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  <w:lang w:eastAsia="cs-CZ"/>
        </w:rPr>
      </w:r>
      <w:r w:rsidRPr="00D02D5F">
        <w:rPr>
          <w:rFonts w:ascii="Times New Roman" w:hAnsi="Times New Roman" w:cs="Times New Roman"/>
          <w:b/>
          <w:bCs/>
          <w:noProof/>
          <w:sz w:val="24"/>
          <w:szCs w:val="24"/>
          <w:u w:val="single"/>
          <w:lang w:eastAsia="cs-CZ"/>
        </w:rPr>
        <w:pict>
          <v:group id="Plátno 23" o:spid="_x0000_s1026" editas="canvas" style="width:453.6pt;height:323pt;mso-position-horizontal-relative:char;mso-position-vertical-relative:line" coordsize="57607,4102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7607;height:41021;visibility:visible">
              <v:fill o:detectmouseclick="t"/>
              <v:path o:connecttype="none"/>
            </v:shape>
            <v:rect id="Rectangle 3" o:spid="_x0000_s1028" style="position:absolute;left:3438;top:28756;width:54169;height:12265;visibility:visible" filled="f" stroked="f">
              <v:textbox inset="1.72719mm,.86361mm,1.72719mm,.86361mm">
                <w:txbxContent>
                  <w:p w:rsidR="00190152" w:rsidRPr="00D21E27" w:rsidRDefault="00190152" w:rsidP="00D9740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 xml:space="preserve">VÝUKOVÝ MATERIÁL ZPRACOVANÝ V RÁMCI PROJEKTU </w:t>
                    </w:r>
                  </w:p>
                  <w:p w:rsidR="00190152" w:rsidRPr="00D21E27" w:rsidRDefault="00190152" w:rsidP="00D9740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>MODERNÍ ŠKOLA</w:t>
                    </w:r>
                  </w:p>
                  <w:p w:rsidR="00190152" w:rsidRPr="00D21E27" w:rsidRDefault="00190152" w:rsidP="00D9740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color w:val="000000"/>
                      </w:rPr>
                    </w:pPr>
                    <w:r w:rsidRPr="00D21E27">
                      <w:rPr>
                        <w:color w:val="000000"/>
                      </w:rPr>
                      <w:t>Registrační číslo projektu: CZ.1.07/1.400/21.3095</w:t>
                    </w:r>
                  </w:p>
                </w:txbxContent>
              </v:textbox>
            </v:rect>
            <v:shape id="Picture 4" o:spid="_x0000_s1029" type="#_x0000_t75" alt="škola" style="position:absolute;left:33361;top:16006;width:16676;height:8835;visibility:visible">
              <v:imagedata r:id="rId7" o:title="" cropbottom="10959f"/>
            </v:shape>
            <v:shape id="Picture 6" o:spid="_x0000_s1030" type="#_x0000_t75" style="position:absolute;left:10305;top:15508;width:14221;height:8836;visibility:visible">
              <v:imagedata r:id="rId8" o:title=""/>
            </v:shape>
            <v:rect id="Rectangle 9" o:spid="_x0000_s1031" style="position:absolute;top:19812;width:2132;height:3531;visibility:visible;mso-wrap-style:none;v-text-anchor:middle" filled="f" stroked="f">
              <v:textbox style="mso-fit-shape-to-text:t" inset="1.72719mm,.86361mm,1.72719mm,0">
                <w:txbxContent>
                  <w:p w:rsidR="00190152" w:rsidRPr="00D21E27" w:rsidRDefault="00190152" w:rsidP="00D97400">
                    <w:pPr>
                      <w:autoSpaceDE w:val="0"/>
                      <w:autoSpaceDN w:val="0"/>
                      <w:adjustRightInd w:val="0"/>
                      <w:rPr>
                        <w:rFonts w:ascii="Verdana" w:hAnsi="Verdana" w:cs="Verdana"/>
                        <w:color w:val="000000"/>
                      </w:rPr>
                    </w:pPr>
                  </w:p>
                </w:txbxContent>
              </v:textbox>
            </v:rect>
            <v:rect id="Rectangle 10" o:spid="_x0000_s1032" style="position:absolute;left:10305;top:10576;width:42182;height:9157;visibility:visible;v-text-anchor:middle" filled="f" stroked="f">
              <v:textbox style="mso-fit-shape-to-text:t" inset="1.72719mm,.86361mm,1.72719mm,0">
                <w:txbxContent>
                  <w:p w:rsidR="00190152" w:rsidRPr="00D21E27" w:rsidRDefault="00190152" w:rsidP="00D9740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b/>
                        <w:bCs/>
                        <w:color w:val="000000"/>
                        <w:sz w:val="19"/>
                        <w:szCs w:val="19"/>
                      </w:rPr>
                    </w:pPr>
                    <w:r w:rsidRPr="00D21E27">
                      <w:rPr>
                        <w:rFonts w:ascii="Arial" w:hAnsi="Arial" w:cs="Arial"/>
                        <w:b/>
                        <w:bCs/>
                        <w:color w:val="000000"/>
                      </w:rPr>
                      <w:t xml:space="preserve"> ZÁKLADNÍ ŠKOLA ÚSTÍ NAD LABEM, HLAVNÍ 193, 403 31</w:t>
                    </w:r>
                  </w:p>
                  <w:p w:rsidR="00190152" w:rsidRPr="00D21E27" w:rsidRDefault="00190152" w:rsidP="00D97400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Arial"/>
                        <w:color w:val="999999"/>
                        <w:sz w:val="19"/>
                        <w:szCs w:val="19"/>
                      </w:rPr>
                    </w:pPr>
                    <w:r w:rsidRPr="00D21E27">
                      <w:rPr>
                        <w:rFonts w:ascii="Arial" w:hAnsi="Arial" w:cs="Arial"/>
                        <w:b/>
                        <w:bCs/>
                        <w:color w:val="999999"/>
                        <w:sz w:val="16"/>
                        <w:szCs w:val="16"/>
                      </w:rPr>
                      <w:t>Tel.:472731819, 472731253 Tel.řed./fax:472731480, e-mail:skola@zsmojzir.cz</w:t>
                    </w:r>
                  </w:p>
                  <w:p w:rsidR="00190152" w:rsidRPr="00D21E27" w:rsidRDefault="00190152" w:rsidP="00D97400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color w:val="000000"/>
                      </w:rPr>
                    </w:pPr>
                  </w:p>
                </w:txbxContent>
              </v:textbox>
            </v:rect>
            <v:shape id="Picture 10" o:spid="_x0000_s1033" type="#_x0000_t75" style="position:absolute;left:7861;width:44122;height:10793;visibility:visible">
              <v:imagedata r:id="rId9" o:title=""/>
            </v:shape>
            <v:shape id="Obrázek 10" o:spid="_x0000_s1034" type="#_x0000_t75" style="position:absolute;left:8029;top:11193;width:4607;height:2785;visibility:visible">
              <v:imagedata r:id="rId10" o:title=""/>
            </v:shape>
            <w10:anchorlock/>
          </v:group>
        </w:pict>
      </w: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D97400">
      <w:pPr>
        <w:rPr>
          <w:b/>
          <w:bCs/>
          <w:sz w:val="36"/>
          <w:szCs w:val="36"/>
          <w:u w:val="single"/>
        </w:rPr>
      </w:pPr>
    </w:p>
    <w:p w:rsidR="00190152" w:rsidRDefault="00190152" w:rsidP="00D97400">
      <w:pPr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  <w:lang w:eastAsia="cs-CZ"/>
        </w:rPr>
        <w:pict>
          <v:shape id="_x0000_s1035" type="#_x0000_t75" style="position:absolute;left:0;text-align:left;margin-left:57pt;margin-top:-33pt;width:357pt;height:87.3pt;z-index:251668480;visibility:visible">
            <v:imagedata r:id="rId11" o:title=""/>
            <w10:anchorlock/>
          </v:shape>
        </w:pict>
      </w:r>
      <w:r>
        <w:rPr>
          <w:noProof/>
          <w:lang w:eastAsia="cs-CZ"/>
        </w:rPr>
        <w:pict>
          <v:shape id="Picture 5" o:spid="_x0000_s1036" type="#_x0000_t75" style="position:absolute;left:0;text-align:left;margin-left:45pt;margin-top:-45pt;width:357pt;height:87.3pt;z-index:251659264;visibility:visible">
            <v:imagedata r:id="rId11" o:title=""/>
            <w10:anchorlock/>
          </v:shape>
        </w:pict>
      </w: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>Číslo klíčové aktivity: III/2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 xml:space="preserve">Název klíčové aktivity: 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jc w:val="center"/>
        <w:rPr>
          <w:color w:val="000000"/>
          <w:sz w:val="28"/>
          <w:szCs w:val="28"/>
        </w:rPr>
      </w:pPr>
      <w:r w:rsidRPr="008E24AA">
        <w:rPr>
          <w:color w:val="000000"/>
          <w:sz w:val="28"/>
          <w:szCs w:val="28"/>
        </w:rPr>
        <w:t>Inovace a zkvalitnění výuky prostřednictvím ICT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jc w:val="center"/>
        <w:rPr>
          <w:color w:val="000000"/>
          <w:sz w:val="25"/>
          <w:szCs w:val="25"/>
        </w:rPr>
      </w:pPr>
      <w:r w:rsidRPr="008E24AA">
        <w:rPr>
          <w:color w:val="000000"/>
          <w:sz w:val="25"/>
          <w:szCs w:val="25"/>
        </w:rPr>
        <w:t xml:space="preserve"> 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rPr>
          <w:rFonts w:ascii="Arial" w:hAnsi="Arial" w:cs="Arial"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Autor</w:t>
      </w:r>
      <w:r w:rsidRPr="008E24AA">
        <w:rPr>
          <w:rFonts w:ascii="Arial" w:hAnsi="Arial" w:cs="Arial"/>
          <w:b/>
          <w:bCs/>
          <w:color w:val="000000"/>
          <w:sz w:val="25"/>
          <w:szCs w:val="25"/>
        </w:rPr>
        <w:t>:</w:t>
      </w:r>
      <w:r>
        <w:rPr>
          <w:rFonts w:ascii="Arial" w:hAnsi="Arial" w:cs="Arial"/>
          <w:b/>
          <w:bCs/>
          <w:color w:val="000000"/>
          <w:sz w:val="25"/>
          <w:szCs w:val="25"/>
        </w:rPr>
        <w:t>Martina Najmanová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rPr>
          <w:rFonts w:ascii="Arial" w:hAnsi="Arial" w:cs="Arial"/>
          <w:b/>
          <w:bCs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 xml:space="preserve">Vytvořeno: </w:t>
      </w:r>
      <w:r>
        <w:rPr>
          <w:b/>
          <w:bCs/>
          <w:color w:val="000000"/>
          <w:sz w:val="25"/>
          <w:szCs w:val="25"/>
        </w:rPr>
        <w:t>14.2.2013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rPr>
          <w:b/>
          <w:bCs/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 xml:space="preserve">Ročník: </w:t>
      </w:r>
      <w:r>
        <w:rPr>
          <w:b/>
          <w:bCs/>
          <w:color w:val="000000"/>
          <w:sz w:val="25"/>
          <w:szCs w:val="25"/>
        </w:rPr>
        <w:t>III.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rPr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Vzdělávací oblast:</w:t>
      </w:r>
      <w:r>
        <w:rPr>
          <w:b/>
          <w:bCs/>
          <w:color w:val="000000"/>
          <w:sz w:val="25"/>
          <w:szCs w:val="25"/>
        </w:rPr>
        <w:t xml:space="preserve"> Český jazyk a komunikace</w:t>
      </w:r>
    </w:p>
    <w:p w:rsidR="00190152" w:rsidRPr="008E24AA" w:rsidRDefault="00190152" w:rsidP="007901E7">
      <w:pPr>
        <w:autoSpaceDE w:val="0"/>
        <w:autoSpaceDN w:val="0"/>
        <w:adjustRightInd w:val="0"/>
        <w:ind w:left="540" w:hanging="540"/>
        <w:rPr>
          <w:color w:val="000000"/>
          <w:sz w:val="25"/>
          <w:szCs w:val="25"/>
        </w:rPr>
      </w:pPr>
      <w:r w:rsidRPr="008E24AA">
        <w:rPr>
          <w:b/>
          <w:bCs/>
          <w:color w:val="000000"/>
          <w:sz w:val="25"/>
          <w:szCs w:val="25"/>
        </w:rPr>
        <w:t>Anotace:</w:t>
      </w:r>
      <w:r>
        <w:rPr>
          <w:b/>
          <w:bCs/>
          <w:color w:val="000000"/>
          <w:sz w:val="25"/>
          <w:szCs w:val="25"/>
        </w:rPr>
        <w:t>Pracovní list slouží k procvičení a upevnění vědomostí o VS po L</w:t>
      </w: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991C1B">
      <w:pPr>
        <w:jc w:val="center"/>
        <w:rPr>
          <w:b/>
          <w:bCs/>
          <w:sz w:val="36"/>
          <w:szCs w:val="36"/>
          <w:u w:val="single"/>
        </w:rPr>
      </w:pPr>
    </w:p>
    <w:p w:rsidR="00190152" w:rsidRDefault="00190152" w:rsidP="007901E7">
      <w:pPr>
        <w:rPr>
          <w:b/>
          <w:bCs/>
          <w:sz w:val="36"/>
          <w:szCs w:val="36"/>
          <w:u w:val="single"/>
        </w:rPr>
      </w:pPr>
    </w:p>
    <w:p w:rsidR="00190152" w:rsidRDefault="00190152" w:rsidP="008D43CE">
      <w:pPr>
        <w:jc w:val="center"/>
        <w:rPr>
          <w:b/>
          <w:bCs/>
          <w:sz w:val="36"/>
          <w:szCs w:val="36"/>
          <w:u w:val="single"/>
        </w:rPr>
      </w:pPr>
    </w:p>
    <w:p w:rsidR="00190152" w:rsidRPr="008D43CE" w:rsidRDefault="00190152" w:rsidP="008D43CE">
      <w:pPr>
        <w:jc w:val="center"/>
        <w:rPr>
          <w:b/>
          <w:bCs/>
          <w:sz w:val="36"/>
          <w:szCs w:val="36"/>
          <w:u w:val="single"/>
        </w:rPr>
      </w:pPr>
      <w:r w:rsidRPr="00991C1B">
        <w:rPr>
          <w:b/>
          <w:bCs/>
          <w:sz w:val="36"/>
          <w:szCs w:val="36"/>
          <w:u w:val="single"/>
        </w:rPr>
        <w:t>VYJMENOVANÁ SLOVA PO L</w:t>
      </w:r>
    </w:p>
    <w:p w:rsidR="00190152" w:rsidRPr="00C95CCF" w:rsidRDefault="00190152" w:rsidP="00991C1B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C95CCF">
        <w:rPr>
          <w:b/>
          <w:bCs/>
          <w:sz w:val="28"/>
          <w:szCs w:val="28"/>
        </w:rPr>
        <w:t>V tabulce vybarvi vyjmenovaná slova p</w:t>
      </w:r>
      <w:r>
        <w:rPr>
          <w:b/>
          <w:bCs/>
          <w:sz w:val="28"/>
          <w:szCs w:val="28"/>
        </w:rPr>
        <w:t>o L (najdeš jich 8). Na řádky napiš, kt</w:t>
      </w:r>
      <w:r w:rsidRPr="00C95CCF">
        <w:rPr>
          <w:b/>
          <w:bCs/>
          <w:sz w:val="28"/>
          <w:szCs w:val="28"/>
        </w:rPr>
        <w:t xml:space="preserve">erá slova v tabulce chybějí. </w:t>
      </w:r>
    </w:p>
    <w:p w:rsidR="00190152" w:rsidRDefault="0019015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190152" w:rsidRPr="00B9206A" w:rsidTr="00405C6E">
        <w:trPr>
          <w:trHeight w:val="567"/>
          <w:jc w:val="center"/>
        </w:trPr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ý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n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š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S</w:t>
            </w:r>
          </w:p>
        </w:tc>
      </w:tr>
      <w:tr w:rsidR="00190152" w:rsidRPr="00B9206A" w:rsidTr="00405C6E">
        <w:trPr>
          <w:trHeight w:val="567"/>
          <w:jc w:val="center"/>
        </w:trPr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š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n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</w:tr>
      <w:tr w:rsidR="00190152" w:rsidRPr="00B9206A" w:rsidTr="00405C6E">
        <w:trPr>
          <w:trHeight w:val="567"/>
          <w:jc w:val="center"/>
        </w:trPr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č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ž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g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</w:tr>
      <w:tr w:rsidR="00190152" w:rsidRPr="00B9206A" w:rsidTr="00405C6E">
        <w:trPr>
          <w:trHeight w:val="567"/>
          <w:jc w:val="center"/>
        </w:trPr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ý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t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q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š</w:t>
            </w:r>
          </w:p>
        </w:tc>
      </w:tr>
      <w:tr w:rsidR="00190152" w:rsidRPr="00B9206A" w:rsidTr="00405C6E">
        <w:trPr>
          <w:trHeight w:val="567"/>
          <w:jc w:val="center"/>
        </w:trPr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ý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h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e</w:t>
            </w:r>
          </w:p>
        </w:tc>
      </w:tr>
      <w:tr w:rsidR="00190152" w:rsidRPr="00B9206A" w:rsidTr="00405C6E">
        <w:trPr>
          <w:trHeight w:val="567"/>
          <w:jc w:val="center"/>
        </w:trPr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z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t</w:t>
            </w:r>
          </w:p>
        </w:tc>
      </w:tr>
    </w:tbl>
    <w:p w:rsidR="00190152" w:rsidRDefault="00190152"/>
    <w:p w:rsidR="00190152" w:rsidRDefault="00190152" w:rsidP="00991C1B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90152" w:rsidRDefault="00190152" w:rsidP="00991C1B">
      <w:pPr>
        <w:spacing w:line="360" w:lineRule="auto"/>
      </w:pPr>
    </w:p>
    <w:p w:rsidR="00190152" w:rsidRPr="00C95CCF" w:rsidRDefault="00190152" w:rsidP="00991C1B">
      <w:pPr>
        <w:pStyle w:val="ListParagraph"/>
        <w:numPr>
          <w:ilvl w:val="0"/>
          <w:numId w:val="1"/>
        </w:numPr>
        <w:spacing w:line="360" w:lineRule="auto"/>
        <w:rPr>
          <w:b/>
          <w:bCs/>
          <w:i/>
          <w:iCs/>
          <w:sz w:val="28"/>
          <w:szCs w:val="28"/>
        </w:rPr>
      </w:pPr>
      <w:r>
        <w:rPr>
          <w:noProof/>
          <w:lang w:eastAsia="cs-CZ"/>
        </w:rPr>
        <w:pict>
          <v:rect id="Obdélník 9" o:spid="_x0000_s1037" style="position:absolute;left:0;text-align:left;margin-left:253.15pt;margin-top:28.65pt;width:59.25pt;height:32.25pt;z-index:251653120;visibility:visible;v-text-anchor:middle" strokecolor="#f79646" strokeweight="2pt">
            <v:textbox>
              <w:txbxContent>
                <w:p w:rsidR="00190152" w:rsidRPr="00C95CCF" w:rsidRDefault="00190152" w:rsidP="00C95CCF">
                  <w:pPr>
                    <w:jc w:val="center"/>
                    <w:rPr>
                      <w:i/>
                      <w:iCs/>
                    </w:rPr>
                  </w:pPr>
                  <w:r w:rsidRPr="00C95CCF">
                    <w:rPr>
                      <w:i/>
                      <w:iCs/>
                    </w:rPr>
                    <w:t>po</w:t>
                  </w:r>
                </w:p>
              </w:txbxContent>
            </v:textbox>
            <w10:anchorlock/>
          </v:rect>
        </w:pict>
      </w:r>
      <w:r w:rsidRPr="00C95CCF">
        <w:rPr>
          <w:b/>
          <w:bCs/>
          <w:sz w:val="28"/>
          <w:szCs w:val="28"/>
        </w:rPr>
        <w:t xml:space="preserve">Utvoř pomocí předpon v kole příbuzná slova ke slovu </w:t>
      </w:r>
      <w:r w:rsidRPr="00C95CCF">
        <w:rPr>
          <w:b/>
          <w:bCs/>
          <w:i/>
          <w:iCs/>
          <w:sz w:val="28"/>
          <w:szCs w:val="28"/>
        </w:rPr>
        <w:t xml:space="preserve">mlít. </w:t>
      </w:r>
    </w:p>
    <w:p w:rsidR="00190152" w:rsidRDefault="00190152" w:rsidP="00991C1B">
      <w:pPr>
        <w:spacing w:line="360" w:lineRule="auto"/>
        <w:rPr>
          <w:i/>
          <w:iCs/>
        </w:rPr>
      </w:pPr>
      <w:r>
        <w:rPr>
          <w:noProof/>
          <w:lang w:eastAsia="cs-CZ"/>
        </w:rPr>
        <w:pict>
          <v:rect id="Obdélník 14" o:spid="_x0000_s1038" style="position:absolute;margin-left:125.65pt;margin-top:.05pt;width:59.25pt;height:32.25pt;z-index:251658240;visibility:visible;v-text-anchor:middle" fillcolor="window" strokecolor="#f79646" strokeweight="2pt">
            <v:textbox>
              <w:txbxContent>
                <w:p w:rsidR="00190152" w:rsidRPr="00C95CCF" w:rsidRDefault="00190152" w:rsidP="00C95CCF">
                  <w:pPr>
                    <w:jc w:val="center"/>
                    <w:rPr>
                      <w:i/>
                      <w:iCs/>
                    </w:rPr>
                  </w:pPr>
                  <w:r w:rsidRPr="00C95CCF">
                    <w:rPr>
                      <w:i/>
                      <w:iCs/>
                    </w:rPr>
                    <w:t>roze</w:t>
                  </w:r>
                </w:p>
              </w:txbxContent>
            </v:textbox>
            <w10:anchorlock/>
          </v:rect>
        </w:pict>
      </w:r>
      <w:r>
        <w:rPr>
          <w:noProof/>
          <w:lang w:eastAsia="cs-CZ"/>
        </w:rPr>
        <w:pict>
          <v:line id="Přímá spojnice 3" o:spid="_x0000_s1039" style="position:absolute;flip:y;z-index:251646976;visibility:visible" from="253.15pt,28.55pt" to="289.15pt,72.8pt" strokeweight="2pt">
            <v:shadow on="t" color="black" opacity="24903f" origin=",.5" offset="0,.55556mm"/>
            <w10:anchorlock/>
          </v:line>
        </w:pict>
      </w:r>
    </w:p>
    <w:p w:rsidR="00190152" w:rsidRDefault="00190152" w:rsidP="00991C1B">
      <w:pPr>
        <w:spacing w:line="360" w:lineRule="auto"/>
        <w:rPr>
          <w:i/>
          <w:iCs/>
        </w:rPr>
      </w:pPr>
      <w:r>
        <w:rPr>
          <w:noProof/>
          <w:lang w:eastAsia="cs-CZ"/>
        </w:rPr>
        <w:pict>
          <v:line id="Přímá spojnice 5" o:spid="_x0000_s1040" style="position:absolute;flip:x y;z-index:251649024;visibility:visible" from="157.9pt,2.9pt" to="203.65pt,47.15pt" strokeweight="2pt">
            <v:shadow on="t" color="black" opacity="24903f" origin=",.5" offset="0,.55556mm"/>
            <w10:anchorlock/>
          </v:line>
        </w:pict>
      </w:r>
    </w:p>
    <w:p w:rsidR="00190152" w:rsidRDefault="00190152" w:rsidP="00991C1B">
      <w:pPr>
        <w:spacing w:line="360" w:lineRule="auto"/>
        <w:rPr>
          <w:i/>
          <w:iCs/>
        </w:rPr>
      </w:pPr>
      <w:r>
        <w:rPr>
          <w:noProof/>
          <w:lang w:eastAsia="cs-CZ"/>
        </w:rPr>
        <w:pict>
          <v:oval id="Ovál 2" o:spid="_x0000_s1041" style="position:absolute;margin-left:184.9pt;margin-top:4.25pt;width:87pt;height:115.5pt;z-index:251645952;visibility:visible;v-text-anchor:middle" strokecolor="#f79646" strokeweight="2pt">
            <v:textbox>
              <w:txbxContent>
                <w:p w:rsidR="00190152" w:rsidRPr="00B9206A" w:rsidRDefault="00190152" w:rsidP="00991C1B">
                  <w:pPr>
                    <w:jc w:val="center"/>
                    <w:rPr>
                      <w:rFonts w:ascii="Cambria" w:hAnsi="Cambria" w:cs="Cambria"/>
                      <w:b/>
                      <w:bCs/>
                      <w:i/>
                      <w:iCs/>
                      <w:sz w:val="36"/>
                      <w:szCs w:val="36"/>
                    </w:rPr>
                  </w:pPr>
                  <w:r w:rsidRPr="00B9206A">
                    <w:rPr>
                      <w:rFonts w:ascii="Cambria" w:hAnsi="Cambria" w:cs="Cambria"/>
                      <w:b/>
                      <w:bCs/>
                      <w:i/>
                      <w:iCs/>
                      <w:sz w:val="36"/>
                      <w:szCs w:val="36"/>
                    </w:rPr>
                    <w:t>mlít</w:t>
                  </w:r>
                </w:p>
              </w:txbxContent>
            </v:textbox>
            <w10:anchorlock/>
          </v:oval>
        </w:pict>
      </w:r>
    </w:p>
    <w:p w:rsidR="00190152" w:rsidRDefault="00190152" w:rsidP="00991C1B">
      <w:pPr>
        <w:spacing w:line="360" w:lineRule="auto"/>
        <w:rPr>
          <w:i/>
          <w:iCs/>
        </w:rPr>
      </w:pPr>
      <w:r>
        <w:rPr>
          <w:noProof/>
          <w:lang w:eastAsia="cs-CZ"/>
        </w:rPr>
        <w:pict>
          <v:rect id="Obdélník 13" o:spid="_x0000_s1042" style="position:absolute;margin-left:73.9pt;margin-top:10.85pt;width:59.25pt;height:32.25pt;z-index:251657216;visibility:visible;v-text-anchor:middle" fillcolor="window" strokecolor="#f79646" strokeweight="2pt">
            <v:textbox>
              <w:txbxContent>
                <w:p w:rsidR="00190152" w:rsidRPr="00C95CCF" w:rsidRDefault="00190152" w:rsidP="00C95CCF">
                  <w:pPr>
                    <w:jc w:val="center"/>
                    <w:rPr>
                      <w:i/>
                      <w:iCs/>
                    </w:rPr>
                  </w:pPr>
                  <w:r w:rsidRPr="00C95CCF">
                    <w:rPr>
                      <w:i/>
                      <w:iCs/>
                    </w:rPr>
                    <w:t>do</w:t>
                  </w:r>
                </w:p>
              </w:txbxContent>
            </v:textbox>
            <w10:anchorlock/>
          </v:rect>
        </w:pict>
      </w:r>
      <w:r>
        <w:rPr>
          <w:noProof/>
          <w:lang w:eastAsia="cs-CZ"/>
        </w:rPr>
        <w:pict>
          <v:rect id="Obdélník 10" o:spid="_x0000_s1043" style="position:absolute;margin-left:323.65pt;margin-top:3.35pt;width:59.25pt;height:32.25pt;z-index:251654144;visibility:visible;v-text-anchor:middle" fillcolor="window" strokecolor="#f79646" strokeweight="2pt">
            <v:textbox>
              <w:txbxContent>
                <w:p w:rsidR="00190152" w:rsidRPr="00C95CCF" w:rsidRDefault="00190152" w:rsidP="00C95CCF">
                  <w:pPr>
                    <w:jc w:val="center"/>
                    <w:rPr>
                      <w:i/>
                      <w:iCs/>
                    </w:rPr>
                  </w:pPr>
                  <w:r w:rsidRPr="00C95CCF">
                    <w:rPr>
                      <w:i/>
                      <w:iCs/>
                    </w:rPr>
                    <w:t>u</w:t>
                  </w:r>
                </w:p>
              </w:txbxContent>
            </v:textbox>
            <w10:anchorlock/>
          </v:rect>
        </w:pict>
      </w:r>
      <w:r>
        <w:rPr>
          <w:noProof/>
          <w:lang w:eastAsia="cs-CZ"/>
        </w:rPr>
        <w:pict>
          <v:line id="Přímá spojnice 6" o:spid="_x0000_s1044" style="position:absolute;z-index:251650048;visibility:visible" from="133.15pt,27.35pt" to="184.9pt,27.35pt" strokeweight="2pt">
            <v:shadow on="t" color="black" opacity="24903f" origin=",.5" offset="0,.55556mm"/>
            <w10:anchorlock/>
          </v:line>
        </w:pict>
      </w:r>
      <w:r>
        <w:rPr>
          <w:noProof/>
          <w:lang w:eastAsia="cs-CZ"/>
        </w:rPr>
        <w:pict>
          <v:line id="Přímá spojnice 4" o:spid="_x0000_s1045" style="position:absolute;flip:y;z-index:251648000;visibility:visible" from="271.9pt,18.35pt" to="323.65pt,18.35pt" strokeweight="2pt">
            <v:shadow on="t" color="black" opacity="24903f" origin=",.5" offset="0,.55556mm"/>
            <w10:anchorlock/>
          </v:line>
        </w:pict>
      </w:r>
    </w:p>
    <w:p w:rsidR="00190152" w:rsidRDefault="00190152" w:rsidP="00991C1B">
      <w:pPr>
        <w:spacing w:line="360" w:lineRule="auto"/>
        <w:rPr>
          <w:i/>
          <w:iCs/>
        </w:rPr>
      </w:pPr>
    </w:p>
    <w:p w:rsidR="00190152" w:rsidRDefault="00190152" w:rsidP="00C95CCF">
      <w:pPr>
        <w:jc w:val="center"/>
        <w:rPr>
          <w:i/>
          <w:iCs/>
        </w:rPr>
      </w:pPr>
      <w:r>
        <w:rPr>
          <w:noProof/>
          <w:lang w:eastAsia="cs-CZ"/>
        </w:rPr>
        <w:pict>
          <v:line id="Přímá spojnice 8" o:spid="_x0000_s1046" style="position:absolute;left:0;text-align:left;z-index:251652096;visibility:visible" from="253.15pt,18.05pt" to="280.15pt,69pt" strokeweight="2pt">
            <v:shadow on="t" color="black" opacity="24903f" origin=",.5" offset="0,.55556mm"/>
            <w10:anchorlock/>
          </v:line>
        </w:pict>
      </w:r>
      <w:r>
        <w:rPr>
          <w:noProof/>
          <w:lang w:eastAsia="cs-CZ"/>
        </w:rPr>
        <w:pict>
          <v:line id="Přímá spojnice 7" o:spid="_x0000_s1047" style="position:absolute;left:0;text-align:left;flip:y;z-index:251651072;visibility:visible" from="172.15pt,24.8pt" to="208.15pt,69.05pt" strokeweight="2pt">
            <v:shadow on="t" color="black" opacity="24903f" origin=",.5" offset="0,.55556mm"/>
            <w10:anchorlock/>
          </v:line>
        </w:pict>
      </w:r>
    </w:p>
    <w:p w:rsidR="00190152" w:rsidRDefault="00190152" w:rsidP="00991C1B">
      <w:pPr>
        <w:spacing w:line="360" w:lineRule="auto"/>
        <w:rPr>
          <w:i/>
          <w:iCs/>
        </w:rPr>
      </w:pPr>
      <w:r>
        <w:rPr>
          <w:noProof/>
          <w:lang w:eastAsia="cs-CZ"/>
        </w:rPr>
        <w:pict>
          <v:rect id="Obdélník 12" o:spid="_x0000_s1048" style="position:absolute;margin-left:148.9pt;margin-top:38.95pt;width:59.25pt;height:32.25pt;z-index:251656192;visibility:visible;v-text-anchor:middle" fillcolor="window" strokecolor="#f79646" strokeweight="2pt">
            <v:textbox>
              <w:txbxContent>
                <w:p w:rsidR="00190152" w:rsidRPr="00C95CCF" w:rsidRDefault="00190152" w:rsidP="00C95CCF">
                  <w:pPr>
                    <w:jc w:val="center"/>
                    <w:rPr>
                      <w:i/>
                      <w:iCs/>
                    </w:rPr>
                  </w:pPr>
                  <w:r w:rsidRPr="00C95CCF">
                    <w:rPr>
                      <w:i/>
                      <w:iCs/>
                    </w:rPr>
                    <w:t>na</w:t>
                  </w:r>
                </w:p>
              </w:txbxContent>
            </v:textbox>
            <w10:anchorlock/>
          </v:rect>
        </w:pict>
      </w:r>
      <w:r>
        <w:rPr>
          <w:noProof/>
          <w:lang w:eastAsia="cs-CZ"/>
        </w:rPr>
        <w:pict>
          <v:rect id="Obdélník 11" o:spid="_x0000_s1049" style="position:absolute;margin-left:253.15pt;margin-top:38.95pt;width:59.25pt;height:32.25pt;z-index:251655168;visibility:visible;v-text-anchor:middle" fillcolor="window" strokecolor="#f79646" strokeweight="2pt">
            <v:textbox>
              <w:txbxContent>
                <w:p w:rsidR="00190152" w:rsidRPr="00C95CCF" w:rsidRDefault="00190152" w:rsidP="00C95CCF">
                  <w:pPr>
                    <w:jc w:val="center"/>
                    <w:rPr>
                      <w:i/>
                      <w:iCs/>
                    </w:rPr>
                  </w:pPr>
                  <w:r w:rsidRPr="00C95CCF">
                    <w:rPr>
                      <w:i/>
                      <w:iCs/>
                    </w:rPr>
                    <w:t>se</w:t>
                  </w:r>
                </w:p>
              </w:txbxContent>
            </v:textbox>
            <w10:anchorlock/>
          </v:rect>
        </w:pict>
      </w:r>
    </w:p>
    <w:p w:rsidR="00190152" w:rsidRPr="00C95CCF" w:rsidRDefault="00190152" w:rsidP="00C95CCF"/>
    <w:p w:rsidR="00190152" w:rsidRPr="00C95CCF" w:rsidRDefault="00190152" w:rsidP="00C95CCF"/>
    <w:p w:rsidR="00190152" w:rsidRDefault="00190152" w:rsidP="00C95CCF"/>
    <w:p w:rsidR="00190152" w:rsidRDefault="00190152" w:rsidP="00C95CCF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C95CCF">
        <w:rPr>
          <w:b/>
          <w:bCs/>
          <w:sz w:val="28"/>
          <w:szCs w:val="28"/>
        </w:rPr>
        <w:t>Doplň správně. Dokážeš si vymyslet větu se slovy?</w:t>
      </w:r>
    </w:p>
    <w:p w:rsidR="00190152" w:rsidRPr="00C95CCF" w:rsidRDefault="00190152" w:rsidP="00C95CCF">
      <w:pPr>
        <w:ind w:left="360"/>
        <w:rPr>
          <w:b/>
          <w:bCs/>
          <w:sz w:val="28"/>
          <w:szCs w:val="28"/>
        </w:rPr>
      </w:pPr>
    </w:p>
    <w:p w:rsidR="00190152" w:rsidRPr="00C95CCF" w:rsidRDefault="00190152" w:rsidP="00C95CCF">
      <w:pPr>
        <w:rPr>
          <w:sz w:val="24"/>
          <w:szCs w:val="24"/>
        </w:rPr>
      </w:pPr>
      <w:r w:rsidRPr="00C95CCF">
        <w:rPr>
          <w:i/>
          <w:iCs/>
          <w:sz w:val="24"/>
          <w:szCs w:val="24"/>
        </w:rPr>
        <w:t>pol_kej</w:t>
      </w:r>
      <w:r w:rsidRPr="00C95CCF">
        <w:rPr>
          <w:sz w:val="24"/>
          <w:szCs w:val="24"/>
        </w:rPr>
        <w:t xml:space="preserve"> ___________________________________________</w:t>
      </w:r>
      <w:r>
        <w:rPr>
          <w:sz w:val="24"/>
          <w:szCs w:val="24"/>
        </w:rPr>
        <w:t>__________________________</w:t>
      </w:r>
    </w:p>
    <w:p w:rsidR="00190152" w:rsidRPr="00C95CCF" w:rsidRDefault="00190152" w:rsidP="00C95CCF">
      <w:pPr>
        <w:rPr>
          <w:sz w:val="24"/>
          <w:szCs w:val="24"/>
        </w:rPr>
      </w:pPr>
      <w:r w:rsidRPr="00C95CCF">
        <w:rPr>
          <w:i/>
          <w:iCs/>
          <w:sz w:val="24"/>
          <w:szCs w:val="24"/>
        </w:rPr>
        <w:t>pl_n</w:t>
      </w:r>
      <w:r w:rsidRPr="00C95CCF">
        <w:rPr>
          <w:sz w:val="24"/>
          <w:szCs w:val="24"/>
        </w:rPr>
        <w:t>________________________________________</w:t>
      </w:r>
      <w:r>
        <w:rPr>
          <w:sz w:val="24"/>
          <w:szCs w:val="24"/>
        </w:rPr>
        <w:t>_________________________</w:t>
      </w:r>
      <w:r w:rsidRPr="00C95CCF">
        <w:rPr>
          <w:sz w:val="24"/>
          <w:szCs w:val="24"/>
        </w:rPr>
        <w:t>______</w:t>
      </w:r>
    </w:p>
    <w:p w:rsidR="00190152" w:rsidRPr="00C95CCF" w:rsidRDefault="00190152" w:rsidP="00C95CCF">
      <w:pPr>
        <w:rPr>
          <w:sz w:val="24"/>
          <w:szCs w:val="24"/>
        </w:rPr>
      </w:pPr>
      <w:r w:rsidRPr="00C95CCF">
        <w:rPr>
          <w:i/>
          <w:iCs/>
          <w:sz w:val="24"/>
          <w:szCs w:val="24"/>
        </w:rPr>
        <w:t>nepl_tvám</w:t>
      </w:r>
      <w:r w:rsidRPr="00C95CCF"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>_________________________</w:t>
      </w:r>
    </w:p>
    <w:p w:rsidR="00190152" w:rsidRDefault="00190152" w:rsidP="00C95CCF">
      <w:pPr>
        <w:rPr>
          <w:sz w:val="24"/>
          <w:szCs w:val="24"/>
        </w:rPr>
      </w:pPr>
      <w:r w:rsidRPr="00C95CCF">
        <w:rPr>
          <w:i/>
          <w:iCs/>
          <w:sz w:val="24"/>
          <w:szCs w:val="24"/>
        </w:rPr>
        <w:t>sl_šíme</w:t>
      </w:r>
      <w:r w:rsidRPr="00C95CCF">
        <w:rPr>
          <w:sz w:val="24"/>
          <w:szCs w:val="24"/>
        </w:rPr>
        <w:t>____________________________________________</w:t>
      </w:r>
      <w:r>
        <w:rPr>
          <w:sz w:val="24"/>
          <w:szCs w:val="24"/>
        </w:rPr>
        <w:t>________________________</w:t>
      </w:r>
    </w:p>
    <w:p w:rsidR="00190152" w:rsidRDefault="00190152" w:rsidP="00C95CCF">
      <w:pPr>
        <w:rPr>
          <w:sz w:val="24"/>
          <w:szCs w:val="24"/>
        </w:rPr>
      </w:pPr>
    </w:p>
    <w:p w:rsidR="00190152" w:rsidRPr="008C52A4" w:rsidRDefault="00190152" w:rsidP="00C95CCF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 w:rsidRPr="008C52A4">
        <w:rPr>
          <w:b/>
          <w:bCs/>
          <w:sz w:val="28"/>
          <w:szCs w:val="28"/>
          <w:u w:val="single"/>
        </w:rPr>
        <w:t xml:space="preserve">Pod čísly v rámečku se skrývají písmena. Když je doplníš do tabulky, dostaneš nápovědu vyjmenovaných slov. Vyjmenovaná slova vypiš </w:t>
      </w:r>
      <w:r>
        <w:rPr>
          <w:b/>
          <w:bCs/>
          <w:sz w:val="28"/>
          <w:szCs w:val="28"/>
          <w:u w:val="single"/>
        </w:rPr>
        <w:br/>
      </w:r>
      <w:r w:rsidRPr="008C52A4">
        <w:rPr>
          <w:b/>
          <w:bCs/>
          <w:sz w:val="28"/>
          <w:szCs w:val="28"/>
          <w:u w:val="single"/>
        </w:rPr>
        <w:t xml:space="preserve">do řádků. </w:t>
      </w:r>
    </w:p>
    <w:p w:rsidR="00190152" w:rsidRDefault="00190152" w:rsidP="00C95CCF">
      <w:pPr>
        <w:rPr>
          <w:sz w:val="24"/>
          <w:szCs w:val="24"/>
        </w:rPr>
      </w:pPr>
    </w:p>
    <w:tbl>
      <w:tblPr>
        <w:tblpPr w:leftFromText="141" w:rightFromText="141" w:vertAnchor="text" w:horzAnchor="page" w:tblpX="2773" w:tblpY="4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1"/>
        <w:gridCol w:w="641"/>
        <w:gridCol w:w="635"/>
        <w:gridCol w:w="709"/>
        <w:gridCol w:w="708"/>
        <w:gridCol w:w="642"/>
        <w:gridCol w:w="567"/>
      </w:tblGrid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  <w:shd w:val="clear" w:color="auto" w:fill="9BBB59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635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9" w:type="dxa"/>
            <w:shd w:val="clear" w:color="auto" w:fill="B6DDE8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  <w:tc>
          <w:tcPr>
            <w:tcW w:w="708" w:type="dxa"/>
            <w:shd w:val="clear" w:color="auto" w:fill="948A54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4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948A54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4</w:t>
            </w:r>
          </w:p>
        </w:tc>
        <w:tc>
          <w:tcPr>
            <w:tcW w:w="641" w:type="dxa"/>
            <w:shd w:val="clear" w:color="auto" w:fill="C00000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8</w:t>
            </w:r>
          </w:p>
        </w:tc>
        <w:tc>
          <w:tcPr>
            <w:tcW w:w="635" w:type="dxa"/>
            <w:shd w:val="clear" w:color="auto" w:fill="9BBB59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FABF8F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  <w:shd w:val="clear" w:color="auto" w:fill="9BBB59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635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9" w:type="dxa"/>
            <w:shd w:val="clear" w:color="auto" w:fill="548DD4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7</w:t>
            </w:r>
          </w:p>
        </w:tc>
        <w:tc>
          <w:tcPr>
            <w:tcW w:w="708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42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41" w:type="dxa"/>
            <w:shd w:val="clear" w:color="auto" w:fill="9BBB59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635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9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FABF8F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35" w:type="dxa"/>
            <w:shd w:val="clear" w:color="auto" w:fill="9BBB59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FABF8F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35" w:type="dxa"/>
            <w:shd w:val="clear" w:color="auto" w:fill="9BBB59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548DD4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7</w:t>
            </w:r>
          </w:p>
        </w:tc>
        <w:tc>
          <w:tcPr>
            <w:tcW w:w="642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567" w:type="dxa"/>
            <w:shd w:val="clear" w:color="auto" w:fill="FABF8F"/>
          </w:tcPr>
          <w:p w:rsidR="00190152" w:rsidRPr="00B9206A" w:rsidRDefault="00190152" w:rsidP="00B9206A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</w:tr>
    </w:tbl>
    <w:p w:rsidR="00190152" w:rsidRPr="008C52A4" w:rsidRDefault="00190152" w:rsidP="00C95CCF">
      <w:pPr>
        <w:rPr>
          <w:b/>
          <w:bCs/>
          <w:sz w:val="32"/>
          <w:szCs w:val="32"/>
        </w:rPr>
      </w:pPr>
      <w:r w:rsidRPr="00865495">
        <w:rPr>
          <w:b/>
          <w:bCs/>
          <w:sz w:val="32"/>
          <w:szCs w:val="32"/>
          <w:shd w:val="clear" w:color="auto" w:fill="E5B8B7"/>
        </w:rPr>
        <w:t>1 = P</w:t>
      </w:r>
      <w:r w:rsidRPr="00865495">
        <w:rPr>
          <w:b/>
          <w:bCs/>
          <w:sz w:val="32"/>
          <w:szCs w:val="32"/>
          <w:shd w:val="clear" w:color="auto" w:fill="E5B8B7"/>
        </w:rPr>
        <w:tab/>
      </w:r>
      <w:r w:rsidRPr="008C52A4">
        <w:rPr>
          <w:b/>
          <w:bCs/>
          <w:sz w:val="32"/>
          <w:szCs w:val="32"/>
        </w:rPr>
        <w:tab/>
      </w:r>
    </w:p>
    <w:p w:rsidR="00190152" w:rsidRPr="008C52A4" w:rsidRDefault="00190152" w:rsidP="00865495">
      <w:pPr>
        <w:shd w:val="clear" w:color="auto" w:fill="9BBB59"/>
        <w:rPr>
          <w:b/>
          <w:bCs/>
          <w:sz w:val="32"/>
          <w:szCs w:val="32"/>
        </w:rPr>
      </w:pPr>
      <w:r w:rsidRPr="008C52A4">
        <w:rPr>
          <w:b/>
          <w:bCs/>
          <w:sz w:val="32"/>
          <w:szCs w:val="32"/>
        </w:rPr>
        <w:t>2 = L</w:t>
      </w:r>
    </w:p>
    <w:p w:rsidR="00190152" w:rsidRPr="008C52A4" w:rsidRDefault="00190152" w:rsidP="00865495">
      <w:pPr>
        <w:shd w:val="clear" w:color="auto" w:fill="B6DDE8"/>
        <w:rPr>
          <w:b/>
          <w:bCs/>
          <w:sz w:val="32"/>
          <w:szCs w:val="32"/>
        </w:rPr>
      </w:pPr>
      <w:r w:rsidRPr="008C52A4">
        <w:rPr>
          <w:b/>
          <w:bCs/>
          <w:sz w:val="32"/>
          <w:szCs w:val="32"/>
        </w:rPr>
        <w:t>3 = T</w:t>
      </w:r>
    </w:p>
    <w:p w:rsidR="00190152" w:rsidRPr="008C52A4" w:rsidRDefault="00190152" w:rsidP="00865495">
      <w:pPr>
        <w:shd w:val="clear" w:color="auto" w:fill="948A54"/>
        <w:rPr>
          <w:b/>
          <w:bCs/>
          <w:sz w:val="32"/>
          <w:szCs w:val="32"/>
        </w:rPr>
      </w:pPr>
      <w:r w:rsidRPr="008C52A4">
        <w:rPr>
          <w:b/>
          <w:bCs/>
          <w:sz w:val="32"/>
          <w:szCs w:val="32"/>
        </w:rPr>
        <w:t>4 = V</w:t>
      </w:r>
    </w:p>
    <w:p w:rsidR="00190152" w:rsidRPr="008C52A4" w:rsidRDefault="00190152" w:rsidP="00865495">
      <w:pPr>
        <w:shd w:val="clear" w:color="auto" w:fill="FFC000"/>
        <w:rPr>
          <w:b/>
          <w:bCs/>
          <w:sz w:val="32"/>
          <w:szCs w:val="32"/>
        </w:rPr>
      </w:pPr>
      <w:r w:rsidRPr="008C52A4">
        <w:rPr>
          <w:b/>
          <w:bCs/>
          <w:sz w:val="32"/>
          <w:szCs w:val="32"/>
        </w:rPr>
        <w:t>5 = A</w:t>
      </w:r>
    </w:p>
    <w:p w:rsidR="00190152" w:rsidRPr="008C52A4" w:rsidRDefault="00190152" w:rsidP="00865495">
      <w:pPr>
        <w:shd w:val="clear" w:color="auto" w:fill="FABF8F"/>
        <w:rPr>
          <w:b/>
          <w:bCs/>
          <w:sz w:val="32"/>
          <w:szCs w:val="32"/>
        </w:rPr>
      </w:pPr>
      <w:r w:rsidRPr="008C52A4">
        <w:rPr>
          <w:b/>
          <w:bCs/>
          <w:sz w:val="32"/>
          <w:szCs w:val="32"/>
        </w:rPr>
        <w:t>6 = K</w:t>
      </w:r>
    </w:p>
    <w:p w:rsidR="00190152" w:rsidRPr="008C52A4" w:rsidRDefault="00190152" w:rsidP="00865495">
      <w:pPr>
        <w:shd w:val="clear" w:color="auto" w:fill="548DD4"/>
        <w:rPr>
          <w:b/>
          <w:bCs/>
          <w:sz w:val="32"/>
          <w:szCs w:val="32"/>
        </w:rPr>
      </w:pPr>
      <w:r w:rsidRPr="008C52A4">
        <w:rPr>
          <w:b/>
          <w:bCs/>
          <w:sz w:val="32"/>
          <w:szCs w:val="32"/>
        </w:rPr>
        <w:t>7 = N</w:t>
      </w:r>
    </w:p>
    <w:p w:rsidR="00190152" w:rsidRDefault="00190152" w:rsidP="00865495">
      <w:pPr>
        <w:shd w:val="clear" w:color="auto" w:fill="C00000"/>
        <w:rPr>
          <w:b/>
          <w:bCs/>
          <w:sz w:val="32"/>
          <w:szCs w:val="32"/>
        </w:rPr>
      </w:pPr>
      <w:r w:rsidRPr="008C52A4">
        <w:rPr>
          <w:b/>
          <w:bCs/>
          <w:sz w:val="32"/>
          <w:szCs w:val="32"/>
        </w:rPr>
        <w:t>8 = Z</w:t>
      </w:r>
    </w:p>
    <w:p w:rsidR="00190152" w:rsidRDefault="00190152" w:rsidP="008C52A4">
      <w:pPr>
        <w:rPr>
          <w:sz w:val="32"/>
          <w:szCs w:val="32"/>
        </w:rPr>
      </w:pPr>
      <w:r>
        <w:rPr>
          <w:sz w:val="32"/>
          <w:szCs w:val="32"/>
        </w:rPr>
        <w:t>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</w:t>
      </w:r>
    </w:p>
    <w:p w:rsidR="00190152" w:rsidRDefault="00190152" w:rsidP="008C52A4">
      <w:pPr>
        <w:rPr>
          <w:sz w:val="32"/>
          <w:szCs w:val="32"/>
        </w:rPr>
      </w:pPr>
      <w:r>
        <w:rPr>
          <w:sz w:val="32"/>
          <w:szCs w:val="32"/>
        </w:rPr>
        <w:t>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</w:t>
      </w:r>
    </w:p>
    <w:p w:rsidR="00190152" w:rsidRDefault="00190152" w:rsidP="008C52A4">
      <w:pPr>
        <w:rPr>
          <w:sz w:val="32"/>
          <w:szCs w:val="32"/>
        </w:rPr>
      </w:pPr>
      <w:r>
        <w:rPr>
          <w:sz w:val="32"/>
          <w:szCs w:val="32"/>
        </w:rPr>
        <w:t>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</w:t>
      </w:r>
    </w:p>
    <w:p w:rsidR="00190152" w:rsidRDefault="00190152" w:rsidP="008C52A4">
      <w:pPr>
        <w:rPr>
          <w:sz w:val="32"/>
          <w:szCs w:val="32"/>
        </w:rPr>
      </w:pPr>
    </w:p>
    <w:p w:rsidR="00190152" w:rsidRDefault="00190152" w:rsidP="008C52A4">
      <w:pPr>
        <w:rPr>
          <w:sz w:val="32"/>
          <w:szCs w:val="32"/>
        </w:rPr>
      </w:pPr>
    </w:p>
    <w:p w:rsidR="00190152" w:rsidRPr="00D97400" w:rsidRDefault="00190152" w:rsidP="008C52A4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 w:rsidRPr="00D97400">
        <w:rPr>
          <w:b/>
          <w:bCs/>
          <w:sz w:val="28"/>
          <w:szCs w:val="28"/>
          <w:u w:val="single"/>
        </w:rPr>
        <w:t>Doplňte věty a přepište do sešitu</w:t>
      </w:r>
    </w:p>
    <w:p w:rsidR="00190152" w:rsidRDefault="00190152" w:rsidP="008C52A4">
      <w:pPr>
        <w:rPr>
          <w:sz w:val="28"/>
          <w:szCs w:val="28"/>
        </w:rPr>
      </w:pPr>
      <w:r w:rsidRPr="00D97400">
        <w:rPr>
          <w:sz w:val="28"/>
          <w:szCs w:val="28"/>
        </w:rPr>
        <w:t xml:space="preserve">Při bouři se _________ a burácí strom. Maminka se chystá ______ kávu. Pytlák __________ oko na zajíce. Cílem naší vycházky je _______ hora. Pod kůrou stromu je _______. ________ je plná oříšků. Před představením se herci _______. _______ si staví hnízdo v rákosí. Lukavec je _______ vesnice. Kočička se k Lukášovi ________. </w:t>
      </w:r>
    </w:p>
    <w:p w:rsidR="00190152" w:rsidRDefault="00190152" w:rsidP="008C52A4">
      <w:pPr>
        <w:rPr>
          <w:sz w:val="28"/>
          <w:szCs w:val="28"/>
        </w:rPr>
      </w:pPr>
    </w:p>
    <w:p w:rsidR="00190152" w:rsidRDefault="00190152" w:rsidP="008C52A4">
      <w:pPr>
        <w:rPr>
          <w:sz w:val="28"/>
          <w:szCs w:val="28"/>
        </w:rPr>
      </w:pPr>
      <w:r>
        <w:rPr>
          <w:sz w:val="28"/>
          <w:szCs w:val="28"/>
        </w:rPr>
        <w:t xml:space="preserve">( Líska, líčí, umlít, blýská, lýko, Lysá, lísá, nalíčil, lyska.) </w:t>
      </w:r>
    </w:p>
    <w:p w:rsidR="00190152" w:rsidRDefault="00190152" w:rsidP="008C52A4">
      <w:pPr>
        <w:rPr>
          <w:sz w:val="28"/>
          <w:szCs w:val="28"/>
        </w:rPr>
      </w:pPr>
    </w:p>
    <w:p w:rsidR="00190152" w:rsidRDefault="00190152" w:rsidP="00D97400">
      <w:pPr>
        <w:pStyle w:val="ListParagraph"/>
        <w:numPr>
          <w:ilvl w:val="0"/>
          <w:numId w:val="1"/>
        </w:numPr>
        <w:rPr>
          <w:b/>
          <w:bCs/>
          <w:sz w:val="28"/>
          <w:szCs w:val="28"/>
          <w:u w:val="single"/>
        </w:rPr>
      </w:pPr>
      <w:r w:rsidRPr="00865495">
        <w:rPr>
          <w:b/>
          <w:bCs/>
          <w:sz w:val="28"/>
          <w:szCs w:val="28"/>
          <w:u w:val="single"/>
        </w:rPr>
        <w:t>HÁDEJ, HÁDEJ, HADAČI</w:t>
      </w:r>
    </w:p>
    <w:p w:rsidR="00190152" w:rsidRPr="00865495" w:rsidRDefault="00190152" w:rsidP="00865495">
      <w:pPr>
        <w:pStyle w:val="ListParagraph"/>
        <w:ind w:left="644"/>
        <w:rPr>
          <w:b/>
          <w:bCs/>
          <w:sz w:val="28"/>
          <w:szCs w:val="28"/>
          <w:u w:val="single"/>
        </w:rPr>
      </w:pPr>
    </w:p>
    <w:p w:rsidR="00190152" w:rsidRDefault="00190152" w:rsidP="00D97400">
      <w:pPr>
        <w:rPr>
          <w:sz w:val="28"/>
          <w:szCs w:val="28"/>
        </w:rPr>
      </w:pPr>
      <w:r>
        <w:rPr>
          <w:sz w:val="28"/>
          <w:szCs w:val="28"/>
        </w:rPr>
        <w:t>Přišel k nám host,</w:t>
      </w:r>
      <w:r>
        <w:rPr>
          <w:sz w:val="28"/>
          <w:szCs w:val="28"/>
        </w:rPr>
        <w:br/>
        <w:t xml:space="preserve">spravil nám most, </w:t>
      </w:r>
      <w:r>
        <w:rPr>
          <w:sz w:val="28"/>
          <w:szCs w:val="28"/>
        </w:rPr>
        <w:br/>
        <w:t xml:space="preserve">bez sekery, bez dláta, </w:t>
      </w:r>
      <w:r>
        <w:rPr>
          <w:sz w:val="28"/>
          <w:szCs w:val="28"/>
        </w:rPr>
        <w:br/>
        <w:t xml:space="preserve">přec je pevný dost. </w:t>
      </w:r>
    </w:p>
    <w:p w:rsidR="00190152" w:rsidRDefault="00190152" w:rsidP="00D97400">
      <w:pPr>
        <w:rPr>
          <w:sz w:val="28"/>
          <w:szCs w:val="28"/>
        </w:rPr>
      </w:pPr>
      <w:r>
        <w:rPr>
          <w:sz w:val="28"/>
          <w:szCs w:val="28"/>
        </w:rPr>
        <w:t>(odpověď v tajence)</w:t>
      </w:r>
    </w:p>
    <w:p w:rsidR="00190152" w:rsidRDefault="00190152" w:rsidP="00D97400">
      <w:pPr>
        <w:rPr>
          <w:sz w:val="28"/>
          <w:szCs w:val="28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190152" w:rsidRPr="00B9206A">
        <w:tc>
          <w:tcPr>
            <w:tcW w:w="567" w:type="dxa"/>
            <w:shd w:val="clear" w:color="auto" w:fill="92D050"/>
          </w:tcPr>
          <w:p w:rsidR="00190152" w:rsidRPr="00B9206A" w:rsidRDefault="00190152" w:rsidP="00B9206A">
            <w:pPr>
              <w:tabs>
                <w:tab w:val="left" w:pos="1050"/>
              </w:tabs>
              <w:spacing w:after="0" w:line="240" w:lineRule="auto"/>
              <w:rPr>
                <w:sz w:val="52"/>
                <w:szCs w:val="52"/>
              </w:rPr>
            </w:pPr>
            <w:r w:rsidRPr="00B9206A">
              <w:rPr>
                <w:sz w:val="52"/>
                <w:szCs w:val="52"/>
              </w:rPr>
              <w:tab/>
            </w: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190152" w:rsidRPr="00B9206A"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  <w:r w:rsidRPr="00B9206A">
              <w:rPr>
                <w:sz w:val="52"/>
                <w:szCs w:val="52"/>
              </w:rPr>
              <w:t xml:space="preserve">            </w:t>
            </w: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  <w:shd w:val="clear" w:color="auto" w:fill="92D050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190152" w:rsidRPr="00B9206A"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  <w:shd w:val="clear" w:color="auto" w:fill="92D050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190152" w:rsidRPr="00B9206A"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  <w:shd w:val="clear" w:color="auto" w:fill="92D050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  <w:tc>
          <w:tcPr>
            <w:tcW w:w="567" w:type="dxa"/>
          </w:tcPr>
          <w:p w:rsidR="00190152" w:rsidRPr="00B9206A" w:rsidRDefault="00190152" w:rsidP="00B9206A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</w:tbl>
    <w:p w:rsidR="00190152" w:rsidRPr="0080094B" w:rsidRDefault="00190152" w:rsidP="0080094B">
      <w:pPr>
        <w:spacing w:line="240" w:lineRule="auto"/>
        <w:rPr>
          <w:sz w:val="20"/>
          <w:szCs w:val="20"/>
        </w:rPr>
      </w:pPr>
      <w:r w:rsidRPr="0080094B">
        <w:rPr>
          <w:sz w:val="20"/>
          <w:szCs w:val="20"/>
        </w:rPr>
        <w:t>Majitel mlýna</w:t>
      </w:r>
    </w:p>
    <w:p w:rsidR="00190152" w:rsidRDefault="00190152" w:rsidP="0080094B">
      <w:pPr>
        <w:spacing w:line="240" w:lineRule="auto"/>
        <w:rPr>
          <w:sz w:val="20"/>
          <w:szCs w:val="20"/>
        </w:rPr>
      </w:pPr>
    </w:p>
    <w:p w:rsidR="00190152" w:rsidRPr="0080094B" w:rsidRDefault="00190152" w:rsidP="0080094B">
      <w:pPr>
        <w:spacing w:line="240" w:lineRule="auto"/>
        <w:rPr>
          <w:sz w:val="20"/>
          <w:szCs w:val="20"/>
        </w:rPr>
      </w:pPr>
      <w:r w:rsidRPr="0080094B">
        <w:rPr>
          <w:sz w:val="20"/>
          <w:szCs w:val="20"/>
        </w:rPr>
        <w:t>Chytrý</w:t>
      </w:r>
      <w:bookmarkStart w:id="0" w:name="_GoBack"/>
      <w:bookmarkEnd w:id="0"/>
    </w:p>
    <w:p w:rsidR="00190152" w:rsidRPr="0080094B" w:rsidRDefault="00190152" w:rsidP="0080094B">
      <w:pPr>
        <w:spacing w:line="240" w:lineRule="auto"/>
        <w:rPr>
          <w:sz w:val="20"/>
          <w:szCs w:val="20"/>
        </w:rPr>
      </w:pPr>
      <w:r w:rsidRPr="0080094B">
        <w:rPr>
          <w:sz w:val="20"/>
          <w:szCs w:val="20"/>
        </w:rPr>
        <w:t>Zařízení bytu</w:t>
      </w:r>
    </w:p>
    <w:p w:rsidR="00190152" w:rsidRDefault="00190152" w:rsidP="0080094B">
      <w:pPr>
        <w:spacing w:line="240" w:lineRule="auto"/>
        <w:rPr>
          <w:sz w:val="20"/>
          <w:szCs w:val="20"/>
        </w:rPr>
      </w:pPr>
    </w:p>
    <w:p w:rsidR="00190152" w:rsidRDefault="00190152" w:rsidP="0080094B">
      <w:pPr>
        <w:spacing w:line="240" w:lineRule="auto"/>
        <w:rPr>
          <w:sz w:val="28"/>
          <w:szCs w:val="28"/>
        </w:rPr>
      </w:pPr>
      <w:r w:rsidRPr="0080094B">
        <w:rPr>
          <w:sz w:val="20"/>
          <w:szCs w:val="20"/>
        </w:rPr>
        <w:t>Naříkat, plakat</w:t>
      </w:r>
      <w:r>
        <w:rPr>
          <w:sz w:val="28"/>
          <w:szCs w:val="28"/>
        </w:rPr>
        <w:br w:type="textWrapping" w:clear="all"/>
      </w:r>
    </w:p>
    <w:p w:rsidR="00190152" w:rsidRDefault="00190152" w:rsidP="0080094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Tajenka______________________________________</w:t>
      </w:r>
    </w:p>
    <w:p w:rsidR="00190152" w:rsidRDefault="00190152" w:rsidP="0080094B">
      <w:pPr>
        <w:spacing w:line="240" w:lineRule="auto"/>
        <w:rPr>
          <w:sz w:val="28"/>
          <w:szCs w:val="28"/>
        </w:rPr>
      </w:pPr>
    </w:p>
    <w:p w:rsidR="00190152" w:rsidRDefault="00190152" w:rsidP="0080094B">
      <w:pPr>
        <w:spacing w:line="240" w:lineRule="auto"/>
        <w:rPr>
          <w:sz w:val="28"/>
          <w:szCs w:val="28"/>
        </w:rPr>
      </w:pPr>
    </w:p>
    <w:p w:rsidR="00190152" w:rsidRDefault="00190152" w:rsidP="0080094B">
      <w:pPr>
        <w:spacing w:line="240" w:lineRule="auto"/>
        <w:rPr>
          <w:sz w:val="28"/>
          <w:szCs w:val="28"/>
        </w:rPr>
      </w:pPr>
    </w:p>
    <w:p w:rsidR="00190152" w:rsidRDefault="00190152" w:rsidP="0080094B">
      <w:pPr>
        <w:spacing w:line="240" w:lineRule="auto"/>
        <w:rPr>
          <w:sz w:val="28"/>
          <w:szCs w:val="28"/>
        </w:rPr>
      </w:pPr>
    </w:p>
    <w:p w:rsidR="00190152" w:rsidRDefault="00190152" w:rsidP="0080094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Metodický list</w:t>
      </w:r>
    </w:p>
    <w:p w:rsidR="00190152" w:rsidRDefault="00190152" w:rsidP="0080094B">
      <w:pPr>
        <w:spacing w:line="240" w:lineRule="auto"/>
        <w:rPr>
          <w:sz w:val="28"/>
          <w:szCs w:val="28"/>
        </w:rPr>
      </w:pPr>
    </w:p>
    <w:p w:rsidR="00190152" w:rsidRDefault="00190152" w:rsidP="0080094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Úkol č.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567"/>
        <w:gridCol w:w="567"/>
        <w:gridCol w:w="567"/>
        <w:gridCol w:w="425"/>
        <w:gridCol w:w="425"/>
        <w:gridCol w:w="425"/>
        <w:gridCol w:w="426"/>
        <w:gridCol w:w="425"/>
      </w:tblGrid>
      <w:tr w:rsidR="00190152" w:rsidRPr="00B9206A">
        <w:trPr>
          <w:jc w:val="center"/>
        </w:trPr>
        <w:tc>
          <w:tcPr>
            <w:tcW w:w="534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m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ý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n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_x0000_s1050" style="position:absolute;z-index:251661312;mso-position-horizontal-relative:text;mso-position-vertical-relative:text" from="8.1pt,8.25pt" to="71.1pt,8.25pt">
                  <w10:anchorlock/>
                </v:line>
              </w:pict>
            </w:r>
            <w:r w:rsidRPr="00B9206A">
              <w:rPr>
                <w:sz w:val="32"/>
                <w:szCs w:val="32"/>
              </w:rPr>
              <w:t>p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_x0000_s1051" style="position:absolute;z-index:251666432;mso-position-horizontal-relative:text;mso-position-vertical-relative:text" from="4.85pt,8.25pt" to="4.85pt,71.25pt">
                  <w10:anchorlock/>
                </v:line>
              </w:pict>
            </w: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426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š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_x0000_s1052" style="position:absolute;z-index:251662336;mso-position-horizontal-relative:text;mso-position-vertical-relative:text" from="4.05pt,8.25pt" to="4.05pt,116.25pt">
                  <w10:anchorlock/>
                </v:line>
              </w:pict>
            </w:r>
            <w:r w:rsidRPr="00B9206A">
              <w:rPr>
                <w:sz w:val="32"/>
                <w:szCs w:val="32"/>
              </w:rPr>
              <w:t>S</w:t>
            </w:r>
          </w:p>
        </w:tc>
      </w:tr>
      <w:tr w:rsidR="00190152" w:rsidRPr="00B9206A">
        <w:trPr>
          <w:jc w:val="center"/>
        </w:trPr>
        <w:tc>
          <w:tcPr>
            <w:tcW w:w="534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š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d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n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_x0000_s1053" style="position:absolute;z-index:251667456;mso-position-horizontal-relative:text;mso-position-vertical-relative:text" from="1.6pt,6.2pt" to="1.6pt,78.2pt">
                  <w10:anchorlock/>
                </v:line>
              </w:pict>
            </w: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426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</w:tr>
      <w:tr w:rsidR="00190152" w:rsidRPr="00B9206A">
        <w:trPr>
          <w:jc w:val="center"/>
        </w:trPr>
        <w:tc>
          <w:tcPr>
            <w:tcW w:w="534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a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_x0000_s1054" style="position:absolute;z-index:251665408;mso-position-horizontal-relative:text;mso-position-vertical-relative:text" from="3.15pt,13.15pt" to="3.15pt,67.15pt">
                  <w10:anchorlock/>
                </v:line>
              </w:pict>
            </w: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m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č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ž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426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g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</w:tr>
      <w:tr w:rsidR="00190152" w:rsidRPr="00B9206A">
        <w:trPr>
          <w:jc w:val="center"/>
        </w:trPr>
        <w:tc>
          <w:tcPr>
            <w:tcW w:w="534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_x0000_s1055" style="position:absolute;z-index:251664384;mso-position-horizontal-relative:text;mso-position-vertical-relative:text" from="2.85pt,11.15pt" to="128.85pt,11.15pt">
                  <w10:anchorlock/>
                </v:line>
              </w:pict>
            </w: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ý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t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e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s</w:t>
            </w:r>
          </w:p>
        </w:tc>
        <w:tc>
          <w:tcPr>
            <w:tcW w:w="426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q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š</w:t>
            </w:r>
          </w:p>
        </w:tc>
      </w:tr>
      <w:tr w:rsidR="00190152" w:rsidRPr="00B9206A">
        <w:trPr>
          <w:jc w:val="center"/>
        </w:trPr>
        <w:tc>
          <w:tcPr>
            <w:tcW w:w="534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p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r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ý</w:t>
            </w:r>
          </w:p>
        </w:tc>
        <w:tc>
          <w:tcPr>
            <w:tcW w:w="426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h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e</w:t>
            </w:r>
          </w:p>
        </w:tc>
      </w:tr>
      <w:tr w:rsidR="00190152" w:rsidRPr="00B9206A">
        <w:trPr>
          <w:jc w:val="center"/>
        </w:trPr>
        <w:tc>
          <w:tcPr>
            <w:tcW w:w="534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>
              <w:rPr>
                <w:noProof/>
                <w:lang w:eastAsia="cs-CZ"/>
              </w:rPr>
              <w:pict>
                <v:line id="_x0000_s1056" style="position:absolute;z-index:251663360;mso-position-horizontal-relative:text;mso-position-vertical-relative:text" from="10.8pt,16.05pt" to="145.8pt,16.05pt">
                  <w10:anchorlock/>
                </v:line>
              </w:pict>
            </w:r>
            <w:r w:rsidRPr="00B9206A"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z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l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y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k</w:t>
            </w:r>
          </w:p>
        </w:tc>
        <w:tc>
          <w:tcPr>
            <w:tcW w:w="426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a</w:t>
            </w:r>
          </w:p>
        </w:tc>
        <w:tc>
          <w:tcPr>
            <w:tcW w:w="425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32"/>
                <w:szCs w:val="32"/>
              </w:rPr>
            </w:pPr>
            <w:r w:rsidRPr="00B9206A">
              <w:rPr>
                <w:sz w:val="32"/>
                <w:szCs w:val="32"/>
              </w:rPr>
              <w:t>t</w:t>
            </w:r>
          </w:p>
        </w:tc>
      </w:tr>
    </w:tbl>
    <w:p w:rsidR="00190152" w:rsidRDefault="00190152" w:rsidP="0080094B">
      <w:pPr>
        <w:spacing w:line="240" w:lineRule="auto"/>
        <w:rPr>
          <w:sz w:val="28"/>
          <w:szCs w:val="28"/>
        </w:rPr>
      </w:pPr>
      <w:r>
        <w:rPr>
          <w:noProof/>
          <w:lang w:eastAsia="cs-CZ"/>
        </w:rPr>
        <w:pict>
          <v:line id="_x0000_s1057" style="position:absolute;z-index:251660288;mso-position-horizontal-relative:text;mso-position-vertical-relative:text" from="126pt,-108pt" to="3in,-108pt">
            <w10:anchorlock/>
          </v:line>
        </w:pict>
      </w:r>
      <w:r>
        <w:rPr>
          <w:sz w:val="28"/>
          <w:szCs w:val="28"/>
        </w:rPr>
        <w:t>Chybí: blýskat, polykat, plynout, plýtvat, pelyněk</w:t>
      </w:r>
    </w:p>
    <w:p w:rsidR="00190152" w:rsidRDefault="00190152" w:rsidP="0080094B">
      <w:pPr>
        <w:spacing w:line="240" w:lineRule="auto"/>
        <w:rPr>
          <w:sz w:val="28"/>
          <w:szCs w:val="28"/>
        </w:rPr>
      </w:pPr>
    </w:p>
    <w:p w:rsidR="00190152" w:rsidRDefault="00190152" w:rsidP="0080094B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Úkol č. 4</w:t>
      </w:r>
    </w:p>
    <w:tbl>
      <w:tblPr>
        <w:tblpPr w:leftFromText="141" w:rightFromText="141" w:vertAnchor="text" w:horzAnchor="page" w:tblpX="2773" w:tblpY="4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1"/>
        <w:gridCol w:w="641"/>
        <w:gridCol w:w="635"/>
        <w:gridCol w:w="709"/>
        <w:gridCol w:w="708"/>
        <w:gridCol w:w="642"/>
        <w:gridCol w:w="567"/>
      </w:tblGrid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  <w:shd w:val="clear" w:color="auto" w:fill="9BBB59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635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9" w:type="dxa"/>
            <w:shd w:val="clear" w:color="auto" w:fill="B6DDE8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  <w:tc>
          <w:tcPr>
            <w:tcW w:w="708" w:type="dxa"/>
            <w:shd w:val="clear" w:color="auto" w:fill="948A54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4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948A54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4</w:t>
            </w:r>
          </w:p>
        </w:tc>
        <w:tc>
          <w:tcPr>
            <w:tcW w:w="641" w:type="dxa"/>
            <w:shd w:val="clear" w:color="auto" w:fill="C00000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8</w:t>
            </w:r>
          </w:p>
        </w:tc>
        <w:tc>
          <w:tcPr>
            <w:tcW w:w="635" w:type="dxa"/>
            <w:shd w:val="clear" w:color="auto" w:fill="9BBB59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FABF8F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  <w:shd w:val="clear" w:color="auto" w:fill="9BBB59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635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9" w:type="dxa"/>
            <w:shd w:val="clear" w:color="auto" w:fill="548DD4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7</w:t>
            </w:r>
          </w:p>
        </w:tc>
        <w:tc>
          <w:tcPr>
            <w:tcW w:w="708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42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41" w:type="dxa"/>
            <w:shd w:val="clear" w:color="auto" w:fill="9BBB59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635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9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FABF8F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35" w:type="dxa"/>
            <w:shd w:val="clear" w:color="auto" w:fill="9BBB59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FABF8F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  <w:tc>
          <w:tcPr>
            <w:tcW w:w="642" w:type="dxa"/>
            <w:shd w:val="clear" w:color="auto" w:fill="FFC000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5</w:t>
            </w:r>
          </w:p>
        </w:tc>
        <w:tc>
          <w:tcPr>
            <w:tcW w:w="567" w:type="dxa"/>
            <w:shd w:val="clear" w:color="auto" w:fill="B6DDE8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3</w:t>
            </w:r>
          </w:p>
        </w:tc>
      </w:tr>
      <w:tr w:rsidR="00190152" w:rsidRPr="00B9206A">
        <w:tc>
          <w:tcPr>
            <w:tcW w:w="601" w:type="dxa"/>
            <w:shd w:val="clear" w:color="auto" w:fill="E5B8B7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1</w:t>
            </w:r>
          </w:p>
        </w:tc>
        <w:tc>
          <w:tcPr>
            <w:tcW w:w="641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635" w:type="dxa"/>
            <w:shd w:val="clear" w:color="auto" w:fill="9BBB59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708" w:type="dxa"/>
            <w:shd w:val="clear" w:color="auto" w:fill="548DD4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7</w:t>
            </w:r>
          </w:p>
        </w:tc>
        <w:tc>
          <w:tcPr>
            <w:tcW w:w="642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</w:p>
        </w:tc>
        <w:tc>
          <w:tcPr>
            <w:tcW w:w="567" w:type="dxa"/>
            <w:shd w:val="clear" w:color="auto" w:fill="FABF8F"/>
          </w:tcPr>
          <w:p w:rsidR="00190152" w:rsidRPr="00B9206A" w:rsidRDefault="00190152" w:rsidP="00CC4FDF">
            <w:pPr>
              <w:spacing w:after="0" w:line="240" w:lineRule="auto"/>
              <w:rPr>
                <w:sz w:val="56"/>
                <w:szCs w:val="56"/>
                <w:vertAlign w:val="superscript"/>
              </w:rPr>
            </w:pPr>
            <w:r w:rsidRPr="00B9206A">
              <w:rPr>
                <w:sz w:val="56"/>
                <w:szCs w:val="56"/>
                <w:vertAlign w:val="superscript"/>
              </w:rPr>
              <w:t>6</w:t>
            </w:r>
          </w:p>
        </w:tc>
      </w:tr>
    </w:tbl>
    <w:p w:rsidR="00190152" w:rsidRDefault="00190152" w:rsidP="0080094B">
      <w:pPr>
        <w:spacing w:line="240" w:lineRule="auto"/>
        <w:rPr>
          <w:sz w:val="28"/>
          <w:szCs w:val="28"/>
        </w:rPr>
      </w:pPr>
    </w:p>
    <w:p w:rsidR="00190152" w:rsidRPr="007901E7" w:rsidRDefault="00190152" w:rsidP="007901E7">
      <w:pPr>
        <w:rPr>
          <w:sz w:val="28"/>
          <w:szCs w:val="28"/>
        </w:rPr>
      </w:pPr>
    </w:p>
    <w:p w:rsidR="00190152" w:rsidRPr="007901E7" w:rsidRDefault="00190152" w:rsidP="007901E7">
      <w:pPr>
        <w:rPr>
          <w:sz w:val="28"/>
          <w:szCs w:val="28"/>
        </w:rPr>
      </w:pPr>
    </w:p>
    <w:p w:rsidR="00190152" w:rsidRPr="007901E7" w:rsidRDefault="00190152" w:rsidP="007901E7">
      <w:pPr>
        <w:rPr>
          <w:sz w:val="28"/>
          <w:szCs w:val="28"/>
        </w:rPr>
      </w:pPr>
    </w:p>
    <w:p w:rsidR="00190152" w:rsidRPr="007901E7" w:rsidRDefault="00190152" w:rsidP="007901E7">
      <w:pPr>
        <w:rPr>
          <w:sz w:val="28"/>
          <w:szCs w:val="28"/>
        </w:rPr>
      </w:pPr>
    </w:p>
    <w:p w:rsidR="00190152" w:rsidRPr="007901E7" w:rsidRDefault="00190152" w:rsidP="007901E7">
      <w:pPr>
        <w:rPr>
          <w:sz w:val="28"/>
          <w:szCs w:val="28"/>
        </w:rPr>
      </w:pPr>
    </w:p>
    <w:p w:rsidR="00190152" w:rsidRPr="007901E7" w:rsidRDefault="00190152" w:rsidP="007901E7">
      <w:pPr>
        <w:rPr>
          <w:sz w:val="28"/>
          <w:szCs w:val="28"/>
        </w:rPr>
      </w:pPr>
    </w:p>
    <w:p w:rsidR="00190152" w:rsidRDefault="00190152" w:rsidP="007901E7">
      <w:pPr>
        <w:rPr>
          <w:sz w:val="28"/>
          <w:szCs w:val="28"/>
        </w:rPr>
      </w:pPr>
    </w:p>
    <w:p w:rsidR="00190152" w:rsidRDefault="00190152" w:rsidP="007901E7">
      <w:pPr>
        <w:tabs>
          <w:tab w:val="left" w:pos="153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Plýtvat, vzlykat, plynout, blýskat, polykat, pelyněk</w:t>
      </w:r>
    </w:p>
    <w:p w:rsidR="00190152" w:rsidRDefault="00190152" w:rsidP="007901E7">
      <w:pPr>
        <w:tabs>
          <w:tab w:val="left" w:pos="1530"/>
        </w:tabs>
        <w:rPr>
          <w:sz w:val="28"/>
          <w:szCs w:val="28"/>
        </w:rPr>
      </w:pPr>
      <w:r>
        <w:rPr>
          <w:sz w:val="28"/>
          <w:szCs w:val="28"/>
        </w:rPr>
        <w:t>Úkol č. 6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190152" w:rsidRPr="00B9206A">
        <w:tc>
          <w:tcPr>
            <w:tcW w:w="567" w:type="dxa"/>
            <w:shd w:val="clear" w:color="auto" w:fill="92D050"/>
          </w:tcPr>
          <w:p w:rsidR="00190152" w:rsidRPr="00B9206A" w:rsidRDefault="00190152" w:rsidP="00CC4FDF">
            <w:pPr>
              <w:tabs>
                <w:tab w:val="left" w:pos="1050"/>
              </w:tabs>
              <w:spacing w:after="0" w:line="240" w:lineRule="auto"/>
              <w:rPr>
                <w:sz w:val="52"/>
                <w:szCs w:val="52"/>
              </w:rPr>
            </w:pPr>
            <w:r>
              <w:rPr>
                <w:sz w:val="40"/>
                <w:szCs w:val="40"/>
              </w:rPr>
              <w:t>m</w:t>
            </w:r>
            <w:r w:rsidRPr="00B9206A">
              <w:rPr>
                <w:sz w:val="52"/>
                <w:szCs w:val="52"/>
              </w:rPr>
              <w:tab/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á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ř</w:t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190152" w:rsidRPr="00B9206A"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  <w:r w:rsidRPr="00B9206A">
              <w:rPr>
                <w:sz w:val="52"/>
                <w:szCs w:val="52"/>
              </w:rPr>
              <w:t xml:space="preserve">         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s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567" w:type="dxa"/>
            <w:shd w:val="clear" w:color="auto" w:fill="92D050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r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ý</w:t>
            </w: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</w:p>
        </w:tc>
      </w:tr>
      <w:tr w:rsidR="00190152" w:rsidRPr="00B9206A"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n</w:t>
            </w:r>
          </w:p>
        </w:tc>
        <w:tc>
          <w:tcPr>
            <w:tcW w:w="567" w:type="dxa"/>
            <w:shd w:val="clear" w:color="auto" w:fill="92D050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á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</w:tr>
      <w:tr w:rsidR="00190152" w:rsidRPr="00B9206A"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</w:p>
        </w:tc>
        <w:tc>
          <w:tcPr>
            <w:tcW w:w="567" w:type="dxa"/>
            <w:shd w:val="clear" w:color="auto" w:fill="92D050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z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l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y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k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a</w:t>
            </w:r>
          </w:p>
        </w:tc>
        <w:tc>
          <w:tcPr>
            <w:tcW w:w="567" w:type="dxa"/>
          </w:tcPr>
          <w:p w:rsidR="00190152" w:rsidRPr="00B9206A" w:rsidRDefault="00190152" w:rsidP="00CC4FDF">
            <w:pPr>
              <w:spacing w:after="0" w:line="240" w:lineRule="auto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t</w:t>
            </w:r>
          </w:p>
        </w:tc>
      </w:tr>
    </w:tbl>
    <w:p w:rsidR="00190152" w:rsidRDefault="00190152" w:rsidP="007901E7">
      <w:pPr>
        <w:tabs>
          <w:tab w:val="left" w:pos="1530"/>
        </w:tabs>
        <w:rPr>
          <w:sz w:val="28"/>
          <w:szCs w:val="28"/>
        </w:rPr>
      </w:pPr>
    </w:p>
    <w:p w:rsidR="00190152" w:rsidRDefault="00190152" w:rsidP="007901E7">
      <w:pPr>
        <w:tabs>
          <w:tab w:val="left" w:pos="1530"/>
        </w:tabs>
        <w:rPr>
          <w:sz w:val="28"/>
          <w:szCs w:val="28"/>
        </w:rPr>
      </w:pPr>
    </w:p>
    <w:p w:rsidR="00190152" w:rsidRDefault="00190152" w:rsidP="007901E7">
      <w:pPr>
        <w:tabs>
          <w:tab w:val="left" w:pos="1530"/>
        </w:tabs>
        <w:rPr>
          <w:sz w:val="28"/>
          <w:szCs w:val="28"/>
        </w:rPr>
      </w:pPr>
    </w:p>
    <w:p w:rsidR="00190152" w:rsidRDefault="00190152" w:rsidP="007901E7">
      <w:pPr>
        <w:tabs>
          <w:tab w:val="left" w:pos="1530"/>
        </w:tabs>
        <w:rPr>
          <w:sz w:val="28"/>
          <w:szCs w:val="28"/>
        </w:rPr>
      </w:pPr>
    </w:p>
    <w:p w:rsidR="00190152" w:rsidRDefault="00190152" w:rsidP="007901E7">
      <w:pPr>
        <w:tabs>
          <w:tab w:val="left" w:pos="1530"/>
        </w:tabs>
        <w:rPr>
          <w:sz w:val="28"/>
          <w:szCs w:val="28"/>
        </w:rPr>
      </w:pPr>
    </w:p>
    <w:p w:rsidR="00190152" w:rsidRDefault="00190152" w:rsidP="008D43C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Literatura:</w:t>
      </w:r>
    </w:p>
    <w:p w:rsidR="00190152" w:rsidRDefault="00190152" w:rsidP="008D43C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MUHLHAUSEROVÁ, Hana. </w:t>
      </w:r>
      <w:r w:rsidRPr="00C41019">
        <w:rPr>
          <w:i/>
          <w:iCs/>
          <w:sz w:val="28"/>
          <w:szCs w:val="28"/>
        </w:rPr>
        <w:t>Procvičujeme vyjmenovaná slova</w:t>
      </w:r>
      <w:r>
        <w:rPr>
          <w:sz w:val="28"/>
          <w:szCs w:val="28"/>
        </w:rPr>
        <w:t xml:space="preserve">. Praha: Blug. ISBN 80 – 7274 – 927 – 7. </w:t>
      </w:r>
    </w:p>
    <w:p w:rsidR="00190152" w:rsidRDefault="00190152" w:rsidP="008D43C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BURIANOVÁ, H., JÍZDNÁ, L. </w:t>
      </w:r>
      <w:r w:rsidRPr="008D43CE">
        <w:rPr>
          <w:i/>
          <w:iCs/>
          <w:sz w:val="28"/>
          <w:szCs w:val="28"/>
        </w:rPr>
        <w:t>Pracovní sešit pro 3.ročník základní školy</w:t>
      </w:r>
      <w:r>
        <w:rPr>
          <w:sz w:val="28"/>
          <w:szCs w:val="28"/>
        </w:rPr>
        <w:t xml:space="preserve">. Brno: Didaktis. ISBN 978 – 80 – 7358 – 002 – 5. </w:t>
      </w:r>
    </w:p>
    <w:p w:rsidR="00190152" w:rsidRDefault="00190152" w:rsidP="008D43C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Vlastní materiály autorky</w:t>
      </w:r>
    </w:p>
    <w:p w:rsidR="00190152" w:rsidRPr="007901E7" w:rsidRDefault="00190152" w:rsidP="007901E7">
      <w:pPr>
        <w:tabs>
          <w:tab w:val="left" w:pos="15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190152" w:rsidRPr="007901E7" w:rsidSect="007901E7">
      <w:pgSz w:w="11906" w:h="16838"/>
      <w:pgMar w:top="1417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152" w:rsidRDefault="00190152" w:rsidP="00C95CCF">
      <w:pPr>
        <w:spacing w:after="0" w:line="240" w:lineRule="auto"/>
      </w:pPr>
      <w:r>
        <w:separator/>
      </w:r>
    </w:p>
  </w:endnote>
  <w:endnote w:type="continuationSeparator" w:id="0">
    <w:p w:rsidR="00190152" w:rsidRDefault="00190152" w:rsidP="00C95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152" w:rsidRDefault="00190152" w:rsidP="00C95CCF">
      <w:pPr>
        <w:spacing w:after="0" w:line="240" w:lineRule="auto"/>
      </w:pPr>
      <w:r>
        <w:separator/>
      </w:r>
    </w:p>
  </w:footnote>
  <w:footnote w:type="continuationSeparator" w:id="0">
    <w:p w:rsidR="00190152" w:rsidRDefault="00190152" w:rsidP="00C95C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A2F2D"/>
    <w:multiLevelType w:val="hybridMultilevel"/>
    <w:tmpl w:val="DAEAC49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C1B"/>
    <w:rsid w:val="00190152"/>
    <w:rsid w:val="001F50DA"/>
    <w:rsid w:val="00337507"/>
    <w:rsid w:val="00405C6E"/>
    <w:rsid w:val="005F211E"/>
    <w:rsid w:val="006F6ECA"/>
    <w:rsid w:val="007901E7"/>
    <w:rsid w:val="0080094B"/>
    <w:rsid w:val="00865495"/>
    <w:rsid w:val="008C52A4"/>
    <w:rsid w:val="008D43CE"/>
    <w:rsid w:val="008E24AA"/>
    <w:rsid w:val="00991C1B"/>
    <w:rsid w:val="00B55E8A"/>
    <w:rsid w:val="00B63163"/>
    <w:rsid w:val="00B9206A"/>
    <w:rsid w:val="00BB6ED1"/>
    <w:rsid w:val="00BC2097"/>
    <w:rsid w:val="00C41019"/>
    <w:rsid w:val="00C95CCF"/>
    <w:rsid w:val="00CC4FDF"/>
    <w:rsid w:val="00D02D5F"/>
    <w:rsid w:val="00D21E27"/>
    <w:rsid w:val="00D34B79"/>
    <w:rsid w:val="00D97400"/>
    <w:rsid w:val="00EC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0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91C1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91C1B"/>
    <w:pPr>
      <w:ind w:left="720"/>
    </w:pPr>
  </w:style>
  <w:style w:type="paragraph" w:styleId="Header">
    <w:name w:val="header"/>
    <w:basedOn w:val="Normal"/>
    <w:link w:val="HeaderChar"/>
    <w:uiPriority w:val="99"/>
    <w:rsid w:val="00C95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95CCF"/>
  </w:style>
  <w:style w:type="paragraph" w:styleId="Footer">
    <w:name w:val="footer"/>
    <w:basedOn w:val="Normal"/>
    <w:link w:val="FooterChar"/>
    <w:uiPriority w:val="99"/>
    <w:rsid w:val="00C95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95C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7</Pages>
  <Words>445</Words>
  <Characters>2627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Najmanová</dc:creator>
  <cp:keywords/>
  <dc:description/>
  <cp:lastModifiedBy>aaa</cp:lastModifiedBy>
  <cp:revision>6</cp:revision>
  <dcterms:created xsi:type="dcterms:W3CDTF">2013-03-14T07:50:00Z</dcterms:created>
  <dcterms:modified xsi:type="dcterms:W3CDTF">2013-05-30T14:04:00Z</dcterms:modified>
</cp:coreProperties>
</file>