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  <w:lang w:eastAsia="cs-CZ"/>
        </w:rPr>
      </w:r>
      <w:r w:rsidRPr="001D3622">
        <w:rPr>
          <w:b/>
          <w:bCs/>
          <w:sz w:val="36"/>
          <w:szCs w:val="36"/>
          <w:u w:val="single"/>
        </w:rPr>
        <w:pict>
          <v:group id="Plátno 23" o:spid="_x0000_s1026" editas="canvas" style="width:453.6pt;height:323pt;mso-position-horizontal-relative:char;mso-position-vertical-relative:line" coordsize="57607,4102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57607;height:41021;visibility:visible">
              <v:fill o:detectmouseclick="t"/>
              <v:path o:connecttype="none"/>
            </v:shape>
            <v:rect id="Rectangle 3" o:spid="_x0000_s1028" style="position:absolute;left:3438;top:28756;width:54169;height:12265;visibility:visible" filled="f" stroked="f">
              <v:textbox inset="1.72719mm,.86361mm,1.72719mm,.86361mm">
                <w:txbxContent>
                  <w:p w:rsidR="00AA6E9A" w:rsidRPr="00D21E27" w:rsidRDefault="00AA6E9A" w:rsidP="00FB3232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</w:rPr>
                    </w:pPr>
                    <w:r w:rsidRPr="00D21E27">
                      <w:rPr>
                        <w:color w:val="000000"/>
                      </w:rPr>
                      <w:t xml:space="preserve">VÝUKOVÝ MATERIÁL ZPRACOVANÝ V RÁMCI PROJEKTU </w:t>
                    </w:r>
                  </w:p>
                  <w:p w:rsidR="00AA6E9A" w:rsidRPr="00D21E27" w:rsidRDefault="00AA6E9A" w:rsidP="00FB3232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</w:rPr>
                    </w:pPr>
                    <w:r w:rsidRPr="00D21E27">
                      <w:rPr>
                        <w:color w:val="000000"/>
                      </w:rPr>
                      <w:t>MODERNÍ ŠKOLA</w:t>
                    </w:r>
                  </w:p>
                  <w:p w:rsidR="00AA6E9A" w:rsidRPr="00D21E27" w:rsidRDefault="00AA6E9A" w:rsidP="00FB3232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</w:rPr>
                    </w:pPr>
                    <w:r w:rsidRPr="00D21E27">
                      <w:rPr>
                        <w:color w:val="000000"/>
                      </w:rPr>
                      <w:t>Registrační číslo projektu: CZ.1.07/1.400/21.3095</w:t>
                    </w:r>
                  </w:p>
                </w:txbxContent>
              </v:textbox>
            </v:rect>
            <v:shape id="Picture 4" o:spid="_x0000_s1029" type="#_x0000_t75" alt="škola" style="position:absolute;left:33361;top:16006;width:16676;height:8835;visibility:visible">
              <v:imagedata r:id="rId5" o:title="" cropbottom="10959f"/>
            </v:shape>
            <v:shape id="Picture 6" o:spid="_x0000_s1030" type="#_x0000_t75" style="position:absolute;left:10305;top:15508;width:14221;height:8836;visibility:visible">
              <v:imagedata r:id="rId6" o:title=""/>
            </v:shape>
            <v:rect id="Rectangle 9" o:spid="_x0000_s1031" style="position:absolute;top:19812;width:2134;height:3277;visibility:visible;mso-wrap-style:none;v-text-anchor:middle" filled="f" stroked="f">
              <v:textbox style="mso-fit-shape-to-text:t" inset="1.72719mm,.86361mm,1.72719mm,0">
                <w:txbxContent>
                  <w:p w:rsidR="00AA6E9A" w:rsidRPr="00D21E27" w:rsidRDefault="00AA6E9A" w:rsidP="00FB3232">
                    <w:pPr>
                      <w:autoSpaceDE w:val="0"/>
                      <w:autoSpaceDN w:val="0"/>
                      <w:adjustRightInd w:val="0"/>
                      <w:rPr>
                        <w:rFonts w:ascii="Verdana" w:hAnsi="Verdana" w:cs="Verdana"/>
                        <w:color w:val="000000"/>
                      </w:rPr>
                    </w:pPr>
                  </w:p>
                </w:txbxContent>
              </v:textbox>
            </v:rect>
            <v:rect id="Rectangle 10" o:spid="_x0000_s1032" style="position:absolute;left:10306;top:10579;width:42183;height:8503;visibility:visible;v-text-anchor:middle" filled="f" stroked="f">
              <v:textbox style="mso-fit-shape-to-text:t" inset="1.72719mm,.86361mm,1.72719mm,0">
                <w:txbxContent>
                  <w:p w:rsidR="00AA6E9A" w:rsidRPr="00D21E27" w:rsidRDefault="00AA6E9A" w:rsidP="00FB3232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19"/>
                        <w:szCs w:val="19"/>
                      </w:rPr>
                    </w:pPr>
                    <w:r w:rsidRPr="00D21E27">
                      <w:rPr>
                        <w:rFonts w:ascii="Arial" w:hAnsi="Arial" w:cs="Arial"/>
                        <w:b/>
                        <w:bCs/>
                        <w:color w:val="000000"/>
                      </w:rPr>
                      <w:t xml:space="preserve"> ZÁKLADNÍ ŠKOLA ÚSTÍ NAD LABEM, HLAVNÍ 193, 403 31</w:t>
                    </w:r>
                  </w:p>
                  <w:p w:rsidR="00AA6E9A" w:rsidRPr="00D21E27" w:rsidRDefault="00AA6E9A" w:rsidP="00FB3232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color w:val="999999"/>
                        <w:sz w:val="19"/>
                        <w:szCs w:val="19"/>
                      </w:rPr>
                    </w:pPr>
                    <w:r w:rsidRPr="00D21E27">
                      <w:rPr>
                        <w:rFonts w:ascii="Arial" w:hAnsi="Arial" w:cs="Arial"/>
                        <w:b/>
                        <w:bCs/>
                        <w:color w:val="999999"/>
                        <w:sz w:val="16"/>
                        <w:szCs w:val="16"/>
                      </w:rPr>
                      <w:t>Tel.:472731819, 472731253 Tel.řed./fax:472731480, e-mail:skola@zsmojzir.cz</w:t>
                    </w:r>
                  </w:p>
                  <w:p w:rsidR="00AA6E9A" w:rsidRPr="00D21E27" w:rsidRDefault="00AA6E9A" w:rsidP="00FB3232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</w:rPr>
                    </w:pPr>
                  </w:p>
                </w:txbxContent>
              </v:textbox>
            </v:rect>
            <v:shape id="Picture 10" o:spid="_x0000_s1033" type="#_x0000_t75" style="position:absolute;left:7861;width:44122;height:10793;visibility:visible">
              <v:imagedata r:id="rId7" o:title=""/>
            </v:shape>
            <v:shape id="Obrázek 10" o:spid="_x0000_s1034" type="#_x0000_t75" style="position:absolute;left:8029;top:11193;width:4607;height:2785;visibility:visible">
              <v:imagedata r:id="rId8" o:title=""/>
            </v:shape>
            <w10:anchorlock/>
          </v:group>
        </w:pict>
      </w: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  <w:lang w:eastAsia="cs-CZ"/>
        </w:rPr>
        <w:pict>
          <v:shape id="Picture 5" o:spid="_x0000_s1035" type="#_x0000_t75" style="position:absolute;left:0;text-align:left;margin-left:45pt;margin-top:-45pt;width:357pt;height:87.3pt;z-index:251657728;visibility:visible">
            <v:imagedata r:id="rId9" o:title=""/>
            <w10:anchorlock/>
          </v:shape>
        </w:pict>
      </w: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Pr="008E24AA" w:rsidRDefault="00AA6E9A" w:rsidP="00FB3232">
      <w:pPr>
        <w:autoSpaceDE w:val="0"/>
        <w:autoSpaceDN w:val="0"/>
        <w:adjustRightInd w:val="0"/>
        <w:ind w:left="540" w:hanging="540"/>
        <w:jc w:val="center"/>
        <w:rPr>
          <w:color w:val="000000"/>
          <w:sz w:val="28"/>
          <w:szCs w:val="28"/>
        </w:rPr>
      </w:pPr>
      <w:r w:rsidRPr="008E24AA">
        <w:rPr>
          <w:color w:val="000000"/>
          <w:sz w:val="28"/>
          <w:szCs w:val="28"/>
        </w:rPr>
        <w:t>Číslo klíčové aktivity: III/2</w:t>
      </w:r>
    </w:p>
    <w:p w:rsidR="00AA6E9A" w:rsidRPr="008E24AA" w:rsidRDefault="00AA6E9A" w:rsidP="00FB3232">
      <w:pPr>
        <w:autoSpaceDE w:val="0"/>
        <w:autoSpaceDN w:val="0"/>
        <w:adjustRightInd w:val="0"/>
        <w:ind w:left="540" w:hanging="540"/>
        <w:jc w:val="center"/>
        <w:rPr>
          <w:color w:val="000000"/>
          <w:sz w:val="28"/>
          <w:szCs w:val="28"/>
        </w:rPr>
      </w:pPr>
      <w:r w:rsidRPr="008E24AA">
        <w:rPr>
          <w:color w:val="000000"/>
          <w:sz w:val="28"/>
          <w:szCs w:val="28"/>
        </w:rPr>
        <w:t xml:space="preserve">Název klíčové aktivity: </w:t>
      </w:r>
    </w:p>
    <w:p w:rsidR="00AA6E9A" w:rsidRPr="008E24AA" w:rsidRDefault="00AA6E9A" w:rsidP="00FB3232">
      <w:pPr>
        <w:autoSpaceDE w:val="0"/>
        <w:autoSpaceDN w:val="0"/>
        <w:adjustRightInd w:val="0"/>
        <w:ind w:left="540" w:hanging="540"/>
        <w:jc w:val="center"/>
        <w:rPr>
          <w:color w:val="000000"/>
          <w:sz w:val="28"/>
          <w:szCs w:val="28"/>
        </w:rPr>
      </w:pPr>
      <w:r w:rsidRPr="008E24AA">
        <w:rPr>
          <w:color w:val="000000"/>
          <w:sz w:val="28"/>
          <w:szCs w:val="28"/>
        </w:rPr>
        <w:t>Inovace a zkvalitnění výuky prostřednictvím ICT</w:t>
      </w:r>
    </w:p>
    <w:p w:rsidR="00AA6E9A" w:rsidRPr="008E24AA" w:rsidRDefault="00AA6E9A" w:rsidP="00FB3232">
      <w:pPr>
        <w:autoSpaceDE w:val="0"/>
        <w:autoSpaceDN w:val="0"/>
        <w:adjustRightInd w:val="0"/>
        <w:ind w:left="540" w:hanging="540"/>
        <w:jc w:val="center"/>
        <w:rPr>
          <w:color w:val="000000"/>
          <w:sz w:val="25"/>
          <w:szCs w:val="25"/>
        </w:rPr>
      </w:pPr>
      <w:r w:rsidRPr="008E24AA">
        <w:rPr>
          <w:color w:val="000000"/>
          <w:sz w:val="25"/>
          <w:szCs w:val="25"/>
        </w:rPr>
        <w:t xml:space="preserve"> </w:t>
      </w:r>
    </w:p>
    <w:p w:rsidR="00AA6E9A" w:rsidRPr="008E24AA" w:rsidRDefault="00AA6E9A" w:rsidP="00FB3232">
      <w:pPr>
        <w:autoSpaceDE w:val="0"/>
        <w:autoSpaceDN w:val="0"/>
        <w:adjustRightInd w:val="0"/>
        <w:ind w:left="540" w:hanging="540"/>
        <w:rPr>
          <w:rFonts w:ascii="Arial" w:hAnsi="Arial" w:cs="Arial"/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>Autor</w:t>
      </w:r>
      <w:r w:rsidRPr="008E24AA">
        <w:rPr>
          <w:rFonts w:ascii="Arial" w:hAnsi="Arial" w:cs="Arial"/>
          <w:b/>
          <w:bCs/>
          <w:color w:val="000000"/>
          <w:sz w:val="25"/>
          <w:szCs w:val="25"/>
        </w:rPr>
        <w:t>:</w:t>
      </w:r>
      <w:r>
        <w:rPr>
          <w:rFonts w:ascii="Arial" w:hAnsi="Arial" w:cs="Arial"/>
          <w:b/>
          <w:bCs/>
          <w:color w:val="000000"/>
          <w:sz w:val="25"/>
          <w:szCs w:val="25"/>
        </w:rPr>
        <w:t>Martina Najmanová</w:t>
      </w:r>
    </w:p>
    <w:p w:rsidR="00AA6E9A" w:rsidRPr="008E24AA" w:rsidRDefault="00AA6E9A" w:rsidP="00FB3232">
      <w:pPr>
        <w:autoSpaceDE w:val="0"/>
        <w:autoSpaceDN w:val="0"/>
        <w:adjustRightInd w:val="0"/>
        <w:ind w:left="540" w:hanging="540"/>
        <w:rPr>
          <w:rFonts w:ascii="Arial" w:hAnsi="Arial" w:cs="Arial"/>
          <w:b/>
          <w:bCs/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 xml:space="preserve">Vytvořeno: </w:t>
      </w:r>
      <w:r>
        <w:rPr>
          <w:b/>
          <w:bCs/>
          <w:color w:val="000000"/>
          <w:sz w:val="25"/>
          <w:szCs w:val="25"/>
        </w:rPr>
        <w:t>17.2.2013</w:t>
      </w:r>
    </w:p>
    <w:p w:rsidR="00AA6E9A" w:rsidRPr="008E24AA" w:rsidRDefault="00AA6E9A" w:rsidP="00FB3232">
      <w:pPr>
        <w:autoSpaceDE w:val="0"/>
        <w:autoSpaceDN w:val="0"/>
        <w:adjustRightInd w:val="0"/>
        <w:ind w:left="540" w:hanging="540"/>
        <w:rPr>
          <w:b/>
          <w:bCs/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 xml:space="preserve">Ročník: </w:t>
      </w:r>
      <w:r>
        <w:rPr>
          <w:b/>
          <w:bCs/>
          <w:color w:val="000000"/>
          <w:sz w:val="25"/>
          <w:szCs w:val="25"/>
        </w:rPr>
        <w:t>III.</w:t>
      </w:r>
    </w:p>
    <w:p w:rsidR="00AA6E9A" w:rsidRPr="008E24AA" w:rsidRDefault="00AA6E9A" w:rsidP="00FB3232">
      <w:pPr>
        <w:autoSpaceDE w:val="0"/>
        <w:autoSpaceDN w:val="0"/>
        <w:adjustRightInd w:val="0"/>
        <w:ind w:left="540" w:hanging="540"/>
        <w:rPr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>Vzdělávací oblast:</w:t>
      </w:r>
      <w:r>
        <w:rPr>
          <w:b/>
          <w:bCs/>
          <w:color w:val="000000"/>
          <w:sz w:val="25"/>
          <w:szCs w:val="25"/>
        </w:rPr>
        <w:t xml:space="preserve"> Český jazyk a komunikace</w:t>
      </w:r>
    </w:p>
    <w:p w:rsidR="00AA6E9A" w:rsidRPr="008E24AA" w:rsidRDefault="00AA6E9A" w:rsidP="00FB3232">
      <w:pPr>
        <w:autoSpaceDE w:val="0"/>
        <w:autoSpaceDN w:val="0"/>
        <w:adjustRightInd w:val="0"/>
        <w:ind w:left="540" w:hanging="540"/>
        <w:rPr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>Anotace:</w:t>
      </w:r>
      <w:r>
        <w:rPr>
          <w:b/>
          <w:bCs/>
          <w:color w:val="000000"/>
          <w:sz w:val="25"/>
          <w:szCs w:val="25"/>
        </w:rPr>
        <w:t>Pracovní list slouží k procvičení a upevnění vědomostí o VS po M</w:t>
      </w:r>
    </w:p>
    <w:p w:rsidR="00AA6E9A" w:rsidRDefault="00AA6E9A" w:rsidP="00FB3232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Default="00AA6E9A" w:rsidP="00AE64D6">
      <w:pPr>
        <w:jc w:val="center"/>
        <w:rPr>
          <w:b/>
          <w:bCs/>
          <w:sz w:val="36"/>
          <w:szCs w:val="36"/>
          <w:u w:val="single"/>
        </w:rPr>
      </w:pPr>
    </w:p>
    <w:p w:rsidR="00AA6E9A" w:rsidRPr="00AE64D6" w:rsidRDefault="00AA6E9A" w:rsidP="00AE64D6">
      <w:pPr>
        <w:jc w:val="center"/>
        <w:rPr>
          <w:b/>
          <w:bCs/>
          <w:sz w:val="36"/>
          <w:szCs w:val="36"/>
          <w:u w:val="single"/>
        </w:rPr>
      </w:pPr>
      <w:r w:rsidRPr="00AE64D6">
        <w:rPr>
          <w:b/>
          <w:bCs/>
          <w:sz w:val="36"/>
          <w:szCs w:val="36"/>
          <w:u w:val="single"/>
        </w:rPr>
        <w:t>VYJMENOVANÁ SLOVA PO M</w:t>
      </w:r>
    </w:p>
    <w:p w:rsidR="00AA6E9A" w:rsidRDefault="00AA6E9A"/>
    <w:p w:rsidR="00AA6E9A" w:rsidRPr="00AE64D6" w:rsidRDefault="00AA6E9A" w:rsidP="00AE64D6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AE64D6">
        <w:rPr>
          <w:b/>
          <w:bCs/>
          <w:sz w:val="28"/>
          <w:szCs w:val="28"/>
        </w:rPr>
        <w:t xml:space="preserve">Vyhledej ve čtyřsměrce vyjmenovaná a odvozená slova po M. </w:t>
      </w:r>
    </w:p>
    <w:p w:rsidR="00AA6E9A" w:rsidRPr="00AE64D6" w:rsidRDefault="00AA6E9A" w:rsidP="00AE64D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AE64D6">
        <w:rPr>
          <w:sz w:val="24"/>
          <w:szCs w:val="24"/>
        </w:rPr>
        <w:t xml:space="preserve">Piš je na linky. Ze zbylých písmen slož tajenku: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AA6E9A" w:rsidRPr="005F1213"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N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A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CH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O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Ý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N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O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U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</w:tr>
      <w:tr w:rsidR="00AA6E9A" w:rsidRPr="005F1213"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U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Ď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Ž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Ý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E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L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H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A</w:t>
            </w:r>
          </w:p>
        </w:tc>
      </w:tr>
      <w:tr w:rsidR="00AA6E9A" w:rsidRPr="005F1213"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L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Ě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Y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O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I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L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CH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Ý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K</w:t>
            </w:r>
          </w:p>
        </w:tc>
      </w:tr>
      <w:tr w:rsidR="00AA6E9A" w:rsidRPr="005F1213"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H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Y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S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L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I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L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Y</w:t>
            </w:r>
          </w:p>
        </w:tc>
      </w:tr>
      <w:tr w:rsidR="00AA6E9A" w:rsidRPr="005F1213"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I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Ý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Í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Y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Ý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I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</w:tr>
      <w:tr w:rsidR="00AA6E9A" w:rsidRPr="005F1213"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Y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D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Ý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CH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A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Š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Ř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A</w:t>
            </w:r>
          </w:p>
        </w:tc>
      </w:tr>
      <w:tr w:rsidR="00AA6E9A" w:rsidRPr="005F1213"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Z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A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K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Ý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S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Í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E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5F1213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Z</w:t>
            </w:r>
          </w:p>
        </w:tc>
      </w:tr>
    </w:tbl>
    <w:p w:rsidR="00AA6E9A" w:rsidRDefault="00AA6E9A" w:rsidP="00AE64D6"/>
    <w:p w:rsidR="00AA6E9A" w:rsidRDefault="00AA6E9A" w:rsidP="00AE64D6">
      <w:pPr>
        <w:spacing w:line="360" w:lineRule="auto"/>
      </w:pPr>
      <w:r>
        <w:t>________________________</w:t>
      </w:r>
      <w:r>
        <w:tab/>
      </w:r>
      <w:r>
        <w:tab/>
        <w:t>____________________</w:t>
      </w:r>
      <w:r>
        <w:tab/>
      </w:r>
      <w:r>
        <w:tab/>
        <w:t>__________________</w:t>
      </w:r>
    </w:p>
    <w:p w:rsidR="00AA6E9A" w:rsidRDefault="00AA6E9A" w:rsidP="00AE64D6">
      <w:pPr>
        <w:spacing w:line="360" w:lineRule="auto"/>
      </w:pPr>
      <w:r>
        <w:t>________________________</w:t>
      </w:r>
      <w:r>
        <w:tab/>
      </w:r>
      <w:r>
        <w:tab/>
        <w:t>____________________</w:t>
      </w:r>
      <w:r>
        <w:tab/>
      </w:r>
      <w:r>
        <w:tab/>
        <w:t>__________________</w:t>
      </w:r>
    </w:p>
    <w:p w:rsidR="00AA6E9A" w:rsidRDefault="00AA6E9A" w:rsidP="00AE64D6">
      <w:pPr>
        <w:spacing w:line="360" w:lineRule="auto"/>
      </w:pPr>
      <w:r>
        <w:t>________________________</w:t>
      </w:r>
      <w:r>
        <w:tab/>
      </w:r>
      <w:r>
        <w:tab/>
        <w:t>____________________</w:t>
      </w:r>
      <w:r>
        <w:tab/>
      </w:r>
      <w:r>
        <w:tab/>
        <w:t>__________________</w:t>
      </w:r>
    </w:p>
    <w:p w:rsidR="00AA6E9A" w:rsidRDefault="00AA6E9A" w:rsidP="00AE64D6">
      <w:pPr>
        <w:spacing w:line="360" w:lineRule="auto"/>
      </w:pPr>
      <w:r>
        <w:t>________________________</w:t>
      </w:r>
      <w:r>
        <w:tab/>
      </w:r>
      <w:r>
        <w:tab/>
        <w:t>____________________</w:t>
      </w:r>
      <w:r>
        <w:tab/>
      </w:r>
      <w:r>
        <w:tab/>
        <w:t>__________________</w:t>
      </w:r>
    </w:p>
    <w:p w:rsidR="00AA6E9A" w:rsidRDefault="00AA6E9A" w:rsidP="00AE64D6"/>
    <w:p w:rsidR="00AA6E9A" w:rsidRDefault="00AA6E9A" w:rsidP="00AE64D6"/>
    <w:p w:rsidR="00AA6E9A" w:rsidRDefault="00AA6E9A" w:rsidP="00AE64D6"/>
    <w:p w:rsidR="00AA6E9A" w:rsidRPr="0021322E" w:rsidRDefault="00AA6E9A" w:rsidP="0021322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noProof/>
          <w:lang w:eastAsia="cs-CZ"/>
        </w:rPr>
        <w:pict>
          <v:rect id="Obdélník 4" o:spid="_x0000_s1036" style="position:absolute;left:0;text-align:left;margin-left:391.15pt;margin-top:2.7pt;width:27.75pt;height:24.75pt;z-index:251646464;visibility:visible;v-text-anchor:middle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w10:anchorlock/>
          </v:rect>
        </w:pict>
      </w:r>
      <w:r>
        <w:rPr>
          <w:noProof/>
          <w:lang w:eastAsia="cs-CZ"/>
        </w:rPr>
        <w:pict>
          <v:rect id="Obdélník 2" o:spid="_x0000_s1037" style="position:absolute;left:0;text-align:left;margin-left:316.9pt;margin-top:2.7pt;width:27.75pt;height:24.75pt;z-index:251644416;visibility:visible;v-text-anchor:middle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w10:anchorlock/>
          </v:rect>
        </w:pict>
      </w:r>
      <w:r>
        <w:rPr>
          <w:noProof/>
          <w:lang w:eastAsia="cs-CZ"/>
        </w:rPr>
        <w:pict>
          <v:rect id="Obdélník 3" o:spid="_x0000_s1038" style="position:absolute;left:0;text-align:left;margin-left:352.15pt;margin-top:16.95pt;width:27.75pt;height:24.75pt;z-index:251645440;visibility:visible;v-text-anchor:middle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w10:anchorlock/>
          </v:rect>
        </w:pict>
      </w:r>
      <w:r w:rsidRPr="0021322E">
        <w:rPr>
          <w:sz w:val="28"/>
          <w:szCs w:val="28"/>
        </w:rPr>
        <w:t xml:space="preserve">Tajenka: </w:t>
      </w:r>
    </w:p>
    <w:p w:rsidR="00AA6E9A" w:rsidRPr="0021322E" w:rsidRDefault="00AA6E9A" w:rsidP="00AE64D6">
      <w:pPr>
        <w:pStyle w:val="ListParagraph"/>
        <w:ind w:left="1080"/>
        <w:rPr>
          <w:b/>
          <w:bCs/>
          <w:sz w:val="28"/>
          <w:szCs w:val="28"/>
        </w:rPr>
      </w:pPr>
      <w:r>
        <w:rPr>
          <w:noProof/>
          <w:lang w:eastAsia="cs-CZ"/>
        </w:rPr>
        <w:pict>
          <v:rect id="Obdélník 5" o:spid="_x0000_s1039" style="position:absolute;left:0;text-align:left;margin-left:431.65pt;margin-top:4.35pt;width:27.75pt;height:24.75pt;z-index:251647488;visibility:visible;v-text-anchor:middle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w10:anchorlock/>
          </v:rect>
        </w:pict>
      </w:r>
      <w:r>
        <w:rPr>
          <w:noProof/>
          <w:lang w:eastAsia="cs-CZ"/>
        </w:rPr>
        <w:pict>
          <v:rect id="Obdélník 1" o:spid="_x0000_s1040" style="position:absolute;left:0;text-align:left;margin-left:277.9pt;margin-top:4.35pt;width:27.75pt;height:24.75pt;z-index:251643392;visibility:visible;v-text-anchor:middle" fillcolor="#dfa7a6" strokecolor="#bc4542">
            <v:fill color2="#f5e4e4" rotate="t" angle="180" colors="0 #ffa2a1;22938f #ffbebd;1 #ffe5e5" focus="100%" type="gradient"/>
            <v:shadow on="t" color="black" opacity="24903f" origin=",.5" offset="0,.55556mm"/>
            <w10:anchorlock/>
          </v:rect>
        </w:pict>
      </w:r>
      <w:r w:rsidRPr="0021322E">
        <w:rPr>
          <w:b/>
          <w:bCs/>
          <w:sz w:val="28"/>
          <w:szCs w:val="28"/>
        </w:rPr>
        <w:t xml:space="preserve">Vyjmenovaná slova po M všichni </w:t>
      </w:r>
    </w:p>
    <w:p w:rsidR="00AA6E9A" w:rsidRDefault="00AA6E9A" w:rsidP="00AE64D6"/>
    <w:p w:rsidR="00AA6E9A" w:rsidRDefault="00AA6E9A" w:rsidP="00AE64D6"/>
    <w:p w:rsidR="00AA6E9A" w:rsidRDefault="00AA6E9A" w:rsidP="00AE64D6"/>
    <w:p w:rsidR="00AA6E9A" w:rsidRDefault="00AA6E9A" w:rsidP="00AE64D6"/>
    <w:p w:rsidR="00AA6E9A" w:rsidRDefault="00AA6E9A" w:rsidP="00AE64D6"/>
    <w:p w:rsidR="00AA6E9A" w:rsidRDefault="00AA6E9A" w:rsidP="00AE64D6">
      <w:bookmarkStart w:id="0" w:name="_GoBack"/>
      <w:bookmarkEnd w:id="0"/>
    </w:p>
    <w:p w:rsidR="00AA6E9A" w:rsidRDefault="00AA6E9A" w:rsidP="00AE64D6"/>
    <w:p w:rsidR="00AA6E9A" w:rsidRPr="004A623A" w:rsidRDefault="00AA6E9A" w:rsidP="00AE64D6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4A623A">
        <w:rPr>
          <w:b/>
          <w:bCs/>
          <w:sz w:val="28"/>
          <w:szCs w:val="28"/>
        </w:rPr>
        <w:t xml:space="preserve">Doplňuj vyjmenovaná slova po M: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AA6E9A" w:rsidRPr="005F1213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D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CH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A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S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L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tcBorders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H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E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Ž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tcBorders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L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Š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L</w:t>
            </w:r>
          </w:p>
        </w:tc>
        <w:tc>
          <w:tcPr>
            <w:tcW w:w="658" w:type="dxa"/>
            <w:tcBorders>
              <w:top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N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A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O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U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tcBorders>
              <w:tl2br w:val="single" w:sz="4" w:space="0" w:color="auto"/>
              <w:tr2bl w:val="single" w:sz="4" w:space="0" w:color="auto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S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E</w:t>
            </w:r>
          </w:p>
        </w:tc>
      </w:tr>
      <w:tr w:rsidR="00AA6E9A" w:rsidRPr="005F1213"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S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tcBorders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CH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Í</w:t>
            </w: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L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I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tcBorders>
              <w:tl2br w:val="single" w:sz="4" w:space="0" w:color="auto"/>
              <w:tr2bl w:val="single" w:sz="4" w:space="0" w:color="auto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S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H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Z</w:t>
            </w: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5F1213">
            <w:pPr>
              <w:spacing w:after="0"/>
              <w:rPr>
                <w:sz w:val="32"/>
                <w:szCs w:val="32"/>
              </w:rPr>
            </w:pPr>
          </w:p>
        </w:tc>
      </w:tr>
    </w:tbl>
    <w:p w:rsidR="00AA6E9A" w:rsidRDefault="00AA6E9A" w:rsidP="00AE64D6"/>
    <w:p w:rsidR="00AA6E9A" w:rsidRPr="0021322E" w:rsidRDefault="00AA6E9A" w:rsidP="00AE64D6">
      <w:pPr>
        <w:rPr>
          <w:b/>
          <w:bCs/>
          <w:i/>
          <w:iCs/>
          <w:sz w:val="28"/>
          <w:szCs w:val="28"/>
        </w:rPr>
      </w:pPr>
      <w:r w:rsidRPr="0021322E">
        <w:rPr>
          <w:b/>
          <w:bCs/>
          <w:i/>
          <w:iCs/>
          <w:sz w:val="28"/>
          <w:szCs w:val="28"/>
        </w:rPr>
        <w:t>Paní učitelka se ptá: „Pepíčku, čím bys chtěl být, až vyrosteš?“</w:t>
      </w:r>
    </w:p>
    <w:p w:rsidR="00AA6E9A" w:rsidRPr="0021322E" w:rsidRDefault="00AA6E9A" w:rsidP="00AE64D6">
      <w:pPr>
        <w:rPr>
          <w:b/>
          <w:bCs/>
          <w:i/>
          <w:iCs/>
          <w:sz w:val="28"/>
          <w:szCs w:val="28"/>
        </w:rPr>
      </w:pPr>
      <w:r w:rsidRPr="0021322E">
        <w:rPr>
          <w:b/>
          <w:bCs/>
          <w:i/>
          <w:iCs/>
          <w:sz w:val="28"/>
          <w:szCs w:val="28"/>
        </w:rPr>
        <w:t>Pepíček odpověděl: „Já bych chtěl být _________________. “</w:t>
      </w:r>
    </w:p>
    <w:p w:rsidR="00AA6E9A" w:rsidRDefault="00AA6E9A" w:rsidP="00AE64D6"/>
    <w:p w:rsidR="00AA6E9A" w:rsidRDefault="00AA6E9A" w:rsidP="00AE64D6"/>
    <w:p w:rsidR="00AA6E9A" w:rsidRPr="0021322E" w:rsidRDefault="00AA6E9A" w:rsidP="0021322E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21322E">
        <w:rPr>
          <w:b/>
          <w:bCs/>
          <w:sz w:val="28"/>
          <w:szCs w:val="28"/>
        </w:rPr>
        <w:t xml:space="preserve">Sestav z kostek co nejvíce vyjmenovaných slov: </w:t>
      </w:r>
    </w:p>
    <w:p w:rsidR="00AA6E9A" w:rsidRDefault="00AA6E9A" w:rsidP="0021322E">
      <w:r>
        <w:rPr>
          <w:noProof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8" o:spid="_x0000_s1041" type="#_x0000_t16" style="position:absolute;margin-left:371.65pt;margin-top:147.75pt;width:66pt;height:76.5pt;z-index:251650560;visibility:visible;v-text-anchor:middle" fillcolor="#506329" strokecolor="#94b64e">
            <v:fill color2="#93b64c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AA6E9A" w:rsidRPr="0021322E" w:rsidRDefault="00AA6E9A" w:rsidP="0021322E">
                  <w:pPr>
                    <w:jc w:val="center"/>
                    <w:rPr>
                      <w:sz w:val="96"/>
                      <w:szCs w:val="96"/>
                    </w:rPr>
                  </w:pPr>
                  <w:r w:rsidRPr="0021322E">
                    <w:rPr>
                      <w:sz w:val="96"/>
                      <w:szCs w:val="96"/>
                    </w:rPr>
                    <w:t>S</w:t>
                  </w:r>
                </w:p>
              </w:txbxContent>
            </v:textbox>
            <w10:anchorlock/>
          </v:shape>
        </w:pict>
      </w:r>
      <w:r>
        <w:rPr>
          <w:noProof/>
          <w:lang w:eastAsia="cs-CZ"/>
        </w:rPr>
        <w:pict>
          <v:shape id="Krychle 14" o:spid="_x0000_s1042" type="#_x0000_t16" style="position:absolute;margin-left:95.65pt;margin-top:178.5pt;width:66pt;height:76.5pt;z-index:251656704;visibility:visible;v-text-anchor:middle" fillcolor="#4f81bd" strokecolor="#385d8a" strokeweight="2pt">
            <v:textbox>
              <w:txbxContent>
                <w:p w:rsidR="00AA6E9A" w:rsidRPr="0021322E" w:rsidRDefault="00AA6E9A" w:rsidP="0021322E">
                  <w:pPr>
                    <w:jc w:val="center"/>
                    <w:rPr>
                      <w:sz w:val="96"/>
                      <w:szCs w:val="96"/>
                    </w:rPr>
                  </w:pPr>
                  <w:r w:rsidRPr="0021322E">
                    <w:rPr>
                      <w:sz w:val="96"/>
                      <w:szCs w:val="96"/>
                    </w:rPr>
                    <w:t>H</w:t>
                  </w:r>
                </w:p>
                <w:p w:rsidR="00AA6E9A" w:rsidRDefault="00AA6E9A"/>
              </w:txbxContent>
            </v:textbox>
            <w10:anchorlock/>
          </v:shape>
        </w:pict>
      </w:r>
      <w:r>
        <w:rPr>
          <w:noProof/>
          <w:lang w:eastAsia="cs-CZ"/>
        </w:rPr>
        <w:pict>
          <v:shape id="Krychle 11" o:spid="_x0000_s1043" type="#_x0000_t16" style="position:absolute;margin-left:256.9pt;margin-top:183.75pt;width:66pt;height:76.5pt;z-index:251653632;visibility:visible;v-text-anchor:middle" adj="6136" fillcolor="#652523" stroked="f">
            <v:fill color2="#ba4442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AA6E9A" w:rsidRPr="0021322E" w:rsidRDefault="00AA6E9A" w:rsidP="0021322E">
                  <w:pPr>
                    <w:jc w:val="center"/>
                    <w:rPr>
                      <w:sz w:val="72"/>
                      <w:szCs w:val="72"/>
                    </w:rPr>
                  </w:pPr>
                  <w:r w:rsidRPr="0021322E">
                    <w:rPr>
                      <w:sz w:val="72"/>
                      <w:szCs w:val="72"/>
                    </w:rPr>
                    <w:t>I/Í</w:t>
                  </w:r>
                </w:p>
              </w:txbxContent>
            </v:textbox>
            <w10:anchorlock/>
          </v:shape>
        </w:pict>
      </w:r>
      <w:r>
        <w:rPr>
          <w:noProof/>
          <w:lang w:eastAsia="cs-CZ"/>
        </w:rPr>
        <w:pict>
          <v:shape id="Krychle 13" o:spid="_x0000_s1044" type="#_x0000_t16" style="position:absolute;margin-left:1.15pt;margin-top:135.75pt;width:66pt;height:76.5pt;z-index:251655680;visibility:visible;v-text-anchor:middle" fillcolor="#a5d5e2" strokecolor="#40a7c2">
            <v:fill color2="#e4f2f6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AA6E9A" w:rsidRPr="0021322E" w:rsidRDefault="00AA6E9A" w:rsidP="0021322E">
                  <w:pPr>
                    <w:jc w:val="center"/>
                    <w:rPr>
                      <w:sz w:val="180"/>
                      <w:szCs w:val="180"/>
                    </w:rPr>
                  </w:pPr>
                  <w:r w:rsidRPr="0021322E">
                    <w:rPr>
                      <w:sz w:val="96"/>
                      <w:szCs w:val="96"/>
                    </w:rPr>
                    <w:t>Z</w:t>
                  </w:r>
                </w:p>
              </w:txbxContent>
            </v:textbox>
            <w10:anchorlock/>
          </v:shape>
        </w:pict>
      </w:r>
      <w:r>
        <w:rPr>
          <w:noProof/>
          <w:lang w:eastAsia="cs-CZ"/>
        </w:rPr>
        <w:pict>
          <v:shape id="Krychle 12" o:spid="_x0000_s1045" type="#_x0000_t16" style="position:absolute;margin-left:388.15pt;margin-top:4.5pt;width:66pt;height:76.5pt;z-index:251654656;visibility:visible;v-text-anchor:middle" fillcolor="#215a69" strokecolor="#40a7c2">
            <v:fill color2="#3da5c1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AA6E9A" w:rsidRPr="0021322E" w:rsidRDefault="00AA6E9A" w:rsidP="0021322E">
                  <w:pPr>
                    <w:jc w:val="center"/>
                    <w:rPr>
                      <w:sz w:val="48"/>
                      <w:szCs w:val="48"/>
                    </w:rPr>
                  </w:pPr>
                  <w:r w:rsidRPr="0021322E">
                    <w:rPr>
                      <w:sz w:val="48"/>
                      <w:szCs w:val="48"/>
                    </w:rPr>
                    <w:t>Y/Ý</w:t>
                  </w:r>
                </w:p>
              </w:txbxContent>
            </v:textbox>
            <w10:anchorlock/>
          </v:shape>
        </w:pict>
      </w:r>
      <w:r>
        <w:rPr>
          <w:noProof/>
          <w:lang w:eastAsia="cs-CZ"/>
        </w:rPr>
        <w:pict>
          <v:shape id="Krychle 10" o:spid="_x0000_s1046" type="#_x0000_t16" style="position:absolute;margin-left:286.15pt;margin-top:46.5pt;width:66pt;height:76.5pt;z-index:251652608;visibility:visible;v-text-anchor:middle" fillcolor="#413253" strokecolor="#795d9b">
            <v:fill color2="#775c99" rotate="t" angle="180" colors="0 #5d417e;52429f #7b58a6;1 #7b57a8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AA6E9A" w:rsidRPr="0021322E" w:rsidRDefault="00AA6E9A" w:rsidP="0021322E">
                  <w:pPr>
                    <w:jc w:val="center"/>
                    <w:rPr>
                      <w:sz w:val="96"/>
                      <w:szCs w:val="96"/>
                    </w:rPr>
                  </w:pPr>
                  <w:r w:rsidRPr="0021322E">
                    <w:rPr>
                      <w:sz w:val="96"/>
                      <w:szCs w:val="96"/>
                    </w:rPr>
                    <w:t>Š</w:t>
                  </w:r>
                </w:p>
              </w:txbxContent>
            </v:textbox>
            <w10:anchorlock/>
          </v:shape>
        </w:pict>
      </w:r>
      <w:r>
        <w:rPr>
          <w:noProof/>
          <w:lang w:eastAsia="cs-CZ"/>
        </w:rPr>
        <w:pict>
          <v:shape id="Krychle 9" o:spid="_x0000_s1047" type="#_x0000_t16" style="position:absolute;margin-left:175.15pt;margin-top:107.25pt;width:66pt;height:76.5pt;z-index:251651584;visibility:visible;v-text-anchor:middle" fillcolor="#fbcaa2" strokecolor="#f68c36">
            <v:fill color2="#fdefe3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AA6E9A" w:rsidRPr="0021322E" w:rsidRDefault="00AA6E9A" w:rsidP="0021322E">
                  <w:pPr>
                    <w:jc w:val="center"/>
                    <w:rPr>
                      <w:sz w:val="96"/>
                      <w:szCs w:val="96"/>
                    </w:rPr>
                  </w:pPr>
                  <w:r w:rsidRPr="0021322E">
                    <w:rPr>
                      <w:sz w:val="96"/>
                      <w:szCs w:val="96"/>
                    </w:rPr>
                    <w:t>M</w:t>
                  </w:r>
                </w:p>
              </w:txbxContent>
            </v:textbox>
            <w10:anchorlock/>
          </v:shape>
        </w:pict>
      </w:r>
      <w:r>
        <w:rPr>
          <w:noProof/>
          <w:lang w:eastAsia="cs-CZ"/>
        </w:rPr>
        <w:pict>
          <v:shape id="Krychle 7" o:spid="_x0000_s1048" type="#_x0000_t16" style="position:absolute;margin-left:154.9pt;margin-top:13.5pt;width:66pt;height:76.5pt;z-index:251649536;visibility:visible;v-text-anchor:middle" fillcolor="#cdddac" strokecolor="#94b64e">
            <v:fill color2="#f0f4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AA6E9A" w:rsidRPr="0021322E" w:rsidRDefault="00AA6E9A" w:rsidP="0021322E">
                  <w:pPr>
                    <w:jc w:val="center"/>
                    <w:rPr>
                      <w:sz w:val="96"/>
                      <w:szCs w:val="96"/>
                    </w:rPr>
                  </w:pPr>
                  <w:r w:rsidRPr="0021322E">
                    <w:rPr>
                      <w:sz w:val="96"/>
                      <w:szCs w:val="96"/>
                    </w:rPr>
                    <w:t>L</w:t>
                  </w:r>
                </w:p>
              </w:txbxContent>
            </v:textbox>
            <w10:anchorlock/>
          </v:shape>
        </w:pict>
      </w:r>
      <w:r>
        <w:rPr>
          <w:noProof/>
          <w:lang w:eastAsia="cs-CZ"/>
        </w:rPr>
        <w:pict>
          <v:shape id="Krychle 6" o:spid="_x0000_s1049" type="#_x0000_t16" style="position:absolute;margin-left:29.65pt;margin-top:23.25pt;width:66pt;height:76.5pt;z-index:251648512;visibility:visible;v-text-anchor:middle" fillcolor="#bfb1d0" strokecolor="#795d9b">
            <v:fill color2="#ece7f1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AA6E9A" w:rsidRPr="0021322E" w:rsidRDefault="00AA6E9A" w:rsidP="0021322E">
                  <w:pPr>
                    <w:jc w:val="center"/>
                    <w:rPr>
                      <w:sz w:val="96"/>
                      <w:szCs w:val="96"/>
                    </w:rPr>
                  </w:pPr>
                  <w:r w:rsidRPr="0021322E">
                    <w:rPr>
                      <w:sz w:val="96"/>
                      <w:szCs w:val="96"/>
                    </w:rPr>
                    <w:t>T</w:t>
                  </w:r>
                </w:p>
              </w:txbxContent>
            </v:textbox>
            <w10:anchorlock/>
          </v:shape>
        </w:pict>
      </w:r>
    </w:p>
    <w:p w:rsidR="00AA6E9A" w:rsidRPr="00FB3232" w:rsidRDefault="00AA6E9A" w:rsidP="00FB3232"/>
    <w:p w:rsidR="00AA6E9A" w:rsidRPr="00FB3232" w:rsidRDefault="00AA6E9A" w:rsidP="00FB3232"/>
    <w:p w:rsidR="00AA6E9A" w:rsidRPr="00FB3232" w:rsidRDefault="00AA6E9A" w:rsidP="00FB3232"/>
    <w:p w:rsidR="00AA6E9A" w:rsidRPr="00FB3232" w:rsidRDefault="00AA6E9A" w:rsidP="00FB3232"/>
    <w:p w:rsidR="00AA6E9A" w:rsidRPr="00FB3232" w:rsidRDefault="00AA6E9A" w:rsidP="00FB3232"/>
    <w:p w:rsidR="00AA6E9A" w:rsidRPr="00FB3232" w:rsidRDefault="00AA6E9A" w:rsidP="00FB3232"/>
    <w:p w:rsidR="00AA6E9A" w:rsidRPr="00FB3232" w:rsidRDefault="00AA6E9A" w:rsidP="00FB3232"/>
    <w:p w:rsidR="00AA6E9A" w:rsidRPr="00FB3232" w:rsidRDefault="00AA6E9A" w:rsidP="00FB3232"/>
    <w:p w:rsidR="00AA6E9A" w:rsidRPr="00FB3232" w:rsidRDefault="00AA6E9A" w:rsidP="00FB3232"/>
    <w:p w:rsidR="00AA6E9A" w:rsidRPr="00FB3232" w:rsidRDefault="00AA6E9A" w:rsidP="00FB3232"/>
    <w:p w:rsidR="00AA6E9A" w:rsidRDefault="00AA6E9A" w:rsidP="00FB3232"/>
    <w:p w:rsidR="00AA6E9A" w:rsidRDefault="00AA6E9A" w:rsidP="00FB3232"/>
    <w:p w:rsidR="00AA6E9A" w:rsidRPr="00FB3232" w:rsidRDefault="00AA6E9A" w:rsidP="00FB3232">
      <w:pPr>
        <w:rPr>
          <w:sz w:val="24"/>
          <w:szCs w:val="24"/>
        </w:rPr>
      </w:pPr>
      <w:r w:rsidRPr="00FB3232">
        <w:rPr>
          <w:sz w:val="24"/>
          <w:szCs w:val="24"/>
        </w:rPr>
        <w:t xml:space="preserve">Metodický list: </w:t>
      </w:r>
    </w:p>
    <w:p w:rsidR="00AA6E9A" w:rsidRDefault="00AA6E9A" w:rsidP="00FB3232">
      <w:r>
        <w:t>Úkol č. 1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AA6E9A" w:rsidRPr="005F1213"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N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A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CH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O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Ý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N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O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U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</w:tr>
      <w:tr w:rsidR="00AA6E9A" w:rsidRPr="005F1213"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U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line id="_x0000_s1050" style="position:absolute;flip:x;z-index:251670016;mso-position-horizontal-relative:text;mso-position-vertical-relative:text" from="3.15pt,16.5pt" to="255.15pt,16.5pt">
                  <w10:anchorlock/>
                </v:line>
              </w:pict>
            </w:r>
            <w:r w:rsidRPr="005F1213">
              <w:rPr>
                <w:sz w:val="40"/>
                <w:szCs w:val="40"/>
              </w:rPr>
              <w:t>Ď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Ž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Ý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E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L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H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line id="_x0000_s1051" style="position:absolute;z-index:251662848;mso-position-horizontal-relative:text;mso-position-vertical-relative:text" from="1.2pt,16.5pt" to="1.2pt,115.5pt">
                  <w10:anchorlock/>
                </v:line>
              </w:pict>
            </w: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A</w:t>
            </w:r>
          </w:p>
        </w:tc>
      </w:tr>
      <w:tr w:rsidR="00AA6E9A" w:rsidRPr="005F1213"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line id="_x0000_s1052" style="position:absolute;flip:x;z-index:251671040;mso-position-horizontal-relative:text;mso-position-vertical-relative:text" from="0,9.6pt" to="54pt,9.6pt">
                  <w10:anchorlock/>
                </v:line>
              </w:pict>
            </w:r>
            <w:r w:rsidRPr="005F1213">
              <w:rPr>
                <w:sz w:val="40"/>
                <w:szCs w:val="40"/>
              </w:rPr>
              <w:t>L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line id="_x0000_s1053" style="position:absolute;flip:x;z-index:251667968;mso-position-horizontal-relative:text;mso-position-vertical-relative:text" from=".05pt,10.1pt" to="270.05pt,10.1pt">
                  <w10:anchorlock/>
                </v:line>
              </w:pict>
            </w:r>
            <w:r>
              <w:rPr>
                <w:sz w:val="40"/>
                <w:szCs w:val="40"/>
              </w:rPr>
              <w:t>Š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Y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O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I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L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line id="_x0000_s1054" style="position:absolute;z-index:251663872;mso-position-horizontal-relative:text;mso-position-vertical-relative:text" from="7.1pt,9.6pt" to="7.1pt,117.6pt">
                  <w10:anchorlock/>
                </v:line>
              </w:pict>
            </w:r>
            <w:r w:rsidRPr="005F1213">
              <w:rPr>
                <w:sz w:val="40"/>
                <w:szCs w:val="40"/>
              </w:rPr>
              <w:t>CH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Ý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K</w:t>
            </w:r>
          </w:p>
        </w:tc>
      </w:tr>
      <w:tr w:rsidR="00AA6E9A" w:rsidRPr="005F1213"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line id="_x0000_s1055" style="position:absolute;z-index:251660800;mso-position-horizontal-relative:text;mso-position-vertical-relative:text" from="9pt,11.7pt" to="9pt,92.7pt">
                  <w10:anchorlock/>
                </v:line>
              </w:pict>
            </w:r>
            <w:r w:rsidRPr="005F1213">
              <w:rPr>
                <w:sz w:val="40"/>
                <w:szCs w:val="40"/>
              </w:rPr>
              <w:t>H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line id="_x0000_s1056" style="position:absolute;z-index:251666944;mso-position-horizontal-relative:text;mso-position-vertical-relative:text" from="12.15pt,11.7pt" to="219.15pt,11.7pt">
                  <w10:anchorlock/>
                </v:line>
              </w:pict>
            </w: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Y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S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L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I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line id="_x0000_s1057" style="position:absolute;z-index:251664896;mso-position-horizontal-relative:text;mso-position-vertical-relative:text" from="4pt,11.7pt" to="4pt,65.7pt">
                  <w10:anchorlock/>
                </v:line>
              </w:pict>
            </w: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L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Y</w:t>
            </w:r>
          </w:p>
        </w:tc>
      </w:tr>
      <w:tr w:rsidR="00AA6E9A" w:rsidRPr="005F1213"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line id="_x0000_s1058" style="position:absolute;flip:x;z-index:251665920;mso-position-horizontal-relative:text;mso-position-vertical-relative:text" from="3.15pt,13.75pt" to="183.15pt,13.75pt">
                  <w10:anchorlock/>
                </v:line>
              </w:pict>
            </w: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I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Ý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Í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Y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Ý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I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</w:tr>
      <w:tr w:rsidR="00AA6E9A" w:rsidRPr="005F1213"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Y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line id="_x0000_s1059" style="position:absolute;z-index:251668992;mso-position-horizontal-relative:text;mso-position-vertical-relative:text" from="3.15pt,15.85pt" to="237.15pt,15.85pt">
                  <w10:anchorlock/>
                </v:line>
              </w:pict>
            </w:r>
            <w:r w:rsidRPr="005F1213">
              <w:rPr>
                <w:sz w:val="40"/>
                <w:szCs w:val="40"/>
              </w:rPr>
              <w:t>D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Ý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CH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A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Š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Ř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A</w:t>
            </w:r>
          </w:p>
        </w:tc>
      </w:tr>
      <w:tr w:rsidR="00AA6E9A" w:rsidRPr="005F1213"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Z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>
              <w:rPr>
                <w:noProof/>
                <w:lang w:eastAsia="cs-CZ"/>
              </w:rPr>
              <w:pict>
                <v:line id="_x0000_s1060" style="position:absolute;flip:x;z-index:251661824;mso-position-horizontal-relative:text;mso-position-vertical-relative:text" from="6.3pt,8.95pt" to="222.3pt,8.95pt">
                  <w10:anchorlock/>
                </v:line>
              </w:pict>
            </w:r>
            <w:r w:rsidRPr="005F1213">
              <w:rPr>
                <w:sz w:val="40"/>
                <w:szCs w:val="40"/>
              </w:rPr>
              <w:t>T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A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K</w:t>
            </w:r>
          </w:p>
        </w:tc>
        <w:tc>
          <w:tcPr>
            <w:tcW w:w="837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Ý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M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S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Í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E</w:t>
            </w:r>
          </w:p>
        </w:tc>
        <w:tc>
          <w:tcPr>
            <w:tcW w:w="838" w:type="dxa"/>
            <w:shd w:val="clear" w:color="auto" w:fill="D6E3BC"/>
          </w:tcPr>
          <w:p w:rsidR="00AA6E9A" w:rsidRPr="005F1213" w:rsidRDefault="00AA6E9A" w:rsidP="00CC4FDF">
            <w:pPr>
              <w:spacing w:after="0"/>
              <w:rPr>
                <w:sz w:val="40"/>
                <w:szCs w:val="40"/>
              </w:rPr>
            </w:pPr>
            <w:r w:rsidRPr="005F1213">
              <w:rPr>
                <w:sz w:val="40"/>
                <w:szCs w:val="40"/>
              </w:rPr>
              <w:t>Z</w:t>
            </w:r>
          </w:p>
        </w:tc>
      </w:tr>
    </w:tbl>
    <w:p w:rsidR="00AA6E9A" w:rsidRDefault="00AA6E9A" w:rsidP="00FB3232"/>
    <w:p w:rsidR="00AA6E9A" w:rsidRDefault="00AA6E9A" w:rsidP="00FB3232"/>
    <w:p w:rsidR="00AA6E9A" w:rsidRDefault="00AA6E9A" w:rsidP="00FB3232">
      <w:pPr>
        <w:rPr>
          <w:sz w:val="24"/>
          <w:szCs w:val="24"/>
        </w:rPr>
      </w:pPr>
      <w:r>
        <w:rPr>
          <w:noProof/>
          <w:lang w:eastAsia="cs-CZ"/>
        </w:rPr>
        <w:pict>
          <v:line id="_x0000_s1061" style="position:absolute;flip:y;z-index:251659776" from="423pt,-215.85pt" to="423pt,-53.85pt">
            <w10:anchorlock/>
          </v:line>
        </w:pict>
      </w:r>
      <w:r>
        <w:rPr>
          <w:noProof/>
          <w:lang w:eastAsia="cs-CZ"/>
        </w:rPr>
        <w:pict>
          <v:line id="_x0000_s1062" style="position:absolute;z-index:251658752" from="9pt,-162pt" to="6in,-162pt">
            <w10:anchorlock/>
          </v:line>
        </w:pict>
      </w:r>
      <w:r>
        <w:rPr>
          <w:sz w:val="24"/>
          <w:szCs w:val="24"/>
        </w:rPr>
        <w:t>úkol č. 2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AA6E9A" w:rsidRPr="005F1213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D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CH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A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S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L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tcBorders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H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E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Ž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ď</w:t>
            </w: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658" w:type="dxa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tcBorders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L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Š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L</w:t>
            </w:r>
          </w:p>
        </w:tc>
        <w:tc>
          <w:tcPr>
            <w:tcW w:w="658" w:type="dxa"/>
            <w:tcBorders>
              <w:top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N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A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O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U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tcBorders>
              <w:tl2br w:val="single" w:sz="4" w:space="0" w:color="auto"/>
              <w:tr2bl w:val="single" w:sz="4" w:space="0" w:color="auto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S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E</w:t>
            </w:r>
          </w:p>
        </w:tc>
      </w:tr>
      <w:tr w:rsidR="00AA6E9A" w:rsidRPr="005F1213"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S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tcBorders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CH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Í</w:t>
            </w: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L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I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T</w:t>
            </w:r>
          </w:p>
        </w:tc>
        <w:tc>
          <w:tcPr>
            <w:tcW w:w="658" w:type="dxa"/>
            <w:tcBorders>
              <w:tl2br w:val="single" w:sz="4" w:space="0" w:color="auto"/>
              <w:tr2bl w:val="single" w:sz="4" w:space="0" w:color="auto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S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658" w:type="dxa"/>
            <w:tcBorders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</w:tr>
      <w:tr w:rsidR="00AA6E9A" w:rsidRPr="005F1213"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left w:val="nil"/>
              <w:bottom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H</w:t>
            </w:r>
          </w:p>
        </w:tc>
        <w:tc>
          <w:tcPr>
            <w:tcW w:w="658" w:type="dxa"/>
            <w:shd w:val="clear" w:color="auto" w:fill="95B3D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658" w:type="dxa"/>
            <w:shd w:val="clear" w:color="auto" w:fill="E5B8B7"/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  <w:r w:rsidRPr="005F1213">
              <w:rPr>
                <w:sz w:val="32"/>
                <w:szCs w:val="32"/>
              </w:rPr>
              <w:t>Z</w:t>
            </w:r>
          </w:p>
        </w:tc>
        <w:tc>
          <w:tcPr>
            <w:tcW w:w="658" w:type="dxa"/>
            <w:tcBorders>
              <w:top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AA6E9A" w:rsidRPr="005F1213" w:rsidRDefault="00AA6E9A" w:rsidP="00CC4FDF">
            <w:pPr>
              <w:spacing w:after="0"/>
              <w:rPr>
                <w:sz w:val="32"/>
                <w:szCs w:val="32"/>
              </w:rPr>
            </w:pPr>
          </w:p>
        </w:tc>
      </w:tr>
    </w:tbl>
    <w:p w:rsidR="00AA6E9A" w:rsidRDefault="00AA6E9A" w:rsidP="00FB3232">
      <w:pPr>
        <w:rPr>
          <w:sz w:val="24"/>
          <w:szCs w:val="24"/>
        </w:rPr>
      </w:pPr>
    </w:p>
    <w:p w:rsidR="00AA6E9A" w:rsidRDefault="00AA6E9A" w:rsidP="00FB323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Literatura:</w:t>
      </w:r>
    </w:p>
    <w:p w:rsidR="00AA6E9A" w:rsidRDefault="00AA6E9A" w:rsidP="00FB323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MUHLHAUSEROVÁ, Hana. </w:t>
      </w:r>
      <w:r w:rsidRPr="00C41019">
        <w:rPr>
          <w:i/>
          <w:iCs/>
          <w:sz w:val="28"/>
          <w:szCs w:val="28"/>
        </w:rPr>
        <w:t>Procvičujeme vyjmenovaná slova</w:t>
      </w:r>
      <w:r>
        <w:rPr>
          <w:sz w:val="28"/>
          <w:szCs w:val="28"/>
        </w:rPr>
        <w:t xml:space="preserve">. Praha: Blug. ISBN 80 – 7274 – 927 – 7. </w:t>
      </w:r>
    </w:p>
    <w:p w:rsidR="00AA6E9A" w:rsidRDefault="00AA6E9A" w:rsidP="00FB323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BURIANOVÁ, H., JÍZDNÁ, L. </w:t>
      </w:r>
      <w:r w:rsidRPr="008D43CE">
        <w:rPr>
          <w:i/>
          <w:iCs/>
          <w:sz w:val="28"/>
          <w:szCs w:val="28"/>
        </w:rPr>
        <w:t>Pracovní sešit pro 3.ročník základní školy</w:t>
      </w:r>
      <w:r>
        <w:rPr>
          <w:sz w:val="28"/>
          <w:szCs w:val="28"/>
        </w:rPr>
        <w:t xml:space="preserve">. Brno: Didaktis. ISBN 978 – 80 – 7358 – 002 – 5. </w:t>
      </w:r>
    </w:p>
    <w:p w:rsidR="00AA6E9A" w:rsidRPr="00FB3232" w:rsidRDefault="00AA6E9A" w:rsidP="00FB323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Vlastní materiály autorky</w:t>
      </w:r>
    </w:p>
    <w:sectPr w:rsidR="00AA6E9A" w:rsidRPr="00FB3232" w:rsidSect="00C01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7219A"/>
    <w:multiLevelType w:val="hybridMultilevel"/>
    <w:tmpl w:val="2C7043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C1517"/>
    <w:multiLevelType w:val="hybridMultilevel"/>
    <w:tmpl w:val="261454A8"/>
    <w:lvl w:ilvl="0" w:tplc="9F1683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64D6"/>
    <w:rsid w:val="001D3622"/>
    <w:rsid w:val="0021322E"/>
    <w:rsid w:val="00370102"/>
    <w:rsid w:val="003C1DD7"/>
    <w:rsid w:val="004A623A"/>
    <w:rsid w:val="005F1213"/>
    <w:rsid w:val="006F6ECA"/>
    <w:rsid w:val="00886EC0"/>
    <w:rsid w:val="008D43CE"/>
    <w:rsid w:val="008E24AA"/>
    <w:rsid w:val="00AA6E9A"/>
    <w:rsid w:val="00AE64D6"/>
    <w:rsid w:val="00B56D0F"/>
    <w:rsid w:val="00B63163"/>
    <w:rsid w:val="00BB6ED1"/>
    <w:rsid w:val="00C017D0"/>
    <w:rsid w:val="00C41019"/>
    <w:rsid w:val="00C84994"/>
    <w:rsid w:val="00CC4FDF"/>
    <w:rsid w:val="00D21E27"/>
    <w:rsid w:val="00EC4D73"/>
    <w:rsid w:val="00FB3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7D0"/>
    <w:pPr>
      <w:spacing w:after="200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E64D6"/>
    <w:pPr>
      <w:ind w:left="720"/>
    </w:pPr>
  </w:style>
  <w:style w:type="table" w:styleId="TableGrid">
    <w:name w:val="Table Grid"/>
    <w:basedOn w:val="TableNormal"/>
    <w:uiPriority w:val="99"/>
    <w:rsid w:val="00AE64D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5</Pages>
  <Words>299</Words>
  <Characters>1769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Najmanová</dc:creator>
  <cp:keywords/>
  <dc:description/>
  <cp:lastModifiedBy>aaa</cp:lastModifiedBy>
  <cp:revision>4</cp:revision>
  <dcterms:created xsi:type="dcterms:W3CDTF">2013-03-14T08:53:00Z</dcterms:created>
  <dcterms:modified xsi:type="dcterms:W3CDTF">2013-05-30T13:09:00Z</dcterms:modified>
</cp:coreProperties>
</file>