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753" w:rsidRDefault="00A10753" w:rsidP="00363B7B">
      <w:pPr>
        <w:rPr>
          <w:rFonts w:ascii="Arial" w:hAnsi="Arial" w:cs="Arial"/>
        </w:rPr>
      </w:pPr>
    </w:p>
    <w:p w:rsidR="00A10753" w:rsidRDefault="00A10753" w:rsidP="00363B7B">
      <w:pPr>
        <w:rPr>
          <w:rFonts w:ascii="Arial" w:hAnsi="Arial" w:cs="Arial"/>
        </w:rPr>
      </w:pPr>
      <w:r w:rsidRPr="00335AD3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i1025" type="#_x0000_t75" style="width:453.75pt;height:340.5pt;visibility:visible">
            <v:imagedata r:id="rId5" o:title=""/>
          </v:shape>
        </w:pict>
      </w:r>
    </w:p>
    <w:p w:rsidR="00A10753" w:rsidRDefault="00A10753" w:rsidP="00363B7B">
      <w:pPr>
        <w:rPr>
          <w:rFonts w:ascii="Arial" w:hAnsi="Arial" w:cs="Arial"/>
        </w:rPr>
      </w:pPr>
    </w:p>
    <w:p w:rsidR="00A10753" w:rsidRDefault="00A10753" w:rsidP="00363B7B">
      <w:pPr>
        <w:rPr>
          <w:rFonts w:ascii="Arial" w:hAnsi="Arial" w:cs="Arial"/>
        </w:rPr>
      </w:pPr>
      <w:r>
        <w:rPr>
          <w:rFonts w:ascii="Arial" w:hAnsi="Arial" w:cs="Arial"/>
        </w:rPr>
        <w:t>Číslo klíčové aktivity: III/2</w:t>
      </w:r>
    </w:p>
    <w:p w:rsidR="00A10753" w:rsidRDefault="00A10753" w:rsidP="00363B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Název klíčové aktivity: </w:t>
      </w:r>
    </w:p>
    <w:p w:rsidR="00A10753" w:rsidRDefault="00A10753" w:rsidP="00363B7B">
      <w:pPr>
        <w:rPr>
          <w:rFonts w:ascii="Arial" w:hAnsi="Arial" w:cs="Arial"/>
        </w:rPr>
      </w:pPr>
      <w:r>
        <w:rPr>
          <w:rFonts w:ascii="Arial" w:hAnsi="Arial" w:cs="Arial"/>
        </w:rPr>
        <w:t>Inovace a zkvalitnění výuky prostřednictvím ICT</w:t>
      </w:r>
    </w:p>
    <w:p w:rsidR="00A10753" w:rsidRDefault="00A10753" w:rsidP="00363B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10753" w:rsidRDefault="00A10753" w:rsidP="00363B7B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1) Autor: Mgr. Marie Zimmermannová</w:t>
      </w:r>
    </w:p>
    <w:p w:rsidR="00A10753" w:rsidRDefault="00A10753" w:rsidP="00363B7B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2) Datum tvorby: 1.11. 2012 </w:t>
      </w:r>
    </w:p>
    <w:p w:rsidR="00A10753" w:rsidRDefault="00A10753" w:rsidP="00363B7B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3) Cílový ročník: 9. r.</w:t>
      </w:r>
    </w:p>
    <w:p w:rsidR="00A10753" w:rsidRDefault="00A10753" w:rsidP="00363B7B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4) Člověk a příroda - Fyzika – Elektřina a magnetismus – Výpočet  odporu, </w:t>
      </w:r>
      <w:r>
        <w:rPr>
          <w:rFonts w:ascii="Arial" w:hAnsi="Arial" w:cs="Arial"/>
          <w:b/>
          <w:bCs/>
        </w:rPr>
        <w:br/>
        <w:t xml:space="preserve">    proud, napětí v elek. obvodu</w:t>
      </w:r>
    </w:p>
    <w:p w:rsidR="00A10753" w:rsidRDefault="00A10753" w:rsidP="009C08E1">
      <w:pPr>
        <w:numPr>
          <w:ilvl w:val="0"/>
          <w:numId w:val="4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5) Anotace: pracovní list je určen pro žáky 9.r. k výpočtu proudu ,  napětí, </w:t>
      </w:r>
      <w:r>
        <w:rPr>
          <w:rFonts w:ascii="Arial" w:hAnsi="Arial" w:cs="Arial"/>
          <w:b/>
          <w:bCs/>
        </w:rPr>
        <w:br/>
        <w:t xml:space="preserve">    odporu v elek. obvodu, k výpočtu elektrické energie a příkonu, lze použít </w:t>
      </w:r>
      <w:r>
        <w:rPr>
          <w:rFonts w:ascii="Arial" w:hAnsi="Arial" w:cs="Arial"/>
          <w:b/>
          <w:bCs/>
        </w:rPr>
        <w:br/>
        <w:t xml:space="preserve">    k opakování i k prověření znalostí</w:t>
      </w:r>
    </w:p>
    <w:p w:rsidR="00A10753" w:rsidRDefault="00A10753" w:rsidP="00363B7B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A10753" w:rsidRDefault="00A10753" w:rsidP="00363B7B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A10753" w:rsidRDefault="00A10753" w:rsidP="00363B7B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A10753" w:rsidRDefault="00A10753" w:rsidP="00363B7B"/>
    <w:p w:rsidR="00A10753" w:rsidRDefault="00A10753" w:rsidP="00363B7B">
      <w:pPr>
        <w:rPr>
          <w:rFonts w:ascii="Cambria" w:hAnsi="Cambria"/>
          <w:color w:val="17365D"/>
          <w:spacing w:val="5"/>
          <w:kern w:val="28"/>
          <w:sz w:val="52"/>
          <w:szCs w:val="52"/>
        </w:rPr>
      </w:pPr>
    </w:p>
    <w:p w:rsidR="00A10753" w:rsidRDefault="00A10753" w:rsidP="00BF1D6B">
      <w:pPr>
        <w:pStyle w:val="Title"/>
      </w:pPr>
      <w:r>
        <w:t>Elektrické obvody — pracovní list</w:t>
      </w:r>
    </w:p>
    <w:p w:rsidR="00A10753" w:rsidRDefault="00A10753" w:rsidP="00BF1D6B"/>
    <w:p w:rsidR="00A10753" w:rsidRPr="003B77BC" w:rsidRDefault="00A10753" w:rsidP="00D53B82">
      <w:pPr>
        <w:pStyle w:val="ListParagraph"/>
        <w:numPr>
          <w:ilvl w:val="0"/>
          <w:numId w:val="1"/>
        </w:numPr>
      </w:pPr>
      <w:r>
        <w:t>Jaké napětí ukazuje voltmetr V</w:t>
      </w:r>
      <w:r w:rsidRPr="00DE6A8E">
        <w:rPr>
          <w:vertAlign w:val="subscript"/>
        </w:rPr>
        <w:t>1</w:t>
      </w:r>
      <w:r>
        <w:t>?</w:t>
      </w:r>
    </w:p>
    <w:p w:rsidR="00A10753" w:rsidRDefault="00A10753" w:rsidP="00A8326C">
      <w:pPr>
        <w:pStyle w:val="ListParagraph"/>
        <w:numPr>
          <w:ilvl w:val="0"/>
          <w:numId w:val="1"/>
        </w:numPr>
      </w:pPr>
      <w:r>
        <w:rPr>
          <w:noProof/>
          <w:lang w:eastAsia="cs-CZ"/>
        </w:rPr>
        <w:pict>
          <v:group id="_x0000_s1026" editas="canvas" style="position:absolute;left:0;text-align:left;margin-left:-.7pt;margin-top:176.5pt;width:228.85pt;height:142.55pt;z-index:251656704;mso-position-horizontal-relative:margin" coordorigin="2370,3325" coordsize="4577,2851">
            <o:lock v:ext="edit" aspectratio="t"/>
            <v:shape id="_x0000_s1027" type="#_x0000_t75" style="position:absolute;left:2370;top:3325;width:4577;height:2851" o:preferrelative="f">
              <v:fill o:detectmouseclick="t"/>
              <v:path o:extrusionok="t" o:connecttype="none"/>
              <o:lock v:ext="edit" text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8" type="#_x0000_t32" style="position:absolute;left:2740;top:4542;width:3266;height:0" o:connectortype="straight" strokeweight="1pt"/>
            <v:rect id="_x0000_s1029" style="position:absolute;left:3362;top:4379;width:784;height:292" strokeweight="1pt">
              <v:textbox style="mso-next-textbox:#_x0000_s1029" inset="0,0,0,0">
                <w:txbxContent>
                  <w:p w:rsidR="00A10753" w:rsidRPr="00A8326C" w:rsidRDefault="00A10753" w:rsidP="0087584A"/>
                </w:txbxContent>
              </v:textbox>
            </v:rect>
            <v:rect id="_x0000_s1030" style="position:absolute;left:4818;top:4379;width:784;height:292;v-text-anchor:middle" strokeweight="1pt">
              <v:textbox style="mso-next-textbox:#_x0000_s1030" inset="0,0,0,0">
                <w:txbxContent>
                  <w:p w:rsidR="00A10753" w:rsidRPr="003B77BC" w:rsidRDefault="00A10753" w:rsidP="0087584A">
                    <w:pPr>
                      <w:jc w:val="center"/>
                    </w:pPr>
                    <w:r>
                      <w:t xml:space="preserve">40 </w:t>
                    </w:r>
                    <w:r w:rsidRPr="003B77BC">
                      <w:t>Ω</w:t>
                    </w:r>
                  </w:p>
                  <w:p w:rsidR="00A10753" w:rsidRDefault="00A10753" w:rsidP="0087584A"/>
                </w:txbxContent>
              </v:textbox>
            </v:rect>
            <v:shape id="_x0000_s1031" type="#_x0000_t32" style="position:absolute;left:4648;top:3947;width:0;height:595;flip:y" o:connectortype="straight" strokeweight="1pt"/>
            <v:shape id="_x0000_s1032" type="#_x0000_t32" style="position:absolute;left:4648;top:3947;width:1093;height:0" o:connectortype="straight" strokeweight="1pt"/>
            <v:shape id="_x0000_s1033" type="#_x0000_t32" style="position:absolute;left:5741;top:3947;width:0;height:595" o:connectortype="straight" strokeweight="1pt"/>
            <v:shape id="_x0000_s1034" type="#_x0000_t32" style="position:absolute;left:2740;top:4542;width:0;height:751" o:connectortype="straight" strokeweight="1pt"/>
            <v:shape id="_x0000_s1035" type="#_x0000_t32" style="position:absolute;left:6006;top:4542;width:0;height:751" o:connectortype="straight" strokeweight="1pt"/>
            <v:shape id="_x0000_s1036" type="#_x0000_t32" style="position:absolute;left:2740;top:5293;width:1668;height:0" o:connectortype="straight" strokeweight="1pt"/>
            <v:shape id="_x0000_s1037" type="#_x0000_t32" style="position:absolute;left:4503;top:5293;width:1503;height:1;flip:x" o:connectortype="straight" strokeweight="1pt"/>
            <v:shape id="_x0000_s1038" type="#_x0000_t32" style="position:absolute;left:4408;top:5136;width:1;height:360" o:connectortype="straight" strokeweight="1pt"/>
            <v:shape id="_x0000_s1039" type="#_x0000_t32" style="position:absolute;left:4503;top:5218;width:1;height:196" o:connectortype="straight" strokeweight="1pt"/>
            <v:oval id="_x0000_s1040" style="position:absolute;left:5040;top:3764;width:360;height:360;v-text-anchor:middle" strokeweight="1pt">
              <v:textbox style="mso-next-textbox:#_x0000_s1040" inset="0,0,0,0">
                <w:txbxContent>
                  <w:p w:rsidR="00A10753" w:rsidRDefault="00A10753" w:rsidP="0087584A">
                    <w:pPr>
                      <w:jc w:val="center"/>
                    </w:pPr>
                    <w:r>
                      <w:t>V</w:t>
                    </w:r>
                  </w:p>
                </w:txbxContent>
              </v:textbox>
            </v:oval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left:5867;top:3685;width:720;height:263" stroked="f" strokeweight="1pt">
              <v:textbox style="mso-next-textbox:#_x0000_s1041" inset="0,0,0,0">
                <w:txbxContent>
                  <w:p w:rsidR="00A10753" w:rsidRDefault="00A10753" w:rsidP="0087584A">
                    <w:r>
                      <w:t>U=10V</w:t>
                    </w:r>
                  </w:p>
                </w:txbxContent>
              </v:textbox>
            </v:shape>
            <v:shape id="_x0000_s1042" type="#_x0000_t202" style="position:absolute;left:4098;top:4817;width:720;height:1160" filled="f" stroked="f" strokeweight="1pt">
              <v:textbox style="mso-next-textbox:#_x0000_s1042" inset="0,0,0,0">
                <w:txbxContent>
                  <w:p w:rsidR="00A10753" w:rsidRDefault="00A10753" w:rsidP="0087584A">
                    <w:pPr>
                      <w:jc w:val="center"/>
                    </w:pPr>
                    <w:r>
                      <w:t>+      –</w:t>
                    </w:r>
                  </w:p>
                  <w:p w:rsidR="00A10753" w:rsidRDefault="00A10753" w:rsidP="0087584A">
                    <w:pPr>
                      <w:jc w:val="center"/>
                    </w:pPr>
                    <w:r>
                      <w:br/>
                      <w:t>18 V</w:t>
                    </w:r>
                  </w:p>
                </w:txbxContent>
              </v:textbox>
            </v:shape>
            <v:oval id="_x0000_s1043" style="position:absolute;left:2567;top:4671;width:360;height:360;v-text-anchor:middle" strokeweight="1pt">
              <v:textbox style="mso-next-textbox:#_x0000_s1043" inset="0,0,0,0">
                <w:txbxContent>
                  <w:p w:rsidR="00A10753" w:rsidRDefault="00A10753" w:rsidP="0087584A">
                    <w:pPr>
                      <w:jc w:val="center"/>
                    </w:pPr>
                    <w:r>
                      <w:t>A</w:t>
                    </w:r>
                  </w:p>
                </w:txbxContent>
              </v:textbox>
            </v:oval>
            <v:oval id="_x0000_s1044" style="position:absolute;left:4618;top:4503;width:71;height:71" fillcolor="black" stroked="f" strokecolor="#f2f2f2" strokeweight="3pt">
              <v:shadow type="perspective" color="#7f7f7f" opacity=".5" offset="1pt" offset2="-1pt"/>
            </v:oval>
            <v:oval id="_x0000_s1045" style="position:absolute;left:5702;top:4503;width:71;height:71" fillcolor="black" stroked="f" strokecolor="#f2f2f2" strokeweight="3pt">
              <v:shadow type="perspective" color="#7f7f7f" opacity=".5" offset="1pt" offset2="-1pt"/>
            </v:oval>
            <w10:wrap type="topAndBottom" anchorx="margin"/>
          </v:group>
        </w:pict>
      </w:r>
      <w:r>
        <w:rPr>
          <w:noProof/>
          <w:lang w:eastAsia="cs-CZ"/>
        </w:rPr>
        <w:pict>
          <v:group id="_x0000_s1046" editas="canvas" style="position:absolute;left:0;text-align:left;margin-left:-.7pt;margin-top:1.3pt;width:228.85pt;height:142.55pt;z-index:-251660800;mso-wrap-edited:t;mso-position-horizontal-relative:margin" coordorigin="2370,3325" coordsize="4577,2851">
            <o:lock v:ext="edit" aspectratio="t"/>
            <v:shape id="_x0000_s1047" type="#_x0000_t75" style="position:absolute;left:2370;top:3325;width:4577;height:2851" o:preferrelative="f">
              <v:fill o:detectmouseclick="t"/>
              <v:path o:extrusionok="t" o:connecttype="none"/>
              <o:lock v:ext="edit" text="t"/>
            </v:shape>
            <v:shape id="_x0000_s1048" type="#_x0000_t32" style="position:absolute;left:2740;top:4542;width:3266;height:0" o:connectortype="straight" strokeweight="1pt"/>
            <v:rect id="_x0000_s1049" style="position:absolute;left:3362;top:4379;width:784;height:292" strokeweight="1pt">
              <v:textbox style="mso-next-textbox:#_x0000_s1049" inset="0,0,0,0">
                <w:txbxContent>
                  <w:p w:rsidR="00A10753" w:rsidRPr="003B77BC" w:rsidRDefault="00A10753" w:rsidP="0087584A">
                    <w:pPr>
                      <w:jc w:val="center"/>
                    </w:pPr>
                    <w:r w:rsidRPr="003B77BC">
                      <w:t>4</w:t>
                    </w:r>
                    <w:r>
                      <w:t xml:space="preserve"> </w:t>
                    </w:r>
                    <w:r w:rsidRPr="003B77BC">
                      <w:t>Ω</w:t>
                    </w:r>
                  </w:p>
                </w:txbxContent>
              </v:textbox>
            </v:rect>
            <v:rect id="_x0000_s1050" style="position:absolute;left:4818;top:4379;width:784;height:292;v-text-anchor:middle" strokeweight="1pt">
              <v:textbox style="mso-next-textbox:#_x0000_s1050" inset="0,0,0,0">
                <w:txbxContent>
                  <w:p w:rsidR="00A10753" w:rsidRPr="003B77BC" w:rsidRDefault="00A10753" w:rsidP="0087584A">
                    <w:pPr>
                      <w:jc w:val="center"/>
                    </w:pPr>
                    <w:r>
                      <w:t xml:space="preserve">2 </w:t>
                    </w:r>
                    <w:r w:rsidRPr="003B77BC">
                      <w:t>Ω</w:t>
                    </w:r>
                  </w:p>
                  <w:p w:rsidR="00A10753" w:rsidRDefault="00A10753" w:rsidP="0087584A"/>
                </w:txbxContent>
              </v:textbox>
            </v:rect>
            <v:shape id="_x0000_s1051" type="#_x0000_t32" style="position:absolute;left:3088;top:3947;width:0;height:595;flip:y" o:connectortype="straight" strokeweight="1pt"/>
            <v:shape id="_x0000_s1052" type="#_x0000_t32" style="position:absolute;left:3088;top:3946;width:1238;height:1" o:connectortype="straight" strokeweight="1pt"/>
            <v:shape id="_x0000_s1053" type="#_x0000_t32" style="position:absolute;left:4326;top:3947;width:0;height:595" o:connectortype="straight" strokeweight="1pt"/>
            <v:shape id="_x0000_s1054" type="#_x0000_t32" style="position:absolute;left:4648;top:3947;width:0;height:595;flip:y" o:connectortype="straight" strokeweight="1pt"/>
            <v:shape id="_x0000_s1055" type="#_x0000_t32" style="position:absolute;left:4648;top:3947;width:1093;height:0" o:connectortype="straight" strokeweight="1pt"/>
            <v:shape id="_x0000_s1056" type="#_x0000_t32" style="position:absolute;left:5741;top:3947;width:0;height:595" o:connectortype="straight" strokeweight="1pt"/>
            <v:oval id="_x0000_s1057" style="position:absolute;left:3524;top:3764;width:360;height:360;v-text-anchor:middle" strokeweight="1pt">
              <v:textbox style="mso-next-textbox:#_x0000_s1057" inset="0,0,0,0">
                <w:txbxContent>
                  <w:p w:rsidR="00A10753" w:rsidRDefault="00A10753" w:rsidP="0087584A">
                    <w:r>
                      <w:t>V</w:t>
                    </w:r>
                    <w:r w:rsidRPr="0047509E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oval>
            <v:shape id="_x0000_s1058" type="#_x0000_t32" style="position:absolute;left:2740;top:4542;width:0;height:751" o:connectortype="straight" strokeweight="1pt"/>
            <v:shape id="_x0000_s1059" type="#_x0000_t32" style="position:absolute;left:6006;top:4542;width:0;height:751" o:connectortype="straight" strokeweight="1pt"/>
            <v:shape id="_x0000_s1060" type="#_x0000_t32" style="position:absolute;left:2740;top:5293;width:1668;height:0" o:connectortype="straight" strokeweight="1pt"/>
            <v:shape id="_x0000_s1061" type="#_x0000_t32" style="position:absolute;left:4503;top:5293;width:1503;height:1;flip:x" o:connectortype="straight" strokeweight="1pt"/>
            <v:shape id="_x0000_s1062" type="#_x0000_t32" style="position:absolute;left:4408;top:5136;width:1;height:360" o:connectortype="straight" strokeweight="1pt"/>
            <v:shape id="_x0000_s1063" type="#_x0000_t32" style="position:absolute;left:4503;top:5218;width:1;height:196" o:connectortype="straight" strokeweight="1pt"/>
            <v:oval id="_x0000_s1064" style="position:absolute;left:5040;top:3764;width:360;height:360;v-text-anchor:middle" strokeweight="1pt">
              <v:textbox style="mso-next-textbox:#_x0000_s1064" inset="0,0,0,0">
                <w:txbxContent>
                  <w:p w:rsidR="00A10753" w:rsidRDefault="00A10753" w:rsidP="0087584A">
                    <w:r>
                      <w:t>V</w:t>
                    </w:r>
                    <w:r w:rsidRPr="0047509E"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oval>
            <v:shape id="_x0000_s1065" type="#_x0000_t202" style="position:absolute;left:5867;top:3685;width:855;height:263" stroked="f" strokeweight="1pt">
              <v:textbox style="mso-next-textbox:#_x0000_s1065" inset="0,0,0,0">
                <w:txbxContent>
                  <w:p w:rsidR="00A10753" w:rsidRDefault="00A10753" w:rsidP="0087584A">
                    <w:r>
                      <w:t>U</w:t>
                    </w:r>
                    <w:r w:rsidRPr="00D53B82">
                      <w:rPr>
                        <w:vertAlign w:val="subscript"/>
                      </w:rPr>
                      <w:t>2</w:t>
                    </w:r>
                    <w:r>
                      <w:rPr>
                        <w:vertAlign w:val="subscript"/>
                      </w:rPr>
                      <w:t xml:space="preserve"> </w:t>
                    </w:r>
                    <w:r>
                      <w:t>= 12V</w:t>
                    </w:r>
                  </w:p>
                </w:txbxContent>
              </v:textbox>
            </v:shape>
            <v:shape id="_x0000_s1066" type="#_x0000_t202" style="position:absolute;left:4197;top:5553;width:720;height:263" stroked="f" strokeweight="1pt">
              <v:textbox style="mso-next-textbox:#_x0000_s1066" inset="0,0,0,0">
                <w:txbxContent>
                  <w:p w:rsidR="00A10753" w:rsidRDefault="00A10753" w:rsidP="0087584A">
                    <w:r>
                      <w:t>+      –</w:t>
                    </w:r>
                  </w:p>
                </w:txbxContent>
              </v:textbox>
            </v:shape>
            <v:oval id="_x0000_s1067" style="position:absolute;left:3049;top:4495;width:71;height:71" fillcolor="black" stroked="f" strokecolor="#f2f2f2" strokeweight="3pt">
              <v:shadow type="perspective" color="#7f7f7f" opacity=".5" offset="1pt" offset2="-1pt"/>
            </v:oval>
            <v:oval id="_x0000_s1068" style="position:absolute;left:4284;top:4510;width:71;height:71" fillcolor="black" stroked="f" strokecolor="#f2f2f2" strokeweight="3pt">
              <v:shadow type="perspective" color="#7f7f7f" opacity=".5" offset="1pt" offset2="-1pt"/>
            </v:oval>
            <v:oval id="_x0000_s1069" style="position:absolute;left:4609;top:4503;width:71;height:71" fillcolor="black" stroked="f" strokecolor="#f2f2f2" strokeweight="3pt">
              <v:shadow type="perspective" color="#7f7f7f" opacity=".5" offset="1pt" offset2="-1pt"/>
            </v:oval>
            <v:oval id="_x0000_s1070" style="position:absolute;left:5702;top:4503;width:71;height:71" fillcolor="black" stroked="f" strokecolor="#f2f2f2" strokeweight="3pt">
              <v:shadow type="perspective" color="#7f7f7f" opacity=".5" offset="1pt" offset2="-1pt"/>
            </v:oval>
            <w10:wrap type="topAndBottom" anchorx="margin"/>
          </v:group>
        </w:pict>
      </w:r>
      <w:r>
        <w:t>Jakou hodnotu ukazuje ampérmetr?</w:t>
      </w:r>
      <w:r>
        <w:br/>
      </w:r>
      <w:r>
        <w:br/>
      </w:r>
    </w:p>
    <w:p w:rsidR="00A10753" w:rsidRDefault="00A10753" w:rsidP="00D53B82">
      <w:pPr>
        <w:pStyle w:val="ListParagraph"/>
        <w:numPr>
          <w:ilvl w:val="0"/>
          <w:numId w:val="1"/>
        </w:numPr>
      </w:pPr>
      <w:r>
        <w:t>Urči odpor prvního rezistoru v úkolu 2.</w:t>
      </w:r>
    </w:p>
    <w:p w:rsidR="00A10753" w:rsidRDefault="00A10753" w:rsidP="00D53B82">
      <w:pPr>
        <w:pStyle w:val="ListParagraph"/>
        <w:numPr>
          <w:ilvl w:val="0"/>
          <w:numId w:val="1"/>
        </w:numPr>
      </w:pPr>
      <w:r>
        <w:rPr>
          <w:noProof/>
          <w:lang w:eastAsia="cs-CZ"/>
        </w:rPr>
        <w:pict>
          <v:group id="_x0000_s1071" editas="canvas" style="position:absolute;left:0;text-align:left;margin-left:14.25pt;margin-top:31.95pt;width:181.1pt;height:78.55pt;z-index:251657728;mso-position-horizontal-relative:margin" coordorigin="2557,4197" coordsize="3622,1571">
            <o:lock v:ext="edit" aspectratio="t"/>
            <v:shape id="_x0000_s1072" type="#_x0000_t75" style="position:absolute;left:2557;top:4197;width:3622;height:1571" o:preferrelative="f">
              <v:fill o:detectmouseclick="t"/>
              <v:path o:extrusionok="t" o:connecttype="none"/>
              <o:lock v:ext="edit" text="t"/>
            </v:shape>
            <v:shape id="_x0000_s1073" type="#_x0000_t32" style="position:absolute;left:2740;top:4542;width:1547;height:1" o:connectortype="straight" strokeweight="1pt"/>
            <v:shape id="_x0000_s1074" type="#_x0000_t32" style="position:absolute;left:4333;top:4542;width:1670;height:2" o:connectortype="straight" strokeweight="1pt"/>
            <v:shape id="_x0000_s1075" type="#_x0000_t32" style="position:absolute;left:2740;top:4542;width:1;height:1216" o:connectortype="straight" strokeweight="1pt"/>
            <v:shape id="_x0000_s1076" type="#_x0000_t32" style="position:absolute;left:6006;top:4542;width:0;height:751" o:connectortype="straight" strokeweight="1pt"/>
            <v:shape id="_x0000_s1077" type="#_x0000_t32" style="position:absolute;left:4503;top:5293;width:1503;height:1;flip:x" o:connectortype="straight" strokeweight="1pt"/>
            <v:shape id="_x0000_s1078" type="#_x0000_t32" style="position:absolute;left:4287;top:4379;width:1;height:360" o:connectortype="straight" strokeweight="1pt"/>
            <v:shape id="_x0000_s1079" type="#_x0000_t32" style="position:absolute;left:4333;top:4443;width:1;height:196" o:connectortype="straight" strokeweight="1pt"/>
            <v:shape id="_x0000_s1080" type="#_x0000_t202" style="position:absolute;left:3976;top:4197;width:720;height:345" filled="f" stroked="f" strokeweight="1pt">
              <v:textbox style="mso-next-textbox:#_x0000_s1080" inset="0,0,0,0">
                <w:txbxContent>
                  <w:p w:rsidR="00A10753" w:rsidRDefault="00A10753" w:rsidP="0087584A">
                    <w:pPr>
                      <w:jc w:val="center"/>
                    </w:pPr>
                    <w:r>
                      <w:t>+      –</w:t>
                    </w:r>
                  </w:p>
                  <w:p w:rsidR="00A10753" w:rsidRDefault="00A10753" w:rsidP="0087584A">
                    <w:pPr>
                      <w:jc w:val="center"/>
                    </w:pPr>
                  </w:p>
                </w:txbxContent>
              </v:textbox>
            </v:shape>
            <v:oval id="_x0000_s1081" style="position:absolute;left:2567;top:4934;width:360;height:360;v-text-anchor:middle" strokeweight="1pt">
              <v:textbox style="mso-next-textbox:#_x0000_s1081" inset="0,0,0,0">
                <w:txbxContent>
                  <w:p w:rsidR="00A10753" w:rsidRDefault="00A10753" w:rsidP="0087584A">
                    <w:pPr>
                      <w:jc w:val="center"/>
                    </w:pPr>
                  </w:p>
                </w:txbxContent>
              </v:textbox>
            </v:oval>
            <v:oval id="_x0000_s1082" style="position:absolute;left:5809;top:4671;width:360;height:360;v-text-anchor:middle" strokeweight="1pt">
              <v:textbox style="mso-next-textbox:#_x0000_s1082" inset="0,0,0,0">
                <w:txbxContent>
                  <w:p w:rsidR="00A10753" w:rsidRDefault="00A10753" w:rsidP="0087584A">
                    <w:pPr>
                      <w:jc w:val="center"/>
                    </w:pPr>
                    <w:r>
                      <w:t>A</w:t>
                    </w:r>
                  </w:p>
                </w:txbxContent>
              </v:textbox>
            </v:oval>
            <v:shape id="_x0000_s1083" type="#_x0000_t32" style="position:absolute;left:2620;top:4987;width:254;height:254" o:connectortype="straight" strokeweight="1pt"/>
            <v:shape id="_x0000_s1084" type="#_x0000_t32" style="position:absolute;left:2620;top:4987;width:254;height:254;flip:x" o:connectortype="straight" strokeweight="1pt"/>
            <v:rect id="_x0000_s1085" style="position:absolute;left:4358;top:5140;width:784;height:292" strokeweight="1pt">
              <v:textbox style="mso-next-textbox:#_x0000_s1085" inset="0,0,0,0">
                <w:txbxContent>
                  <w:p w:rsidR="00A10753" w:rsidRPr="00A8326C" w:rsidRDefault="00A10753" w:rsidP="0087584A">
                    <w:r>
                      <w:t xml:space="preserve"> K         L</w:t>
                    </w:r>
                  </w:p>
                </w:txbxContent>
              </v:textbox>
            </v:rect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086" type="#_x0000_t33" style="position:absolute;left:3570;top:4578;width:326;height:2034;rotation:90" o:connectortype="elbow" adj="-260326,-133742,-260326" strokeweight="1pt">
              <v:stroke startarrow="open"/>
            </v:shape>
            <w10:wrap type="topAndBottom" anchorx="margin"/>
          </v:group>
        </w:pict>
      </w:r>
      <w:r>
        <w:t>Na jakou stranu budeme posouvat jezdce, aby se zvětšil elektrický proud?</w:t>
      </w:r>
      <w:r>
        <w:br/>
      </w:r>
      <w:r>
        <w:br/>
      </w:r>
    </w:p>
    <w:p w:rsidR="00A10753" w:rsidRDefault="00A10753" w:rsidP="006519E5">
      <w:pPr>
        <w:pStyle w:val="ListParagraph"/>
      </w:pPr>
      <w:r>
        <w:br/>
      </w:r>
    </w:p>
    <w:p w:rsidR="00A10753" w:rsidRDefault="00A10753" w:rsidP="00606A58">
      <w:pPr>
        <w:pStyle w:val="ListParagraph"/>
        <w:numPr>
          <w:ilvl w:val="0"/>
          <w:numId w:val="1"/>
        </w:numPr>
      </w:pPr>
      <w:r>
        <w:rPr>
          <w:noProof/>
          <w:lang w:eastAsia="cs-CZ"/>
        </w:rPr>
        <w:pict>
          <v:group id="_x0000_s1087" editas="canvas" style="position:absolute;left:0;text-align:left;margin-left:27.15pt;margin-top:20.9pt;width:164.35pt;height:70.4pt;z-index:251658752;mso-position-horizontal-relative:margin" coordorigin="2729,4034" coordsize="3287,1408">
            <o:lock v:ext="edit" aspectratio="t"/>
            <v:shape id="_x0000_s1088" type="#_x0000_t75" style="position:absolute;left:2729;top:4034;width:3287;height:1408" o:preferrelative="f">
              <v:fill o:detectmouseclick="t"/>
              <v:path o:extrusionok="t" o:connecttype="none"/>
              <o:lock v:ext="edit" text="t"/>
            </v:shape>
            <v:shape id="_x0000_s1089" type="#_x0000_t32" style="position:absolute;left:2740;top:4542;width:1547;height:1" o:connectortype="straight" strokeweight="1pt"/>
            <v:shape id="_x0000_s1090" type="#_x0000_t32" style="position:absolute;left:4333;top:4542;width:1670;height:2" o:connectortype="straight" strokeweight="1pt"/>
            <v:shape id="_x0000_s1091" type="#_x0000_t32" style="position:absolute;left:2739;top:4544;width:1;height:750" o:connectortype="straight" strokeweight="1pt"/>
            <v:shape id="_x0000_s1092" type="#_x0000_t32" style="position:absolute;left:6006;top:4542;width:0;height:751" o:connectortype="straight" strokeweight="1pt"/>
            <v:shape id="_x0000_s1093" type="#_x0000_t32" style="position:absolute;left:2740;top:5293;width:3266;height:1;flip:x" o:connectortype="straight" strokeweight="1pt"/>
            <v:shape id="_x0000_s1094" type="#_x0000_t32" style="position:absolute;left:4287;top:4379;width:1;height:360" o:connectortype="straight" strokeweight="1pt"/>
            <v:shape id="_x0000_s1095" type="#_x0000_t32" style="position:absolute;left:4333;top:4443;width:1;height:196" o:connectortype="straight" strokeweight="1pt"/>
            <v:shape id="_x0000_s1096" type="#_x0000_t202" style="position:absolute;left:4014;top:4034;width:720;height:345" filled="f" stroked="f" strokeweight="1pt">
              <v:textbox style="mso-next-textbox:#_x0000_s1096" inset="0,0,0,0">
                <w:txbxContent>
                  <w:p w:rsidR="00A10753" w:rsidRDefault="00A10753" w:rsidP="00893AA0">
                    <w:pPr>
                      <w:jc w:val="center"/>
                    </w:pPr>
                    <w:r>
                      <w:t>24 V</w:t>
                    </w:r>
                  </w:p>
                  <w:p w:rsidR="00A10753" w:rsidRDefault="00A10753" w:rsidP="00893AA0">
                    <w:pPr>
                      <w:jc w:val="center"/>
                    </w:pPr>
                  </w:p>
                </w:txbxContent>
              </v:textbox>
            </v:shape>
            <v:rect id="_x0000_s1097" style="position:absolute;left:4606;top:5140;width:784;height:292" strokeweight="1pt">
              <v:textbox style="mso-next-textbox:#_x0000_s1097" inset="0,0,0,0">
                <w:txbxContent>
                  <w:p w:rsidR="00A10753" w:rsidRPr="00A8326C" w:rsidRDefault="00A10753" w:rsidP="00893AA0">
                    <w:pPr>
                      <w:jc w:val="center"/>
                    </w:pPr>
                    <w:r>
                      <w:t>50 Ω</w:t>
                    </w:r>
                  </w:p>
                  <w:p w:rsidR="00A10753" w:rsidRPr="00A8326C" w:rsidRDefault="00A10753" w:rsidP="00893AA0"/>
                </w:txbxContent>
              </v:textbox>
            </v:rect>
            <v:rect id="_x0000_s1098" style="position:absolute;left:3179;top:5140;width:784;height:292" strokeweight="1pt">
              <v:textbox style="mso-next-textbox:#_x0000_s1098" inset="0,0,0,0">
                <w:txbxContent>
                  <w:p w:rsidR="00A10753" w:rsidRPr="00A8326C" w:rsidRDefault="00A10753" w:rsidP="00893AA0">
                    <w:pPr>
                      <w:jc w:val="center"/>
                    </w:pPr>
                    <w:r>
                      <w:t>20 Ω</w:t>
                    </w:r>
                  </w:p>
                </w:txbxContent>
              </v:textbox>
            </v:rect>
            <w10:wrap type="topAndBottom" anchorx="margin"/>
          </v:group>
        </w:pict>
      </w:r>
      <w:r>
        <w:t>Urči výsledný odpor rezistorů</w:t>
      </w:r>
    </w:p>
    <w:p w:rsidR="00A10753" w:rsidRDefault="00A10753" w:rsidP="00606A58">
      <w:pPr>
        <w:pStyle w:val="ListParagraph"/>
        <w:numPr>
          <w:ilvl w:val="0"/>
          <w:numId w:val="1"/>
        </w:numPr>
      </w:pPr>
      <w:r>
        <w:rPr>
          <w:noProof/>
          <w:lang w:eastAsia="cs-CZ"/>
        </w:rPr>
        <w:pict>
          <v:group id="_x0000_s1099" editas="canvas" style="position:absolute;left:0;text-align:left;margin-left:18.15pt;margin-top:22.4pt;width:272.65pt;height:142.55pt;z-index:251659776;mso-position-horizontal-relative:margin" coordorigin="2370,3325" coordsize="5453,2851">
            <o:lock v:ext="edit" aspectratio="t"/>
            <v:shape id="_x0000_s1100" type="#_x0000_t75" style="position:absolute;left:2370;top:3325;width:5453;height:2851" o:preferrelative="f">
              <v:fill o:detectmouseclick="t"/>
              <v:path o:extrusionok="t" o:connecttype="none"/>
              <o:lock v:ext="edit" text="t"/>
            </v:shape>
            <v:shape id="_x0000_s1101" type="#_x0000_t32" style="position:absolute;left:2740;top:4542;width:3266;height:0" o:connectortype="straight" strokeweight="1pt"/>
            <v:shape id="_x0000_s1102" type="#_x0000_t32" style="position:absolute;left:2740;top:4542;width:1;height:1080" o:connectortype="straight" strokeweight="1pt"/>
            <v:shape id="_x0000_s1103" type="#_x0000_t32" style="position:absolute;left:6006;top:4542;width:1;height:1080" o:connectortype="straight" strokeweight="1pt"/>
            <v:shape id="_x0000_s1104" type="#_x0000_t32" style="position:absolute;left:2740;top:5621;width:1668;height:1" o:connectortype="straight" strokeweight="1pt"/>
            <v:shape id="_x0000_s1105" type="#_x0000_t32" style="position:absolute;left:4503;top:5621;width:1503;height:1;flip:x" o:connectortype="straight" strokeweight="1pt"/>
            <v:shape id="_x0000_s1106" type="#_x0000_t32" style="position:absolute;left:4408;top:5464;width:1;height:360" o:connectortype="straight" strokeweight="1pt"/>
            <v:shape id="_x0000_s1107" type="#_x0000_t32" style="position:absolute;left:4503;top:5546;width:1;height:196" o:connectortype="straight" strokeweight="1pt"/>
            <v:shape id="_x0000_s1108" type="#_x0000_t202" style="position:absolute;left:4098;top:5742;width:720;height:258" filled="f" stroked="f" strokeweight="1pt">
              <v:textbox style="mso-next-textbox:#_x0000_s1108" inset="0,0,0,0">
                <w:txbxContent>
                  <w:p w:rsidR="00A10753" w:rsidRDefault="00A10753" w:rsidP="00606A58">
                    <w:pPr>
                      <w:jc w:val="center"/>
                    </w:pPr>
                    <w:r>
                      <w:t>+      –</w:t>
                    </w:r>
                  </w:p>
                  <w:p w:rsidR="00A10753" w:rsidRDefault="00A10753" w:rsidP="00606A58">
                    <w:pPr>
                      <w:jc w:val="center"/>
                    </w:pPr>
                    <w:r>
                      <w:br/>
                    </w:r>
                  </w:p>
                </w:txbxContent>
              </v:textbox>
            </v:shape>
            <v:rect id="_x0000_s1109" style="position:absolute;left:5326;top:4766;width:1324;height:650" strokeweight="1pt"/>
            <v:oval id="_x0000_s1110" style="position:absolute;left:5123;top:4898;width:360;height:360;v-text-anchor:middle" strokeweight="1pt">
              <v:textbox style="mso-next-textbox:#_x0000_s1110" inset="0,0,0,0">
                <w:txbxContent>
                  <w:p w:rsidR="00A10753" w:rsidRDefault="00A10753" w:rsidP="00606A58">
                    <w:pPr>
                      <w:jc w:val="center"/>
                    </w:pPr>
                  </w:p>
                </w:txbxContent>
              </v:textbox>
            </v:oval>
            <v:shape id="_x0000_s1111" type="#_x0000_t32" style="position:absolute;left:5176;top:4951;width:254;height:254" o:connectortype="straight" strokeweight="1pt"/>
            <v:shape id="_x0000_s1112" type="#_x0000_t32" style="position:absolute;left:5176;top:4951;width:254;height:254;flip:x" o:connectortype="straight" strokeweight="1pt"/>
            <v:shape id="_x0000_s1113" type="#_x0000_t202" style="position:absolute;left:5540;top:4942;width:466;height:263" stroked="f" strokeweight="1pt">
              <v:textbox style="mso-next-textbox:#_x0000_s1113" inset="0,0,0,0">
                <w:txbxContent>
                  <w:p w:rsidR="00A10753" w:rsidRDefault="00A10753" w:rsidP="00606A58">
                    <w:r>
                      <w:t>15 Ω</w:t>
                    </w:r>
                  </w:p>
                </w:txbxContent>
              </v:textbox>
            </v:shape>
            <v:oval id="_x0000_s1114" style="position:absolute;left:6451;top:4914;width:360;height:360;v-text-anchor:middle" strokeweight="1pt">
              <v:textbox style="mso-next-textbox:#_x0000_s1114" inset="0,0,0,0">
                <w:txbxContent>
                  <w:p w:rsidR="00A10753" w:rsidRDefault="00A10753" w:rsidP="00606A58">
                    <w:pPr>
                      <w:jc w:val="center"/>
                    </w:pPr>
                  </w:p>
                </w:txbxContent>
              </v:textbox>
            </v:oval>
            <v:shape id="_x0000_s1115" type="#_x0000_t32" style="position:absolute;left:6504;top:4967;width:254;height:254" o:connectortype="straight" strokeweight="1pt"/>
            <v:shape id="_x0000_s1116" type="#_x0000_t32" style="position:absolute;left:6504;top:4967;width:254;height:254;flip:x" o:connectortype="straight" strokeweight="1pt"/>
            <v:shape id="_x0000_s1117" type="#_x0000_t202" style="position:absolute;left:6869;top:4942;width:466;height:263" stroked="f" strokeweight="1pt">
              <v:textbox style="mso-next-textbox:#_x0000_s1117" inset="0,0,0,0">
                <w:txbxContent>
                  <w:p w:rsidR="00A10753" w:rsidRDefault="00A10753" w:rsidP="00606A58">
                    <w:r>
                      <w:t>5 Ω</w:t>
                    </w:r>
                  </w:p>
                </w:txbxContent>
              </v:textbox>
            </v:shape>
            <v:oval id="_x0000_s1118" style="position:absolute;left:5975;top:5376;width:71;height:71" fillcolor="black" stroked="f" strokecolor="#f2f2f2" strokeweight="3pt">
              <v:shadow type="perspective" color="#7f7f7f" opacity=".5" offset="1pt" offset2="-1pt"/>
            </v:oval>
            <v:oval id="_x0000_s1119" style="position:absolute;left:5960;top:4719;width:71;height:71" fillcolor="black" stroked="f" strokecolor="#f2f2f2" strokeweight="3pt">
              <v:shadow type="perspective" color="#7f7f7f" opacity=".5" offset="1pt" offset2="-1pt"/>
            </v:oval>
            <w10:wrap type="topAndBottom" anchorx="margin"/>
          </v:group>
        </w:pict>
      </w:r>
      <w:r>
        <w:t xml:space="preserve"> Urči výsledný odpor žárovek.</w:t>
      </w:r>
    </w:p>
    <w:p w:rsidR="00A10753" w:rsidRDefault="00A10753" w:rsidP="00606A58">
      <w:pPr>
        <w:pStyle w:val="ListParagraph"/>
      </w:pPr>
      <w:r>
        <w:br/>
      </w:r>
    </w:p>
    <w:p w:rsidR="00A10753" w:rsidRDefault="00A10753" w:rsidP="00606A58">
      <w:pPr>
        <w:pStyle w:val="ListParagraph"/>
        <w:numPr>
          <w:ilvl w:val="0"/>
          <w:numId w:val="1"/>
        </w:numPr>
      </w:pPr>
      <w:r>
        <w:t>Urči elektrickou energii spotřebovanou za dobu 10 minut elektrickým spotřebičem o příkonu 800 W připojeným ke zdroji napětí 230 V.</w:t>
      </w:r>
    </w:p>
    <w:p w:rsidR="00A10753" w:rsidRDefault="00A10753" w:rsidP="00606A58"/>
    <w:p w:rsidR="00A10753" w:rsidRDefault="00A10753" w:rsidP="00606A58">
      <w:pPr>
        <w:pStyle w:val="ListParagraph"/>
        <w:numPr>
          <w:ilvl w:val="0"/>
          <w:numId w:val="1"/>
        </w:numPr>
      </w:pPr>
      <w:r>
        <w:t xml:space="preserve">Urči příkon žárovky, jestliže při napětí 20 V jí prochází proud </w:t>
      </w:r>
      <w:smartTag w:uri="urn:schemas-microsoft-com:office:smarttags" w:element="metricconverter">
        <w:smartTagPr>
          <w:attr w:name="ProductID" w:val="0,2 A"/>
        </w:smartTagPr>
        <w:r>
          <w:t>0,2 A</w:t>
        </w:r>
      </w:smartTag>
      <w:r>
        <w:t>.</w:t>
      </w:r>
    </w:p>
    <w:p w:rsidR="00A10753" w:rsidRDefault="00A10753" w:rsidP="002E3C47">
      <w:r>
        <w:pict>
          <v:rect id="_x0000_i1026" style="width:0;height:1.5pt" o:hralign="center" o:hrstd="t" o:hr="t" fillcolor="#a0a0a0" stroked="f"/>
        </w:pict>
      </w:r>
    </w:p>
    <w:p w:rsidR="00A10753" w:rsidRPr="0027493B" w:rsidRDefault="00A10753" w:rsidP="002E3C47">
      <w:pPr>
        <w:rPr>
          <w:b/>
          <w:sz w:val="24"/>
        </w:rPr>
      </w:pPr>
      <w:r w:rsidRPr="0027493B">
        <w:rPr>
          <w:b/>
          <w:sz w:val="24"/>
        </w:rPr>
        <w:t>Řešení:</w:t>
      </w:r>
    </w:p>
    <w:p w:rsidR="00A10753" w:rsidRPr="002E3C47" w:rsidRDefault="00A10753" w:rsidP="00B93486">
      <w:pPr>
        <w:pStyle w:val="ListParagraph"/>
        <w:numPr>
          <w:ilvl w:val="0"/>
          <w:numId w:val="2"/>
        </w:numPr>
        <w:spacing w:line="360" w:lineRule="auto"/>
      </w:pPr>
      <w:r w:rsidRPr="00977A96">
        <w:fldChar w:fldCharType="begin"/>
      </w:r>
      <w:r w:rsidRPr="00977A96">
        <w:instrText xml:space="preserve"> QUOTE </w:instrText>
      </w:r>
      <w:r w:rsidRPr="00977A96">
        <w:pict>
          <v:shape id="_x0000_i1027" type="#_x0000_t75" style="width:239.25pt;height:2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87471&quot;/&gt;&lt;wsp:rsid wsp:val=&quot;003B77BC&quot;/&gt;&lt;wsp:rsid wsp:val=&quot;0047509E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6C13D8&quot;/&gt;&lt;wsp:rsid wsp:val=&quot;00721D30&quot;/&gt;&lt;wsp:rsid wsp:val=&quot;0087584A&quot;/&gt;&lt;wsp:rsid wsp:val=&quot;00893AA0&quot;/&gt;&lt;wsp:rsid wsp:val=&quot;008A79D7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3F58&quot;/&gt;&lt;wsp:rsid wsp:val=&quot;00ED595D&quot;/&gt;&lt;/wsp:rsids&gt;&lt;/w:docPr&gt;&lt;w:body&gt;&lt;w:p wsp:rsidR=&quot;00000000&quot; wsp:rsidRDefault=&quot;006C13D8&quot;&gt;&lt;m:oMathPara&gt;&lt;m:oMath&gt;&lt;m:r&gt;&lt;w:rPr&gt;&lt;w:rFonts w:ascii=&quot;Cambria Math&quot; w:h-ansi=&quot;Cambria Math&quot;/&gt;&lt;wx:font wx:val=&quot;Cambria Math&quot;/&gt;&lt;w:i/&gt;&lt;/w:rPr&gt;&lt;m:t&gt;I=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U&lt;/m:t&gt;&lt;/m:r&gt;&lt;/m:num&gt;&lt;m:den&gt;&lt;m:r&gt;&lt;w:rPr&gt;&lt;w:rFonts w:ascii=&quot;Cambria Math&quot; w:h-ansi=&quot;Cambria Math&quot;/&gt;&lt;wx:font wx:val=&quot;Cambria Math&quot;/&gt;&lt;w:i/&gt;&lt;/w:rPr&gt;&lt;m:t&gt;R&lt;/m:t&gt;&lt;/m:r&gt;&lt;/m:den&gt;&lt;/m:f&gt;&lt;m:r&gt;&lt;w:rPr&gt;&lt;w:rFonts w:ascii=&quot;Cambria Math&quot; w:h-ansi=&quot;Cambria Math&quot;/&gt;&lt;wx:font wx:val=&quot;Cambria Math&quot;/&gt;&lt;w:i/&gt;&lt;/w:rPr&gt;&lt;m:t&gt;= 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2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m:r&gt;&lt;w:rPr&gt;&lt;w:rFonts w:ascii=&quot;Cambria Math&quot; w:h-ansi=&quot;Cambria Math&quot;/&gt;&lt;wx:font wx:val=&quot;Cambria Math&quot;/&gt;&lt;w:i/&gt;&lt;/w:rPr&gt;&lt;m:t&gt;=6 A  â†’  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U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=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â™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I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=4â™6=24 V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6" o:title="" chromakey="white"/>
          </v:shape>
        </w:pict>
      </w:r>
      <w:r w:rsidRPr="00977A96">
        <w:instrText xml:space="preserve"> </w:instrText>
      </w:r>
      <w:r w:rsidRPr="00977A96">
        <w:fldChar w:fldCharType="separate"/>
      </w:r>
      <w:r w:rsidRPr="00977A96">
        <w:pict>
          <v:shape id="_x0000_i1028" type="#_x0000_t75" style="width:239.25pt;height:2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87471&quot;/&gt;&lt;wsp:rsid wsp:val=&quot;003B77BC&quot;/&gt;&lt;wsp:rsid wsp:val=&quot;0047509E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6C13D8&quot;/&gt;&lt;wsp:rsid wsp:val=&quot;00721D30&quot;/&gt;&lt;wsp:rsid wsp:val=&quot;0087584A&quot;/&gt;&lt;wsp:rsid wsp:val=&quot;00893AA0&quot;/&gt;&lt;wsp:rsid wsp:val=&quot;008A79D7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3F58&quot;/&gt;&lt;wsp:rsid wsp:val=&quot;00ED595D&quot;/&gt;&lt;/wsp:rsids&gt;&lt;/w:docPr&gt;&lt;w:body&gt;&lt;w:p wsp:rsidR=&quot;00000000&quot; wsp:rsidRDefault=&quot;006C13D8&quot;&gt;&lt;m:oMathPara&gt;&lt;m:oMath&gt;&lt;m:r&gt;&lt;w:rPr&gt;&lt;w:rFonts w:ascii=&quot;Cambria Math&quot; w:h-ansi=&quot;Cambria Math&quot;/&gt;&lt;wx:font wx:val=&quot;Cambria Math&quot;/&gt;&lt;w:i/&gt;&lt;/w:rPr&gt;&lt;m:t&gt;I=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U&lt;/m:t&gt;&lt;/m:r&gt;&lt;/m:num&gt;&lt;m:den&gt;&lt;m:r&gt;&lt;w:rPr&gt;&lt;w:rFonts w:ascii=&quot;Cambria Math&quot; w:h-ansi=&quot;Cambria Math&quot;/&gt;&lt;wx:font wx:val=&quot;Cambria Math&quot;/&gt;&lt;w:i/&gt;&lt;/w:rPr&gt;&lt;m:t&gt;R&lt;/m:t&gt;&lt;/m:r&gt;&lt;/m:den&gt;&lt;/m:f&gt;&lt;m:r&gt;&lt;w:rPr&gt;&lt;w:rFonts w:ascii=&quot;Cambria Math&quot; w:h-ansi=&quot;Cambria Math&quot;/&gt;&lt;wx:font wx:val=&quot;Cambria Math&quot;/&gt;&lt;w:i/&gt;&lt;/w:rPr&gt;&lt;m:t&gt;= 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2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m:r&gt;&lt;w:rPr&gt;&lt;w:rFonts w:ascii=&quot;Cambria Math&quot; w:h-ansi=&quot;Cambria Math&quot;/&gt;&lt;wx:font wx:val=&quot;Cambria Math&quot;/&gt;&lt;w:i/&gt;&lt;/w:rPr&gt;&lt;m:t&gt;=6 A  â†’  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U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=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â™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I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=4â™6=24 V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6" o:title="" chromakey="white"/>
          </v:shape>
        </w:pict>
      </w:r>
      <w:r w:rsidRPr="00977A96">
        <w:fldChar w:fldCharType="end"/>
      </w:r>
    </w:p>
    <w:p w:rsidR="00A10753" w:rsidRPr="002E3C47" w:rsidRDefault="00A10753" w:rsidP="00B93486">
      <w:pPr>
        <w:pStyle w:val="ListParagraph"/>
        <w:numPr>
          <w:ilvl w:val="0"/>
          <w:numId w:val="2"/>
        </w:numPr>
        <w:spacing w:line="360" w:lineRule="auto"/>
      </w:pPr>
      <w:r w:rsidRPr="00977A96">
        <w:fldChar w:fldCharType="begin"/>
      </w:r>
      <w:r w:rsidRPr="00977A96">
        <w:instrText xml:space="preserve"> QUOTE </w:instrText>
      </w:r>
      <w:r w:rsidRPr="00977A96">
        <w:pict>
          <v:shape id="_x0000_i1029" type="#_x0000_t75" style="width:105pt;height:2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87471&quot;/&gt;&lt;wsp:rsid wsp:val=&quot;003B77BC&quot;/&gt;&lt;wsp:rsid wsp:val=&quot;0047509E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721D30&quot;/&gt;&lt;wsp:rsid wsp:val=&quot;0087584A&quot;/&gt;&lt;wsp:rsid wsp:val=&quot;00893AA0&quot;/&gt;&lt;wsp:rsid wsp:val=&quot;008A79D7&quot;/&gt;&lt;wsp:rsid wsp:val=&quot;00977A96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00D6&quot;/&gt;&lt;wsp:rsid wsp:val=&quot;00E23F58&quot;/&gt;&lt;wsp:rsid wsp:val=&quot;00ED595D&quot;/&gt;&lt;/wsp:rsids&gt;&lt;/w:docPr&gt;&lt;w:body&gt;&lt;w:p wsp:rsidR=&quot;00000000&quot; wsp:rsidRDefault=&quot;00E200D6&quot;&gt;&lt;m:oMathPara&gt;&lt;m:oMath&gt;&lt;m:r&gt;&lt;w:rPr&gt;&lt;w:rFonts w:ascii=&quot;Cambria Math&quot; w:h-ansi=&quot;Cambria Math&quot;/&gt;&lt;wx:font wx:val=&quot;Cambria Math&quot;/&gt;&lt;w:i/&gt;&lt;/w:rPr&gt;&lt;m:t&gt;I=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U&lt;/m:t&gt;&lt;/m:r&gt;&lt;/m:num&gt;&lt;m:den&gt;&lt;m:r&gt;&lt;w:rPr&gt;&lt;w:rFonts w:ascii=&quot;Cambria Math&quot; w:h-ansi=&quot;Cambria Math&quot;/&gt;&lt;wx:font wx:val=&quot;Cambria Math&quot;/&gt;&lt;w:i/&gt;&lt;/w:rPr&gt;&lt;m:t&gt;R&lt;/m:t&gt;&lt;/m:r&gt;&lt;/m:den&gt;&lt;/m:f&gt;&lt;m:r&gt;&lt;w:rPr&gt;&lt;w:rFonts w:ascii=&quot;Cambria Math&quot; w:h-ansi=&quot;Cambria Math&quot;/&gt;&lt;wx:font wx:val=&quot;Cambria Math&quot;/&gt;&lt;w:i/&gt;&lt;/w:rPr&gt;&lt;m:t&gt;= 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0&lt;/m:t&gt;&lt;/m:r&gt;&lt;/m:num&gt;&lt;m:den&gt;&lt;m:r&gt;&lt;w:rPr&gt;&lt;w:rFonts w:ascii=&quot;Cambria Math&quot; w:h-ansi=&quot;Cambria Math&quot;/&gt;&lt;wx:font wx:val=&quot;Cambria Math&quot;/&gt;&lt;w:i/&gt;&lt;/w:rPr&gt;&lt;m:t&gt;40&lt;/m:t&gt;&lt;/m:r&gt;&lt;/m:den&gt;&lt;/m:f&gt;&lt;m:r&gt;&lt;w:rPr&gt;&lt;w:rFonts w:ascii=&quot;Cambria Math&quot; w:h-ansi=&quot;Cambria Math&quot;/&gt;&lt;wx:font wx:val=&quot;Cambria Math&quot;/&gt;&lt;w:i/&gt;&lt;/w:rPr&gt;&lt;m:t&gt;=0,25 A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7" o:title="" chromakey="white"/>
          </v:shape>
        </w:pict>
      </w:r>
      <w:r w:rsidRPr="00977A96">
        <w:instrText xml:space="preserve"> </w:instrText>
      </w:r>
      <w:r w:rsidRPr="00977A96">
        <w:fldChar w:fldCharType="separate"/>
      </w:r>
      <w:r w:rsidRPr="00977A96">
        <w:pict>
          <v:shape id="_x0000_i1030" type="#_x0000_t75" style="width:105pt;height:2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87471&quot;/&gt;&lt;wsp:rsid wsp:val=&quot;003B77BC&quot;/&gt;&lt;wsp:rsid wsp:val=&quot;0047509E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721D30&quot;/&gt;&lt;wsp:rsid wsp:val=&quot;0087584A&quot;/&gt;&lt;wsp:rsid wsp:val=&quot;00893AA0&quot;/&gt;&lt;wsp:rsid wsp:val=&quot;008A79D7&quot;/&gt;&lt;wsp:rsid wsp:val=&quot;00977A96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00D6&quot;/&gt;&lt;wsp:rsid wsp:val=&quot;00E23F58&quot;/&gt;&lt;wsp:rsid wsp:val=&quot;00ED595D&quot;/&gt;&lt;/wsp:rsids&gt;&lt;/w:docPr&gt;&lt;w:body&gt;&lt;w:p wsp:rsidR=&quot;00000000&quot; wsp:rsidRDefault=&quot;00E200D6&quot;&gt;&lt;m:oMathPara&gt;&lt;m:oMath&gt;&lt;m:r&gt;&lt;w:rPr&gt;&lt;w:rFonts w:ascii=&quot;Cambria Math&quot; w:h-ansi=&quot;Cambria Math&quot;/&gt;&lt;wx:font wx:val=&quot;Cambria Math&quot;/&gt;&lt;w:i/&gt;&lt;/w:rPr&gt;&lt;m:t&gt;I=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U&lt;/m:t&gt;&lt;/m:r&gt;&lt;/m:num&gt;&lt;m:den&gt;&lt;m:r&gt;&lt;w:rPr&gt;&lt;w:rFonts w:ascii=&quot;Cambria Math&quot; w:h-ansi=&quot;Cambria Math&quot;/&gt;&lt;wx:font wx:val=&quot;Cambria Math&quot;/&gt;&lt;w:i/&gt;&lt;/w:rPr&gt;&lt;m:t&gt;R&lt;/m:t&gt;&lt;/m:r&gt;&lt;/m:den&gt;&lt;/m:f&gt;&lt;m:r&gt;&lt;w:rPr&gt;&lt;w:rFonts w:ascii=&quot;Cambria Math&quot; w:h-ansi=&quot;Cambria Math&quot;/&gt;&lt;wx:font wx:val=&quot;Cambria Math&quot;/&gt;&lt;w:i/&gt;&lt;/w:rPr&gt;&lt;m:t&gt;= 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0&lt;/m:t&gt;&lt;/m:r&gt;&lt;/m:num&gt;&lt;m:den&gt;&lt;m:r&gt;&lt;w:rPr&gt;&lt;w:rFonts w:ascii=&quot;Cambria Math&quot; w:h-ansi=&quot;Cambria Math&quot;/&gt;&lt;wx:font wx:val=&quot;Cambria Math&quot;/&gt;&lt;w:i/&gt;&lt;/w:rPr&gt;&lt;m:t&gt;40&lt;/m:t&gt;&lt;/m:r&gt;&lt;/m:den&gt;&lt;/m:f&gt;&lt;m:r&gt;&lt;w:rPr&gt;&lt;w:rFonts w:ascii=&quot;Cambria Math&quot; w:h-ansi=&quot;Cambria Math&quot;/&gt;&lt;wx:font wx:val=&quot;Cambria Math&quot;/&gt;&lt;w:i/&gt;&lt;/w:rPr&gt;&lt;m:t&gt;=0,25 A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7" o:title="" chromakey="white"/>
          </v:shape>
        </w:pict>
      </w:r>
      <w:r w:rsidRPr="00977A96">
        <w:fldChar w:fldCharType="end"/>
      </w:r>
    </w:p>
    <w:p w:rsidR="00A10753" w:rsidRPr="002E3C47" w:rsidRDefault="00A10753" w:rsidP="00B93486">
      <w:pPr>
        <w:pStyle w:val="ListParagraph"/>
        <w:numPr>
          <w:ilvl w:val="0"/>
          <w:numId w:val="2"/>
        </w:numPr>
        <w:spacing w:line="360" w:lineRule="auto"/>
      </w:pPr>
      <w:r w:rsidRPr="00977A96">
        <w:fldChar w:fldCharType="begin"/>
      </w:r>
      <w:r w:rsidRPr="00977A96">
        <w:instrText xml:space="preserve"> QUOTE </w:instrText>
      </w:r>
      <w:r w:rsidRPr="00977A96">
        <w:pict>
          <v:shape id="_x0000_i1031" type="#_x0000_t75" style="width:286.5pt;height:2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87471&quot;/&gt;&lt;wsp:rsid wsp:val=&quot;003B77BC&quot;/&gt;&lt;wsp:rsid wsp:val=&quot;0047509E&quot;/&gt;&lt;wsp:rsid wsp:val=&quot;00526961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721D30&quot;/&gt;&lt;wsp:rsid wsp:val=&quot;0087584A&quot;/&gt;&lt;wsp:rsid wsp:val=&quot;00893AA0&quot;/&gt;&lt;wsp:rsid wsp:val=&quot;008A79D7&quot;/&gt;&lt;wsp:rsid wsp:val=&quot;00977A96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3F58&quot;/&gt;&lt;wsp:rsid wsp:val=&quot;00ED595D&quot;/&gt;&lt;/wsp:rsids&gt;&lt;/w:docPr&gt;&lt;w:body&gt;&lt;w:p wsp:rsidR=&quot;00000000&quot; wsp:rsidRDefault=&quot;00526961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U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=8 V,    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I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=0,25 A â†’R=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U&lt;/m:t&gt;&lt;/m:r&gt;&lt;/m:num&gt;&lt;m:den&gt;&lt;m:r&gt;&lt;w:rPr&gt;&lt;w:rFonts w:ascii=&quot;Cambria Math&quot; w:h-ansi=&quot;Cambria Math&quot;/&gt;&lt;wx:font wx:val=&quot;Cambria Math&quot;/&gt;&lt;w:i/&gt;&lt;/w:rPr&gt;&lt;m:t&gt;I&lt;/m:t&gt;&lt;/m:r&gt;&lt;/m:den&gt;&lt;/m:f&gt;&lt;m:r&gt;&lt;w:rPr&gt;&lt;w:rFonts w:ascii=&quot;Cambria Math&quot; w:h-ansi=&quot;Cambria Math&quot;/&gt;&lt;wx:font wx:val=&quot;Cambria Math&quot;/&gt;&lt;w:i/&gt;&lt;/w:rPr&gt;&lt;m:t&gt;= 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8&lt;/m:t&gt;&lt;/m:r&gt;&lt;/m:num&gt;&lt;m:den&gt;&lt;m:r&gt;&lt;w:rPr&gt;&lt;w:rFonts w:ascii=&quot;Cambria Math&quot; w:h-ansi=&quot;Cambria Math&quot;/&gt;&lt;wx:font wx:val=&quot;Cambria Math&quot;/&gt;&lt;w:i/&gt;&lt;/w:rPr&gt;&lt;m:t&gt;0,25&lt;/m:t&gt;&lt;/m:r&gt;&lt;/m:den&gt;&lt;/m:f&gt;&lt;m:r&gt;&lt;w:rPr&gt;&lt;w:rFonts w:ascii=&quot;Cambria Math&quot; w:h-ansi=&quot;Cambria Math&quot;/&gt;&lt;wx:font wx:val=&quot;Cambria Math&quot;/&gt;&lt;w:i/&gt;&lt;/w:rPr&gt;&lt;m:t&gt;=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800&lt;/m:t&gt;&lt;/m:r&gt;&lt;/m:num&gt;&lt;m:den&gt;&lt;m:r&gt;&lt;w:rPr&gt;&lt;w:rFonts w:ascii=&quot;Cambria Math&quot; w:h-ansi=&quot;Cambria Math&quot;/&gt;&lt;wx:font wx:val=&quot;Cambria Math&quot;/&gt;&lt;w:i/&gt;&lt;/w:rPr&gt;&lt;m:t&gt;25&lt;/m:t&gt;&lt;/m:r&gt;&lt;/m:den&gt;&lt;/m:f&gt;&lt;m:r&gt;&lt;w:rPr&gt;&lt;w:rFonts w:ascii=&quot;Cambria Math&quot; w:h-ansi=&quot;Cambria Math&quot;/&gt;&lt;wx:font wx:val=&quot;Cambria Math&quot;/&gt;&lt;w:i/&gt;&lt;/w:rPr&gt;&lt;m:t&gt;=32 &lt;/m:t&gt;&lt;/m:r&gt;&lt;m:r&gt;&lt;m:rPr&gt;&lt;m:sty m:val=&quot;p&quot;/&gt;&lt;/m:rPr&gt;&lt;w:rPr&gt;&lt;w:rFonts w:ascii=&quot;Cambria Math&quot; w:h-ansi=&quot;Cambria Math&quot;/&gt;&lt;wx:font wx:val=&quot;Cambria Math&quot;/&gt;&lt;/w:rPr&gt;&lt;m:t&gt;Î©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977A96">
        <w:instrText xml:space="preserve"> </w:instrText>
      </w:r>
      <w:r w:rsidRPr="00977A96">
        <w:fldChar w:fldCharType="separate"/>
      </w:r>
      <w:r w:rsidRPr="00977A96">
        <w:pict>
          <v:shape id="_x0000_i1032" type="#_x0000_t75" style="width:286.5pt;height:2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87471&quot;/&gt;&lt;wsp:rsid wsp:val=&quot;003B77BC&quot;/&gt;&lt;wsp:rsid wsp:val=&quot;0047509E&quot;/&gt;&lt;wsp:rsid wsp:val=&quot;00526961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721D30&quot;/&gt;&lt;wsp:rsid wsp:val=&quot;0087584A&quot;/&gt;&lt;wsp:rsid wsp:val=&quot;00893AA0&quot;/&gt;&lt;wsp:rsid wsp:val=&quot;008A79D7&quot;/&gt;&lt;wsp:rsid wsp:val=&quot;00977A96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3F58&quot;/&gt;&lt;wsp:rsid wsp:val=&quot;00ED595D&quot;/&gt;&lt;/wsp:rsids&gt;&lt;/w:docPr&gt;&lt;w:body&gt;&lt;w:p wsp:rsidR=&quot;00000000&quot; wsp:rsidRDefault=&quot;00526961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U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=8 V,    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I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=0,25 A â†’R=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U&lt;/m:t&gt;&lt;/m:r&gt;&lt;/m:num&gt;&lt;m:den&gt;&lt;m:r&gt;&lt;w:rPr&gt;&lt;w:rFonts w:ascii=&quot;Cambria Math&quot; w:h-ansi=&quot;Cambria Math&quot;/&gt;&lt;wx:font wx:val=&quot;Cambria Math&quot;/&gt;&lt;w:i/&gt;&lt;/w:rPr&gt;&lt;m:t&gt;I&lt;/m:t&gt;&lt;/m:r&gt;&lt;/m:den&gt;&lt;/m:f&gt;&lt;m:r&gt;&lt;w:rPr&gt;&lt;w:rFonts w:ascii=&quot;Cambria Math&quot; w:h-ansi=&quot;Cambria Math&quot;/&gt;&lt;wx:font wx:val=&quot;Cambria Math&quot;/&gt;&lt;w:i/&gt;&lt;/w:rPr&gt;&lt;m:t&gt;= 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8&lt;/m:t&gt;&lt;/m:r&gt;&lt;/m:num&gt;&lt;m:den&gt;&lt;m:r&gt;&lt;w:rPr&gt;&lt;w:rFonts w:ascii=&quot;Cambria Math&quot; w:h-ansi=&quot;Cambria Math&quot;/&gt;&lt;wx:font wx:val=&quot;Cambria Math&quot;/&gt;&lt;w:i/&gt;&lt;/w:rPr&gt;&lt;m:t&gt;0,25&lt;/m:t&gt;&lt;/m:r&gt;&lt;/m:den&gt;&lt;/m:f&gt;&lt;m:r&gt;&lt;w:rPr&gt;&lt;w:rFonts w:ascii=&quot;Cambria Math&quot; w:h-ansi=&quot;Cambria Math&quot;/&gt;&lt;wx:font wx:val=&quot;Cambria Math&quot;/&gt;&lt;w:i/&gt;&lt;/w:rPr&gt;&lt;m:t&gt;=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800&lt;/m:t&gt;&lt;/m:r&gt;&lt;/m:num&gt;&lt;m:den&gt;&lt;m:r&gt;&lt;w:rPr&gt;&lt;w:rFonts w:ascii=&quot;Cambria Math&quot; w:h-ansi=&quot;Cambria Math&quot;/&gt;&lt;wx:font wx:val=&quot;Cambria Math&quot;/&gt;&lt;w:i/&gt;&lt;/w:rPr&gt;&lt;m:t&gt;25&lt;/m:t&gt;&lt;/m:r&gt;&lt;/m:den&gt;&lt;/m:f&gt;&lt;m:r&gt;&lt;w:rPr&gt;&lt;w:rFonts w:ascii=&quot;Cambria Math&quot; w:h-ansi=&quot;Cambria Math&quot;/&gt;&lt;wx:font wx:val=&quot;Cambria Math&quot;/&gt;&lt;w:i/&gt;&lt;/w:rPr&gt;&lt;m:t&gt;=32 &lt;/m:t&gt;&lt;/m:r&gt;&lt;m:r&gt;&lt;m:rPr&gt;&lt;m:sty m:val=&quot;p&quot;/&gt;&lt;/m:rPr&gt;&lt;w:rPr&gt;&lt;w:rFonts w:ascii=&quot;Cambria Math&quot; w:h-ansi=&quot;Cambria Math&quot;/&gt;&lt;wx:font wx:val=&quot;Cambria Math&quot;/&gt;&lt;/w:rPr&gt;&lt;m:t&gt;Î©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977A96">
        <w:fldChar w:fldCharType="end"/>
      </w:r>
    </w:p>
    <w:p w:rsidR="00A10753" w:rsidRPr="000F3CDD" w:rsidRDefault="00A10753" w:rsidP="00B93486">
      <w:pPr>
        <w:pStyle w:val="ListParagraph"/>
        <w:numPr>
          <w:ilvl w:val="0"/>
          <w:numId w:val="2"/>
        </w:numPr>
        <w:spacing w:line="360" w:lineRule="auto"/>
        <w:rPr>
          <w:rFonts w:ascii="Cambria" w:hAnsi="Cambria"/>
        </w:rPr>
      </w:pPr>
      <w:r w:rsidRPr="000F3CDD">
        <w:rPr>
          <w:rFonts w:ascii="Cambria" w:hAnsi="Cambria"/>
        </w:rPr>
        <w:t>k bodu L</w:t>
      </w:r>
    </w:p>
    <w:p w:rsidR="00A10753" w:rsidRPr="002E3C47" w:rsidRDefault="00A10753" w:rsidP="00B93486">
      <w:pPr>
        <w:pStyle w:val="ListParagraph"/>
        <w:numPr>
          <w:ilvl w:val="0"/>
          <w:numId w:val="2"/>
        </w:numPr>
        <w:spacing w:line="360" w:lineRule="auto"/>
      </w:pPr>
      <w:r w:rsidRPr="00977A96">
        <w:fldChar w:fldCharType="begin"/>
      </w:r>
      <w:r w:rsidRPr="00977A96">
        <w:instrText xml:space="preserve"> QUOTE </w:instrText>
      </w:r>
      <w:r w:rsidRPr="00977A96">
        <w:pict>
          <v:shape id="_x0000_i1033" type="#_x0000_t75" style="width:151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87471&quot;/&gt;&lt;wsp:rsid wsp:val=&quot;003B77BC&quot;/&gt;&lt;wsp:rsid wsp:val=&quot;0047509E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721D30&quot;/&gt;&lt;wsp:rsid wsp:val=&quot;0087584A&quot;/&gt;&lt;wsp:rsid wsp:val=&quot;00893AA0&quot;/&gt;&lt;wsp:rsid wsp:val=&quot;008A79D7&quot;/&gt;&lt;wsp:rsid wsp:val=&quot;00977A96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38BD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3F58&quot;/&gt;&lt;wsp:rsid wsp:val=&quot;00ED595D&quot;/&gt;&lt;/wsp:rsids&gt;&lt;/w:docPr&gt;&lt;w:body&gt;&lt;w:p wsp:rsidR=&quot;00000000&quot; wsp:rsidRDefault=&quot;00B538BD&quot;&gt;&lt;m:oMathPara&gt;&lt;m:oMath&gt;&lt;m:r&gt;&lt;w:rPr&gt;&lt;w:rFonts w:ascii=&quot;Cambria Math&quot; w:h-ansi=&quot;Cambria Math&quot;/&gt;&lt;wx:font wx:val=&quot;Cambria Math&quot;/&gt;&lt;w:i/&gt;&lt;/w:rPr&gt;&lt;m:t&gt;R=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+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2&lt;/m:t&gt;&lt;/m:r&gt;&lt;/m:sub&gt;&lt;/m:sSub&gt;&lt;m:r&gt;&lt;w:rPr&gt;&lt;w:rFonts w:ascii=&quot;Cambria Math&quot; w:h-ansi=&quot;Cambria Math&quot;/&gt;&lt;wx:font wx:val=&quot;Cambria Math&quot;/&gt;&lt;w:i/&gt;&lt;/w:rPr&gt;&lt;m:t&gt;=20+50=70 &lt;/m:t&gt;&lt;/m:r&gt;&lt;m:r&gt;&lt;m:rPr&gt;&lt;m:sty m:val=&quot;p&quot;/&gt;&lt;/m:rPr&gt;&lt;w:rPr&gt;&lt;w:rFonts w:ascii=&quot;Cambria Math&quot; w:h-ansi=&quot;Cambria Math&quot;/&gt;&lt;wx:font wx:val=&quot;Cambria Math&quot;/&gt;&lt;/w:rPr&gt;&lt;m:t&gt;Î©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 w:rsidRPr="00977A96">
        <w:instrText xml:space="preserve"> </w:instrText>
      </w:r>
      <w:r w:rsidRPr="00977A96">
        <w:fldChar w:fldCharType="separate"/>
      </w:r>
      <w:r w:rsidRPr="00977A96">
        <w:pict>
          <v:shape id="_x0000_i1034" type="#_x0000_t75" style="width:151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87471&quot;/&gt;&lt;wsp:rsid wsp:val=&quot;003B77BC&quot;/&gt;&lt;wsp:rsid wsp:val=&quot;0047509E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721D30&quot;/&gt;&lt;wsp:rsid wsp:val=&quot;0087584A&quot;/&gt;&lt;wsp:rsid wsp:val=&quot;00893AA0&quot;/&gt;&lt;wsp:rsid wsp:val=&quot;008A79D7&quot;/&gt;&lt;wsp:rsid wsp:val=&quot;00977A96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38BD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3F58&quot;/&gt;&lt;wsp:rsid wsp:val=&quot;00ED595D&quot;/&gt;&lt;/wsp:rsids&gt;&lt;/w:docPr&gt;&lt;w:body&gt;&lt;w:p wsp:rsidR=&quot;00000000&quot; wsp:rsidRDefault=&quot;00B538BD&quot;&gt;&lt;m:oMathPara&gt;&lt;m:oMath&gt;&lt;m:r&gt;&lt;w:rPr&gt;&lt;w:rFonts w:ascii=&quot;Cambria Math&quot; w:h-ansi=&quot;Cambria Math&quot;/&gt;&lt;wx:font wx:val=&quot;Cambria Math&quot;/&gt;&lt;w:i/&gt;&lt;/w:rPr&gt;&lt;m:t&gt;R=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+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2&lt;/m:t&gt;&lt;/m:r&gt;&lt;/m:sub&gt;&lt;/m:sSub&gt;&lt;m:r&gt;&lt;w:rPr&gt;&lt;w:rFonts w:ascii=&quot;Cambria Math&quot; w:h-ansi=&quot;Cambria Math&quot;/&gt;&lt;wx:font wx:val=&quot;Cambria Math&quot;/&gt;&lt;w:i/&gt;&lt;/w:rPr&gt;&lt;m:t&gt;=20+50=70 &lt;/m:t&gt;&lt;/m:r&gt;&lt;m:r&gt;&lt;m:rPr&gt;&lt;m:sty m:val=&quot;p&quot;/&gt;&lt;/m:rPr&gt;&lt;w:rPr&gt;&lt;w:rFonts w:ascii=&quot;Cambria Math&quot; w:h-ansi=&quot;Cambria Math&quot;/&gt;&lt;wx:font wx:val=&quot;Cambria Math&quot;/&gt;&lt;/w:rPr&gt;&lt;m:t&gt;Î©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 w:rsidRPr="00977A96">
        <w:fldChar w:fldCharType="end"/>
      </w:r>
    </w:p>
    <w:p w:rsidR="00A10753" w:rsidRPr="000F3CDD" w:rsidRDefault="00A10753" w:rsidP="00B93486">
      <w:pPr>
        <w:pStyle w:val="ListParagraph"/>
        <w:numPr>
          <w:ilvl w:val="0"/>
          <w:numId w:val="2"/>
        </w:numPr>
        <w:spacing w:line="360" w:lineRule="auto"/>
      </w:pPr>
      <w:r w:rsidRPr="00977A96">
        <w:fldChar w:fldCharType="begin"/>
      </w:r>
      <w:r w:rsidRPr="00977A96">
        <w:instrText xml:space="preserve"> QUOTE </w:instrText>
      </w:r>
      <w:r w:rsidRPr="00977A96">
        <w:pict>
          <v:shape id="_x0000_i1035" type="#_x0000_t75" style="width:153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766EC&quot;/&gt;&lt;wsp:rsid wsp:val=&quot;00387471&quot;/&gt;&lt;wsp:rsid wsp:val=&quot;003B77BC&quot;/&gt;&lt;wsp:rsid wsp:val=&quot;0047509E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721D30&quot;/&gt;&lt;wsp:rsid wsp:val=&quot;0087584A&quot;/&gt;&lt;wsp:rsid wsp:val=&quot;00893AA0&quot;/&gt;&lt;wsp:rsid wsp:val=&quot;008A79D7&quot;/&gt;&lt;wsp:rsid wsp:val=&quot;00977A96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3F58&quot;/&gt;&lt;wsp:rsid wsp:val=&quot;00ED595D&quot;/&gt;&lt;/wsp:rsids&gt;&lt;/w:docPr&gt;&lt;w:body&gt;&lt;w:p wsp:rsidR=&quot;00000000&quot; wsp:rsidRDefault=&quot;003766EC&quot;&gt;&lt;m:oMathPara&gt;&lt;m:oMath&gt;&lt;m:r&gt;&lt;w:rPr&gt;&lt;w:rFonts w:ascii=&quot;Cambria Math&quot; w:h-ansi=&quot;Cambria Math&quot;/&gt;&lt;wx:font wx:val=&quot;Cambria Math&quot;/&gt;&lt;w:i/&gt;&lt;/w:rPr&gt;&lt;m:t&gt;R=&lt;/m:t&gt;&lt;/m:r&gt;&lt;m:f&gt;&lt;m:fPr&gt;&lt;m:ctrlPr&gt;&lt;w:rPr&gt;&lt;w:rFonts w:ascii=&quot;Cambria Math&quot; w:h-ansi=&quot;Cambria Math&quot;/&gt;&lt;wx:font wx:val=&quot;Cambria Math&quot;/&gt;&lt;/w:rPr&gt;&lt;/m:ctrlPr&gt;&lt;/m:fPr&gt;&lt;m:num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2&lt;/m:t&gt;&lt;/m:r&gt;&lt;/m:sub&gt;&lt;/m:sSub&gt;&lt;/m:num&gt;&lt;m:den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2&lt;/m:t&gt;&lt;/m:r&gt;&lt;/m:sub&gt;&lt;/m:sSub&gt;&lt;/m:den&gt;&lt;/m:f&gt;&lt;m:r&gt;&lt;w:rPr&gt;&lt;w:rFonts w:ascii=&quot;Cambria Math&quot; w:h-ansi=&quot;Cambria Math&quot;/&gt;&lt;wx:font wx:val=&quot;Cambria Math&quot;/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rFonts w:ascii=&quot;Cambria Math&quot; w:h-ansi=&quot;Cambria Math&quot;/&gt;&lt;wx:font wx:val=&quot;Cambria Math&quot;/&gt;&lt;w:i/&gt;&lt;/w:rPr&gt;&lt;m:t&gt;15â™5&lt;/m:t&gt;&lt;/m:r&gt;&lt;/m:num&gt;&lt;m:den&gt;&lt;m:r&gt;&lt;w:rPr&gt;&lt;w:rFonts w:ascii=&quot;Cambria Math&quot; w:h-ansi=&quot;Cambria Math&quot;/&gt;&lt;wx:font wx:val=&quot;Cambria Math&quot;/&gt;&lt;w:i/&gt;&lt;/w:rPr&gt;&lt;m:t&gt;15+5&lt;/m:t&gt;&lt;/m:r&gt;&lt;/m:den&gt;&lt;/m:f&gt;&lt;m:r&gt;&lt;w:rPr&gt;&lt;w:rFonts w:ascii=&quot;Cambria Math&quot; w:h-ansi=&quot;Cambria Math&quot;/&gt;&lt;wx:font wx:val=&quot;Cambria Math&quot;/&gt;&lt;w:i/&gt;&lt;/w:rPr&gt;&lt;m:t&gt;=3,75&lt;/m:t&gt;&lt;/m:r&gt;&lt;m:r&gt;&lt;m:rPr&gt;&lt;m:sty m:val=&quot;p&quot;/&gt;&lt;/m:rPr&gt;&lt;w:rPr&gt;&lt;w:rFonts w:ascii=&quot;Cambria Math&quot; w:h-ansi=&quot;Cambria Math&quot;/&gt;&lt;wx:font wx:val=&quot;Cambria Math&quot;/&gt;&lt;/w:rPr&gt;&lt;m:t&gt; Î©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977A96">
        <w:instrText xml:space="preserve"> </w:instrText>
      </w:r>
      <w:r w:rsidRPr="00977A96">
        <w:fldChar w:fldCharType="separate"/>
      </w:r>
      <w:r w:rsidRPr="00977A96">
        <w:pict>
          <v:shape id="_x0000_i1036" type="#_x0000_t75" style="width:153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766EC&quot;/&gt;&lt;wsp:rsid wsp:val=&quot;00387471&quot;/&gt;&lt;wsp:rsid wsp:val=&quot;003B77BC&quot;/&gt;&lt;wsp:rsid wsp:val=&quot;0047509E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721D30&quot;/&gt;&lt;wsp:rsid wsp:val=&quot;0087584A&quot;/&gt;&lt;wsp:rsid wsp:val=&quot;00893AA0&quot;/&gt;&lt;wsp:rsid wsp:val=&quot;008A79D7&quot;/&gt;&lt;wsp:rsid wsp:val=&quot;00977A96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3F58&quot;/&gt;&lt;wsp:rsid wsp:val=&quot;00ED595D&quot;/&gt;&lt;/wsp:rsids&gt;&lt;/w:docPr&gt;&lt;w:body&gt;&lt;w:p wsp:rsidR=&quot;00000000&quot; wsp:rsidRDefault=&quot;003766EC&quot;&gt;&lt;m:oMathPara&gt;&lt;m:oMath&gt;&lt;m:r&gt;&lt;w:rPr&gt;&lt;w:rFonts w:ascii=&quot;Cambria Math&quot; w:h-ansi=&quot;Cambria Math&quot;/&gt;&lt;wx:font wx:val=&quot;Cambria Math&quot;/&gt;&lt;w:i/&gt;&lt;/w:rPr&gt;&lt;m:t&gt;R=&lt;/m:t&gt;&lt;/m:r&gt;&lt;m:f&gt;&lt;m:fPr&gt;&lt;m:ctrlPr&gt;&lt;w:rPr&gt;&lt;w:rFonts w:ascii=&quot;Cambria Math&quot; w:h-ansi=&quot;Cambria Math&quot;/&gt;&lt;wx:font wx:val=&quot;Cambria Math&quot;/&gt;&lt;/w:rPr&gt;&lt;/m:ctrlPr&gt;&lt;/m:fPr&gt;&lt;m:num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2&lt;/m:t&gt;&lt;/m:r&gt;&lt;/m:sub&gt;&lt;/m:sSub&gt;&lt;/m:num&gt;&lt;m:den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r&gt;&lt;w:rPr&gt;&lt;w:rFonts w:ascii=&quot;Cambria Math&quot; w:h-ansi=&quot;Cambria Math&quot;/&gt;&lt;wx:font wx:val=&quot;Cambria Math&quot;/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rFonts w:ascii=&quot;Cambria Math&quot; w:h-ansi=&quot;Cambria Math&quot;/&gt;&lt;wx:font wx:val=&quot;Cambria Math&quot;/&gt;&lt;w:i/&gt;&lt;/w:rPr&gt;&lt;m:t&gt;R&lt;/m:t&gt;&lt;/m:r&gt;&lt;/m:e&gt;&lt;m:sub&gt;&lt;m:r&gt;&lt;w:rPr&gt;&lt;w:rFonts w:ascii=&quot;Cambria Math&quot; w:h-ansi=&quot;Cambria Math&quot;/&gt;&lt;wx:font wx:val=&quot;Cambria Math&quot;/&gt;&lt;w:i/&gt;&lt;/w:rPr&gt;&lt;m:t&gt;2&lt;/m:t&gt;&lt;/m:r&gt;&lt;/m:sub&gt;&lt;/m:sSub&gt;&lt;/m:den&gt;&lt;/m:f&gt;&lt;m:r&gt;&lt;w:rPr&gt;&lt;w:rFonts w:ascii=&quot;Cambria Math&quot; w:h-ansi=&quot;Cambria Math&quot;/&gt;&lt;wx:font wx:val=&quot;Cambria Math&quot;/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rFonts w:ascii=&quot;Cambria Math&quot; w:h-ansi=&quot;Cambria Math&quot;/&gt;&lt;wx:font wx:val=&quot;Cambria Math&quot;/&gt;&lt;w:i/&gt;&lt;/w:rPr&gt;&lt;m:t&gt;15â™5&lt;/m:t&gt;&lt;/m:r&gt;&lt;/m:num&gt;&lt;m:den&gt;&lt;m:r&gt;&lt;w:rPr&gt;&lt;w:rFonts w:ascii=&quot;Cambria Math&quot; w:h-ansi=&quot;Cambria Math&quot;/&gt;&lt;wx:font wx:val=&quot;Cambria Math&quot;/&gt;&lt;w:i/&gt;&lt;/w:rPr&gt;&lt;m:t&gt;15+5&lt;/m:t&gt;&lt;/m:r&gt;&lt;/m:den&gt;&lt;/m:f&gt;&lt;m:r&gt;&lt;w:rPr&gt;&lt;w:rFonts w:ascii=&quot;Cambria Math&quot; w:h-ansi=&quot;Cambria Math&quot;/&gt;&lt;wx:font wx:val=&quot;Cambria Math&quot;/&gt;&lt;w:i/&gt;&lt;/w:rPr&gt;&lt;m:t&gt;=3,75&lt;/m:t&gt;&lt;/m:r&gt;&lt;m:r&gt;&lt;m:rPr&gt;&lt;m:sty m:val=&quot;p&quot;/&gt;&lt;/m:rPr&gt;&lt;w:rPr&gt;&lt;w:rFonts w:ascii=&quot;Cambria Math&quot; w:h-ansi=&quot;Cambria Math&quot;/&gt;&lt;wx:font wx:val=&quot;Cambria Math&quot;/&gt;&lt;/w:rPr&gt;&lt;m:t&gt; Î©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977A96">
        <w:fldChar w:fldCharType="end"/>
      </w:r>
    </w:p>
    <w:p w:rsidR="00A10753" w:rsidRPr="00D34CBC" w:rsidRDefault="00A10753" w:rsidP="00B93486">
      <w:pPr>
        <w:pStyle w:val="ListParagraph"/>
        <w:numPr>
          <w:ilvl w:val="0"/>
          <w:numId w:val="2"/>
        </w:numPr>
        <w:spacing w:line="360" w:lineRule="auto"/>
        <w:rPr>
          <w:rFonts w:ascii="Cambria" w:hAnsi="Cambria"/>
        </w:rPr>
      </w:pPr>
      <w:r w:rsidRPr="000F3CDD">
        <w:rPr>
          <w:rFonts w:ascii="Cambria" w:hAnsi="Cambria"/>
        </w:rPr>
        <w:t xml:space="preserve">P = 800 W </w:t>
      </w:r>
      <w:r w:rsidRPr="000F3CDD">
        <w:rPr>
          <w:rFonts w:ascii="Cambria" w:hAnsi="Cambria"/>
        </w:rPr>
        <w:tab/>
        <w:t>t = 10 min = 600 s </w:t>
      </w:r>
      <w:r>
        <w:rPr>
          <w:rFonts w:ascii="Cambria" w:hAnsi="Cambria"/>
        </w:rPr>
        <w:br/>
        <w:t>W = P · t = 800 · 600 = 480 kJ</w:t>
      </w:r>
    </w:p>
    <w:p w:rsidR="00A10753" w:rsidRPr="0064601B" w:rsidRDefault="00A10753" w:rsidP="00B93486">
      <w:pPr>
        <w:pStyle w:val="ListParagraph"/>
        <w:numPr>
          <w:ilvl w:val="0"/>
          <w:numId w:val="2"/>
        </w:numPr>
        <w:spacing w:line="360" w:lineRule="auto"/>
        <w:rPr>
          <w:rFonts w:ascii="Cambria" w:hAnsi="Cambria"/>
        </w:rPr>
      </w:pPr>
      <w:r w:rsidRPr="00977A96">
        <w:rPr>
          <w:rFonts w:ascii="Cambria" w:hAnsi="Cambria"/>
        </w:rPr>
        <w:fldChar w:fldCharType="begin"/>
      </w:r>
      <w:r w:rsidRPr="00977A96">
        <w:rPr>
          <w:rFonts w:ascii="Cambria" w:hAnsi="Cambria"/>
        </w:rPr>
        <w:instrText xml:space="preserve"> QUOTE </w:instrText>
      </w:r>
      <w:r w:rsidRPr="00977A96">
        <w:pict>
          <v:shape id="_x0000_i1037" type="#_x0000_t75" style="width:13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87471&quot;/&gt;&lt;wsp:rsid wsp:val=&quot;003B77BC&quot;/&gt;&lt;wsp:rsid wsp:val=&quot;0047509E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721D30&quot;/&gt;&lt;wsp:rsid wsp:val=&quot;007C6BD6&quot;/&gt;&lt;wsp:rsid wsp:val=&quot;0087584A&quot;/&gt;&lt;wsp:rsid wsp:val=&quot;00893AA0&quot;/&gt;&lt;wsp:rsid wsp:val=&quot;008A79D7&quot;/&gt;&lt;wsp:rsid wsp:val=&quot;00977A96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3F58&quot;/&gt;&lt;wsp:rsid wsp:val=&quot;00ED595D&quot;/&gt;&lt;/wsp:rsids&gt;&lt;/w:docPr&gt;&lt;w:body&gt;&lt;w:p wsp:rsidR=&quot;00000000&quot; wsp:rsidRDefault=&quot;007C6BD6&quot;&gt;&lt;m:oMathPara&gt;&lt;m:oMath&gt;&lt;m:r&gt;&lt;w:rPr&gt;&lt;w:rFonts w:ascii=&quot;Cambria Math&quot; w:h-ansi=&quot;Cambria Math&quot;/&gt;&lt;wx:font wx:val=&quot;Cambria Math&quot;/&gt;&lt;w:i/&gt;&lt;/w:rPr&gt;&lt;m:t&gt;P=Uâ™I=20â™0,2=4 W 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977A96">
        <w:rPr>
          <w:rFonts w:ascii="Cambria" w:hAnsi="Cambria"/>
        </w:rPr>
        <w:instrText xml:space="preserve"> </w:instrText>
      </w:r>
      <w:r w:rsidRPr="00977A96">
        <w:rPr>
          <w:rFonts w:ascii="Cambria" w:hAnsi="Cambria"/>
        </w:rPr>
        <w:fldChar w:fldCharType="separate"/>
      </w:r>
      <w:r w:rsidRPr="00977A96">
        <w:pict>
          <v:shape id="_x0000_i1038" type="#_x0000_t75" style="width:13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removePersonalInformation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BF1D6B&quot;/&gt;&lt;wsp:rsid wsp:val=&quot;00092AEC&quot;/&gt;&lt;wsp:rsid wsp:val=&quot;000E3F19&quot;/&gt;&lt;wsp:rsid wsp:val=&quot;000F3CDD&quot;/&gt;&lt;wsp:rsid wsp:val=&quot;001273B1&quot;/&gt;&lt;wsp:rsid wsp:val=&quot;00187B01&quot;/&gt;&lt;wsp:rsid wsp:val=&quot;001B439B&quot;/&gt;&lt;wsp:rsid wsp:val=&quot;00214A61&quot;/&gt;&lt;wsp:rsid wsp:val=&quot;0022251F&quot;/&gt;&lt;wsp:rsid wsp:val=&quot;0027493B&quot;/&gt;&lt;wsp:rsid wsp:val=&quot;002E3C47&quot;/&gt;&lt;wsp:rsid wsp:val=&quot;00363B7B&quot;/&gt;&lt;wsp:rsid wsp:val=&quot;00387471&quot;/&gt;&lt;wsp:rsid wsp:val=&quot;003B77BC&quot;/&gt;&lt;wsp:rsid wsp:val=&quot;0047509E&quot;/&gt;&lt;wsp:rsid wsp:val=&quot;00531F5C&quot;/&gt;&lt;wsp:rsid wsp:val=&quot;005C4356&quot;/&gt;&lt;wsp:rsid wsp:val=&quot;005C7BCF&quot;/&gt;&lt;wsp:rsid wsp:val=&quot;00606A58&quot;/&gt;&lt;wsp:rsid wsp:val=&quot;00625B94&quot;/&gt;&lt;wsp:rsid wsp:val=&quot;0064601B&quot;/&gt;&lt;wsp:rsid wsp:val=&quot;006519E5&quot;/&gt;&lt;wsp:rsid wsp:val=&quot;00697A9D&quot;/&gt;&lt;wsp:rsid wsp:val=&quot;00721D30&quot;/&gt;&lt;wsp:rsid wsp:val=&quot;007C6BD6&quot;/&gt;&lt;wsp:rsid wsp:val=&quot;0087584A&quot;/&gt;&lt;wsp:rsid wsp:val=&quot;00893AA0&quot;/&gt;&lt;wsp:rsid wsp:val=&quot;008A79D7&quot;/&gt;&lt;wsp:rsid wsp:val=&quot;00977A96&quot;/&gt;&lt;wsp:rsid wsp:val=&quot;00987D9A&quot;/&gt;&lt;wsp:rsid wsp:val=&quot;009C08E1&quot;/&gt;&lt;wsp:rsid wsp:val=&quot;00A8326C&quot;/&gt;&lt;wsp:rsid wsp:val=&quot;00AA11B0&quot;/&gt;&lt;wsp:rsid wsp:val=&quot;00AE2EDC&quot;/&gt;&lt;wsp:rsid wsp:val=&quot;00B179AB&quot;/&gt;&lt;wsp:rsid wsp:val=&quot;00B575BF&quot;/&gt;&lt;wsp:rsid wsp:val=&quot;00B93486&quot;/&gt;&lt;wsp:rsid wsp:val=&quot;00BF1D6B&quot;/&gt;&lt;wsp:rsid wsp:val=&quot;00CC3822&quot;/&gt;&lt;wsp:rsid wsp:val=&quot;00CF198D&quot;/&gt;&lt;wsp:rsid wsp:val=&quot;00D227D7&quot;/&gt;&lt;wsp:rsid wsp:val=&quot;00D34CBC&quot;/&gt;&lt;wsp:rsid wsp:val=&quot;00D53B82&quot;/&gt;&lt;wsp:rsid wsp:val=&quot;00DE6A8E&quot;/&gt;&lt;wsp:rsid wsp:val=&quot;00E23F58&quot;/&gt;&lt;wsp:rsid wsp:val=&quot;00ED595D&quot;/&gt;&lt;/wsp:rsids&gt;&lt;/w:docPr&gt;&lt;w:body&gt;&lt;w:p wsp:rsidR=&quot;00000000&quot; wsp:rsidRDefault=&quot;007C6BD6&quot;&gt;&lt;m:oMathPara&gt;&lt;m:oMath&gt;&lt;m:r&gt;&lt;w:rPr&gt;&lt;w:rFonts w:ascii=&quot;Cambria Math&quot; w:h-ansi=&quot;Cambria Math&quot;/&gt;&lt;wx:font wx:val=&quot;Cambria Math&quot;/&gt;&lt;w:i/&gt;&lt;/w:rPr&gt;&lt;m:t&gt;P=Uâ™I=20â™0,2=4 W 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977A96">
        <w:rPr>
          <w:rFonts w:ascii="Cambria" w:hAnsi="Cambria"/>
        </w:rPr>
        <w:fldChar w:fldCharType="end"/>
      </w:r>
    </w:p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Pr="001B439B" w:rsidRDefault="00A10753" w:rsidP="0064601B">
      <w:pPr>
        <w:spacing w:line="360" w:lineRule="auto"/>
        <w:rPr>
          <w:rFonts w:ascii="Cambria" w:hAnsi="Cambria"/>
          <w:sz w:val="20"/>
          <w:szCs w:val="20"/>
        </w:rPr>
      </w:pPr>
      <w:bookmarkStart w:id="0" w:name="_GoBack"/>
      <w:r w:rsidRPr="001B439B">
        <w:rPr>
          <w:rFonts w:ascii="Cambria" w:hAnsi="Cambria"/>
          <w:sz w:val="20"/>
          <w:szCs w:val="20"/>
        </w:rPr>
        <w:t>Poznámka – schémata nakreslena použitím volně stažitelného programu Inkscape</w:t>
      </w:r>
    </w:p>
    <w:bookmarkEnd w:id="0"/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Default="00A10753" w:rsidP="0064601B">
      <w:pPr>
        <w:spacing w:line="360" w:lineRule="auto"/>
        <w:rPr>
          <w:rFonts w:ascii="Cambria" w:hAnsi="Cambria"/>
        </w:rPr>
      </w:pPr>
    </w:p>
    <w:p w:rsidR="00A10753" w:rsidRPr="0064601B" w:rsidRDefault="00A10753" w:rsidP="0064601B">
      <w:pPr>
        <w:spacing w:line="360" w:lineRule="auto"/>
        <w:rPr>
          <w:rFonts w:ascii="Cambria" w:hAnsi="Cambria"/>
        </w:rPr>
      </w:pPr>
    </w:p>
    <w:sectPr w:rsidR="00A10753" w:rsidRPr="0064601B" w:rsidSect="00AA1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1F4"/>
    <w:multiLevelType w:val="hybridMultilevel"/>
    <w:tmpl w:val="7F740892"/>
    <w:lvl w:ilvl="0" w:tplc="C38C7EA2">
      <w:start w:val="1"/>
      <w:numFmt w:val="decimal"/>
      <w:lvlText w:val="%1)"/>
      <w:lvlJc w:val="left"/>
      <w:pPr>
        <w:ind w:left="390" w:hanging="360"/>
      </w:pPr>
      <w:rPr>
        <w:rFonts w:eastAsia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5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1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  <w:rPr>
        <w:rFonts w:cs="Times New Roman"/>
      </w:rPr>
    </w:lvl>
  </w:abstractNum>
  <w:abstractNum w:abstractNumId="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1F416A5"/>
    <w:multiLevelType w:val="hybridMultilevel"/>
    <w:tmpl w:val="AF68BA30"/>
    <w:lvl w:ilvl="0" w:tplc="5E3C82E4">
      <w:start w:val="1"/>
      <w:numFmt w:val="decimal"/>
      <w:lvlText w:val="%1)"/>
      <w:lvlJc w:val="center"/>
      <w:pPr>
        <w:ind w:left="758" w:hanging="360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7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9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1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3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5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7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9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18" w:hanging="180"/>
      </w:pPr>
      <w:rPr>
        <w:rFonts w:cs="Times New Roman"/>
      </w:rPr>
    </w:lvl>
  </w:abstractNum>
  <w:abstractNum w:abstractNumId="3">
    <w:nsid w:val="6D1D44D5"/>
    <w:multiLevelType w:val="hybridMultilevel"/>
    <w:tmpl w:val="920A0AD2"/>
    <w:lvl w:ilvl="0" w:tplc="5E3C82E4">
      <w:start w:val="1"/>
      <w:numFmt w:val="decimal"/>
      <w:lvlText w:val="%1)"/>
      <w:lvlJc w:val="center"/>
      <w:pPr>
        <w:ind w:left="720" w:hanging="360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1D6B"/>
    <w:rsid w:val="00092AEC"/>
    <w:rsid w:val="000E3F19"/>
    <w:rsid w:val="000F3CDD"/>
    <w:rsid w:val="001273B1"/>
    <w:rsid w:val="00187B01"/>
    <w:rsid w:val="001B439B"/>
    <w:rsid w:val="00214A61"/>
    <w:rsid w:val="0022251F"/>
    <w:rsid w:val="0027493B"/>
    <w:rsid w:val="002A6B17"/>
    <w:rsid w:val="002E3C47"/>
    <w:rsid w:val="00335AD3"/>
    <w:rsid w:val="00363B7B"/>
    <w:rsid w:val="00387471"/>
    <w:rsid w:val="003B77BC"/>
    <w:rsid w:val="0047509E"/>
    <w:rsid w:val="00531F5C"/>
    <w:rsid w:val="005C4356"/>
    <w:rsid w:val="005C7BCF"/>
    <w:rsid w:val="00606A58"/>
    <w:rsid w:val="00625B94"/>
    <w:rsid w:val="0064601B"/>
    <w:rsid w:val="006519E5"/>
    <w:rsid w:val="00697A9D"/>
    <w:rsid w:val="00721D30"/>
    <w:rsid w:val="0087584A"/>
    <w:rsid w:val="00893AA0"/>
    <w:rsid w:val="008A79D7"/>
    <w:rsid w:val="00977A96"/>
    <w:rsid w:val="00987D9A"/>
    <w:rsid w:val="009C08E1"/>
    <w:rsid w:val="00A10753"/>
    <w:rsid w:val="00A8326C"/>
    <w:rsid w:val="00AA11B0"/>
    <w:rsid w:val="00AE2EDC"/>
    <w:rsid w:val="00B179AB"/>
    <w:rsid w:val="00B575BF"/>
    <w:rsid w:val="00B93486"/>
    <w:rsid w:val="00BF1D6B"/>
    <w:rsid w:val="00CC3822"/>
    <w:rsid w:val="00CF198D"/>
    <w:rsid w:val="00D227D7"/>
    <w:rsid w:val="00D34CBC"/>
    <w:rsid w:val="00D53B82"/>
    <w:rsid w:val="00DE6A8E"/>
    <w:rsid w:val="00E23F58"/>
    <w:rsid w:val="00ED595D"/>
    <w:rsid w:val="00F63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1B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99"/>
    <w:qFormat/>
    <w:rsid w:val="00BF1D6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BF1D6B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99"/>
    <w:qFormat/>
    <w:rsid w:val="00BF1D6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E3C47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2E3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E3C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181</Words>
  <Characters>1070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2</cp:revision>
  <dcterms:created xsi:type="dcterms:W3CDTF">2013-08-29T16:02:00Z</dcterms:created>
  <dcterms:modified xsi:type="dcterms:W3CDTF">2013-08-29T16:02:00Z</dcterms:modified>
</cp:coreProperties>
</file>