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137" w:rsidRDefault="00C57137" w:rsidP="00AF7AAE">
      <w:pPr>
        <w:rPr>
          <w:sz w:val="28"/>
          <w:szCs w:val="28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alt="OPVK_hor_zakladni_logolink_RGB_cz.jpg" style="position:absolute;margin-left:2.05pt;margin-top:-37.2pt;width:454.2pt;height:99.1pt;z-index:-251645952;visibility:visible" wrapcoords="-36 0 -36 21436 21600 21436 21600 0 -36 0">
            <v:imagedata r:id="rId4" o:title=""/>
            <w10:wrap type="tight"/>
          </v:shape>
        </w:pict>
      </w:r>
      <w:r>
        <w:rPr>
          <w:noProof/>
          <w:lang w:eastAsia="cs-CZ"/>
        </w:rPr>
        <w:pict>
          <v:shape id="Obrázek 2" o:spid="_x0000_s1027" type="#_x0000_t75" alt="logo školy bílé.JPG" style="position:absolute;margin-left:323.65pt;margin-top:82.3pt;width:173.25pt;height:54pt;z-index:-251671552;visibility:visible" wrapcoords="-94 0 -94 21300 21600 21300 21600 0 -94 0">
            <v:imagedata r:id="rId5" o:title=""/>
            <w10:wrap type="tight"/>
          </v:shape>
        </w:pict>
      </w:r>
    </w:p>
    <w:p w:rsidR="00C57137" w:rsidRPr="00AA6CEA" w:rsidRDefault="00C57137" w:rsidP="00AF7AAE">
      <w:pPr>
        <w:spacing w:after="120"/>
        <w:rPr>
          <w:sz w:val="28"/>
          <w:szCs w:val="28"/>
        </w:rPr>
      </w:pPr>
      <w:r w:rsidRPr="00AA6CEA">
        <w:rPr>
          <w:sz w:val="28"/>
          <w:szCs w:val="28"/>
        </w:rPr>
        <w:t>Základní škola a Střední škola CREDO, o.p.s.</w:t>
      </w:r>
    </w:p>
    <w:p w:rsidR="00C57137" w:rsidRDefault="00C57137" w:rsidP="00AF7AAE">
      <w:pPr>
        <w:spacing w:after="120"/>
        <w:rPr>
          <w:sz w:val="28"/>
          <w:szCs w:val="28"/>
        </w:rPr>
      </w:pPr>
    </w:p>
    <w:p w:rsidR="00C57137" w:rsidRDefault="00C57137" w:rsidP="00AF7AAE">
      <w:pPr>
        <w:rPr>
          <w:sz w:val="28"/>
          <w:szCs w:val="28"/>
        </w:rPr>
      </w:pPr>
      <w:r>
        <w:rPr>
          <w:sz w:val="28"/>
          <w:szCs w:val="28"/>
        </w:rPr>
        <w:t>Číslo projektu: CZ.1.07/1.4.00/21.2963</w:t>
      </w:r>
    </w:p>
    <w:p w:rsidR="00C57137" w:rsidRPr="00AA6CEA" w:rsidRDefault="00C57137" w:rsidP="00AF7AAE">
      <w:pPr>
        <w:spacing w:after="120"/>
        <w:rPr>
          <w:sz w:val="28"/>
          <w:szCs w:val="28"/>
        </w:rPr>
      </w:pPr>
    </w:p>
    <w:p w:rsidR="00C57137" w:rsidRPr="00AA6CEA" w:rsidRDefault="00C57137" w:rsidP="00AF7AAE">
      <w:pPr>
        <w:spacing w:after="120"/>
        <w:jc w:val="center"/>
        <w:rPr>
          <w:b/>
          <w:i/>
          <w:sz w:val="48"/>
          <w:szCs w:val="48"/>
        </w:rPr>
      </w:pPr>
    </w:p>
    <w:p w:rsidR="00C57137" w:rsidRPr="00AA6CEA" w:rsidRDefault="00C57137" w:rsidP="00AF7AAE">
      <w:pPr>
        <w:spacing w:after="120"/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Ptáci-přiřazování</w:t>
      </w:r>
    </w:p>
    <w:p w:rsidR="00C57137" w:rsidRPr="00AA6CEA" w:rsidRDefault="00C57137" w:rsidP="00AF7AAE">
      <w:pPr>
        <w:spacing w:after="120"/>
        <w:jc w:val="center"/>
        <w:rPr>
          <w:b/>
          <w:i/>
          <w:sz w:val="48"/>
          <w:szCs w:val="48"/>
        </w:rPr>
      </w:pPr>
    </w:p>
    <w:p w:rsidR="00C57137" w:rsidRPr="00AA6CEA" w:rsidRDefault="00C57137" w:rsidP="00AF7AAE">
      <w:pPr>
        <w:spacing w:after="120"/>
        <w:jc w:val="center"/>
        <w:rPr>
          <w:i/>
          <w:sz w:val="28"/>
          <w:szCs w:val="28"/>
        </w:rPr>
      </w:pPr>
      <w:r w:rsidRPr="00AA6CEA">
        <w:rPr>
          <w:sz w:val="28"/>
          <w:szCs w:val="28"/>
        </w:rPr>
        <w:t>Výukový materiál č.: VY_</w:t>
      </w:r>
      <w:r>
        <w:rPr>
          <w:sz w:val="28"/>
          <w:szCs w:val="28"/>
        </w:rPr>
        <w:t>32_</w:t>
      </w:r>
      <w:r w:rsidRPr="00AA6CEA">
        <w:rPr>
          <w:sz w:val="28"/>
          <w:szCs w:val="28"/>
        </w:rPr>
        <w:t>INOVACE_</w:t>
      </w:r>
      <w:r>
        <w:rPr>
          <w:sz w:val="28"/>
          <w:szCs w:val="28"/>
        </w:rPr>
        <w:t>90_Ptáci přiřazování</w:t>
      </w:r>
    </w:p>
    <w:p w:rsidR="00C57137" w:rsidRPr="00AA6CEA" w:rsidRDefault="00C57137" w:rsidP="00AF7AAE">
      <w:pPr>
        <w:spacing w:after="120"/>
        <w:jc w:val="center"/>
        <w:rPr>
          <w:sz w:val="28"/>
          <w:szCs w:val="28"/>
        </w:rPr>
      </w:pPr>
    </w:p>
    <w:p w:rsidR="00C57137" w:rsidRPr="00AA6CEA" w:rsidRDefault="00C57137" w:rsidP="00AF7AAE">
      <w:pPr>
        <w:spacing w:after="120"/>
        <w:jc w:val="center"/>
        <w:rPr>
          <w:b/>
          <w:i/>
          <w:sz w:val="32"/>
          <w:szCs w:val="32"/>
        </w:rPr>
      </w:pPr>
      <w:r w:rsidRPr="00AA6CEA">
        <w:rPr>
          <w:sz w:val="28"/>
          <w:szCs w:val="28"/>
        </w:rPr>
        <w:t>Vypracoval</w:t>
      </w:r>
      <w:r>
        <w:rPr>
          <w:sz w:val="28"/>
          <w:szCs w:val="28"/>
        </w:rPr>
        <w:t>a</w:t>
      </w:r>
      <w:r w:rsidRPr="00AA6CEA">
        <w:rPr>
          <w:sz w:val="28"/>
          <w:szCs w:val="28"/>
        </w:rPr>
        <w:t xml:space="preserve">: </w:t>
      </w:r>
      <w:r>
        <w:rPr>
          <w:b/>
          <w:i/>
          <w:sz w:val="32"/>
          <w:szCs w:val="32"/>
        </w:rPr>
        <w:t>Mgr. Vladimíra Kamínková</w:t>
      </w:r>
    </w:p>
    <w:p w:rsidR="00C57137" w:rsidRPr="00AA6CEA" w:rsidRDefault="00C57137" w:rsidP="00AF7AAE">
      <w:pPr>
        <w:spacing w:after="120"/>
        <w:jc w:val="center"/>
        <w:rPr>
          <w:b/>
          <w:i/>
          <w:sz w:val="32"/>
          <w:szCs w:val="32"/>
        </w:rPr>
      </w:pPr>
    </w:p>
    <w:p w:rsidR="00C57137" w:rsidRPr="00AA6CEA" w:rsidRDefault="00C57137" w:rsidP="00AF7AAE">
      <w:pPr>
        <w:spacing w:after="120"/>
        <w:rPr>
          <w:sz w:val="28"/>
          <w:szCs w:val="28"/>
        </w:rPr>
      </w:pPr>
    </w:p>
    <w:p w:rsidR="00C57137" w:rsidRPr="00AA6CEA" w:rsidRDefault="00C57137" w:rsidP="00AF7AAE">
      <w:pPr>
        <w:spacing w:after="120"/>
        <w:rPr>
          <w:i/>
          <w:sz w:val="28"/>
          <w:szCs w:val="28"/>
        </w:rPr>
      </w:pPr>
      <w:r w:rsidRPr="00AA6CEA">
        <w:rPr>
          <w:sz w:val="28"/>
          <w:szCs w:val="28"/>
        </w:rPr>
        <w:t xml:space="preserve">Určeno pro </w:t>
      </w:r>
      <w:r>
        <w:rPr>
          <w:sz w:val="28"/>
          <w:szCs w:val="28"/>
        </w:rPr>
        <w:t>5</w:t>
      </w:r>
      <w:r w:rsidRPr="00AA6CEA">
        <w:rPr>
          <w:sz w:val="28"/>
          <w:szCs w:val="28"/>
        </w:rPr>
        <w:t xml:space="preserve">. ročník </w:t>
      </w:r>
      <w:r w:rsidRPr="00AA6CEA">
        <w:rPr>
          <w:i/>
          <w:sz w:val="28"/>
          <w:szCs w:val="28"/>
        </w:rPr>
        <w:t>ZŠ</w:t>
      </w:r>
      <w:r w:rsidRPr="00AA6CEA">
        <w:rPr>
          <w:sz w:val="28"/>
          <w:szCs w:val="28"/>
        </w:rPr>
        <w:t xml:space="preserve"> praktické</w:t>
      </w:r>
    </w:p>
    <w:p w:rsidR="00C57137" w:rsidRPr="00AA6CEA" w:rsidRDefault="00C57137" w:rsidP="00AF7AAE">
      <w:pPr>
        <w:spacing w:after="120"/>
        <w:rPr>
          <w:sz w:val="32"/>
          <w:szCs w:val="32"/>
        </w:rPr>
      </w:pPr>
      <w:r w:rsidRPr="00AA6CEA">
        <w:rPr>
          <w:sz w:val="32"/>
          <w:szCs w:val="32"/>
        </w:rPr>
        <w:t>Vzdělávací oblast: Člověk a příroda</w:t>
      </w:r>
    </w:p>
    <w:p w:rsidR="00C57137" w:rsidRPr="00AA6CEA" w:rsidRDefault="00C57137" w:rsidP="00AF7AAE">
      <w:pPr>
        <w:spacing w:after="120"/>
        <w:rPr>
          <w:sz w:val="32"/>
          <w:szCs w:val="32"/>
        </w:rPr>
      </w:pPr>
      <w:r w:rsidRPr="00AA6CEA">
        <w:rPr>
          <w:sz w:val="32"/>
          <w:szCs w:val="32"/>
        </w:rPr>
        <w:t xml:space="preserve">Vzdělávací </w:t>
      </w:r>
      <w:r>
        <w:rPr>
          <w:sz w:val="32"/>
          <w:szCs w:val="32"/>
        </w:rPr>
        <w:t>obor: Přírodověda</w:t>
      </w:r>
    </w:p>
    <w:p w:rsidR="00C57137" w:rsidRPr="00AA6CEA" w:rsidRDefault="00C57137" w:rsidP="00AF7AAE">
      <w:pPr>
        <w:spacing w:after="120"/>
        <w:rPr>
          <w:sz w:val="32"/>
          <w:szCs w:val="32"/>
        </w:rPr>
      </w:pPr>
      <w:r w:rsidRPr="00AA6CEA">
        <w:rPr>
          <w:sz w:val="32"/>
          <w:szCs w:val="32"/>
        </w:rPr>
        <w:t xml:space="preserve">Tematický okruh: </w:t>
      </w:r>
      <w:r>
        <w:rPr>
          <w:sz w:val="32"/>
          <w:szCs w:val="32"/>
        </w:rPr>
        <w:t>Přírodověda pro 5. ročník ZŠ praktické</w:t>
      </w:r>
    </w:p>
    <w:p w:rsidR="00C57137" w:rsidRDefault="00C57137" w:rsidP="00AF7AAE">
      <w:pPr>
        <w:spacing w:after="120"/>
        <w:rPr>
          <w:sz w:val="32"/>
          <w:szCs w:val="32"/>
        </w:rPr>
      </w:pPr>
      <w:r w:rsidRPr="00AA6CEA">
        <w:rPr>
          <w:sz w:val="32"/>
          <w:szCs w:val="32"/>
        </w:rPr>
        <w:t xml:space="preserve">Vytvořeno dne: </w:t>
      </w:r>
      <w:r>
        <w:rPr>
          <w:sz w:val="32"/>
          <w:szCs w:val="32"/>
        </w:rPr>
        <w:t>10. 11. 2012</w:t>
      </w:r>
    </w:p>
    <w:p w:rsidR="00C57137" w:rsidRPr="00AA6CEA" w:rsidRDefault="00C57137" w:rsidP="00AF7AAE">
      <w:pPr>
        <w:spacing w:after="120"/>
        <w:rPr>
          <w:sz w:val="32"/>
          <w:szCs w:val="32"/>
        </w:rPr>
      </w:pPr>
      <w:r>
        <w:rPr>
          <w:sz w:val="32"/>
          <w:szCs w:val="32"/>
        </w:rPr>
        <w:t>Použito ve výuce: 7. 12. 2012</w:t>
      </w:r>
    </w:p>
    <w:p w:rsidR="00C57137" w:rsidRDefault="00C57137" w:rsidP="00AF7AAE">
      <w:pPr>
        <w:spacing w:after="120"/>
        <w:rPr>
          <w:sz w:val="32"/>
          <w:szCs w:val="32"/>
        </w:rPr>
      </w:pPr>
      <w:r w:rsidRPr="00AA6CEA">
        <w:rPr>
          <w:sz w:val="32"/>
          <w:szCs w:val="32"/>
        </w:rPr>
        <w:t>Anotace</w:t>
      </w:r>
      <w:r>
        <w:rPr>
          <w:sz w:val="32"/>
          <w:szCs w:val="32"/>
        </w:rPr>
        <w:t>: Pracovní listy s kartami k určování ptáků podle názvu, obrázku a charakteristiky. Karty jsou určeny k vytištění, vystřižení a následné skupinové práci či práci jednotlivců.</w:t>
      </w:r>
    </w:p>
    <w:p w:rsidR="00C57137" w:rsidRDefault="00C57137" w:rsidP="00AF7AAE">
      <w:pPr>
        <w:spacing w:after="120"/>
        <w:rPr>
          <w:sz w:val="32"/>
          <w:szCs w:val="32"/>
        </w:rPr>
        <w:sectPr w:rsidR="00C57137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57137" w:rsidRDefault="00C57137" w:rsidP="00AF7AAE">
      <w:pPr>
        <w:spacing w:after="120"/>
        <w:rPr>
          <w:sz w:val="32"/>
          <w:szCs w:val="32"/>
        </w:rPr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8" type="#_x0000_t202" style="position:absolute;margin-left:441.6pt;margin-top:0;width:230.25pt;height:226.5pt;z-index:2516480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">
            <v:textbox>
              <w:txbxContent>
                <w:p w:rsidR="00C57137" w:rsidRPr="00AF7AAE" w:rsidRDefault="00C57137" w:rsidP="004052D3">
                  <w:pPr>
                    <w:jc w:val="center"/>
                    <w:rPr>
                      <w:sz w:val="36"/>
                      <w:szCs w:val="36"/>
                    </w:rPr>
                  </w:pPr>
                  <w:r w:rsidRPr="004052D3">
                    <w:rPr>
                      <w:sz w:val="36"/>
                      <w:szCs w:val="36"/>
                    </w:rPr>
                    <w:t>Tento pták odlétá na zimu do teplých krajů. Je známý především tím, že si sám nebuduje hnízda, ale klade vejce do hnízd jiných ptáků.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9" type="#_x0000_t202" style="position:absolute;margin-left:211.35pt;margin-top:0;width:230.25pt;height:226.5pt;z-index:2516469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">
            <v:textbox>
              <w:txbxContent>
                <w:p w:rsidR="00C57137" w:rsidRPr="00AF7AAE" w:rsidRDefault="00C57137" w:rsidP="00AF7AAE">
                  <w:pPr>
                    <w:jc w:val="center"/>
                    <w:rPr>
                      <w:sz w:val="96"/>
                      <w:szCs w:val="96"/>
                    </w:rPr>
                  </w:pPr>
                  <w:r w:rsidRPr="0095323E">
                    <w:rPr>
                      <w:noProof/>
                      <w:sz w:val="96"/>
                      <w:szCs w:val="96"/>
                      <w:lang w:eastAsia="cs-CZ"/>
                    </w:rPr>
                    <w:pict>
                      <v:shape id="Obrázek 7" o:spid="_x0000_i1026" type="#_x0000_t75" alt="kukačka.jpg" style="width:215.25pt;height:149.25pt;visibility:visible">
                        <v:imagedata r:id="rId6" o:title=""/>
                      </v:shape>
                    </w:pic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0" type="#_x0000_t202" style="position:absolute;margin-left:-18.9pt;margin-top:0;width:230.25pt;height:226.5pt;z-index:2516459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">
            <v:textbox>
              <w:txbxContent>
                <w:p w:rsidR="00C57137" w:rsidRPr="00AF7AAE" w:rsidRDefault="00C57137" w:rsidP="00AF7AAE">
                  <w:pPr>
                    <w:jc w:val="center"/>
                    <w:rPr>
                      <w:sz w:val="96"/>
                      <w:szCs w:val="96"/>
                    </w:rPr>
                  </w:pPr>
                  <w:r>
                    <w:rPr>
                      <w:sz w:val="96"/>
                      <w:szCs w:val="96"/>
                    </w:rPr>
                    <w:t>KUKAČKA</w:t>
                  </w:r>
                </w:p>
              </w:txbxContent>
            </v:textbox>
          </v:shape>
        </w:pict>
      </w:r>
    </w:p>
    <w:p w:rsidR="00C57137" w:rsidRDefault="00C57137"/>
    <w:p w:rsidR="00C57137" w:rsidRDefault="00C57137"/>
    <w:p w:rsidR="00C57137" w:rsidRDefault="00C57137"/>
    <w:p w:rsidR="00C57137" w:rsidRDefault="00C57137"/>
    <w:p w:rsidR="00C57137" w:rsidRDefault="00C57137"/>
    <w:p w:rsidR="00C57137" w:rsidRDefault="00C57137"/>
    <w:p w:rsidR="00C57137" w:rsidRDefault="00C57137"/>
    <w:p w:rsidR="00C57137" w:rsidRDefault="00C57137">
      <w:r>
        <w:rPr>
          <w:noProof/>
          <w:lang w:eastAsia="cs-CZ"/>
        </w:rPr>
        <w:pict>
          <v:shape id="_x0000_s1031" type="#_x0000_t202" style="position:absolute;margin-left:441.6pt;margin-top:20.2pt;width:230.25pt;height:226.5pt;z-index:2516510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">
            <v:textbox>
              <w:txbxContent>
                <w:p w:rsidR="00C57137" w:rsidRPr="004052D3" w:rsidRDefault="00C57137" w:rsidP="004052D3">
                  <w:pPr>
                    <w:jc w:val="center"/>
                    <w:rPr>
                      <w:sz w:val="36"/>
                      <w:szCs w:val="36"/>
                    </w:rPr>
                  </w:pPr>
                  <w:r w:rsidRPr="004052D3">
                    <w:rPr>
                      <w:sz w:val="36"/>
                      <w:szCs w:val="36"/>
                    </w:rPr>
                    <w:t>Je označován jako „doktor lesa“. Pod kůrou stromů dokáže najít škodlivý hmyz.</w:t>
                  </w:r>
                </w:p>
                <w:p w:rsidR="00C57137" w:rsidRPr="00E51C53" w:rsidRDefault="00C57137" w:rsidP="00E51C53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2" type="#_x0000_t202" style="position:absolute;margin-left:211.35pt;margin-top:19.45pt;width:230.25pt;height:226.5pt;z-index:2516500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">
            <v:textbox>
              <w:txbxContent>
                <w:p w:rsidR="00C57137" w:rsidRPr="00AF7AAE" w:rsidRDefault="00C57137" w:rsidP="00E51C53">
                  <w:pPr>
                    <w:jc w:val="center"/>
                    <w:rPr>
                      <w:sz w:val="96"/>
                      <w:szCs w:val="96"/>
                    </w:rPr>
                  </w:pPr>
                  <w:r w:rsidRPr="0095323E">
                    <w:rPr>
                      <w:noProof/>
                      <w:sz w:val="96"/>
                      <w:szCs w:val="96"/>
                      <w:lang w:eastAsia="cs-CZ"/>
                    </w:rPr>
                    <w:pict>
                      <v:shape id="_x0000_i1028" type="#_x0000_t75" alt="kukačka.jpg" style="width:186.75pt;height:224.25pt;visibility:visible">
                        <v:imagedata r:id="rId7" o:title=""/>
                      </v:shape>
                    </w:pic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3" type="#_x0000_t202" style="position:absolute;margin-left:-18.9pt;margin-top:19.45pt;width:230.25pt;height:226.5pt;z-index:2516490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">
            <v:textbox>
              <w:txbxContent>
                <w:p w:rsidR="00C57137" w:rsidRPr="00AF7AAE" w:rsidRDefault="00C57137" w:rsidP="00E51C53">
                  <w:pPr>
                    <w:jc w:val="center"/>
                    <w:rPr>
                      <w:sz w:val="96"/>
                      <w:szCs w:val="96"/>
                    </w:rPr>
                  </w:pPr>
                  <w:r>
                    <w:rPr>
                      <w:sz w:val="96"/>
                      <w:szCs w:val="96"/>
                    </w:rPr>
                    <w:t>DATEL</w:t>
                  </w:r>
                </w:p>
              </w:txbxContent>
            </v:textbox>
          </v:shape>
        </w:pict>
      </w:r>
    </w:p>
    <w:p w:rsidR="00C57137" w:rsidRDefault="00C57137"/>
    <w:p w:rsidR="00C57137" w:rsidRDefault="00C57137"/>
    <w:p w:rsidR="00C57137" w:rsidRDefault="00C57137"/>
    <w:p w:rsidR="00C57137" w:rsidRDefault="00C57137"/>
    <w:p w:rsidR="00C57137" w:rsidRDefault="00C57137"/>
    <w:p w:rsidR="00C57137" w:rsidRDefault="00C57137"/>
    <w:p w:rsidR="00C57137" w:rsidRDefault="00C57137"/>
    <w:p w:rsidR="00C57137" w:rsidRDefault="00C57137"/>
    <w:p w:rsidR="00C57137" w:rsidRDefault="00C57137"/>
    <w:p w:rsidR="00C57137" w:rsidRDefault="00C57137">
      <w:r>
        <w:rPr>
          <w:noProof/>
          <w:lang w:eastAsia="cs-CZ"/>
        </w:rPr>
        <w:pict>
          <v:shape id="_x0000_s1034" type="#_x0000_t202" style="position:absolute;margin-left:452.85pt;margin-top:16.75pt;width:230.25pt;height:226.5pt;z-index:2516541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">
            <v:textbox>
              <w:txbxContent>
                <w:p w:rsidR="00C57137" w:rsidRPr="00E51C53" w:rsidRDefault="00C57137" w:rsidP="004052D3">
                  <w:pPr>
                    <w:jc w:val="center"/>
                    <w:rPr>
                      <w:sz w:val="36"/>
                      <w:szCs w:val="36"/>
                    </w:rPr>
                  </w:pPr>
                  <w:r w:rsidRPr="004052D3">
                    <w:rPr>
                      <w:sz w:val="36"/>
                      <w:szCs w:val="36"/>
                    </w:rPr>
                    <w:t>Tento pták často hnízdí na vysokých komínech. Žije poblíž vody a živí se žábami.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5" type="#_x0000_t202" style="position:absolute;margin-left:222.6pt;margin-top:16.75pt;width:230.25pt;height:226.5pt;z-index:2516531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">
            <v:textbox>
              <w:txbxContent>
                <w:p w:rsidR="00C57137" w:rsidRPr="00AF7AAE" w:rsidRDefault="00C57137" w:rsidP="00E51C53">
                  <w:pPr>
                    <w:jc w:val="center"/>
                    <w:rPr>
                      <w:sz w:val="96"/>
                      <w:szCs w:val="96"/>
                    </w:rPr>
                  </w:pPr>
                  <w:r w:rsidRPr="0095323E">
                    <w:rPr>
                      <w:noProof/>
                      <w:sz w:val="96"/>
                      <w:szCs w:val="96"/>
                      <w:lang w:eastAsia="cs-CZ"/>
                    </w:rPr>
                    <w:pict>
                      <v:shape id="_x0000_i1030" type="#_x0000_t75" alt="kukačka.jpg" style="width:213.75pt;height:212.25pt;visibility:visible">
                        <v:imagedata r:id="rId8" o:title=""/>
                      </v:shape>
                    </w:pic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6" type="#_x0000_t202" style="position:absolute;margin-left:-7.65pt;margin-top:16.75pt;width:230.25pt;height:226.5pt;z-index:2516520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">
            <v:textbox>
              <w:txbxContent>
                <w:p w:rsidR="00C57137" w:rsidRPr="00AF7AAE" w:rsidRDefault="00C57137" w:rsidP="00E51C53">
                  <w:pPr>
                    <w:jc w:val="center"/>
                    <w:rPr>
                      <w:sz w:val="96"/>
                      <w:szCs w:val="96"/>
                    </w:rPr>
                  </w:pPr>
                  <w:r>
                    <w:rPr>
                      <w:sz w:val="96"/>
                      <w:szCs w:val="96"/>
                    </w:rPr>
                    <w:t>ČÁP</w:t>
                  </w:r>
                </w:p>
              </w:txbxContent>
            </v:textbox>
          </v:shape>
        </w:pict>
      </w:r>
    </w:p>
    <w:p w:rsidR="00C57137" w:rsidRDefault="00C57137"/>
    <w:p w:rsidR="00C57137" w:rsidRDefault="00C57137"/>
    <w:p w:rsidR="00C57137" w:rsidRDefault="00C57137"/>
    <w:p w:rsidR="00C57137" w:rsidRDefault="00C57137"/>
    <w:p w:rsidR="00C57137" w:rsidRDefault="00C57137"/>
    <w:p w:rsidR="00C57137" w:rsidRDefault="00C57137"/>
    <w:p w:rsidR="00C57137" w:rsidRDefault="00C57137"/>
    <w:p w:rsidR="00C57137" w:rsidRDefault="00C57137"/>
    <w:p w:rsidR="00C57137" w:rsidRDefault="00C57137">
      <w:r>
        <w:rPr>
          <w:noProof/>
          <w:lang w:eastAsia="cs-CZ"/>
        </w:rPr>
        <w:pict>
          <v:shape id="_x0000_s1037" type="#_x0000_t202" style="position:absolute;margin-left:452.85pt;margin-top:14.25pt;width:230.25pt;height:226.5pt;z-index:2516572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">
            <v:textbox>
              <w:txbxContent>
                <w:p w:rsidR="00C57137" w:rsidRPr="004052D3" w:rsidRDefault="00C57137" w:rsidP="004052D3">
                  <w:pPr>
                    <w:jc w:val="center"/>
                    <w:rPr>
                      <w:sz w:val="36"/>
                      <w:szCs w:val="36"/>
                    </w:rPr>
                  </w:pPr>
                  <w:r w:rsidRPr="004052D3">
                    <w:rPr>
                      <w:sz w:val="36"/>
                      <w:szCs w:val="36"/>
                    </w:rPr>
                    <w:t xml:space="preserve">Tento </w:t>
                  </w:r>
                  <w:r>
                    <w:rPr>
                      <w:sz w:val="36"/>
                      <w:szCs w:val="36"/>
                    </w:rPr>
                    <w:t xml:space="preserve">černý </w:t>
                  </w:r>
                  <w:r w:rsidRPr="004052D3">
                    <w:rPr>
                      <w:sz w:val="36"/>
                      <w:szCs w:val="36"/>
                    </w:rPr>
                    <w:t xml:space="preserve">stěhovavý pták </w:t>
                  </w:r>
                  <w:r>
                    <w:rPr>
                      <w:sz w:val="36"/>
                      <w:szCs w:val="36"/>
                    </w:rPr>
                    <w:t xml:space="preserve">              </w:t>
                  </w:r>
                  <w:r w:rsidRPr="004052D3">
                    <w:rPr>
                      <w:sz w:val="36"/>
                      <w:szCs w:val="36"/>
                    </w:rPr>
                    <w:t>k nám přilétá na zimu. Vyskytuje se ve velkých hejnech.</w:t>
                  </w:r>
                </w:p>
                <w:p w:rsidR="00C57137" w:rsidRPr="006827FB" w:rsidRDefault="00C57137" w:rsidP="00E51C53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8" type="#_x0000_t202" style="position:absolute;margin-left:222.6pt;margin-top:14.25pt;width:230.25pt;height:226.5pt;z-index:2516561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">
            <v:textbox>
              <w:txbxContent>
                <w:p w:rsidR="00C57137" w:rsidRPr="00AF7AAE" w:rsidRDefault="00C57137" w:rsidP="00E51C53">
                  <w:pPr>
                    <w:jc w:val="center"/>
                    <w:rPr>
                      <w:sz w:val="96"/>
                      <w:szCs w:val="96"/>
                    </w:rPr>
                  </w:pPr>
                  <w:r w:rsidRPr="0095323E">
                    <w:rPr>
                      <w:noProof/>
                      <w:sz w:val="96"/>
                      <w:szCs w:val="96"/>
                      <w:lang w:eastAsia="cs-CZ"/>
                    </w:rPr>
                    <w:pict>
                      <v:shape id="_x0000_i1032" type="#_x0000_t75" alt="kukačka.jpg" style="width:213pt;height:147.75pt;visibility:visible">
                        <v:imagedata r:id="rId9" o:title=""/>
                      </v:shape>
                    </w:pic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9" type="#_x0000_t202" style="position:absolute;margin-left:-7.65pt;margin-top:14.25pt;width:230.25pt;height:226.5pt;z-index:2516551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">
            <v:textbox>
              <w:txbxContent>
                <w:p w:rsidR="00C57137" w:rsidRPr="00AF7AAE" w:rsidRDefault="00C57137" w:rsidP="00E51C53">
                  <w:pPr>
                    <w:jc w:val="center"/>
                    <w:rPr>
                      <w:sz w:val="96"/>
                      <w:szCs w:val="96"/>
                    </w:rPr>
                  </w:pPr>
                  <w:r>
                    <w:rPr>
                      <w:sz w:val="96"/>
                      <w:szCs w:val="96"/>
                    </w:rPr>
                    <w:t>HAVRAN</w:t>
                  </w:r>
                </w:p>
              </w:txbxContent>
            </v:textbox>
          </v:shape>
        </w:pict>
      </w:r>
    </w:p>
    <w:p w:rsidR="00C57137" w:rsidRDefault="00C57137"/>
    <w:p w:rsidR="00C57137" w:rsidRDefault="00C57137"/>
    <w:p w:rsidR="00C57137" w:rsidRDefault="00C57137"/>
    <w:p w:rsidR="00C57137" w:rsidRDefault="00C57137"/>
    <w:p w:rsidR="00C57137" w:rsidRDefault="00C57137"/>
    <w:p w:rsidR="00C57137" w:rsidRDefault="00C57137"/>
    <w:p w:rsidR="00C57137" w:rsidRDefault="00C57137"/>
    <w:p w:rsidR="00C57137" w:rsidRDefault="00C57137"/>
    <w:p w:rsidR="00C57137" w:rsidRDefault="00C57137">
      <w:r>
        <w:rPr>
          <w:noProof/>
          <w:lang w:eastAsia="cs-CZ"/>
        </w:rPr>
        <w:pict>
          <v:shape id="_x0000_s1040" type="#_x0000_t202" style="position:absolute;margin-left:436.7pt;margin-top:12.1pt;width:230.25pt;height:226.5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">
            <v:textbox>
              <w:txbxContent>
                <w:p w:rsidR="00C57137" w:rsidRPr="004F4B27" w:rsidRDefault="00C57137" w:rsidP="004052D3">
                  <w:pPr>
                    <w:jc w:val="center"/>
                    <w:rPr>
                      <w:sz w:val="36"/>
                      <w:szCs w:val="36"/>
                    </w:rPr>
                  </w:pPr>
                  <w:r w:rsidRPr="004052D3">
                    <w:rPr>
                      <w:sz w:val="36"/>
                      <w:szCs w:val="36"/>
                    </w:rPr>
                    <w:t>Tito ptáci se živí drobnými živočichy, například hraboši nebo žábami. Létají především v noci, a proto mají velmi dobrý zrak.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1" type="#_x0000_t202" style="position:absolute;margin-left:206.85pt;margin-top:13pt;width:230.25pt;height:226.5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">
            <v:textbox>
              <w:txbxContent>
                <w:p w:rsidR="00C57137" w:rsidRPr="00AF7AAE" w:rsidRDefault="00C57137" w:rsidP="004F4B27">
                  <w:pPr>
                    <w:rPr>
                      <w:sz w:val="96"/>
                      <w:szCs w:val="96"/>
                    </w:rPr>
                  </w:pPr>
                  <w:r w:rsidRPr="0095323E">
                    <w:rPr>
                      <w:noProof/>
                      <w:sz w:val="96"/>
                      <w:szCs w:val="96"/>
                      <w:lang w:eastAsia="cs-CZ"/>
                    </w:rPr>
                    <w:pict>
                      <v:shape id="_x0000_i1034" type="#_x0000_t75" alt="kukačka.jpg" style="width:215.25pt;height:143.25pt;visibility:visible">
                        <v:imagedata r:id="rId10" o:title=""/>
                      </v:shape>
                    </w:pic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2" type="#_x0000_t202" style="position:absolute;margin-left:-23.4pt;margin-top:12.25pt;width:230.25pt;height:226.5pt;z-index:251658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">
            <v:textbox>
              <w:txbxContent>
                <w:p w:rsidR="00C57137" w:rsidRPr="00AF7AAE" w:rsidRDefault="00C57137" w:rsidP="004F4B27">
                  <w:pPr>
                    <w:jc w:val="center"/>
                    <w:rPr>
                      <w:sz w:val="96"/>
                      <w:szCs w:val="96"/>
                    </w:rPr>
                  </w:pPr>
                  <w:r>
                    <w:rPr>
                      <w:sz w:val="96"/>
                      <w:szCs w:val="96"/>
                    </w:rPr>
                    <w:t>SOVA</w:t>
                  </w:r>
                </w:p>
              </w:txbxContent>
            </v:textbox>
          </v:shape>
        </w:pict>
      </w:r>
    </w:p>
    <w:p w:rsidR="00C57137" w:rsidRDefault="00C57137"/>
    <w:p w:rsidR="00C57137" w:rsidRDefault="00C57137"/>
    <w:p w:rsidR="00C57137" w:rsidRDefault="00C57137"/>
    <w:p w:rsidR="00C57137" w:rsidRDefault="00C57137"/>
    <w:p w:rsidR="00C57137" w:rsidRDefault="00C57137"/>
    <w:p w:rsidR="00C57137" w:rsidRDefault="00C57137"/>
    <w:p w:rsidR="00C57137" w:rsidRDefault="00C57137"/>
    <w:p w:rsidR="00C57137" w:rsidRDefault="00C57137"/>
    <w:p w:rsidR="00C57137" w:rsidRDefault="00C57137">
      <w:r>
        <w:rPr>
          <w:noProof/>
          <w:lang w:eastAsia="cs-CZ"/>
        </w:rPr>
        <w:pict>
          <v:shape id="_x0000_s1043" type="#_x0000_t202" style="position:absolute;margin-left:436.5pt;margin-top:9.6pt;width:230.25pt;height:226.5pt;z-index:251663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">
            <v:textbox>
              <w:txbxContent>
                <w:p w:rsidR="00C57137" w:rsidRPr="004F4B27" w:rsidRDefault="00C57137" w:rsidP="004052D3">
                  <w:pPr>
                    <w:jc w:val="center"/>
                    <w:rPr>
                      <w:sz w:val="36"/>
                      <w:szCs w:val="36"/>
                    </w:rPr>
                  </w:pPr>
                  <w:r w:rsidRPr="004052D3">
                    <w:rPr>
                      <w:sz w:val="36"/>
                      <w:szCs w:val="36"/>
                    </w:rPr>
                    <w:t xml:space="preserve">Tento pták umí velmi dobře plavat i létat. Najdeme jej </w:t>
                  </w:r>
                  <w:r>
                    <w:rPr>
                      <w:sz w:val="36"/>
                      <w:szCs w:val="36"/>
                    </w:rPr>
                    <w:t xml:space="preserve">                </w:t>
                  </w:r>
                  <w:r w:rsidRPr="004052D3">
                    <w:rPr>
                      <w:sz w:val="36"/>
                      <w:szCs w:val="36"/>
                    </w:rPr>
                    <w:t>v blízkosti vod. Na nohou má plovací blány.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4" type="#_x0000_t202" style="position:absolute;margin-left:206.65pt;margin-top:11.2pt;width:230.25pt;height:226.5pt;z-index: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">
            <v:textbox>
              <w:txbxContent>
                <w:p w:rsidR="00C57137" w:rsidRPr="00AF7AAE" w:rsidRDefault="00C57137" w:rsidP="004F4B27">
                  <w:pPr>
                    <w:jc w:val="center"/>
                    <w:rPr>
                      <w:sz w:val="96"/>
                      <w:szCs w:val="96"/>
                    </w:rPr>
                  </w:pPr>
                  <w:r w:rsidRPr="0095323E">
                    <w:rPr>
                      <w:noProof/>
                      <w:sz w:val="96"/>
                      <w:szCs w:val="96"/>
                      <w:lang w:eastAsia="cs-CZ"/>
                    </w:rPr>
                    <w:pict>
                      <v:shape id="_x0000_i1036" type="#_x0000_t75" alt="kukačka.jpg" style="width:195pt;height:186pt;visibility:visible">
                        <v:imagedata r:id="rId11" o:title=""/>
                      </v:shape>
                    </w:pic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5" type="#_x0000_t202" style="position:absolute;margin-left:-23.8pt;margin-top:10.5pt;width:230.25pt;height:226.5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">
            <v:textbox>
              <w:txbxContent>
                <w:p w:rsidR="00C57137" w:rsidRPr="00AF7AAE" w:rsidRDefault="00C57137" w:rsidP="004F4B27">
                  <w:pPr>
                    <w:jc w:val="center"/>
                    <w:rPr>
                      <w:sz w:val="96"/>
                      <w:szCs w:val="96"/>
                    </w:rPr>
                  </w:pPr>
                  <w:r>
                    <w:rPr>
                      <w:sz w:val="96"/>
                      <w:szCs w:val="96"/>
                    </w:rPr>
                    <w:t>KACHNA</w:t>
                  </w:r>
                </w:p>
              </w:txbxContent>
            </v:textbox>
          </v:shape>
        </w:pict>
      </w:r>
    </w:p>
    <w:p w:rsidR="00C57137" w:rsidRDefault="00C57137"/>
    <w:p w:rsidR="00C57137" w:rsidRDefault="00C57137"/>
    <w:p w:rsidR="00C57137" w:rsidRDefault="00C57137"/>
    <w:p w:rsidR="00C57137" w:rsidRDefault="00C57137"/>
    <w:p w:rsidR="00C57137" w:rsidRDefault="00C57137"/>
    <w:p w:rsidR="00C57137" w:rsidRDefault="00C57137"/>
    <w:p w:rsidR="00C57137" w:rsidRDefault="00C57137"/>
    <w:p w:rsidR="00C57137" w:rsidRDefault="00C57137"/>
    <w:p w:rsidR="00C57137" w:rsidRDefault="00C57137">
      <w:r>
        <w:rPr>
          <w:noProof/>
          <w:lang w:eastAsia="cs-CZ"/>
        </w:rPr>
        <w:pict>
          <v:shape id="_x0000_s1046" type="#_x0000_t202" style="position:absolute;margin-left:444.3pt;margin-top:12.85pt;width:230.25pt;height:226.5pt;z-index:2516664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">
            <v:textbox>
              <w:txbxContent>
                <w:p w:rsidR="00C57137" w:rsidRPr="00997F93" w:rsidRDefault="00C57137" w:rsidP="004052D3">
                  <w:pPr>
                    <w:jc w:val="center"/>
                    <w:rPr>
                      <w:sz w:val="36"/>
                      <w:szCs w:val="36"/>
                    </w:rPr>
                  </w:pPr>
                  <w:r w:rsidRPr="004052D3">
                    <w:rPr>
                      <w:sz w:val="36"/>
                      <w:szCs w:val="36"/>
                    </w:rPr>
                    <w:t>Tento pták žije v blízkosti lidských obydlí, je významný svým krásným zpěvem. Živí se bezobratlými živočichy.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7" type="#_x0000_t202" style="position:absolute;margin-left:214.3pt;margin-top:13.8pt;width:230.25pt;height:226.5pt;z-index:2516654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">
            <v:textbox>
              <w:txbxContent>
                <w:p w:rsidR="00C57137" w:rsidRPr="00AF7AAE" w:rsidRDefault="00C57137" w:rsidP="00997F93">
                  <w:pPr>
                    <w:jc w:val="center"/>
                    <w:rPr>
                      <w:sz w:val="96"/>
                      <w:szCs w:val="96"/>
                    </w:rPr>
                  </w:pPr>
                  <w:r w:rsidRPr="0095323E">
                    <w:rPr>
                      <w:noProof/>
                      <w:sz w:val="96"/>
                      <w:szCs w:val="96"/>
                      <w:lang w:eastAsia="cs-CZ"/>
                    </w:rPr>
                    <w:pict>
                      <v:shape id="_x0000_i1038" type="#_x0000_t75" alt="kukačka.jpg" style="width:186.75pt;height:187.5pt;visibility:visible">
                        <v:imagedata r:id="rId12" o:title=""/>
                      </v:shape>
                    </w:pic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8" type="#_x0000_t202" style="position:absolute;margin-left:-15.8pt;margin-top:13.95pt;width:230.25pt;height:226.5pt;z-index:2516643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">
            <v:textbox>
              <w:txbxContent>
                <w:p w:rsidR="00C57137" w:rsidRPr="00AF7AAE" w:rsidRDefault="00C57137" w:rsidP="00997F93">
                  <w:pPr>
                    <w:jc w:val="center"/>
                    <w:rPr>
                      <w:sz w:val="96"/>
                      <w:szCs w:val="96"/>
                    </w:rPr>
                  </w:pPr>
                  <w:r>
                    <w:rPr>
                      <w:sz w:val="96"/>
                      <w:szCs w:val="96"/>
                    </w:rPr>
                    <w:t>KOS</w:t>
                  </w:r>
                </w:p>
              </w:txbxContent>
            </v:textbox>
          </v:shape>
        </w:pict>
      </w:r>
    </w:p>
    <w:p w:rsidR="00C57137" w:rsidRDefault="00C57137"/>
    <w:p w:rsidR="00C57137" w:rsidRDefault="00C57137"/>
    <w:p w:rsidR="00C57137" w:rsidRDefault="00C57137"/>
    <w:p w:rsidR="00C57137" w:rsidRDefault="00C57137"/>
    <w:p w:rsidR="00C57137" w:rsidRDefault="00C57137"/>
    <w:p w:rsidR="00C57137" w:rsidRDefault="00C57137"/>
    <w:p w:rsidR="00C57137" w:rsidRDefault="00C57137"/>
    <w:p w:rsidR="00C57137" w:rsidRDefault="00C57137"/>
    <w:p w:rsidR="00C57137" w:rsidRDefault="00C57137">
      <w:r>
        <w:rPr>
          <w:noProof/>
          <w:lang w:eastAsia="cs-CZ"/>
        </w:rPr>
        <w:pict>
          <v:shape id="_x0000_s1049" type="#_x0000_t202" style="position:absolute;margin-left:444.3pt;margin-top:12pt;width:230.25pt;height:226.5pt;z-index:2516695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">
            <v:textbox>
              <w:txbxContent>
                <w:p w:rsidR="00C57137" w:rsidRPr="00C324A9" w:rsidRDefault="00C57137" w:rsidP="00E25836">
                  <w:pPr>
                    <w:jc w:val="center"/>
                    <w:rPr>
                      <w:sz w:val="36"/>
                      <w:szCs w:val="36"/>
                    </w:rPr>
                  </w:pPr>
                  <w:r w:rsidRPr="004052D3">
                    <w:rPr>
                      <w:sz w:val="36"/>
                      <w:szCs w:val="36"/>
                    </w:rPr>
                    <w:t>Tento drobný pták je rozšířený všude po světě. Na zimu neodlétá do teplých krajů, živí se především semeny.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0" type="#_x0000_t202" style="position:absolute;margin-left:214.05pt;margin-top:11.3pt;width:230.25pt;height:226.5pt;z-index:2516684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">
            <v:textbox>
              <w:txbxContent>
                <w:p w:rsidR="00C57137" w:rsidRPr="00AF7AAE" w:rsidRDefault="00C57137" w:rsidP="00997F93">
                  <w:pPr>
                    <w:jc w:val="center"/>
                    <w:rPr>
                      <w:sz w:val="96"/>
                      <w:szCs w:val="96"/>
                    </w:rPr>
                  </w:pPr>
                  <w:r w:rsidRPr="0095323E">
                    <w:rPr>
                      <w:noProof/>
                      <w:sz w:val="96"/>
                      <w:szCs w:val="96"/>
                      <w:lang w:eastAsia="cs-CZ"/>
                    </w:rPr>
                    <w:pict>
                      <v:shape id="_x0000_i1040" type="#_x0000_t75" alt="kukačka.jpg" style="width:213.75pt;height:148.5pt;visibility:visible">
                        <v:imagedata r:id="rId13" o:title=""/>
                      </v:shape>
                    </w:pic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1" type="#_x0000_t202" style="position:absolute;margin-left:-16.2pt;margin-top:11.25pt;width:230.25pt;height:226.5pt;z-index:2516674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">
            <v:textbox>
              <w:txbxContent>
                <w:p w:rsidR="00C57137" w:rsidRPr="00AF7AAE" w:rsidRDefault="00C57137" w:rsidP="00997F93">
                  <w:pPr>
                    <w:jc w:val="center"/>
                    <w:rPr>
                      <w:sz w:val="96"/>
                      <w:szCs w:val="96"/>
                    </w:rPr>
                  </w:pPr>
                  <w:r>
                    <w:rPr>
                      <w:sz w:val="96"/>
                      <w:szCs w:val="96"/>
                    </w:rPr>
                    <w:t>VRABEC</w:t>
                  </w:r>
                </w:p>
              </w:txbxContent>
            </v:textbox>
          </v:shape>
        </w:pict>
      </w:r>
    </w:p>
    <w:p w:rsidR="00C57137" w:rsidRDefault="00C57137"/>
    <w:p w:rsidR="00C57137" w:rsidRDefault="00C57137"/>
    <w:p w:rsidR="00C57137" w:rsidRDefault="00C57137"/>
    <w:p w:rsidR="00C57137" w:rsidRDefault="00C57137"/>
    <w:p w:rsidR="00C57137" w:rsidRDefault="00C57137"/>
    <w:p w:rsidR="00C57137" w:rsidRDefault="00C57137"/>
    <w:p w:rsidR="00C57137" w:rsidRDefault="00C57137"/>
    <w:p w:rsidR="00C57137" w:rsidRDefault="00C57137"/>
    <w:p w:rsidR="00C57137" w:rsidRDefault="00C57137">
      <w:pPr>
        <w:sectPr w:rsidR="00C57137" w:rsidSect="00AF7AAE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:rsidR="00C57137" w:rsidRDefault="00C57137">
      <w:r>
        <w:t>Zdroje:</w:t>
      </w:r>
    </w:p>
    <w:p w:rsidR="00C57137" w:rsidRPr="00E25836" w:rsidRDefault="00C57137" w:rsidP="00E25836">
      <w:r>
        <w:t>Kukačka</w:t>
      </w:r>
      <w:r w:rsidRPr="00E25836">
        <w:t xml:space="preserve">:VOGELARTINFO. File:Cuculus canorus vogelartinfo chris romeiks CHR0791.jpg. </w:t>
      </w:r>
      <w:r w:rsidRPr="00E25836">
        <w:rPr>
          <w:i/>
          <w:iCs/>
        </w:rPr>
        <w:t>Wikimedia Commons</w:t>
      </w:r>
      <w:r w:rsidRPr="00E25836">
        <w:t xml:space="preserve"> [onli</w:t>
      </w:r>
      <w:r>
        <w:t>ne]. 6. 2. 2011 [cit. 2012-11-10</w:t>
      </w:r>
      <w:r w:rsidRPr="00E25836">
        <w:t xml:space="preserve">]. Dostupné z: http://commons.wikimedia.org/wiki/File:Cuculus_canorus_vogelartinfo_chris_romeiks_CHR0791.jpg </w:t>
      </w:r>
    </w:p>
    <w:p w:rsidR="00C57137" w:rsidRPr="00E25836" w:rsidRDefault="00C57137" w:rsidP="00E25836">
      <w:r>
        <w:t>Datel</w:t>
      </w:r>
      <w:r w:rsidRPr="00E25836">
        <w:t xml:space="preserve">:HANNERT, Steffen. File:Schwarzspecht.jpg. </w:t>
      </w:r>
      <w:r w:rsidRPr="00E25836">
        <w:rPr>
          <w:i/>
          <w:iCs/>
        </w:rPr>
        <w:t>Wikimedia Commons</w:t>
      </w:r>
      <w:r>
        <w:t xml:space="preserve"> [online]. 7. 2. 2006</w:t>
      </w:r>
      <w:r w:rsidRPr="00E25836">
        <w:t>[</w:t>
      </w:r>
      <w:r>
        <w:t>cit. 2012-11-10</w:t>
      </w:r>
      <w:r w:rsidRPr="00E25836">
        <w:t xml:space="preserve">]. Dostupné z: http://commons.wikimedia.org/wiki/File:Schwarzspecht.jpg </w:t>
      </w:r>
    </w:p>
    <w:p w:rsidR="00C57137" w:rsidRPr="00E25836" w:rsidRDefault="00C57137" w:rsidP="00E25836">
      <w:r>
        <w:t>Čáp</w:t>
      </w:r>
      <w:r w:rsidRPr="00E25836">
        <w:t xml:space="preserve">:FECI1024. File:White stork.jpg. </w:t>
      </w:r>
      <w:r w:rsidRPr="00E25836">
        <w:rPr>
          <w:i/>
          <w:iCs/>
        </w:rPr>
        <w:t>Wikimedia Commons</w:t>
      </w:r>
      <w:r w:rsidRPr="00E25836">
        <w:t xml:space="preserve"> [online</w:t>
      </w:r>
      <w:r>
        <w:t>]. 5. 10. 2010 [cit. 2012-11-10</w:t>
      </w:r>
      <w:r w:rsidRPr="00E25836">
        <w:t xml:space="preserve">]. Dostupné z: http://commons.wikimedia.org/wiki/File:White_stork.jpg?uselang=cs </w:t>
      </w:r>
    </w:p>
    <w:p w:rsidR="00C57137" w:rsidRPr="00E25836" w:rsidRDefault="00C57137" w:rsidP="00E25836">
      <w:r>
        <w:t>Havran</w:t>
      </w:r>
      <w:r w:rsidRPr="00E25836">
        <w:t xml:space="preserve">:KOMOROWSKI, Rafał. File:Corvus frugilegus 2.jpg. </w:t>
      </w:r>
      <w:r w:rsidRPr="00E25836">
        <w:rPr>
          <w:i/>
          <w:iCs/>
        </w:rPr>
        <w:t>Wikimedia Commons</w:t>
      </w:r>
      <w:r>
        <w:t xml:space="preserve"> [online]. 9. 12. 2007 [cit. 2012-11-10</w:t>
      </w:r>
      <w:r w:rsidRPr="00E25836">
        <w:t xml:space="preserve">]. Dostupné z: </w:t>
      </w:r>
      <w:hyperlink r:id="rId14" w:history="1">
        <w:r w:rsidRPr="00E25836">
          <w:rPr>
            <w:rStyle w:val="Hyperlink"/>
          </w:rPr>
          <w:t>http://commons.wikimedia.org/wiki/File:Corvus_frugilegus_2.jpg?uselang=cs</w:t>
        </w:r>
      </w:hyperlink>
    </w:p>
    <w:p w:rsidR="00C57137" w:rsidRPr="00E25836" w:rsidRDefault="00C57137" w:rsidP="00E25836">
      <w:r>
        <w:t>Sova</w:t>
      </w:r>
      <w:r w:rsidRPr="00E25836">
        <w:t xml:space="preserve">:KUMISZCZA, Adam. File:Strix aluco.jpg. </w:t>
      </w:r>
      <w:r w:rsidRPr="00E25836">
        <w:rPr>
          <w:i/>
          <w:iCs/>
        </w:rPr>
        <w:t>Wikimedia Commons</w:t>
      </w:r>
      <w:r>
        <w:t xml:space="preserve"> [online]. 1. 6. 2005 [cit. 2012-11</w:t>
      </w:r>
      <w:r w:rsidRPr="00E25836">
        <w:t xml:space="preserve">]Dostupné z: http://commons.wikimedia.org/wiki/File:Strix_aluco.jpg </w:t>
      </w:r>
    </w:p>
    <w:p w:rsidR="00C57137" w:rsidRPr="00E25836" w:rsidRDefault="00C57137" w:rsidP="00E25836">
      <w:r>
        <w:t>Kachna</w:t>
      </w:r>
      <w:r w:rsidRPr="00E25836">
        <w:t xml:space="preserve">: LUPIN. File:Kaczka krzyzowka samica.jpg. </w:t>
      </w:r>
      <w:r w:rsidRPr="00E25836">
        <w:rPr>
          <w:i/>
          <w:iCs/>
        </w:rPr>
        <w:t>Wikimedia Commons</w:t>
      </w:r>
      <w:r>
        <w:t xml:space="preserve"> [online]. 13. 3. 2004 [cit. 2012-11-10</w:t>
      </w:r>
      <w:r w:rsidRPr="00E25836">
        <w:t xml:space="preserve">]. Dostupné z: http://commons.wikimedia.org/wiki/File:Kaczka_krzyzowka_samica.jpg </w:t>
      </w:r>
    </w:p>
    <w:p w:rsidR="00C57137" w:rsidRPr="00E25836" w:rsidRDefault="00C57137" w:rsidP="00E25836">
      <w:r>
        <w:t>Kos</w:t>
      </w:r>
      <w:r w:rsidRPr="00E25836">
        <w:t xml:space="preserve">: MERTENS, Olaf. File:Turdus merula 050529.jpg. </w:t>
      </w:r>
      <w:r w:rsidRPr="00E25836">
        <w:rPr>
          <w:i/>
          <w:iCs/>
        </w:rPr>
        <w:t>Wikimedia Commons</w:t>
      </w:r>
      <w:r>
        <w:t xml:space="preserve"> [online]. 2. 10. 2005 [cit. 2012-11-10</w:t>
      </w:r>
      <w:r w:rsidRPr="00E25836">
        <w:t xml:space="preserve">]. Dostupné z: http://commons.wikimedia.org/wiki/File:Turdus_merula_050529.jpg </w:t>
      </w:r>
    </w:p>
    <w:p w:rsidR="00C57137" w:rsidRDefault="00C57137" w:rsidP="00E25836">
      <w:r>
        <w:t>Vrabec:</w:t>
      </w:r>
      <w:r w:rsidRPr="00E25836">
        <w:t xml:space="preserve"> GARG, J.M. Soubor:House Sparrow (Passer domesticus)- Female in Kolkata I IMG 3787.jpg. </w:t>
      </w:r>
      <w:r w:rsidRPr="00E25836">
        <w:rPr>
          <w:i/>
          <w:iCs/>
        </w:rPr>
        <w:t>Wikimedia Commons</w:t>
      </w:r>
      <w:r w:rsidRPr="00E25836">
        <w:t xml:space="preserve"> [online]. 6. 3. 2007 [</w:t>
      </w:r>
      <w:r>
        <w:t>cit. 2012-11-10</w:t>
      </w:r>
      <w:r w:rsidRPr="00E25836">
        <w:t xml:space="preserve">]. Dostupné z: http://commons.wikimedia.org/wiki/File:House_Sparrow_%28Passer_domesticus%29-_Female_in_Kolkata_I_IMG_3787.jpg </w:t>
      </w:r>
    </w:p>
    <w:p w:rsidR="00C57137" w:rsidRPr="00E25836" w:rsidRDefault="00C57137" w:rsidP="00E25836">
      <w:r>
        <w:t xml:space="preserve">VRAJ, Ondřej. Ptáci - poznávání. </w:t>
      </w:r>
      <w:r>
        <w:rPr>
          <w:i/>
          <w:iCs/>
        </w:rPr>
        <w:t>www.dumy.cz</w:t>
      </w:r>
      <w:r>
        <w:t xml:space="preserve"> [online]. 11.10.2012, [cit. 2012-11-10]. Dostupný z WWW: http://dumy.cz/material/41447-ptaci-poznavani</w:t>
      </w:r>
      <w:bookmarkStart w:id="0" w:name="_GoBack"/>
      <w:bookmarkEnd w:id="0"/>
    </w:p>
    <w:p w:rsidR="00C57137" w:rsidRDefault="00C57137"/>
    <w:p w:rsidR="00C57137" w:rsidRDefault="00C57137"/>
    <w:p w:rsidR="00C57137" w:rsidRDefault="00C57137"/>
    <w:p w:rsidR="00C57137" w:rsidRDefault="00C57137"/>
    <w:p w:rsidR="00C57137" w:rsidRDefault="00C57137"/>
    <w:p w:rsidR="00C57137" w:rsidRDefault="00C57137"/>
    <w:p w:rsidR="00C57137" w:rsidRDefault="00C57137"/>
    <w:sectPr w:rsidR="00C57137" w:rsidSect="00E51C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7AAE"/>
    <w:rsid w:val="00005119"/>
    <w:rsid w:val="00114F5C"/>
    <w:rsid w:val="004052D3"/>
    <w:rsid w:val="004F4B27"/>
    <w:rsid w:val="005259D0"/>
    <w:rsid w:val="005825BC"/>
    <w:rsid w:val="006827FB"/>
    <w:rsid w:val="007E7B56"/>
    <w:rsid w:val="0081365B"/>
    <w:rsid w:val="008C4D92"/>
    <w:rsid w:val="0095323E"/>
    <w:rsid w:val="00997F93"/>
    <w:rsid w:val="009E4584"/>
    <w:rsid w:val="00AA6CEA"/>
    <w:rsid w:val="00AF7AAE"/>
    <w:rsid w:val="00BD40ED"/>
    <w:rsid w:val="00BD76DB"/>
    <w:rsid w:val="00C324A9"/>
    <w:rsid w:val="00C57137"/>
    <w:rsid w:val="00D34766"/>
    <w:rsid w:val="00E25836"/>
    <w:rsid w:val="00E469CA"/>
    <w:rsid w:val="00E51C53"/>
    <w:rsid w:val="00EA6186"/>
    <w:rsid w:val="00F4210B"/>
    <w:rsid w:val="00F934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7AA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AF7A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F7AA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E51C53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8726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6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6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6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6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6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6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6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6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hyperlink" Target="http://commons.wikimedia.org/wiki/File:Corvus_frugilegus_2.jpg?uselang=c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6</Pages>
  <Words>371</Words>
  <Characters>2195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Ondřej Vraj</dc:creator>
  <cp:keywords/>
  <dc:description/>
  <cp:lastModifiedBy>DUM</cp:lastModifiedBy>
  <cp:revision>2</cp:revision>
  <dcterms:created xsi:type="dcterms:W3CDTF">2013-08-29T19:01:00Z</dcterms:created>
  <dcterms:modified xsi:type="dcterms:W3CDTF">2013-08-29T19:01:00Z</dcterms:modified>
</cp:coreProperties>
</file>