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990" w:rsidRDefault="001D0990" w:rsidP="003E6C4B">
      <w:pPr>
        <w:rPr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OPVK_hor_zakladni_logolink_RGB_cz.jpg" style="position:absolute;margin-left:3.5pt;margin-top:-23.05pt;width:453.65pt;height:99.3pt;z-index:-251650048;visibility:visible" wrapcoords="-36 0 -36 21436 21600 21436 21600 0 -36 0">
            <v:imagedata r:id="rId6" o:title=""/>
            <w10:wrap type="tight"/>
          </v:shape>
        </w:pict>
      </w:r>
      <w:r>
        <w:rPr>
          <w:noProof/>
          <w:lang w:eastAsia="cs-CZ"/>
        </w:rPr>
        <w:pict>
          <v:shape id="Obrázek 2" o:spid="_x0000_s1027" type="#_x0000_t75" alt="logo školy bílé.JPG" style="position:absolute;margin-left:322.9pt;margin-top:90.4pt;width:173.25pt;height:54pt;z-index:-251667456;visibility:visible" wrapcoords="-94 0 -94 21300 21600 21300 21600 0 -94 0">
            <v:imagedata r:id="rId7" o:title=""/>
            <w10:wrap type="tight"/>
          </v:shape>
        </w:pict>
      </w:r>
    </w:p>
    <w:p w:rsidR="001D0990" w:rsidRPr="00AA6CEA" w:rsidRDefault="001D0990" w:rsidP="003E6C4B">
      <w:pPr>
        <w:spacing w:after="120"/>
        <w:rPr>
          <w:sz w:val="28"/>
          <w:szCs w:val="28"/>
        </w:rPr>
      </w:pPr>
      <w:r w:rsidRPr="00AA6CEA">
        <w:rPr>
          <w:sz w:val="28"/>
          <w:szCs w:val="28"/>
        </w:rPr>
        <w:t>Základní škola a Střední škola CREDO, o.p.s.</w:t>
      </w:r>
    </w:p>
    <w:p w:rsidR="001D0990" w:rsidRDefault="001D0990" w:rsidP="003E6C4B">
      <w:pPr>
        <w:spacing w:after="120"/>
        <w:rPr>
          <w:sz w:val="28"/>
          <w:szCs w:val="28"/>
        </w:rPr>
      </w:pPr>
    </w:p>
    <w:p w:rsidR="001D0990" w:rsidRDefault="001D0990" w:rsidP="003E6C4B">
      <w:pPr>
        <w:rPr>
          <w:sz w:val="28"/>
          <w:szCs w:val="28"/>
        </w:rPr>
      </w:pPr>
      <w:r>
        <w:rPr>
          <w:sz w:val="28"/>
          <w:szCs w:val="28"/>
        </w:rPr>
        <w:t>Číslo projektu: CZ.1.07/1.4.00/21.2963</w:t>
      </w:r>
    </w:p>
    <w:p w:rsidR="001D0990" w:rsidRPr="00AA6CEA" w:rsidRDefault="001D0990" w:rsidP="003E6C4B">
      <w:pPr>
        <w:spacing w:after="120"/>
        <w:rPr>
          <w:sz w:val="28"/>
          <w:szCs w:val="28"/>
        </w:rPr>
      </w:pPr>
    </w:p>
    <w:p w:rsidR="001D0990" w:rsidRPr="00AA6CEA" w:rsidRDefault="001D0990" w:rsidP="003E6C4B">
      <w:pPr>
        <w:spacing w:after="120"/>
        <w:jc w:val="center"/>
        <w:rPr>
          <w:b/>
          <w:i/>
          <w:sz w:val="48"/>
          <w:szCs w:val="48"/>
        </w:rPr>
      </w:pPr>
    </w:p>
    <w:p w:rsidR="001D0990" w:rsidRPr="00AA6CEA" w:rsidRDefault="001D0990" w:rsidP="003E6C4B">
      <w:pPr>
        <w:spacing w:after="120"/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Kulturní rostliny</w:t>
      </w:r>
    </w:p>
    <w:p w:rsidR="001D0990" w:rsidRPr="00AA6CEA" w:rsidRDefault="001D0990" w:rsidP="003E6C4B">
      <w:pPr>
        <w:spacing w:after="120"/>
        <w:jc w:val="center"/>
        <w:rPr>
          <w:b/>
          <w:i/>
          <w:sz w:val="48"/>
          <w:szCs w:val="48"/>
        </w:rPr>
      </w:pPr>
    </w:p>
    <w:p w:rsidR="001D0990" w:rsidRPr="00AA6CEA" w:rsidRDefault="001D0990" w:rsidP="003E6C4B">
      <w:pPr>
        <w:spacing w:after="120"/>
        <w:jc w:val="center"/>
        <w:rPr>
          <w:i/>
          <w:sz w:val="28"/>
          <w:szCs w:val="28"/>
        </w:rPr>
      </w:pPr>
      <w:r w:rsidRPr="00AA6CEA">
        <w:rPr>
          <w:sz w:val="28"/>
          <w:szCs w:val="28"/>
        </w:rPr>
        <w:t>Výukový materiál č.: VY_</w:t>
      </w:r>
      <w:r>
        <w:rPr>
          <w:sz w:val="28"/>
          <w:szCs w:val="28"/>
        </w:rPr>
        <w:t>32_</w:t>
      </w:r>
      <w:r w:rsidRPr="00AA6CEA">
        <w:rPr>
          <w:sz w:val="28"/>
          <w:szCs w:val="28"/>
        </w:rPr>
        <w:t>INOVACE_</w:t>
      </w:r>
      <w:r>
        <w:rPr>
          <w:sz w:val="28"/>
          <w:szCs w:val="28"/>
        </w:rPr>
        <w:t>93_Kulturní rostliny</w:t>
      </w:r>
    </w:p>
    <w:p w:rsidR="001D0990" w:rsidRPr="00AA6CEA" w:rsidRDefault="001D0990" w:rsidP="003E6C4B">
      <w:pPr>
        <w:spacing w:after="120"/>
        <w:jc w:val="center"/>
        <w:rPr>
          <w:sz w:val="28"/>
          <w:szCs w:val="28"/>
        </w:rPr>
      </w:pPr>
    </w:p>
    <w:p w:rsidR="001D0990" w:rsidRPr="00AA6CEA" w:rsidRDefault="001D0990" w:rsidP="003E6C4B">
      <w:pPr>
        <w:spacing w:after="120"/>
        <w:jc w:val="center"/>
        <w:rPr>
          <w:b/>
          <w:i/>
          <w:sz w:val="32"/>
          <w:szCs w:val="32"/>
        </w:rPr>
      </w:pPr>
      <w:r w:rsidRPr="00AA6CEA">
        <w:rPr>
          <w:sz w:val="28"/>
          <w:szCs w:val="28"/>
        </w:rPr>
        <w:t>Vypracoval</w:t>
      </w:r>
      <w:r>
        <w:rPr>
          <w:sz w:val="28"/>
          <w:szCs w:val="28"/>
        </w:rPr>
        <w:t>a</w:t>
      </w:r>
      <w:r w:rsidRPr="00AA6CEA">
        <w:rPr>
          <w:sz w:val="28"/>
          <w:szCs w:val="28"/>
        </w:rPr>
        <w:t xml:space="preserve">: </w:t>
      </w:r>
      <w:r>
        <w:rPr>
          <w:b/>
          <w:i/>
          <w:sz w:val="32"/>
          <w:szCs w:val="32"/>
        </w:rPr>
        <w:t>Mgr. Vladimíra Kamínková</w:t>
      </w:r>
    </w:p>
    <w:p w:rsidR="001D0990" w:rsidRPr="00AA6CEA" w:rsidRDefault="001D0990" w:rsidP="003E6C4B">
      <w:pPr>
        <w:spacing w:after="120"/>
        <w:jc w:val="center"/>
        <w:rPr>
          <w:b/>
          <w:i/>
          <w:sz w:val="32"/>
          <w:szCs w:val="32"/>
        </w:rPr>
      </w:pPr>
    </w:p>
    <w:p w:rsidR="001D0990" w:rsidRPr="00AA6CEA" w:rsidRDefault="001D0990" w:rsidP="003E6C4B">
      <w:pPr>
        <w:spacing w:after="120"/>
        <w:rPr>
          <w:sz w:val="28"/>
          <w:szCs w:val="28"/>
        </w:rPr>
      </w:pPr>
    </w:p>
    <w:p w:rsidR="001D0990" w:rsidRPr="00AA6CEA" w:rsidRDefault="001D0990" w:rsidP="003E6C4B">
      <w:pPr>
        <w:spacing w:after="120"/>
        <w:rPr>
          <w:i/>
          <w:sz w:val="28"/>
          <w:szCs w:val="28"/>
        </w:rPr>
      </w:pPr>
      <w:r w:rsidRPr="00AA6CEA">
        <w:rPr>
          <w:sz w:val="28"/>
          <w:szCs w:val="28"/>
        </w:rPr>
        <w:t xml:space="preserve">Určeno pro </w:t>
      </w:r>
      <w:r>
        <w:rPr>
          <w:sz w:val="28"/>
          <w:szCs w:val="28"/>
        </w:rPr>
        <w:t>5</w:t>
      </w:r>
      <w:r w:rsidRPr="00AA6CEA">
        <w:rPr>
          <w:sz w:val="28"/>
          <w:szCs w:val="28"/>
        </w:rPr>
        <w:t xml:space="preserve">. ročník </w:t>
      </w:r>
      <w:r w:rsidRPr="00AA6CEA">
        <w:rPr>
          <w:i/>
          <w:sz w:val="28"/>
          <w:szCs w:val="28"/>
        </w:rPr>
        <w:t>ZŠ</w:t>
      </w:r>
      <w:r w:rsidRPr="00AA6CEA">
        <w:rPr>
          <w:sz w:val="28"/>
          <w:szCs w:val="28"/>
        </w:rPr>
        <w:t xml:space="preserve"> praktické</w:t>
      </w:r>
    </w:p>
    <w:p w:rsidR="001D0990" w:rsidRPr="00AA6CEA" w:rsidRDefault="001D0990" w:rsidP="003E6C4B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>Vzdělávací oblast: Člověk a příroda</w:t>
      </w:r>
    </w:p>
    <w:p w:rsidR="001D0990" w:rsidRPr="00AA6CEA" w:rsidRDefault="001D0990" w:rsidP="003E6C4B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Vzdělávací </w:t>
      </w:r>
      <w:r>
        <w:rPr>
          <w:sz w:val="32"/>
          <w:szCs w:val="32"/>
        </w:rPr>
        <w:t>obor: Přírodověda</w:t>
      </w:r>
    </w:p>
    <w:p w:rsidR="001D0990" w:rsidRPr="00AA6CEA" w:rsidRDefault="001D0990" w:rsidP="003E6C4B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Tematický okruh: </w:t>
      </w:r>
      <w:r>
        <w:rPr>
          <w:sz w:val="32"/>
          <w:szCs w:val="32"/>
        </w:rPr>
        <w:t>Přírodověda pro 5. ročník ZŠ praktické</w:t>
      </w:r>
    </w:p>
    <w:p w:rsidR="001D0990" w:rsidRDefault="001D0990" w:rsidP="003E6C4B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Vytvořeno dne: </w:t>
      </w:r>
      <w:r>
        <w:rPr>
          <w:sz w:val="32"/>
          <w:szCs w:val="32"/>
        </w:rPr>
        <w:t>28. 1. 2013</w:t>
      </w:r>
    </w:p>
    <w:p w:rsidR="001D0990" w:rsidRPr="00AA6CEA" w:rsidRDefault="001D0990" w:rsidP="003E6C4B">
      <w:pPr>
        <w:spacing w:after="120"/>
        <w:rPr>
          <w:sz w:val="32"/>
          <w:szCs w:val="32"/>
        </w:rPr>
      </w:pPr>
      <w:r>
        <w:rPr>
          <w:sz w:val="32"/>
          <w:szCs w:val="32"/>
        </w:rPr>
        <w:t>Použito ve výuce: 29. 1. 2013</w:t>
      </w:r>
    </w:p>
    <w:p w:rsidR="001D0990" w:rsidRDefault="001D0990" w:rsidP="003E6C4B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Anotace: </w:t>
      </w:r>
      <w:r>
        <w:rPr>
          <w:sz w:val="32"/>
          <w:szCs w:val="32"/>
        </w:rPr>
        <w:t>Pracovní listy k látce o kulturních rostlinách. Jsou určeny k vytištění a individuální práci žáků.</w:t>
      </w:r>
    </w:p>
    <w:p w:rsidR="001D0990" w:rsidRDefault="001D0990" w:rsidP="003E6C4B">
      <w:pPr>
        <w:spacing w:after="120"/>
        <w:rPr>
          <w:sz w:val="32"/>
          <w:szCs w:val="32"/>
        </w:rPr>
      </w:pPr>
    </w:p>
    <w:p w:rsidR="001D0990" w:rsidRDefault="001D0990" w:rsidP="003E6C4B">
      <w:pPr>
        <w:spacing w:after="120"/>
        <w:rPr>
          <w:sz w:val="32"/>
          <w:szCs w:val="32"/>
        </w:rPr>
      </w:pPr>
    </w:p>
    <w:p w:rsidR="001D0990" w:rsidRDefault="001D0990" w:rsidP="003E6C4B">
      <w:pPr>
        <w:spacing w:after="120"/>
        <w:rPr>
          <w:sz w:val="32"/>
          <w:szCs w:val="32"/>
        </w:rPr>
      </w:pPr>
      <w:r>
        <w:rPr>
          <w:sz w:val="32"/>
          <w:szCs w:val="32"/>
        </w:rPr>
        <w:t>Poznej rostliny, které jsou na obrázcích, a spoj je s jejich názvem.</w:t>
      </w:r>
    </w:p>
    <w:p w:rsidR="001D0990" w:rsidRDefault="001D0990" w:rsidP="003E6C4B">
      <w:pPr>
        <w:spacing w:after="120"/>
        <w:rPr>
          <w:sz w:val="32"/>
          <w:szCs w:val="32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8" type="#_x0000_t202" style="position:absolute;margin-left:319.8pt;margin-top:8.8pt;width:138.1pt;height:37.6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" strokeweight="1.5pt">
            <v:textbox>
              <w:txbxContent>
                <w:p w:rsidR="001D0990" w:rsidRPr="00CB3F10" w:rsidRDefault="001D0990" w:rsidP="00CB3F10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paprika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202" style="position:absolute;margin-left:142.75pt;margin-top:7.2pt;width:138.1pt;height:37.6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" strokeweight="1.5pt">
            <v:textbox>
              <w:txbxContent>
                <w:p w:rsidR="001D0990" w:rsidRPr="00CB3F10" w:rsidRDefault="001D0990" w:rsidP="00CB3F10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brambory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margin-left:-41.25pt;margin-top:8.05pt;width:138.1pt;height:37.6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" strokeweight="1.5pt">
            <v:textbox>
              <w:txbxContent>
                <w:p w:rsidR="001D0990" w:rsidRPr="00CB3F10" w:rsidRDefault="001D0990" w:rsidP="00CB3F10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mrkev</w:t>
                  </w:r>
                </w:p>
              </w:txbxContent>
            </v:textbox>
          </v:shape>
        </w:pict>
      </w:r>
    </w:p>
    <w:p w:rsidR="001D0990" w:rsidRDefault="001D0990" w:rsidP="003E6C4B">
      <w:pPr>
        <w:spacing w:after="120"/>
        <w:rPr>
          <w:sz w:val="32"/>
          <w:szCs w:val="32"/>
        </w:rPr>
      </w:pPr>
    </w:p>
    <w:p w:rsidR="001D0990" w:rsidRDefault="001D0990" w:rsidP="003E6C4B">
      <w:pPr>
        <w:spacing w:after="120"/>
        <w:rPr>
          <w:sz w:val="32"/>
          <w:szCs w:val="32"/>
        </w:rPr>
      </w:pPr>
      <w:r>
        <w:rPr>
          <w:noProof/>
          <w:lang w:eastAsia="cs-CZ"/>
        </w:rPr>
        <w:pict>
          <v:shape id="Obrázek 4" o:spid="_x0000_s1031" type="#_x0000_t75" style="position:absolute;margin-left:314.25pt;margin-top:26.5pt;width:143.25pt;height:133.1pt;z-index:-251663360;visibility:visible" wrapcoords="-113 0 -113 21478 21600 21478 21600 0 -113 0">
            <v:imagedata r:id="rId8" o:title="" cropleft="12983f"/>
            <w10:wrap type="tight"/>
          </v:shape>
        </w:pict>
      </w:r>
      <w:r>
        <w:rPr>
          <w:noProof/>
          <w:lang w:eastAsia="cs-CZ"/>
        </w:rPr>
        <w:pict>
          <v:shape id="_x0000_s1032" type="#_x0000_t75" style="position:absolute;margin-left:158.75pt;margin-top:27.3pt;width:145.3pt;height:127.25pt;z-index:-251665408;visibility:visible" wrapcoords="-111 0 -111 21473 21600 21473 21600 0 -111 0">
            <v:imagedata r:id="rId9" o:title="" cropright="15838f"/>
            <w10:wrap type="tight"/>
          </v:shape>
        </w:pict>
      </w:r>
      <w:r>
        <w:rPr>
          <w:noProof/>
          <w:lang w:eastAsia="cs-CZ"/>
        </w:rPr>
        <w:pict>
          <v:shape id="Obrázek 1" o:spid="_x0000_s1033" type="#_x0000_t75" style="position:absolute;margin-left:15.35pt;margin-top:26.5pt;width:128.9pt;height:128.1pt;z-index:-251666432;visibility:visible" wrapcoords="-126 0 -126 21474 21600 21474 21600 0 -126 0">
            <v:imagedata r:id="rId10" o:title=""/>
            <w10:wrap type="tight"/>
          </v:shape>
        </w:pict>
      </w:r>
    </w:p>
    <w:p w:rsidR="001D0990" w:rsidRDefault="001D0990">
      <w:pPr>
        <w:rPr>
          <w:b/>
          <w:sz w:val="28"/>
          <w:szCs w:val="28"/>
        </w:rPr>
      </w:pPr>
      <w:r>
        <w:rPr>
          <w:noProof/>
          <w:lang w:eastAsia="cs-CZ"/>
        </w:rPr>
        <w:pict>
          <v:shape id="Obrázek 8" o:spid="_x0000_s1034" type="#_x0000_t75" style="position:absolute;margin-left:309.2pt;margin-top:21.25pt;width:133.1pt;height:165.65pt;z-index:-251659264;visibility:visible" wrapcoords="-122 0 -122 21502 21600 21502 21600 0 -122 0">
            <v:imagedata r:id="rId11" o:title=""/>
            <w10:wrap type="tight"/>
          </v:shape>
        </w:pict>
      </w:r>
      <w:r>
        <w:rPr>
          <w:noProof/>
          <w:lang w:eastAsia="cs-CZ"/>
        </w:rPr>
        <w:pict>
          <v:shape id="Obrázek 7" o:spid="_x0000_s1035" type="#_x0000_t75" style="position:absolute;margin-left:185.3pt;margin-top:21.25pt;width:113pt;height:169pt;z-index:-251660288;visibility:visible" wrapcoords="-143 0 -143 21504 21600 21504 21600 0 -143 0">
            <v:imagedata r:id="rId12" o:title=""/>
            <w10:wrap type="tight"/>
          </v:shape>
        </w:pict>
      </w:r>
      <w:r>
        <w:rPr>
          <w:noProof/>
          <w:lang w:eastAsia="cs-CZ"/>
        </w:rPr>
        <w:pict>
          <v:shape id="Obrázek 3" o:spid="_x0000_s1036" type="#_x0000_t75" style="position:absolute;margin-left:47.15pt;margin-top:21.45pt;width:128.85pt;height:169.1pt;z-index:-251664384;visibility:visible" wrapcoords="-126 0 -126 21504 21600 21504 21600 0 -126 0">
            <v:imagedata r:id="rId13" o:title="" croptop="5935f" cropbottom="8779f" cropleft="5135f" cropright="6478f"/>
            <w10:wrap type="tight"/>
          </v:shape>
        </w:pict>
      </w:r>
    </w:p>
    <w:p w:rsidR="001D0990" w:rsidRDefault="001D0990">
      <w:pPr>
        <w:rPr>
          <w:b/>
          <w:sz w:val="28"/>
          <w:szCs w:val="28"/>
        </w:rPr>
      </w:pPr>
    </w:p>
    <w:p w:rsidR="001D0990" w:rsidRDefault="001D0990">
      <w:pPr>
        <w:rPr>
          <w:b/>
          <w:sz w:val="28"/>
          <w:szCs w:val="28"/>
        </w:rPr>
      </w:pPr>
    </w:p>
    <w:p w:rsidR="001D0990" w:rsidRDefault="001D0990">
      <w:pPr>
        <w:rPr>
          <w:b/>
          <w:sz w:val="28"/>
          <w:szCs w:val="28"/>
        </w:rPr>
      </w:pPr>
    </w:p>
    <w:p w:rsidR="001D0990" w:rsidRDefault="001D0990">
      <w:pPr>
        <w:rPr>
          <w:b/>
          <w:sz w:val="28"/>
          <w:szCs w:val="28"/>
        </w:rPr>
      </w:pPr>
    </w:p>
    <w:p w:rsidR="001D0990" w:rsidRDefault="001D0990">
      <w:pPr>
        <w:rPr>
          <w:b/>
          <w:sz w:val="28"/>
          <w:szCs w:val="28"/>
        </w:rPr>
      </w:pPr>
    </w:p>
    <w:p w:rsidR="001D0990" w:rsidRDefault="001D0990">
      <w:pPr>
        <w:rPr>
          <w:b/>
          <w:sz w:val="28"/>
          <w:szCs w:val="28"/>
        </w:rPr>
      </w:pPr>
      <w:r>
        <w:rPr>
          <w:noProof/>
          <w:lang w:eastAsia="cs-CZ"/>
        </w:rPr>
        <w:pict>
          <v:shape id="Obrázek 6" o:spid="_x0000_s1037" type="#_x0000_t75" style="position:absolute;margin-left:256.4pt;margin-top:31.15pt;width:112.05pt;height:147.3pt;z-index:-251661312;visibility:visible" wrapcoords="-145 0 -145 21490 21600 21490 21600 0 -145 0">
            <v:imagedata r:id="rId14" o:title=""/>
            <w10:wrap type="tight"/>
          </v:shape>
        </w:pict>
      </w:r>
    </w:p>
    <w:p w:rsidR="001D0990" w:rsidRDefault="001D0990">
      <w:pPr>
        <w:rPr>
          <w:b/>
          <w:sz w:val="28"/>
          <w:szCs w:val="28"/>
        </w:rPr>
      </w:pPr>
      <w:r>
        <w:rPr>
          <w:noProof/>
          <w:lang w:eastAsia="cs-CZ"/>
        </w:rPr>
        <w:pict>
          <v:shape id="Obrázek 5" o:spid="_x0000_s1038" type="#_x0000_t75" style="position:absolute;margin-left:64.7pt;margin-top:15.35pt;width:154pt;height:109.4pt;z-index:-251662336;visibility:visible" wrapcoords="-105 0 -105 21452 21600 21452 21600 0 -105 0">
            <v:imagedata r:id="rId15" o:title=""/>
            <w10:wrap type="tight"/>
          </v:shape>
        </w:pict>
      </w:r>
    </w:p>
    <w:p w:rsidR="001D0990" w:rsidRDefault="001D0990">
      <w:pPr>
        <w:rPr>
          <w:b/>
          <w:sz w:val="28"/>
          <w:szCs w:val="28"/>
        </w:rPr>
      </w:pPr>
    </w:p>
    <w:p w:rsidR="001D0990" w:rsidRDefault="001D0990">
      <w:pPr>
        <w:rPr>
          <w:b/>
          <w:sz w:val="28"/>
          <w:szCs w:val="28"/>
        </w:rPr>
      </w:pPr>
    </w:p>
    <w:p w:rsidR="001D0990" w:rsidRDefault="001D0990">
      <w:pPr>
        <w:rPr>
          <w:b/>
          <w:sz w:val="28"/>
          <w:szCs w:val="28"/>
        </w:rPr>
      </w:pPr>
    </w:p>
    <w:p w:rsidR="001D0990" w:rsidRDefault="001D0990">
      <w:pPr>
        <w:rPr>
          <w:b/>
          <w:sz w:val="28"/>
          <w:szCs w:val="28"/>
        </w:rPr>
      </w:pPr>
    </w:p>
    <w:p w:rsidR="001D0990" w:rsidRDefault="001D0990">
      <w:pPr>
        <w:rPr>
          <w:b/>
          <w:sz w:val="28"/>
          <w:szCs w:val="28"/>
        </w:rPr>
      </w:pPr>
      <w:r>
        <w:rPr>
          <w:noProof/>
          <w:lang w:eastAsia="cs-CZ"/>
        </w:rPr>
        <w:pict>
          <v:shape id="_x0000_s1039" type="#_x0000_t202" style="position:absolute;margin-left:368.5pt;margin-top:7.25pt;width:138.1pt;height:37.6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" strokeweight="1.5pt">
            <v:textbox>
              <w:txbxContent>
                <w:p w:rsidR="001D0990" w:rsidRPr="00CB3F10" w:rsidRDefault="001D0990" w:rsidP="00CB3F10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jablka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0" type="#_x0000_t202" style="position:absolute;margin-left:-41.65pt;margin-top:8.25pt;width:138.1pt;height:37.6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" strokeweight="1.5pt">
            <v:textbox>
              <w:txbxContent>
                <w:p w:rsidR="001D0990" w:rsidRPr="00CB3F10" w:rsidRDefault="001D0990" w:rsidP="00CB3F10">
                  <w:pPr>
                    <w:jc w:val="center"/>
                    <w:rPr>
                      <w:sz w:val="48"/>
                      <w:szCs w:val="48"/>
                    </w:rPr>
                  </w:pPr>
                  <w:r w:rsidRPr="00CB3F10">
                    <w:rPr>
                      <w:sz w:val="48"/>
                      <w:szCs w:val="48"/>
                    </w:rPr>
                    <w:t>cibule</w:t>
                  </w:r>
                </w:p>
              </w:txbxContent>
            </v:textbox>
          </v:shape>
        </w:pict>
      </w:r>
    </w:p>
    <w:p w:rsidR="001D0990" w:rsidRDefault="001D0990">
      <w:pPr>
        <w:rPr>
          <w:b/>
          <w:sz w:val="28"/>
          <w:szCs w:val="28"/>
        </w:rPr>
      </w:pPr>
    </w:p>
    <w:p w:rsidR="001D0990" w:rsidRDefault="001D0990">
      <w:pPr>
        <w:rPr>
          <w:b/>
          <w:sz w:val="28"/>
          <w:szCs w:val="28"/>
        </w:rPr>
      </w:pPr>
      <w:r>
        <w:rPr>
          <w:noProof/>
          <w:lang w:eastAsia="cs-CZ"/>
        </w:rPr>
        <w:pict>
          <v:shape id="_x0000_s1041" type="#_x0000_t202" style="position:absolute;margin-left:347.95pt;margin-top:17.05pt;width:138.1pt;height:37.6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" strokeweight="1.5pt">
            <v:textbox>
              <w:txbxContent>
                <w:p w:rsidR="001D0990" w:rsidRPr="00CB3F10" w:rsidRDefault="001D0990" w:rsidP="00CB3F10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pšenice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2" type="#_x0000_t202" style="position:absolute;margin-left:180.85pt;margin-top:16.7pt;width:138.1pt;height:37.6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" strokeweight="1.5pt">
            <v:textbox>
              <w:txbxContent>
                <w:p w:rsidR="001D0990" w:rsidRPr="00CB3F10" w:rsidRDefault="001D0990" w:rsidP="00CB3F10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banány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3" type="#_x0000_t202" style="position:absolute;margin-left:4.75pt;margin-top:16.05pt;width:138.1pt;height:37.6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" strokeweight="1.5pt">
            <v:textbox>
              <w:txbxContent>
                <w:p w:rsidR="001D0990" w:rsidRPr="00CB3F10" w:rsidRDefault="001D0990" w:rsidP="00CB3F10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česnek</w:t>
                  </w:r>
                </w:p>
              </w:txbxContent>
            </v:textbox>
          </v:shape>
        </w:pict>
      </w:r>
    </w:p>
    <w:p w:rsidR="001D0990" w:rsidRDefault="001D0990">
      <w:pPr>
        <w:rPr>
          <w:b/>
          <w:sz w:val="28"/>
          <w:szCs w:val="28"/>
        </w:rPr>
      </w:pPr>
    </w:p>
    <w:p w:rsidR="001D0990" w:rsidRDefault="001D0990">
      <w:pPr>
        <w:rPr>
          <w:b/>
          <w:sz w:val="28"/>
          <w:szCs w:val="28"/>
        </w:rPr>
      </w:pPr>
    </w:p>
    <w:p w:rsidR="001D0990" w:rsidRPr="00FE14B4" w:rsidRDefault="001D0990">
      <w:pPr>
        <w:rPr>
          <w:b/>
          <w:sz w:val="28"/>
          <w:szCs w:val="28"/>
        </w:rPr>
      </w:pPr>
      <w:r w:rsidRPr="00FE14B4">
        <w:rPr>
          <w:b/>
          <w:sz w:val="28"/>
          <w:szCs w:val="28"/>
        </w:rPr>
        <w:t>Čtyřsměrka</w:t>
      </w:r>
    </w:p>
    <w:p w:rsidR="001D0990" w:rsidRDefault="001D0990">
      <w:pPr>
        <w:rPr>
          <w:sz w:val="28"/>
          <w:szCs w:val="28"/>
        </w:rPr>
      </w:pPr>
      <w:r>
        <w:rPr>
          <w:sz w:val="28"/>
          <w:szCs w:val="28"/>
        </w:rPr>
        <w:t>V tabulce najděte názvy těchto kulturních rostlin:</w:t>
      </w:r>
    </w:p>
    <w:p w:rsidR="001D0990" w:rsidRDefault="001D0990">
      <w:pPr>
        <w:rPr>
          <w:sz w:val="28"/>
          <w:szCs w:val="28"/>
        </w:rPr>
      </w:pPr>
      <w:r>
        <w:rPr>
          <w:sz w:val="28"/>
          <w:szCs w:val="28"/>
        </w:rPr>
        <w:t xml:space="preserve">mrkev, petržel, pšenice, žito, brambory, </w:t>
      </w:r>
      <w:r w:rsidRPr="00FE14B4">
        <w:rPr>
          <w:sz w:val="28"/>
          <w:szCs w:val="28"/>
        </w:rPr>
        <w:t>broskev, česnek, pórek, květák, řepa, blumy, rajče, kapusta</w:t>
      </w:r>
      <w:r>
        <w:rPr>
          <w:sz w:val="28"/>
          <w:szCs w:val="28"/>
        </w:rPr>
        <w:t>, kukuřice.</w:t>
      </w:r>
    </w:p>
    <w:p w:rsidR="001D0990" w:rsidRDefault="001D0990"/>
    <w:p w:rsidR="001D0990" w:rsidRDefault="001D0990"/>
    <w:tbl>
      <w:tblPr>
        <w:tblpPr w:leftFromText="141" w:rightFromText="141" w:vertAnchor="page" w:horzAnchor="margin" w:tblpY="5724"/>
        <w:tblW w:w="8640" w:type="dxa"/>
        <w:tblCellMar>
          <w:left w:w="70" w:type="dxa"/>
          <w:right w:w="70" w:type="dxa"/>
        </w:tblCellMar>
        <w:tblLook w:val="00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1D0990" w:rsidRPr="009F25D6" w:rsidTr="000A69A5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R</w:t>
            </w:r>
          </w:p>
        </w:tc>
      </w:tr>
      <w:tr w:rsidR="001D0990" w:rsidRPr="009F25D6" w:rsidTr="000A69A5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Č</w:t>
            </w:r>
          </w:p>
        </w:tc>
      </w:tr>
      <w:tr w:rsidR="001D0990" w:rsidRPr="009F25D6" w:rsidTr="000A69A5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</w:tr>
      <w:tr w:rsidR="001D0990" w:rsidRPr="009F25D6" w:rsidTr="000A69A5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S</w:t>
            </w:r>
          </w:p>
        </w:tc>
      </w:tr>
      <w:tr w:rsidR="001D0990" w:rsidRPr="009F25D6" w:rsidTr="000A69A5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N</w:t>
            </w:r>
          </w:p>
        </w:tc>
      </w:tr>
      <w:tr w:rsidR="001D0990" w:rsidRPr="009F25D6" w:rsidTr="000A69A5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</w:tr>
      <w:tr w:rsidR="001D0990" w:rsidRPr="009F25D6" w:rsidTr="000A69A5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Q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K</w:t>
            </w:r>
          </w:p>
        </w:tc>
      </w:tr>
      <w:tr w:rsidR="001D0990" w:rsidRPr="009F25D6" w:rsidTr="000A69A5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P</w:t>
            </w:r>
          </w:p>
        </w:tc>
      </w:tr>
      <w:tr w:rsidR="001D0990" w:rsidRPr="009F25D6" w:rsidTr="000A69A5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</w:tr>
      <w:tr w:rsidR="001D0990" w:rsidRPr="009F25D6" w:rsidTr="000A69A5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0A69A5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S</w:t>
            </w:r>
          </w:p>
        </w:tc>
      </w:tr>
    </w:tbl>
    <w:p w:rsidR="001D0990" w:rsidRDefault="001D0990"/>
    <w:p w:rsidR="001D0990" w:rsidRDefault="001D0990"/>
    <w:p w:rsidR="001D0990" w:rsidRDefault="001D0990"/>
    <w:p w:rsidR="001D0990" w:rsidRDefault="001D0990">
      <w:r>
        <w:t>Nápověda ke čtyřsměrce:</w:t>
      </w:r>
    </w:p>
    <w:p w:rsidR="001D0990" w:rsidRDefault="001D0990"/>
    <w:p w:rsidR="001D0990" w:rsidRDefault="001D0990"/>
    <w:tbl>
      <w:tblPr>
        <w:tblW w:w="8640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1D0990" w:rsidRPr="009F25D6" w:rsidTr="00FE14B4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BBA1C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R</w:t>
            </w:r>
          </w:p>
        </w:tc>
      </w:tr>
      <w:tr w:rsidR="001D0990" w:rsidRPr="009F25D6" w:rsidTr="00FE14B4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0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33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33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33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33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33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33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Č</w:t>
            </w:r>
          </w:p>
        </w:tc>
      </w:tr>
      <w:tr w:rsidR="001D0990" w:rsidRPr="009F25D6" w:rsidTr="00FE14B4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0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</w:tr>
      <w:tr w:rsidR="001D0990" w:rsidRPr="009F25D6" w:rsidTr="00FE14B4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660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660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660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660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660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S</w:t>
            </w:r>
          </w:p>
        </w:tc>
      </w:tr>
      <w:tr w:rsidR="001D0990" w:rsidRPr="009F25D6" w:rsidTr="00FE14B4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0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N</w:t>
            </w:r>
          </w:p>
        </w:tc>
      </w:tr>
      <w:tr w:rsidR="001D0990" w:rsidRPr="009F25D6" w:rsidTr="00FE14B4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</w:tr>
      <w:tr w:rsidR="001D0990" w:rsidRPr="009F25D6" w:rsidTr="00FE14B4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Q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97D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K</w:t>
            </w:r>
          </w:p>
        </w:tc>
      </w:tr>
      <w:tr w:rsidR="001D0990" w:rsidRPr="009F25D6" w:rsidTr="00FE14B4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P</w:t>
            </w:r>
          </w:p>
        </w:tc>
      </w:tr>
      <w:tr w:rsidR="001D0990" w:rsidRPr="009F25D6" w:rsidTr="00FE14B4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E</w:t>
            </w:r>
          </w:p>
        </w:tc>
      </w:tr>
      <w:tr w:rsidR="001D0990" w:rsidRPr="009F25D6" w:rsidTr="00FE14B4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990" w:rsidRPr="00FE14B4" w:rsidRDefault="001D0990" w:rsidP="00FE14B4">
            <w:pPr>
              <w:spacing w:after="0" w:line="240" w:lineRule="auto"/>
              <w:jc w:val="center"/>
              <w:rPr>
                <w:color w:val="000000"/>
                <w:sz w:val="40"/>
                <w:szCs w:val="40"/>
                <w:lang w:eastAsia="cs-CZ"/>
              </w:rPr>
            </w:pPr>
            <w:r w:rsidRPr="00FE14B4">
              <w:rPr>
                <w:color w:val="000000"/>
                <w:sz w:val="40"/>
                <w:szCs w:val="40"/>
                <w:lang w:eastAsia="cs-CZ"/>
              </w:rPr>
              <w:t>S</w:t>
            </w:r>
          </w:p>
        </w:tc>
      </w:tr>
    </w:tbl>
    <w:p w:rsidR="001D0990" w:rsidRDefault="001D0990"/>
    <w:p w:rsidR="001D0990" w:rsidRPr="000A69A5" w:rsidRDefault="001D0990">
      <w:pPr>
        <w:rPr>
          <w:sz w:val="28"/>
          <w:szCs w:val="28"/>
        </w:rPr>
      </w:pPr>
    </w:p>
    <w:p w:rsidR="001D0990" w:rsidRPr="000A69A5" w:rsidRDefault="001D0990">
      <w:pPr>
        <w:rPr>
          <w:b/>
          <w:sz w:val="28"/>
          <w:szCs w:val="28"/>
        </w:rPr>
      </w:pPr>
      <w:bookmarkStart w:id="0" w:name="_GoBack"/>
      <w:r w:rsidRPr="000A69A5">
        <w:rPr>
          <w:b/>
          <w:sz w:val="28"/>
          <w:szCs w:val="28"/>
        </w:rPr>
        <w:t xml:space="preserve">Zdroje: </w:t>
      </w:r>
    </w:p>
    <w:bookmarkEnd w:id="0"/>
    <w:p w:rsidR="001D0990" w:rsidRPr="000A69A5" w:rsidRDefault="001D0990">
      <w:pPr>
        <w:rPr>
          <w:sz w:val="28"/>
          <w:szCs w:val="28"/>
        </w:rPr>
      </w:pPr>
      <w:r w:rsidRPr="000A69A5">
        <w:rPr>
          <w:sz w:val="28"/>
          <w:szCs w:val="28"/>
        </w:rPr>
        <w:t>Kliparty Microsoft Office nebo vlastní tvorba autora.</w:t>
      </w:r>
    </w:p>
    <w:sectPr w:rsidR="001D0990" w:rsidRPr="000A69A5" w:rsidSect="00FE14B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0990" w:rsidRDefault="001D0990" w:rsidP="00FE14B4">
      <w:pPr>
        <w:spacing w:after="0" w:line="240" w:lineRule="auto"/>
      </w:pPr>
      <w:r>
        <w:separator/>
      </w:r>
    </w:p>
  </w:endnote>
  <w:endnote w:type="continuationSeparator" w:id="0">
    <w:p w:rsidR="001D0990" w:rsidRDefault="001D0990" w:rsidP="00FE1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0990" w:rsidRDefault="001D0990" w:rsidP="00FE14B4">
      <w:pPr>
        <w:spacing w:after="0" w:line="240" w:lineRule="auto"/>
      </w:pPr>
      <w:r>
        <w:separator/>
      </w:r>
    </w:p>
  </w:footnote>
  <w:footnote w:type="continuationSeparator" w:id="0">
    <w:p w:rsidR="001D0990" w:rsidRDefault="001D0990" w:rsidP="00FE14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14B4"/>
    <w:rsid w:val="000A69A5"/>
    <w:rsid w:val="001D0990"/>
    <w:rsid w:val="00246C85"/>
    <w:rsid w:val="00375C1E"/>
    <w:rsid w:val="003E6C4B"/>
    <w:rsid w:val="004D251B"/>
    <w:rsid w:val="00555017"/>
    <w:rsid w:val="00606436"/>
    <w:rsid w:val="006277BF"/>
    <w:rsid w:val="006E6F2F"/>
    <w:rsid w:val="007A4AE0"/>
    <w:rsid w:val="00817EEA"/>
    <w:rsid w:val="00830E28"/>
    <w:rsid w:val="009D21D4"/>
    <w:rsid w:val="009F25D6"/>
    <w:rsid w:val="00AA6CEA"/>
    <w:rsid w:val="00C21FCB"/>
    <w:rsid w:val="00C35DEB"/>
    <w:rsid w:val="00C5192A"/>
    <w:rsid w:val="00CB3F10"/>
    <w:rsid w:val="00D07470"/>
    <w:rsid w:val="00FE1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01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E14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E14B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E14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E14B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17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7E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243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3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3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3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3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185</Words>
  <Characters>1098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Ondřej Vraj</dc:creator>
  <cp:keywords/>
  <dc:description/>
  <cp:lastModifiedBy>DUM</cp:lastModifiedBy>
  <cp:revision>2</cp:revision>
  <dcterms:created xsi:type="dcterms:W3CDTF">2013-08-29T19:05:00Z</dcterms:created>
  <dcterms:modified xsi:type="dcterms:W3CDTF">2013-08-29T19:05:00Z</dcterms:modified>
</cp:coreProperties>
</file>