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057" w:rsidRDefault="00D11E49" w:rsidP="00AD0057">
      <w:pPr>
        <w:pStyle w:val="Nzev"/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42DAEDD0" wp14:editId="63E21DBA">
            <wp:simplePos x="0" y="0"/>
            <wp:positionH relativeFrom="page">
              <wp:posOffset>764864</wp:posOffset>
            </wp:positionH>
            <wp:positionV relativeFrom="page">
              <wp:posOffset>377825</wp:posOffset>
            </wp:positionV>
            <wp:extent cx="6091425" cy="1148715"/>
            <wp:effectExtent l="0" t="0" r="5080" b="0"/>
            <wp:wrapNone/>
            <wp:docPr id="3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D0057">
        <w:t>EU peníze školám</w:t>
      </w:r>
    </w:p>
    <w:p w:rsidR="00AD0057" w:rsidRDefault="00AD0057" w:rsidP="00AD0057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3D2AD0" w:rsidRDefault="00AD0057" w:rsidP="003D2AD0">
      <w:pPr>
        <w:pStyle w:val="Informace"/>
        <w:ind w:left="0"/>
      </w:pPr>
      <w:r>
        <w:rPr>
          <w:b/>
        </w:rPr>
        <w:t>Označení:</w:t>
      </w:r>
      <w:r w:rsidR="00797888">
        <w:t xml:space="preserve"> VY_32_INOVACE_102</w:t>
      </w:r>
      <w:r w:rsidR="003D2AD0">
        <w:t>_PR4</w:t>
      </w:r>
    </w:p>
    <w:p w:rsidR="00AD0057" w:rsidRDefault="00AD0057" w:rsidP="003D2AD0">
      <w:pPr>
        <w:pStyle w:val="Informace"/>
        <w:ind w:left="0"/>
      </w:pPr>
      <w:r>
        <w:rPr>
          <w:b/>
        </w:rPr>
        <w:t>Předmět:</w:t>
      </w:r>
      <w:r w:rsidR="003D2AD0">
        <w:t xml:space="preserve"> </w:t>
      </w:r>
      <w:r w:rsidR="00D11E49">
        <w:t>Přírodověda</w:t>
      </w:r>
    </w:p>
    <w:p w:rsidR="00AD0057" w:rsidRDefault="00AD0057" w:rsidP="003D2AD0">
      <w:pPr>
        <w:pStyle w:val="Informace"/>
        <w:ind w:left="0"/>
      </w:pPr>
      <w:r>
        <w:rPr>
          <w:b/>
        </w:rPr>
        <w:t>Ročník:</w:t>
      </w:r>
      <w:r w:rsidR="003D2AD0">
        <w:t xml:space="preserve"> </w:t>
      </w:r>
      <w:r w:rsidR="00D11E49">
        <w:t>4.</w:t>
      </w:r>
    </w:p>
    <w:p w:rsidR="00AD0057" w:rsidRDefault="00AD0057" w:rsidP="003D2AD0">
      <w:pPr>
        <w:pStyle w:val="Informace"/>
        <w:ind w:left="0"/>
      </w:pPr>
      <w:r>
        <w:rPr>
          <w:b/>
        </w:rPr>
        <w:t>Téma:</w:t>
      </w:r>
      <w:r w:rsidR="003D2AD0">
        <w:t xml:space="preserve"> </w:t>
      </w:r>
      <w:r w:rsidR="00D11E49">
        <w:t>Živá příroda</w:t>
      </w:r>
    </w:p>
    <w:p w:rsidR="00AD0057" w:rsidRDefault="00AD0057" w:rsidP="003D2AD0">
      <w:pPr>
        <w:pStyle w:val="Informace"/>
        <w:ind w:left="0"/>
      </w:pPr>
      <w:r>
        <w:rPr>
          <w:b/>
        </w:rPr>
        <w:t>Název:</w:t>
      </w:r>
      <w:r w:rsidR="003D2AD0">
        <w:t xml:space="preserve"> </w:t>
      </w:r>
      <w:r w:rsidR="00D11E49">
        <w:t>Ekologie</w:t>
      </w:r>
    </w:p>
    <w:p w:rsidR="00AD0057" w:rsidRDefault="00AD0057" w:rsidP="003D2AD0">
      <w:pPr>
        <w:pStyle w:val="Informace"/>
        <w:ind w:left="0"/>
      </w:pPr>
      <w:r>
        <w:rPr>
          <w:b/>
        </w:rPr>
        <w:t>Autor:</w:t>
      </w:r>
      <w:r w:rsidR="003D2AD0">
        <w:t xml:space="preserve"> </w:t>
      </w:r>
      <w:r w:rsidR="00D11E49">
        <w:t>Lucie Kováčová</w:t>
      </w:r>
    </w:p>
    <w:p w:rsidR="00AD0057" w:rsidRDefault="00AD0057" w:rsidP="003D2AD0">
      <w:pPr>
        <w:pStyle w:val="Informace"/>
        <w:ind w:left="0"/>
      </w:pPr>
      <w:r>
        <w:rPr>
          <w:b/>
        </w:rPr>
        <w:t>Popis:</w:t>
      </w:r>
      <w:r w:rsidR="003D2AD0">
        <w:rPr>
          <w:b/>
        </w:rPr>
        <w:t xml:space="preserve"> </w:t>
      </w:r>
      <w:r w:rsidR="00912E9C">
        <w:t>Pracovní list</w:t>
      </w:r>
    </w:p>
    <w:p w:rsidR="00912E9C" w:rsidRDefault="00AD0057">
      <w:pPr>
        <w:rPr>
          <w:rFonts w:ascii="Tahoma" w:hAnsi="Tahoma" w:cs="Tahoma"/>
          <w:b/>
          <w:sz w:val="24"/>
          <w:szCs w:val="24"/>
        </w:rPr>
      </w:pPr>
      <w:r>
        <w:br w:type="page"/>
      </w:r>
      <w:r w:rsidR="00013147" w:rsidRPr="00013147">
        <w:rPr>
          <w:rFonts w:ascii="Tahoma" w:hAnsi="Tahoma" w:cs="Tahoma"/>
          <w:b/>
          <w:sz w:val="24"/>
          <w:szCs w:val="24"/>
        </w:rPr>
        <w:lastRenderedPageBreak/>
        <w:t>Metodika</w:t>
      </w:r>
      <w:r w:rsidR="00013147">
        <w:rPr>
          <w:rFonts w:ascii="Tahoma" w:hAnsi="Tahoma" w:cs="Tahoma"/>
          <w:b/>
          <w:sz w:val="24"/>
          <w:szCs w:val="24"/>
        </w:rPr>
        <w:t>:</w:t>
      </w:r>
    </w:p>
    <w:p w:rsidR="00912E9C" w:rsidRDefault="00912E9C" w:rsidP="00912E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>Žáci si osvojují poznatky z probrané látky.</w:t>
      </w:r>
    </w:p>
    <w:p w:rsidR="00912E9C" w:rsidRPr="000734F9" w:rsidRDefault="00912E9C" w:rsidP="000734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  <w:r w:rsidR="000734F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 - Přírodověda pro 4. ročník (Nová škola)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bookmarkStart w:id="0" w:name="_GoBack"/>
      <w:r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  <w:bookmarkEnd w:id="0"/>
    </w:p>
    <w:p w:rsidR="00AD0057" w:rsidRPr="00013147" w:rsidRDefault="00AD0057">
      <w:pPr>
        <w:rPr>
          <w:rFonts w:ascii="Tahoma" w:hAnsi="Tahoma" w:cs="Tahoma"/>
          <w:b/>
          <w:sz w:val="24"/>
          <w:szCs w:val="24"/>
        </w:rPr>
      </w:pPr>
      <w:r w:rsidRPr="00013147">
        <w:rPr>
          <w:rFonts w:ascii="Tahoma" w:hAnsi="Tahoma" w:cs="Tahoma"/>
          <w:b/>
          <w:sz w:val="24"/>
          <w:szCs w:val="24"/>
        </w:rPr>
        <w:br w:type="page"/>
      </w:r>
    </w:p>
    <w:p w:rsidR="00AD0057" w:rsidRDefault="004176BD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C4CFAF6" wp14:editId="104488FC">
                <wp:simplePos x="0" y="0"/>
                <wp:positionH relativeFrom="column">
                  <wp:posOffset>3858260</wp:posOffset>
                </wp:positionH>
                <wp:positionV relativeFrom="paragraph">
                  <wp:posOffset>-776605</wp:posOffset>
                </wp:positionV>
                <wp:extent cx="1828800" cy="182880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69E3" w:rsidRPr="00E969E3" w:rsidRDefault="00E969E3" w:rsidP="00E969E3">
                            <w:pPr>
                              <w:pStyle w:val="Odstavecseseznamem"/>
                              <w:jc w:val="center"/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69E3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Ekologie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" o:spid="_x0000_s1026" type="#_x0000_t202" style="position:absolute;margin-left:303.8pt;margin-top:-61.15pt;width:2in;height:2in;z-index:2517084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" filled="f" stroked="f">
                <v:textbox style="mso-fit-shape-to-text:t">
                  <w:txbxContent>
                    <w:p w:rsidR="00E969E3" w:rsidRPr="00E969E3" w:rsidRDefault="00E969E3" w:rsidP="00E969E3">
                      <w:pPr>
                        <w:pStyle w:val="Odstavecseseznamem"/>
                        <w:jc w:val="center"/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69E3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Ekologie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page" w:horzAnchor="margin" w:tblpY="951"/>
        <w:tblW w:w="9361" w:type="dxa"/>
        <w:tblLook w:val="04A0" w:firstRow="1" w:lastRow="0" w:firstColumn="1" w:lastColumn="0" w:noHBand="0" w:noVBand="1"/>
      </w:tblPr>
      <w:tblGrid>
        <w:gridCol w:w="758"/>
        <w:gridCol w:w="779"/>
        <w:gridCol w:w="779"/>
        <w:gridCol w:w="775"/>
        <w:gridCol w:w="778"/>
        <w:gridCol w:w="811"/>
        <w:gridCol w:w="789"/>
        <w:gridCol w:w="770"/>
        <w:gridCol w:w="809"/>
        <w:gridCol w:w="779"/>
        <w:gridCol w:w="776"/>
        <w:gridCol w:w="758"/>
      </w:tblGrid>
      <w:tr w:rsidR="00184010" w:rsidTr="00184010">
        <w:trPr>
          <w:trHeight w:val="662"/>
        </w:trPr>
        <w:tc>
          <w:tcPr>
            <w:tcW w:w="75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5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4681" w:type="dxa"/>
            <w:gridSpan w:val="6"/>
            <w:tcBorders>
              <w:top w:val="nil"/>
              <w:right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trHeight w:val="662"/>
        </w:trPr>
        <w:tc>
          <w:tcPr>
            <w:tcW w:w="3869" w:type="dxa"/>
            <w:gridSpan w:val="5"/>
            <w:tcBorders>
              <w:left w:val="nil"/>
              <w:bottom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0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6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5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trHeight w:val="662"/>
        </w:trPr>
        <w:tc>
          <w:tcPr>
            <w:tcW w:w="3091" w:type="dxa"/>
            <w:gridSpan w:val="4"/>
            <w:tcBorders>
              <w:top w:val="nil"/>
              <w:left w:val="nil"/>
              <w:bottom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0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6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5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trHeight w:val="662"/>
        </w:trPr>
        <w:tc>
          <w:tcPr>
            <w:tcW w:w="1537" w:type="dxa"/>
            <w:gridSpan w:val="2"/>
            <w:vMerge w:val="restart"/>
            <w:tcBorders>
              <w:top w:val="nil"/>
              <w:left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5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3122" w:type="dxa"/>
            <w:gridSpan w:val="4"/>
            <w:tcBorders>
              <w:right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trHeight w:val="662"/>
        </w:trPr>
        <w:tc>
          <w:tcPr>
            <w:tcW w:w="1537" w:type="dxa"/>
            <w:gridSpan w:val="2"/>
            <w:vMerge/>
            <w:tcBorders>
              <w:left w:val="nil"/>
              <w:bottom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5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0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6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5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gridBefore w:val="1"/>
          <w:wBefore w:w="758" w:type="dxa"/>
          <w:trHeight w:val="662"/>
        </w:trPr>
        <w:tc>
          <w:tcPr>
            <w:tcW w:w="779" w:type="dxa"/>
          </w:tcPr>
          <w:p w:rsidR="00184010" w:rsidRPr="00462530" w:rsidRDefault="00184010" w:rsidP="00A92235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5" w:type="dxa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3122" w:type="dxa"/>
            <w:gridSpan w:val="4"/>
            <w:vMerge w:val="restart"/>
            <w:tcBorders>
              <w:right w:val="nil"/>
            </w:tcBorders>
          </w:tcPr>
          <w:p w:rsidR="0018401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  <w:p w:rsidR="0018401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  <w:p w:rsidR="0018401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gridBefore w:val="1"/>
          <w:wBefore w:w="758" w:type="dxa"/>
          <w:trHeight w:val="662"/>
        </w:trPr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5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184010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3122" w:type="dxa"/>
            <w:gridSpan w:val="4"/>
            <w:vMerge/>
            <w:tcBorders>
              <w:right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184010" w:rsidTr="00184010">
        <w:trPr>
          <w:gridBefore w:val="1"/>
          <w:wBefore w:w="758" w:type="dxa"/>
          <w:trHeight w:val="662"/>
        </w:trPr>
        <w:tc>
          <w:tcPr>
            <w:tcW w:w="2333" w:type="dxa"/>
            <w:gridSpan w:val="3"/>
            <w:tcBorders>
              <w:left w:val="nil"/>
              <w:bottom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184010" w:rsidRPr="00462530" w:rsidRDefault="00184010" w:rsidP="00A92235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89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0" w:type="dxa"/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3122" w:type="dxa"/>
            <w:gridSpan w:val="4"/>
            <w:vMerge/>
            <w:tcBorders>
              <w:bottom w:val="nil"/>
              <w:right w:val="nil"/>
            </w:tcBorders>
          </w:tcPr>
          <w:p w:rsidR="00184010" w:rsidRPr="00462530" w:rsidRDefault="00184010" w:rsidP="00184010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</w:tbl>
    <w:p w:rsidR="00321EF1" w:rsidRDefault="00321EF1" w:rsidP="00752928"/>
    <w:p w:rsidR="00321EF1" w:rsidRDefault="00321EF1" w:rsidP="00321EF1">
      <w:pPr>
        <w:pStyle w:val="Odstavecseseznamem"/>
      </w:pPr>
    </w:p>
    <w:p w:rsidR="00321EF1" w:rsidRDefault="00321EF1" w:rsidP="00321EF1">
      <w:pPr>
        <w:pStyle w:val="Odstavecseseznamem"/>
      </w:pPr>
    </w:p>
    <w:p w:rsidR="00321EF1" w:rsidRPr="00321EF1" w:rsidRDefault="00321EF1" w:rsidP="00321EF1">
      <w:pPr>
        <w:pStyle w:val="Odstavecseseznamem"/>
        <w:numPr>
          <w:ilvl w:val="0"/>
          <w:numId w:val="2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Největší hvězda n</w:t>
      </w:r>
      <w:r w:rsidR="0096354E">
        <w:rPr>
          <w:rFonts w:ascii="Tahoma" w:hAnsi="Tahoma" w:cs="Tahoma"/>
          <w:sz w:val="28"/>
          <w:szCs w:val="28"/>
        </w:rPr>
        <w:t>aší</w:t>
      </w:r>
      <w:r w:rsidRPr="00321EF1">
        <w:rPr>
          <w:rFonts w:ascii="Tahoma" w:hAnsi="Tahoma" w:cs="Tahoma"/>
          <w:sz w:val="28"/>
          <w:szCs w:val="28"/>
        </w:rPr>
        <w:t xml:space="preserve"> soustavy (ve vesmíru)</w:t>
      </w:r>
    </w:p>
    <w:p w:rsidR="00321EF1" w:rsidRPr="00321EF1" w:rsidRDefault="00321EF1" w:rsidP="00321EF1">
      <w:pPr>
        <w:pStyle w:val="Odstavecseseznamem"/>
        <w:numPr>
          <w:ilvl w:val="0"/>
          <w:numId w:val="2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Výživná půda</w:t>
      </w:r>
    </w:p>
    <w:p w:rsidR="00321EF1" w:rsidRPr="00321EF1" w:rsidRDefault="00321EF1" w:rsidP="00321EF1">
      <w:pPr>
        <w:pStyle w:val="Odstavecseseznamem"/>
        <w:numPr>
          <w:ilvl w:val="0"/>
          <w:numId w:val="2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Jedna ze skupin živé přírody</w:t>
      </w:r>
    </w:p>
    <w:p w:rsidR="00321EF1" w:rsidRPr="00321EF1" w:rsidRDefault="00321EF1" w:rsidP="00321EF1">
      <w:pPr>
        <w:pStyle w:val="Odstavecseseznamem"/>
        <w:numPr>
          <w:ilvl w:val="0"/>
          <w:numId w:val="2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Plyn, který potřebujeme k životu</w:t>
      </w:r>
    </w:p>
    <w:p w:rsidR="00321EF1" w:rsidRPr="00321EF1" w:rsidRDefault="00321EF1" w:rsidP="00321EF1">
      <w:pPr>
        <w:pStyle w:val="Odstavecseseznamem"/>
        <w:numPr>
          <w:ilvl w:val="0"/>
          <w:numId w:val="2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Součást živé přírody</w:t>
      </w:r>
    </w:p>
    <w:p w:rsidR="00321EF1" w:rsidRDefault="00321EF1" w:rsidP="00321EF1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 w:rsidRPr="00321EF1">
        <w:rPr>
          <w:rFonts w:ascii="Tahoma" w:hAnsi="Tahoma" w:cs="Tahoma"/>
          <w:sz w:val="28"/>
          <w:szCs w:val="28"/>
        </w:rPr>
        <w:t>Produkt elektráren</w:t>
      </w:r>
    </w:p>
    <w:p w:rsidR="00321EF1" w:rsidRDefault="0096354E" w:rsidP="00321EF1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Část neživé přírody</w:t>
      </w:r>
    </w:p>
    <w:p w:rsidR="0096354E" w:rsidRDefault="00752928" w:rsidP="00321EF1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D3B8A9" wp14:editId="7E5FEE01">
                <wp:simplePos x="0" y="0"/>
                <wp:positionH relativeFrom="column">
                  <wp:posOffset>1422400</wp:posOffset>
                </wp:positionH>
                <wp:positionV relativeFrom="paragraph">
                  <wp:posOffset>66040</wp:posOffset>
                </wp:positionV>
                <wp:extent cx="1828800" cy="1828800"/>
                <wp:effectExtent l="0" t="342900" r="3175" b="35433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50912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184010" w:rsidRDefault="00184010" w:rsidP="00184010">
                            <w:pPr>
                              <w:pStyle w:val="Odstavecseseznamem"/>
                              <w:ind w:left="3564" w:firstLine="684"/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4010"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bílé sklo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left:0;text-align:left;margin-left:112pt;margin-top:5.2pt;width:2in;height:2in;rotation:710969fd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" filled="f" stroked="f">
                <v:textbox style="mso-fit-shape-to-text:t">
                  <w:txbxContent>
                    <w:p w:rsidR="00184010" w:rsidRPr="00184010" w:rsidRDefault="00184010" w:rsidP="00184010">
                      <w:pPr>
                        <w:pStyle w:val="Odstavecseseznamem"/>
                        <w:ind w:left="3564" w:firstLine="684"/>
                        <w:jc w:val="center"/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4010"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bílé sklo</w:t>
                      </w:r>
                    </w:p>
                  </w:txbxContent>
                </v:textbox>
              </v:shape>
            </w:pict>
          </mc:Fallback>
        </mc:AlternateContent>
      </w:r>
      <w:r w:rsidR="0096354E">
        <w:rPr>
          <w:rFonts w:ascii="Tahoma" w:hAnsi="Tahoma" w:cs="Tahoma"/>
          <w:sz w:val="28"/>
          <w:szCs w:val="28"/>
        </w:rPr>
        <w:t>Planeta</w:t>
      </w:r>
    </w:p>
    <w:p w:rsidR="0096354E" w:rsidRPr="0013657F" w:rsidRDefault="00A92235" w:rsidP="0096354E">
      <w:pPr>
        <w:rPr>
          <w:rFonts w:ascii="Tahoma" w:hAnsi="Tahoma" w:cs="Tahoma"/>
          <w:b/>
          <w:sz w:val="28"/>
          <w:szCs w:val="28"/>
          <w:u w:val="single"/>
        </w:rPr>
      </w:pPr>
      <w:r w:rsidRPr="0013657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91D00B" wp14:editId="00E7293D">
                <wp:simplePos x="0" y="0"/>
                <wp:positionH relativeFrom="column">
                  <wp:posOffset>2810509</wp:posOffset>
                </wp:positionH>
                <wp:positionV relativeFrom="paragraph">
                  <wp:posOffset>74930</wp:posOffset>
                </wp:positionV>
                <wp:extent cx="1828800" cy="1828800"/>
                <wp:effectExtent l="0" t="304800" r="0" b="31623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99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92235" w:rsidRPr="00184010" w:rsidRDefault="00A92235" w:rsidP="00184010">
                            <w:pPr>
                              <w:ind w:left="3564" w:firstLine="684"/>
                              <w:contextualSpacing/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28" type="#_x0000_t202" style="position:absolute;margin-left:221.3pt;margin-top:5.9pt;width:2in;height:2in;rotation:-666351fd;z-index:25167872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" filled="f" stroked="f">
                <v:textbox style="mso-fit-shape-to-text:t">
                  <w:txbxContent>
                    <w:p w:rsidR="00A92235" w:rsidRPr="00184010" w:rsidRDefault="00A92235" w:rsidP="00184010">
                      <w:pPr>
                        <w:ind w:left="3564" w:firstLine="684"/>
                        <w:contextualSpacing/>
                        <w:jc w:val="center"/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4010" w:rsidRPr="0013657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25CAB9" wp14:editId="27DEF294">
                <wp:simplePos x="0" y="0"/>
                <wp:positionH relativeFrom="column">
                  <wp:posOffset>2810510</wp:posOffset>
                </wp:positionH>
                <wp:positionV relativeFrom="paragraph">
                  <wp:posOffset>74930</wp:posOffset>
                </wp:positionV>
                <wp:extent cx="1828800" cy="1828800"/>
                <wp:effectExtent l="0" t="304800" r="0" b="31623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99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184010" w:rsidRDefault="00184010" w:rsidP="00184010">
                            <w:pPr>
                              <w:pStyle w:val="Odstavecseseznamem"/>
                              <w:ind w:left="3564" w:firstLine="684"/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4010"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plasty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9" type="#_x0000_t202" style="position:absolute;margin-left:221.3pt;margin-top:5.9pt;width:2in;height:2in;rotation:-666351fd;z-index:2516654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" filled="f" stroked="f">
                <v:textbox style="mso-fit-shape-to-text:t">
                  <w:txbxContent>
                    <w:p w:rsidR="00184010" w:rsidRPr="00184010" w:rsidRDefault="00184010" w:rsidP="00184010">
                      <w:pPr>
                        <w:pStyle w:val="Odstavecseseznamem"/>
                        <w:ind w:left="3564" w:firstLine="684"/>
                        <w:jc w:val="center"/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4010"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plasty</w:t>
                      </w:r>
                    </w:p>
                  </w:txbxContent>
                </v:textbox>
              </v:shape>
            </w:pict>
          </mc:Fallback>
        </mc:AlternateContent>
      </w:r>
      <w:r w:rsidR="0096354E" w:rsidRPr="0013657F">
        <w:rPr>
          <w:rFonts w:ascii="Tahoma" w:hAnsi="Tahoma" w:cs="Tahoma"/>
          <w:b/>
          <w:sz w:val="28"/>
          <w:szCs w:val="28"/>
          <w:u w:val="single"/>
        </w:rPr>
        <w:t>Spoj dvojice</w:t>
      </w:r>
    </w:p>
    <w:p w:rsidR="0096354E" w:rsidRPr="0096354E" w:rsidRDefault="00752928" w:rsidP="0096354E">
      <w:pPr>
        <w:rPr>
          <w:rFonts w:ascii="Segoe Print" w:hAnsi="Segoe Print" w:cs="Tahoma"/>
          <w:color w:val="17365D" w:themeColor="text2" w:themeShade="BF"/>
          <w:sz w:val="36"/>
          <w:szCs w:val="36"/>
        </w:rPr>
      </w:pPr>
      <w:r w:rsidRPr="00184010">
        <w:rPr>
          <w:rFonts w:ascii="Segoe Print" w:hAnsi="Segoe Print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C25BDC" wp14:editId="254AED0D">
                <wp:simplePos x="0" y="0"/>
                <wp:positionH relativeFrom="column">
                  <wp:posOffset>2376170</wp:posOffset>
                </wp:positionH>
                <wp:positionV relativeFrom="paragraph">
                  <wp:posOffset>416560</wp:posOffset>
                </wp:positionV>
                <wp:extent cx="1593850" cy="748030"/>
                <wp:effectExtent l="0" t="114300" r="6350" b="12827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1914">
                          <a:off x="0" y="0"/>
                          <a:ext cx="1593850" cy="748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6354E" w:rsidRPr="0096354E" w:rsidRDefault="0096354E" w:rsidP="0096354E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noProof/>
                                <w:color w:val="EEECE1" w:themeColor="background2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96354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Č</w:t>
                            </w:r>
                            <w:r w:rsidRPr="0096354E">
                              <w:rPr>
                                <w:rFonts w:ascii="Lucida Calligraphy" w:hAnsi="Lucida Calligraphy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ervená </w:t>
                            </w:r>
                            <w:r w:rsidR="002F714E">
                              <w:rPr>
                                <w:rFonts w:ascii="Lucida Calligraphy" w:hAnsi="Lucida Calligraphy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6354E">
                              <w:rPr>
                                <w:rFonts w:ascii="Lucida Calligraphy" w:hAnsi="Lucida Calligraphy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96354E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popelnice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187.1pt;margin-top:32.8pt;width:125.5pt;height:58.9pt;rotation:-664192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" filled="f" stroked="f">
                <v:textbox>
                  <w:txbxContent>
                    <w:p w:rsidR="0096354E" w:rsidRPr="0096354E" w:rsidRDefault="0096354E" w:rsidP="0096354E">
                      <w:pPr>
                        <w:jc w:val="center"/>
                        <w:rPr>
                          <w:rFonts w:ascii="Lucida Calligraphy" w:hAnsi="Lucida Calligraphy"/>
                          <w:b/>
                          <w:noProof/>
                          <w:color w:val="EEECE1" w:themeColor="background2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96354E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Č</w:t>
                      </w:r>
                      <w:r w:rsidRPr="0096354E">
                        <w:rPr>
                          <w:rFonts w:ascii="Lucida Calligraphy" w:hAnsi="Lucida Calligraphy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ervená </w:t>
                      </w:r>
                      <w:r w:rsidR="002F714E">
                        <w:rPr>
                          <w:rFonts w:ascii="Lucida Calligraphy" w:hAnsi="Lucida Calligraphy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6354E">
                        <w:rPr>
                          <w:rFonts w:ascii="Lucida Calligraphy" w:hAnsi="Lucida Calligraphy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96354E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popelnice</w:t>
                      </w:r>
                    </w:p>
                  </w:txbxContent>
                </v:textbox>
              </v:shape>
            </w:pict>
          </mc:Fallback>
        </mc:AlternateContent>
      </w:r>
      <w:r w:rsidR="0018401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EA64D1" wp14:editId="1F2A8024">
                <wp:simplePos x="0" y="0"/>
                <wp:positionH relativeFrom="column">
                  <wp:posOffset>4766310</wp:posOffset>
                </wp:positionH>
                <wp:positionV relativeFrom="paragraph">
                  <wp:posOffset>386715</wp:posOffset>
                </wp:positionV>
                <wp:extent cx="1828800" cy="1828800"/>
                <wp:effectExtent l="0" t="0" r="15875" b="222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2"/>
                          </a:solidFill>
                        </a:ln>
                        <a:effectLst/>
                      </wps:spPr>
                      <wps:txbx>
                        <w:txbxContent>
                          <w:p w:rsidR="0096354E" w:rsidRPr="0096354E" w:rsidRDefault="0096354E" w:rsidP="0096354E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4"/>
                                <w:szCs w:val="4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354E">
                              <w:rPr>
                                <w:rFonts w:ascii="Tahoma" w:hAnsi="Tahoma" w:cs="Tahoma"/>
                                <w:color w:val="000000" w:themeColor="text1"/>
                                <w:sz w:val="44"/>
                                <w:szCs w:val="4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papír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DeflateBottom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31" type="#_x0000_t202" style="position:absolute;margin-left:375.3pt;margin-top:30.45pt;width:2in;height:2in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" filled="f" strokecolor="#eeece1 [3214]">
                <v:textbox style="mso-fit-shape-to-text:t">
                  <w:txbxContent>
                    <w:p w:rsidR="0096354E" w:rsidRPr="0096354E" w:rsidRDefault="0096354E" w:rsidP="0096354E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4"/>
                          <w:szCs w:val="4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354E">
                        <w:rPr>
                          <w:rFonts w:ascii="Tahoma" w:hAnsi="Tahoma" w:cs="Tahoma"/>
                          <w:color w:val="000000" w:themeColor="text1"/>
                          <w:sz w:val="44"/>
                          <w:szCs w:val="4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papír</w:t>
                      </w:r>
                    </w:p>
                  </w:txbxContent>
                </v:textbox>
              </v:shape>
            </w:pict>
          </mc:Fallback>
        </mc:AlternateContent>
      </w:r>
      <w:r w:rsidR="00184010">
        <w:rPr>
          <w:rFonts w:ascii="Segoe Print" w:hAnsi="Segoe Print" w:cs="Tahoma"/>
          <w:color w:val="17365D" w:themeColor="text2" w:themeShade="BF"/>
          <w:sz w:val="36"/>
          <w:szCs w:val="36"/>
        </w:rPr>
        <w:t xml:space="preserve">           d</w:t>
      </w:r>
      <w:r w:rsidR="0096354E" w:rsidRPr="0096354E">
        <w:rPr>
          <w:rFonts w:ascii="Segoe Print" w:hAnsi="Segoe Print" w:cs="Tahoma"/>
          <w:color w:val="17365D" w:themeColor="text2" w:themeShade="BF"/>
          <w:sz w:val="36"/>
          <w:szCs w:val="36"/>
        </w:rPr>
        <w:t>robný nebezpe</w:t>
      </w:r>
      <w:r w:rsidR="0096354E" w:rsidRPr="0096354E">
        <w:rPr>
          <w:rFonts w:ascii="Segoe Print" w:hAnsi="Segoe Print" w:cs="Times New Roman"/>
          <w:color w:val="17365D" w:themeColor="text2" w:themeShade="BF"/>
          <w:sz w:val="36"/>
          <w:szCs w:val="36"/>
        </w:rPr>
        <w:t>č</w:t>
      </w:r>
      <w:r w:rsidR="0096354E" w:rsidRPr="0096354E">
        <w:rPr>
          <w:rFonts w:ascii="Segoe Print" w:hAnsi="Segoe Print" w:cs="Tahoma"/>
          <w:color w:val="17365D" w:themeColor="text2" w:themeShade="BF"/>
          <w:sz w:val="36"/>
          <w:szCs w:val="36"/>
        </w:rPr>
        <w:t>n</w:t>
      </w:r>
      <w:r w:rsidR="0096354E" w:rsidRPr="0096354E">
        <w:rPr>
          <w:rFonts w:ascii="Segoe Print" w:hAnsi="Segoe Print" w:cs="Lucida Calligraphy"/>
          <w:color w:val="17365D" w:themeColor="text2" w:themeShade="BF"/>
          <w:sz w:val="36"/>
          <w:szCs w:val="36"/>
        </w:rPr>
        <w:t>ý</w:t>
      </w:r>
      <w:r w:rsidR="0096354E" w:rsidRPr="0096354E">
        <w:rPr>
          <w:rFonts w:ascii="Segoe Print" w:hAnsi="Segoe Print" w:cs="Tahoma"/>
          <w:color w:val="17365D" w:themeColor="text2" w:themeShade="BF"/>
          <w:sz w:val="36"/>
          <w:szCs w:val="36"/>
        </w:rPr>
        <w:t xml:space="preserve"> odpad</w:t>
      </w:r>
    </w:p>
    <w:p w:rsidR="0096354E" w:rsidRPr="00184010" w:rsidRDefault="00184010" w:rsidP="00184010">
      <w:pPr>
        <w:rPr>
          <w:rFonts w:ascii="Tahoma" w:hAnsi="Tahoma" w:cs="Tahoma"/>
          <w:sz w:val="40"/>
          <w:szCs w:val="40"/>
        </w:rPr>
      </w:pPr>
      <w:r w:rsidRPr="00184010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82B33B" wp14:editId="7D22A337">
                <wp:simplePos x="0" y="0"/>
                <wp:positionH relativeFrom="column">
                  <wp:posOffset>1770380</wp:posOffset>
                </wp:positionH>
                <wp:positionV relativeFrom="paragraph">
                  <wp:posOffset>136525</wp:posOffset>
                </wp:positionV>
                <wp:extent cx="1828800" cy="1828800"/>
                <wp:effectExtent l="0" t="1028700" r="0" b="104013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836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184010" w:rsidRDefault="00184010" w:rsidP="00184010">
                            <w:pPr>
                              <w:pStyle w:val="Odstavecseseznamem"/>
                              <w:ind w:left="3564" w:firstLine="684"/>
                              <w:jc w:val="center"/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184010"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ílá </w:t>
                            </w:r>
                            <w:r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popeln</w:t>
                            </w:r>
                            <w:r w:rsidRPr="00184010"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2" type="#_x0000_t202" style="position:absolute;margin-left:139.4pt;margin-top:10.75pt;width:2in;height:2in;rotation:1778607fd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" filled="f" stroked="f">
                <v:textbox style="mso-fit-shape-to-text:t">
                  <w:txbxContent>
                    <w:p w:rsidR="00184010" w:rsidRPr="00184010" w:rsidRDefault="00184010" w:rsidP="00184010">
                      <w:pPr>
                        <w:pStyle w:val="Odstavecseseznamem"/>
                        <w:ind w:left="3564" w:firstLine="684"/>
                        <w:jc w:val="center"/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184010"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ílá </w:t>
                      </w:r>
                      <w:r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popeln</w:t>
                      </w:r>
                      <w:r w:rsidRPr="00184010"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 w:cs="Tahoma"/>
          <w:color w:val="17365D" w:themeColor="text2" w:themeShade="BF"/>
          <w:sz w:val="40"/>
          <w:szCs w:val="40"/>
        </w:rPr>
        <w:t>z</w:t>
      </w:r>
      <w:r w:rsidRPr="00184010">
        <w:rPr>
          <w:rFonts w:ascii="Segoe Print" w:hAnsi="Segoe Print" w:cs="Tahoma"/>
          <w:color w:val="17365D" w:themeColor="text2" w:themeShade="BF"/>
          <w:sz w:val="40"/>
          <w:szCs w:val="40"/>
        </w:rPr>
        <w:t>elená popelnice</w:t>
      </w:r>
    </w:p>
    <w:p w:rsidR="00184010" w:rsidRPr="00752928" w:rsidRDefault="00752928" w:rsidP="00752928">
      <w:pPr>
        <w:pStyle w:val="Odstavecseseznamem"/>
        <w:ind w:left="3564" w:firstLine="684"/>
        <w:rPr>
          <w:rFonts w:ascii="Segoe Print" w:hAnsi="Segoe Print" w:cs="Tahoma"/>
          <w:sz w:val="36"/>
          <w:szCs w:val="36"/>
        </w:rPr>
      </w:pPr>
      <w:r w:rsidRPr="0096354E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EACD3" wp14:editId="6188D458">
                <wp:simplePos x="0" y="0"/>
                <wp:positionH relativeFrom="column">
                  <wp:posOffset>-1033780</wp:posOffset>
                </wp:positionH>
                <wp:positionV relativeFrom="paragraph">
                  <wp:posOffset>86360</wp:posOffset>
                </wp:positionV>
                <wp:extent cx="3014980" cy="1828800"/>
                <wp:effectExtent l="19050" t="190500" r="33020" b="1873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74522">
                          <a:off x="0" y="0"/>
                          <a:ext cx="30149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6354E" w:rsidRPr="0096354E" w:rsidRDefault="00184010" w:rsidP="0096354E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noProof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184010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96354E" w:rsidRPr="00184010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odrá</w:t>
                            </w:r>
                            <w:r w:rsidR="0096354E" w:rsidRPr="0096354E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popelnice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" o:spid="_x0000_s1033" type="#_x0000_t202" style="position:absolute;left:0;text-align:left;margin-left:-81.4pt;margin-top:6.8pt;width:237.4pt;height:2in;rotation:518305fd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" filled="f" stroked="f">
                <v:textbox style="mso-fit-shape-to-text:t">
                  <w:txbxContent>
                    <w:p w:rsidR="0096354E" w:rsidRPr="0096354E" w:rsidRDefault="00184010" w:rsidP="0096354E">
                      <w:pPr>
                        <w:jc w:val="center"/>
                        <w:rPr>
                          <w:rFonts w:ascii="Lucida Calligraphy" w:hAnsi="Lucida Calligraphy"/>
                          <w:b/>
                          <w:noProof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184010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96354E" w:rsidRPr="00184010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odrá</w:t>
                      </w:r>
                      <w:r w:rsidR="0096354E" w:rsidRPr="0096354E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popelnice</w:t>
                      </w:r>
                    </w:p>
                  </w:txbxContent>
                </v:textbox>
              </v:shape>
            </w:pict>
          </mc:Fallback>
        </mc:AlternateContent>
      </w:r>
      <w:r w:rsidR="00184010" w:rsidRPr="00184010">
        <w:rPr>
          <w:rFonts w:ascii="Segoe Print" w:hAnsi="Segoe Print" w:cs="Tahoma"/>
          <w:sz w:val="36"/>
          <w:szCs w:val="36"/>
        </w:rPr>
        <w:t xml:space="preserve">žlutá popelnice </w:t>
      </w:r>
    </w:p>
    <w:p w:rsidR="00E969E3" w:rsidRPr="00E969E3" w:rsidRDefault="00E969E3" w:rsidP="00016EC0">
      <w:pPr>
        <w:rPr>
          <w:rFonts w:ascii="Tahoma" w:hAnsi="Tahoma" w:cs="Tahoma"/>
          <w:b/>
          <w:color w:val="000000" w:themeColor="text1"/>
          <w:sz w:val="28"/>
          <w:szCs w:val="28"/>
          <w:u w:val="single"/>
        </w:rPr>
      </w:pPr>
      <w:r w:rsidRPr="00E969E3">
        <w:rPr>
          <w:rFonts w:ascii="Tahoma" w:hAnsi="Tahoma" w:cs="Tahoma"/>
          <w:b/>
          <w:color w:val="000000" w:themeColor="text1"/>
          <w:sz w:val="28"/>
          <w:szCs w:val="28"/>
          <w:u w:val="single"/>
        </w:rPr>
        <w:lastRenderedPageBreak/>
        <w:t>Přesmyčky</w:t>
      </w:r>
    </w:p>
    <w:p w:rsidR="00E969E3" w:rsidRDefault="00E969E3" w:rsidP="00016EC0">
      <w:pPr>
        <w:rPr>
          <w:rFonts w:ascii="Tahoma" w:hAnsi="Tahoma" w:cs="Tahoma"/>
          <w:color w:val="000000" w:themeColor="text1"/>
          <w:sz w:val="28"/>
          <w:szCs w:val="28"/>
        </w:rPr>
      </w:pPr>
    </w:p>
    <w:p w:rsidR="00016EC0" w:rsidRPr="001A4387" w:rsidRDefault="0013657F" w:rsidP="00016EC0">
      <w:pPr>
        <w:rPr>
          <w:rFonts w:ascii="Tahoma" w:hAnsi="Tahoma" w:cs="Tahoma"/>
          <w:b/>
          <w:color w:val="000000" w:themeColor="text1"/>
          <w:sz w:val="28"/>
          <w:szCs w:val="28"/>
        </w:rPr>
      </w:pPr>
      <w:r>
        <w:rPr>
          <w:rFonts w:ascii="Tahoma" w:hAnsi="Tahoma" w:cs="Tahoma"/>
          <w:noProof/>
          <w:color w:val="000000" w:themeColor="text1"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935BEE8" wp14:editId="2DE9B7AE">
                <wp:simplePos x="0" y="0"/>
                <wp:positionH relativeFrom="column">
                  <wp:posOffset>-200039</wp:posOffset>
                </wp:positionH>
                <wp:positionV relativeFrom="paragraph">
                  <wp:posOffset>-433502</wp:posOffset>
                </wp:positionV>
                <wp:extent cx="5855956" cy="3256584"/>
                <wp:effectExtent l="0" t="0" r="12065" b="20320"/>
                <wp:wrapNone/>
                <wp:docPr id="59" name="Skupina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5956" cy="3256584"/>
                          <a:chOff x="0" y="0"/>
                          <a:chExt cx="5855956" cy="3256584"/>
                        </a:xfrm>
                      </wpg:grpSpPr>
                      <wps:wsp>
                        <wps:cNvPr id="13" name="Ovál 13"/>
                        <wps:cNvSpPr/>
                        <wps:spPr>
                          <a:xfrm>
                            <a:off x="116732" y="466928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0" y="1605064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1225697" y="2295728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ál 22"/>
                        <wps:cNvSpPr/>
                        <wps:spPr>
                          <a:xfrm>
                            <a:off x="3394864" y="2295728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ál 23"/>
                        <wps:cNvSpPr/>
                        <wps:spPr>
                          <a:xfrm>
                            <a:off x="4815191" y="2382189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ál 24"/>
                        <wps:cNvSpPr/>
                        <wps:spPr>
                          <a:xfrm>
                            <a:off x="4308978" y="0"/>
                            <a:ext cx="1012053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ál 25"/>
                        <wps:cNvSpPr/>
                        <wps:spPr>
                          <a:xfrm>
                            <a:off x="1225685" y="826851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ál 26"/>
                        <wps:cNvSpPr/>
                        <wps:spPr>
                          <a:xfrm>
                            <a:off x="2354093" y="77822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3453332" y="834310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2266460" y="1517515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4688732" y="1507788"/>
                            <a:ext cx="1040765" cy="874395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9" o:spid="_x0000_s1026" style="position:absolute;margin-left:-15.75pt;margin-top:-34.15pt;width:461.1pt;height:256.4pt;z-index:251706368;mso-width-relative:margin;mso-height-relative:margin" coordsize="58559,32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">
                <v:oval id="Ovál 13" o:spid="_x0000_s1027" style="position:absolute;left:1167;top:4669;width:10407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JBar8A&#10;AADbAAAADwAAAGRycy9kb3ducmV2LnhtbERPy6rCMBDdX/AfwgjurqkPVKpRvILgSvAB4m5oxraY&#10;TEqTa+vfG0FwN4fznMWqtUY8qPalYwWDfgKCOHO65FzB+bT9nYHwAVmjcUwKnuRhtez8LDDVruED&#10;PY4hFzGEfYoKihCqVEqfFWTR911FHLmbqy2GCOtc6hqbGG6NHCbJRFosOTYUWNGmoOx+/LcKxjs7&#10;3pvnoeHr1hjeDC92+ndRqtdt13MQgdrwFX/cOx3nj+D9Szx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YkFqvwAAANsAAAAPAAAAAAAAAAAAAAAAAJgCAABkcnMvZG93bnJl&#10;di54bWxQSwUGAAAAAAQABAD1AAAAhAMAAAAA&#10;" filled="f" strokecolor="#243f60 [1604]" strokeweight="2pt"/>
                <v:oval id="Ovál 16" o:spid="_x0000_s1028" style="position:absolute;top:16050;width:10407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ftycAA&#10;AADbAAAADwAAAGRycy9kb3ducmV2LnhtbERPS4vCMBC+C/6HMMLeNNWDaNcourAgy3rwwZ7HZGyL&#10;zSQ0sXb/vREEb/PxPWex6mwtWmpC5VjBeJSBINbOVFwoOB2/hzMQISIbrB2Tgn8KsFr2ewvMjbvz&#10;ntpDLEQK4ZCjgjJGn0sZdEkWw8h54sRdXGMxJtgU0jR4T+G2lpMsm0qLFaeGEj19laSvh5tV0Fa7&#10;8+bvZ7+7+Ojn1/Xkd+O0Vupj0K0/QUTq4lv8cm9Nmj+F5y/p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ftycAAAADbAAAADwAAAAAAAAAAAAAAAACYAgAAZHJzL2Rvd25y&#10;ZXYueG1sUEsFBgAAAAAEAAQA9QAAAIUDAAAAAA==&#10;" filled="f" strokecolor="#385d8a" strokeweight="2pt"/>
                <v:oval id="Ovál 18" o:spid="_x0000_s1029" style="position:absolute;left:12256;top:22957;width:10408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TcIMQA&#10;AADbAAAADwAAAGRycy9kb3ducmV2LnhtbESPT2sCMRDF74V+hzCF3mpWD0W3RtFCQUo9+Ieex2Tc&#10;XdxMwiau22/fOQjeZnhv3vvNfDn4VvXUpSawgfGoAEVsg2u4MnA8fL1NQaWM7LANTAb+KMFy8fw0&#10;x9KFG++o3+dKSQinEg3UOcdS62Rr8phGIRKLdg6dxyxrV2nX4U3CfasnRfGuPTYsDTVG+qzJXvZX&#10;b6Bvtqf17/due445zi6ryc86WGvM68uw+gCVacgP8/164wRfYOUXG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U3CDEAAAA2wAAAA8AAAAAAAAAAAAAAAAAmAIAAGRycy9k&#10;b3ducmV2LnhtbFBLBQYAAAAABAAEAPUAAACJAwAAAAA=&#10;" filled="f" strokecolor="#385d8a" strokeweight="2pt"/>
                <v:oval id="Ovál 22" o:spid="_x0000_s1030" style="position:absolute;left:33948;top:22957;width:10408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Ahd8MA&#10;AADbAAAADwAAAGRycy9kb3ducmV2LnhtbESPT2sCMRTE7wW/Q3hCbzXrHkpdjaJCQaQe/IPnZ/Lc&#10;Xdy8hE26br99Iwgeh5n5DTNb9LYRHbWhdqxgPMpAEGtnai4VnI7fH18gQkQ22DgmBX8UYDEfvM2w&#10;MO7Oe+oOsRQJwqFABVWMvpAy6IoshpHzxMm7utZiTLItpWnxnuC2kXmWfUqLNaeFCj2tK9K3w69V&#10;0NW7y+q83e+uPvrJbZn/rJzWSr0P++UURKQ+vsLP9sYoyHN4fE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Ahd8MAAADbAAAADwAAAAAAAAAAAAAAAACYAgAAZHJzL2Rv&#10;d25yZXYueG1sUEsFBgAAAAAEAAQA9QAAAIgDAAAAAA==&#10;" filled="f" strokecolor="#385d8a" strokeweight="2pt"/>
                <v:oval id="Ovál 23" o:spid="_x0000_s1031" style="position:absolute;left:48151;top:23821;width:10408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yE7MMA&#10;AADbAAAADwAAAGRycy9kb3ducmV2LnhtbESPQWsCMRSE74L/ITyhN826grSrUVQoSNGDVjw/k+fu&#10;4uYlbNJ1+++bQqHHYWa+YZbr3jaiozbUjhVMJxkIYu1MzaWCy+f7+BVEiMgGG8ek4JsCrFfDwRIL&#10;4558ou4cS5EgHApUUMXoCymDrshimDhPnLy7ay3GJNtSmhafCW4bmWfZXFqsOS1U6GlXkX6cv6yC&#10;rj7etteP0/Huo397bPLD1mmt1Muo3yxAROrjf/ivvTcK8hn8fkk/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yE7MMAAADbAAAADwAAAAAAAAAAAAAAAACYAgAAZHJzL2Rv&#10;d25yZXYueG1sUEsFBgAAAAAEAAQA9QAAAIgDAAAAAA==&#10;" filled="f" strokecolor="#385d8a" strokeweight="2pt"/>
                <v:oval id="Ovál 24" o:spid="_x0000_s1032" style="position:absolute;left:43089;width:10121;height:87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UcmMMA&#10;AADbAAAADwAAAGRycy9kb3ducmV2LnhtbESPQWsCMRSE74L/ITyhN826iLSrUVQoSNGDVjw/k+fu&#10;4uYlbNJ1+++bQqHHYWa+YZbr3jaiozbUjhVMJxkIYu1MzaWCy+f7+BVEiMgGG8ek4JsCrFfDwRIL&#10;4558ou4cS5EgHApUUMXoCymDrshimDhPnLy7ay3GJNtSmhafCW4bmWfZXFqsOS1U6GlXkX6cv6yC&#10;rj7etteP0/Huo397bPLD1mmt1Muo3yxAROrjf/ivvTcK8hn8fkk/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UcmMMAAADbAAAADwAAAAAAAAAAAAAAAACYAgAAZHJzL2Rv&#10;d25yZXYueG1sUEsFBgAAAAAEAAQA9QAAAIgDAAAAAA==&#10;" filled="f" strokecolor="#385d8a" strokeweight="2pt"/>
                <v:oval id="Ovál 25" o:spid="_x0000_s1033" style="position:absolute;left:12256;top:8268;width:10408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m5A8MA&#10;AADbAAAADwAAAGRycy9kb3ducmV2LnhtbESPQWsCMRSE74L/ITyhN826oLSrUVQoSNGDVjw/k+fu&#10;4uYlbNJ1+++bQqHHYWa+YZbr3jaiozbUjhVMJxkIYu1MzaWCy+f7+BVEiMgGG8ek4JsCrFfDwRIL&#10;4558ou4cS5EgHApUUMXoCymDrshimDhPnLy7ay3GJNtSmhafCW4bmWfZXFqsOS1U6GlXkX6cv6yC&#10;rj7etteP0/Huo397bPLD1mmt1Muo3yxAROrjf/ivvTcK8hn8fkk/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m5A8MAAADbAAAADwAAAAAAAAAAAAAAAACYAgAAZHJzL2Rv&#10;d25yZXYueG1sUEsFBgAAAAAEAAQA9QAAAIgDAAAAAA==&#10;" filled="f" strokecolor="#385d8a" strokeweight="2pt"/>
                <v:oval id="Ovál 26" o:spid="_x0000_s1034" style="position:absolute;left:23540;top:778;width:10408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sndMMA&#10;AADbAAAADwAAAGRycy9kb3ducmV2LnhtbESPQWsCMRSE7wX/Q3iCt5p1D1JXo6ggFKkHbfH8TJ67&#10;i5uXsEnX7b9vBMHjMDPfMItVbxvRURtqxwom4wwEsXam5lLBz/fu/QNEiMgGG8ek4I8CrJaDtwUW&#10;xt35SN0pliJBOBSooIrRF1IGXZHFMHaeOHlX11qMSbalNC3eE9w2Ms+yqbRYc1qo0NO2In07/VoF&#10;XX24bM774+Hqo5/d1vnXxmmt1GjYr+cgIvXxFX62P42CfAqPL+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sndMMAAADbAAAADwAAAAAAAAAAAAAAAACYAgAAZHJzL2Rv&#10;d25yZXYueG1sUEsFBgAAAAAEAAQA9QAAAIgDAAAAAA==&#10;" filled="f" strokecolor="#385d8a" strokeweight="2pt"/>
                <v:oval id="Ovál 27" o:spid="_x0000_s1035" style="position:absolute;left:34533;top:8343;width:10407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eC78MA&#10;AADbAAAADwAAAGRycy9kb3ducmV2LnhtbESPQWsCMRSE74L/ITyhN826B21Xo6hQkKIHrXh+Js/d&#10;xc1L2KTr9t83hUKPw8x8wyzXvW1ER22oHSuYTjIQxNqZmksFl8/38SuIEJENNo5JwTcFWK+GgyUW&#10;xj35RN05liJBOBSooIrRF1IGXZHFMHGeOHl311qMSbalNC0+E9w2Ms+ymbRYc1qo0NOuIv04f1kF&#10;XX28ba8fp+PdR//22OSHrdNaqZdRv1mAiNTH//Bfe28U5HP4/ZJ+gF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eC78MAAADbAAAADwAAAAAAAAAAAAAAAACYAgAAZHJzL2Rv&#10;d25yZXYueG1sUEsFBgAAAAAEAAQA9QAAAIgDAAAAAA==&#10;" filled="f" strokecolor="#385d8a" strokeweight="2pt"/>
                <v:oval id="Ovál 28" o:spid="_x0000_s1036" style="position:absolute;left:22664;top:15175;width:10408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gWncEA&#10;AADbAAAADwAAAGRycy9kb3ducmV2LnhtbERPu2rDMBTdA/0HcQvdErkeSuJGCXahUEo95EHnW+nG&#10;NrGuhKXa7t9XQyDj4by3+9n2YqQhdI4VPK8yEMTamY4bBefT+3INIkRkg71jUvBHAfa7h8UWC+Mm&#10;PtB4jI1IIRwKVNDG6Aspg27JYlg5T5y4ixssxgSHRpoBpxRue5ln2Yu02HFqaNHTW0v6evy1Csau&#10;/qm+Pw/1xUe/uZb5V+W0VurpcS5fQUSa4118c38YBXkam76kHyB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4Fp3BAAAA2wAAAA8AAAAAAAAAAAAAAAAAmAIAAGRycy9kb3du&#10;cmV2LnhtbFBLBQYAAAAABAAEAPUAAACGAwAAAAA=&#10;" filled="f" strokecolor="#385d8a" strokeweight="2pt"/>
                <v:oval id="Ovál 29" o:spid="_x0000_s1037" style="position:absolute;left:46887;top:15077;width:10407;height:8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SzBsMA&#10;AADbAAAADwAAAGRycy9kb3ducmV2LnhtbESPQWsCMRSE7wX/Q3hCbzXrHoquRlFBkKIHbfH8TJ67&#10;i5uXsInr9t8bodDjMDPfMPNlbxvRURtqxwrGowwEsXam5lLBz/f2YwIiRGSDjWNS8EsBlovB2xwL&#10;4x58pO4US5EgHApUUMXoCymDrshiGDlPnLyray3GJNtSmhYfCW4bmWfZp7RYc1qo0NOmIn073a2C&#10;rj5c1uev4+Hqo5/eVvl+7bRW6n3Yr2YgIvXxP/zX3hkF+RReX9IP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SzBsMAAADbAAAADwAAAAAAAAAAAAAAAACYAgAAZHJzL2Rv&#10;d25yZXYueG1sUEsFBgAAAAAEAAQA9QAAAIgDAAAAAA==&#10;" filled="f" strokecolor="#385d8a" strokeweight="2pt"/>
              </v:group>
            </w:pict>
          </mc:Fallback>
        </mc:AlternateContent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AVOD</w:t>
      </w:r>
      <w:r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ab/>
        <w:t xml:space="preserve">   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TIŽOV</w:t>
      </w:r>
    </w:p>
    <w:p w:rsidR="00016EC0" w:rsidRDefault="001A4387" w:rsidP="00016EC0">
      <w:pPr>
        <w:rPr>
          <w:rFonts w:ascii="Tahoma" w:hAnsi="Tahoma" w:cs="Tahoma"/>
          <w:color w:val="000000" w:themeColor="text1"/>
          <w:sz w:val="28"/>
          <w:szCs w:val="28"/>
        </w:rPr>
      </w:pPr>
      <w:r>
        <w:rPr>
          <w:rFonts w:ascii="Tahoma" w:hAnsi="Tahoma" w:cs="Tahoma"/>
          <w:color w:val="000000" w:themeColor="text1"/>
          <w:sz w:val="28"/>
          <w:szCs w:val="28"/>
        </w:rPr>
        <w:t>NATEALP</w:t>
      </w:r>
    </w:p>
    <w:p w:rsidR="00016EC0" w:rsidRDefault="0013657F" w:rsidP="00016EC0">
      <w:pPr>
        <w:rPr>
          <w:rFonts w:ascii="Tahoma" w:hAnsi="Tahoma" w:cs="Tahoma"/>
          <w:color w:val="000000" w:themeColor="text1"/>
          <w:sz w:val="28"/>
          <w:szCs w:val="28"/>
        </w:rPr>
      </w:pPr>
      <w:r>
        <w:rPr>
          <w:rFonts w:ascii="Tahoma" w:hAnsi="Tahoma" w:cs="Tahoma"/>
          <w:color w:val="000000" w:themeColor="text1"/>
          <w:sz w:val="28"/>
          <w:szCs w:val="28"/>
        </w:rPr>
        <w:tab/>
        <w:t xml:space="preserve">           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SIZĚVAKT</w:t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 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GOLEKIOE</w:t>
      </w:r>
    </w:p>
    <w:p w:rsidR="0013657F" w:rsidRDefault="0013657F" w:rsidP="00016EC0">
      <w:pPr>
        <w:rPr>
          <w:rFonts w:ascii="Tahoma" w:hAnsi="Tahoma" w:cs="Tahoma"/>
          <w:color w:val="000000" w:themeColor="text1"/>
          <w:sz w:val="28"/>
          <w:szCs w:val="28"/>
        </w:rPr>
      </w:pPr>
    </w:p>
    <w:p w:rsidR="00016EC0" w:rsidRDefault="001A4387" w:rsidP="00016EC0">
      <w:pPr>
        <w:rPr>
          <w:rFonts w:ascii="Tahoma" w:hAnsi="Tahoma" w:cs="Tahoma"/>
          <w:color w:val="000000" w:themeColor="text1"/>
          <w:sz w:val="28"/>
          <w:szCs w:val="28"/>
        </w:rPr>
      </w:pPr>
      <w:r>
        <w:rPr>
          <w:rFonts w:ascii="Tahoma" w:hAnsi="Tahoma" w:cs="Tahoma"/>
          <w:color w:val="000000" w:themeColor="text1"/>
          <w:sz w:val="28"/>
          <w:szCs w:val="28"/>
        </w:rPr>
        <w:t>RAŘOPDÍ</w:t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13657F">
        <w:rPr>
          <w:rFonts w:ascii="Tahoma" w:hAnsi="Tahoma" w:cs="Tahoma"/>
          <w:color w:val="000000" w:themeColor="text1"/>
          <w:sz w:val="28"/>
          <w:szCs w:val="28"/>
        </w:rPr>
        <w:t xml:space="preserve">      </w:t>
      </w:r>
      <w:r>
        <w:rPr>
          <w:rFonts w:ascii="Tahoma" w:hAnsi="Tahoma" w:cs="Tahoma"/>
          <w:color w:val="000000" w:themeColor="text1"/>
          <w:sz w:val="28"/>
          <w:szCs w:val="28"/>
        </w:rPr>
        <w:t>SOVTDIL</w:t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 w:rsidR="0013657F">
        <w:rPr>
          <w:rFonts w:ascii="Tahoma" w:hAnsi="Tahoma" w:cs="Tahoma"/>
          <w:color w:val="000000" w:themeColor="text1"/>
          <w:sz w:val="28"/>
          <w:szCs w:val="28"/>
        </w:rPr>
        <w:t xml:space="preserve">  </w:t>
      </w:r>
      <w:r>
        <w:rPr>
          <w:rFonts w:ascii="Tahoma" w:hAnsi="Tahoma" w:cs="Tahoma"/>
          <w:color w:val="000000" w:themeColor="text1"/>
          <w:sz w:val="28"/>
          <w:szCs w:val="28"/>
        </w:rPr>
        <w:t>DODAP</w:t>
      </w:r>
    </w:p>
    <w:p w:rsidR="00016EC0" w:rsidRDefault="00016EC0" w:rsidP="00016EC0">
      <w:pPr>
        <w:rPr>
          <w:rFonts w:ascii="Tahoma" w:hAnsi="Tahoma" w:cs="Tahoma"/>
          <w:color w:val="000000" w:themeColor="text1"/>
          <w:sz w:val="28"/>
          <w:szCs w:val="28"/>
        </w:rPr>
      </w:pPr>
    </w:p>
    <w:p w:rsidR="00016EC0" w:rsidRPr="00016EC0" w:rsidRDefault="0013657F" w:rsidP="00016EC0">
      <w:pPr>
        <w:rPr>
          <w:rFonts w:ascii="Tahoma" w:hAnsi="Tahoma" w:cs="Tahoma"/>
          <w:color w:val="000000" w:themeColor="text1"/>
          <w:sz w:val="28"/>
          <w:szCs w:val="28"/>
        </w:rPr>
      </w:pPr>
      <w:r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ab/>
        <w:t xml:space="preserve">   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ANAROCH</w:t>
      </w:r>
      <w:r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ab/>
        <w:t xml:space="preserve"> 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CHUVZD</w:t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           </w:t>
      </w:r>
      <w:r w:rsidR="001A4387">
        <w:rPr>
          <w:rFonts w:ascii="Tahoma" w:hAnsi="Tahoma" w:cs="Tahoma"/>
          <w:color w:val="000000" w:themeColor="text1"/>
          <w:sz w:val="28"/>
          <w:szCs w:val="28"/>
        </w:rPr>
        <w:t>CHIČIVOŽ</w:t>
      </w:r>
      <w:r w:rsidR="00016EC0">
        <w:rPr>
          <w:rFonts w:ascii="Tahoma" w:hAnsi="Tahoma" w:cs="Tahoma"/>
          <w:color w:val="000000" w:themeColor="text1"/>
          <w:sz w:val="28"/>
          <w:szCs w:val="28"/>
        </w:rPr>
        <w:tab/>
      </w:r>
    </w:p>
    <w:p w:rsidR="001A4387" w:rsidRDefault="001A4387">
      <w:pPr>
        <w:rPr>
          <w:rFonts w:ascii="Tahoma" w:hAnsi="Tahoma" w:cs="Tahoma"/>
          <w:color w:val="FF0000"/>
          <w:sz w:val="44"/>
          <w:szCs w:val="44"/>
        </w:rPr>
      </w:pPr>
    </w:p>
    <w:p w:rsidR="001A4387" w:rsidRDefault="001A4387">
      <w:pPr>
        <w:rPr>
          <w:rFonts w:ascii="Tahoma" w:hAnsi="Tahoma" w:cs="Tahoma"/>
          <w:color w:val="FF0000"/>
          <w:sz w:val="44"/>
          <w:szCs w:val="44"/>
        </w:rPr>
      </w:pPr>
    </w:p>
    <w:p w:rsidR="001A4387" w:rsidRPr="00E969E3" w:rsidRDefault="001A4387">
      <w:pPr>
        <w:rPr>
          <w:rFonts w:ascii="Tahoma" w:hAnsi="Tahoma" w:cs="Tahoma"/>
          <w:b/>
          <w:color w:val="000000" w:themeColor="text1"/>
          <w:sz w:val="28"/>
          <w:szCs w:val="28"/>
          <w:u w:val="single"/>
        </w:rPr>
      </w:pPr>
      <w:r w:rsidRPr="00E969E3">
        <w:rPr>
          <w:rFonts w:ascii="Tahoma" w:hAnsi="Tahoma" w:cs="Tahoma"/>
          <w:b/>
          <w:color w:val="000000" w:themeColor="text1"/>
          <w:sz w:val="28"/>
          <w:szCs w:val="28"/>
          <w:u w:val="single"/>
        </w:rPr>
        <w:t>Koloběh vody (nakresli)</w:t>
      </w:r>
    </w:p>
    <w:p w:rsidR="001A4387" w:rsidRPr="001A4387" w:rsidRDefault="001A4387">
      <w:pPr>
        <w:rPr>
          <w:rFonts w:ascii="Tahoma" w:hAnsi="Tahoma" w:cs="Tahoma"/>
          <w:b/>
          <w:color w:val="000000" w:themeColor="text1"/>
          <w:sz w:val="28"/>
          <w:szCs w:val="28"/>
        </w:rPr>
      </w:pPr>
    </w:p>
    <w:p w:rsidR="00016EC0" w:rsidRPr="001A4387" w:rsidRDefault="001A4387">
      <w:pPr>
        <w:rPr>
          <w:rFonts w:ascii="Tahoma" w:hAnsi="Tahoma" w:cs="Tahoma"/>
          <w:b/>
          <w:color w:val="FF0000"/>
          <w:sz w:val="28"/>
          <w:szCs w:val="28"/>
        </w:rPr>
      </w:pPr>
      <w:r w:rsidRPr="001A4387">
        <w:rPr>
          <w:rFonts w:ascii="Tahoma" w:hAnsi="Tahoma" w:cs="Tahoma"/>
          <w:b/>
          <w:color w:val="FFFFFF" w:themeColor="background1"/>
          <w:sz w:val="28"/>
          <w:szCs w:val="28"/>
        </w:rPr>
        <w:t>Koloběh vody</w:t>
      </w:r>
      <w:r w:rsidR="00016EC0" w:rsidRPr="001A4387">
        <w:rPr>
          <w:rFonts w:ascii="Tahoma" w:hAnsi="Tahoma" w:cs="Tahoma"/>
          <w:b/>
          <w:color w:val="FF0000"/>
          <w:sz w:val="28"/>
          <w:szCs w:val="28"/>
        </w:rPr>
        <w:br w:type="page"/>
      </w:r>
    </w:p>
    <w:p w:rsidR="00A92235" w:rsidRPr="0096354E" w:rsidRDefault="004176BD" w:rsidP="00A92235">
      <w:pPr>
        <w:pStyle w:val="Odstavecseseznamem"/>
        <w:ind w:left="1440"/>
        <w:jc w:val="center"/>
        <w:rPr>
          <w:rFonts w:ascii="Tahoma" w:hAnsi="Tahoma" w:cs="Tahoma"/>
          <w:color w:val="FF0000"/>
          <w:sz w:val="44"/>
          <w:szCs w:val="44"/>
        </w:rPr>
      </w:pPr>
      <w:r>
        <w:rPr>
          <w:rFonts w:ascii="Tahoma" w:hAnsi="Tahoma" w:cs="Tahoma"/>
          <w:color w:val="FF0000"/>
          <w:sz w:val="44"/>
          <w:szCs w:val="44"/>
        </w:rPr>
        <w:lastRenderedPageBreak/>
        <w:t>Ekologie - ř</w:t>
      </w:r>
      <w:r w:rsidR="00A92235" w:rsidRPr="0096354E">
        <w:rPr>
          <w:rFonts w:ascii="Tahoma" w:hAnsi="Tahoma" w:cs="Tahoma"/>
          <w:color w:val="FF0000"/>
          <w:sz w:val="44"/>
          <w:szCs w:val="44"/>
        </w:rPr>
        <w:t>ešení</w:t>
      </w:r>
    </w:p>
    <w:p w:rsidR="0096354E" w:rsidRDefault="0096354E" w:rsidP="0096354E">
      <w:pPr>
        <w:pStyle w:val="Odstavecseseznamem"/>
        <w:ind w:left="1440"/>
        <w:rPr>
          <w:rFonts w:ascii="Tahoma" w:hAnsi="Tahoma" w:cs="Tahoma"/>
          <w:sz w:val="28"/>
          <w:szCs w:val="28"/>
        </w:rPr>
      </w:pPr>
    </w:p>
    <w:p w:rsidR="0096354E" w:rsidRPr="00A92235" w:rsidRDefault="0096354E" w:rsidP="00A92235">
      <w:pPr>
        <w:rPr>
          <w:rFonts w:ascii="Tahoma" w:hAnsi="Tahoma" w:cs="Tahoma"/>
          <w:sz w:val="28"/>
          <w:szCs w:val="28"/>
        </w:rPr>
      </w:pPr>
    </w:p>
    <w:tbl>
      <w:tblPr>
        <w:tblStyle w:val="Mkatabulky"/>
        <w:tblpPr w:leftFromText="141" w:rightFromText="141" w:horzAnchor="margin" w:tblpY="1379"/>
        <w:tblW w:w="9361" w:type="dxa"/>
        <w:tblLook w:val="04A0" w:firstRow="1" w:lastRow="0" w:firstColumn="1" w:lastColumn="0" w:noHBand="0" w:noVBand="1"/>
      </w:tblPr>
      <w:tblGrid>
        <w:gridCol w:w="758"/>
        <w:gridCol w:w="779"/>
        <w:gridCol w:w="779"/>
        <w:gridCol w:w="775"/>
        <w:gridCol w:w="778"/>
        <w:gridCol w:w="811"/>
        <w:gridCol w:w="789"/>
        <w:gridCol w:w="770"/>
        <w:gridCol w:w="809"/>
        <w:gridCol w:w="779"/>
        <w:gridCol w:w="776"/>
        <w:gridCol w:w="758"/>
      </w:tblGrid>
      <w:tr w:rsidR="0096354E" w:rsidTr="0096354E">
        <w:trPr>
          <w:trHeight w:val="662"/>
        </w:trPr>
        <w:tc>
          <w:tcPr>
            <w:tcW w:w="75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S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L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U</w:t>
            </w:r>
          </w:p>
        </w:tc>
        <w:tc>
          <w:tcPr>
            <w:tcW w:w="775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N</w:t>
            </w:r>
          </w:p>
        </w:tc>
        <w:tc>
          <w:tcPr>
            <w:tcW w:w="77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C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E</w:t>
            </w:r>
          </w:p>
        </w:tc>
        <w:tc>
          <w:tcPr>
            <w:tcW w:w="4681" w:type="dxa"/>
            <w:gridSpan w:val="6"/>
            <w:tcBorders>
              <w:top w:val="nil"/>
              <w:right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96354E" w:rsidTr="0096354E">
        <w:trPr>
          <w:trHeight w:val="662"/>
        </w:trPr>
        <w:tc>
          <w:tcPr>
            <w:tcW w:w="3869" w:type="dxa"/>
            <w:gridSpan w:val="5"/>
            <w:tcBorders>
              <w:left w:val="nil"/>
              <w:bottom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K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O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M</w:t>
            </w:r>
          </w:p>
        </w:tc>
        <w:tc>
          <w:tcPr>
            <w:tcW w:w="80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P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O</w:t>
            </w:r>
          </w:p>
        </w:tc>
        <w:tc>
          <w:tcPr>
            <w:tcW w:w="776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S</w:t>
            </w:r>
          </w:p>
        </w:tc>
        <w:tc>
          <w:tcPr>
            <w:tcW w:w="75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T</w:t>
            </w:r>
          </w:p>
        </w:tc>
      </w:tr>
      <w:tr w:rsidR="0096354E" w:rsidTr="0096354E">
        <w:trPr>
          <w:trHeight w:val="662"/>
        </w:trPr>
        <w:tc>
          <w:tcPr>
            <w:tcW w:w="3091" w:type="dxa"/>
            <w:gridSpan w:val="4"/>
            <w:tcBorders>
              <w:top w:val="nil"/>
              <w:left w:val="nil"/>
              <w:bottom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R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O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S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T</w:t>
            </w:r>
          </w:p>
        </w:tc>
        <w:tc>
          <w:tcPr>
            <w:tcW w:w="80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L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I</w:t>
            </w:r>
          </w:p>
        </w:tc>
        <w:tc>
          <w:tcPr>
            <w:tcW w:w="776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N</w:t>
            </w:r>
          </w:p>
        </w:tc>
        <w:tc>
          <w:tcPr>
            <w:tcW w:w="75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Y</w:t>
            </w:r>
          </w:p>
        </w:tc>
      </w:tr>
      <w:tr w:rsidR="0096354E" w:rsidTr="0096354E">
        <w:trPr>
          <w:trHeight w:val="662"/>
        </w:trPr>
        <w:tc>
          <w:tcPr>
            <w:tcW w:w="1537" w:type="dxa"/>
            <w:gridSpan w:val="2"/>
            <w:vMerge w:val="restart"/>
            <w:tcBorders>
              <w:top w:val="nil"/>
              <w:left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K</w:t>
            </w:r>
          </w:p>
        </w:tc>
        <w:tc>
          <w:tcPr>
            <w:tcW w:w="775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Y</w:t>
            </w:r>
          </w:p>
        </w:tc>
        <w:tc>
          <w:tcPr>
            <w:tcW w:w="77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S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L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Í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K</w:t>
            </w:r>
          </w:p>
        </w:tc>
        <w:tc>
          <w:tcPr>
            <w:tcW w:w="3122" w:type="dxa"/>
            <w:gridSpan w:val="4"/>
            <w:tcBorders>
              <w:right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96354E" w:rsidTr="0096354E">
        <w:trPr>
          <w:trHeight w:val="662"/>
        </w:trPr>
        <w:tc>
          <w:tcPr>
            <w:tcW w:w="1537" w:type="dxa"/>
            <w:gridSpan w:val="2"/>
            <w:vMerge/>
            <w:tcBorders>
              <w:left w:val="nil"/>
              <w:bottom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Ž</w:t>
            </w:r>
          </w:p>
        </w:tc>
        <w:tc>
          <w:tcPr>
            <w:tcW w:w="775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I</w:t>
            </w:r>
          </w:p>
        </w:tc>
        <w:tc>
          <w:tcPr>
            <w:tcW w:w="77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V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O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Č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I</w:t>
            </w:r>
          </w:p>
        </w:tc>
        <w:tc>
          <w:tcPr>
            <w:tcW w:w="80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CH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O</w:t>
            </w:r>
          </w:p>
        </w:tc>
        <w:tc>
          <w:tcPr>
            <w:tcW w:w="776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V</w:t>
            </w:r>
          </w:p>
        </w:tc>
        <w:tc>
          <w:tcPr>
            <w:tcW w:w="75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É</w:t>
            </w:r>
          </w:p>
        </w:tc>
      </w:tr>
      <w:tr w:rsidR="0096354E" w:rsidTr="0096354E">
        <w:trPr>
          <w:gridBefore w:val="1"/>
          <w:wBefore w:w="758" w:type="dxa"/>
          <w:trHeight w:val="662"/>
        </w:trPr>
        <w:tc>
          <w:tcPr>
            <w:tcW w:w="779" w:type="dxa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E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N</w:t>
            </w:r>
          </w:p>
        </w:tc>
        <w:tc>
          <w:tcPr>
            <w:tcW w:w="775" w:type="dxa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E</w:t>
            </w:r>
          </w:p>
        </w:tc>
        <w:tc>
          <w:tcPr>
            <w:tcW w:w="778" w:type="dxa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R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G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I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E</w:t>
            </w:r>
          </w:p>
        </w:tc>
        <w:tc>
          <w:tcPr>
            <w:tcW w:w="3122" w:type="dxa"/>
            <w:gridSpan w:val="4"/>
            <w:vMerge w:val="restart"/>
            <w:tcBorders>
              <w:right w:val="nil"/>
            </w:tcBorders>
          </w:tcPr>
          <w:p w:rsidR="0096354E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  <w:p w:rsidR="0096354E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  <w:p w:rsidR="0096354E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96354E" w:rsidTr="0096354E">
        <w:trPr>
          <w:gridBefore w:val="1"/>
          <w:wBefore w:w="758" w:type="dxa"/>
          <w:trHeight w:val="662"/>
        </w:trPr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H</w:t>
            </w:r>
          </w:p>
        </w:tc>
        <w:tc>
          <w:tcPr>
            <w:tcW w:w="77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O</w:t>
            </w:r>
          </w:p>
        </w:tc>
        <w:tc>
          <w:tcPr>
            <w:tcW w:w="775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R</w:t>
            </w:r>
          </w:p>
        </w:tc>
        <w:tc>
          <w:tcPr>
            <w:tcW w:w="77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N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I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N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Y</w:t>
            </w:r>
          </w:p>
        </w:tc>
        <w:tc>
          <w:tcPr>
            <w:tcW w:w="3122" w:type="dxa"/>
            <w:gridSpan w:val="4"/>
            <w:vMerge/>
            <w:tcBorders>
              <w:right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  <w:tr w:rsidR="0096354E" w:rsidTr="0096354E">
        <w:trPr>
          <w:gridBefore w:val="1"/>
          <w:wBefore w:w="758" w:type="dxa"/>
          <w:trHeight w:val="662"/>
        </w:trPr>
        <w:tc>
          <w:tcPr>
            <w:tcW w:w="2333" w:type="dxa"/>
            <w:gridSpan w:val="3"/>
            <w:tcBorders>
              <w:left w:val="nil"/>
              <w:bottom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  <w:tc>
          <w:tcPr>
            <w:tcW w:w="778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Z</w:t>
            </w:r>
          </w:p>
        </w:tc>
        <w:tc>
          <w:tcPr>
            <w:tcW w:w="811" w:type="dxa"/>
            <w:shd w:val="clear" w:color="auto" w:fill="CCC0D9" w:themeFill="accent4" w:themeFillTint="66"/>
          </w:tcPr>
          <w:p w:rsidR="0096354E" w:rsidRPr="00462530" w:rsidRDefault="0096354E" w:rsidP="0096354E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E</w:t>
            </w:r>
          </w:p>
        </w:tc>
        <w:tc>
          <w:tcPr>
            <w:tcW w:w="789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M</w:t>
            </w:r>
          </w:p>
        </w:tc>
        <w:tc>
          <w:tcPr>
            <w:tcW w:w="770" w:type="dxa"/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  <w:r w:rsidRPr="00462530">
              <w:rPr>
                <w:rFonts w:ascii="Tahoma" w:hAnsi="Tahoma" w:cs="Tahoma"/>
                <w:sz w:val="40"/>
                <w:szCs w:val="40"/>
              </w:rPr>
              <w:t>Ě</w:t>
            </w:r>
          </w:p>
        </w:tc>
        <w:tc>
          <w:tcPr>
            <w:tcW w:w="3122" w:type="dxa"/>
            <w:gridSpan w:val="4"/>
            <w:vMerge/>
            <w:tcBorders>
              <w:bottom w:val="nil"/>
              <w:right w:val="nil"/>
            </w:tcBorders>
          </w:tcPr>
          <w:p w:rsidR="0096354E" w:rsidRPr="00462530" w:rsidRDefault="0096354E" w:rsidP="0096354E">
            <w:pPr>
              <w:rPr>
                <w:rFonts w:ascii="Tahoma" w:hAnsi="Tahoma" w:cs="Tahoma"/>
                <w:sz w:val="40"/>
                <w:szCs w:val="40"/>
              </w:rPr>
            </w:pPr>
          </w:p>
        </w:tc>
      </w:tr>
    </w:tbl>
    <w:p w:rsidR="0096354E" w:rsidRDefault="0096354E" w:rsidP="00A92235"/>
    <w:p w:rsidR="0096354E" w:rsidRPr="00321EF1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Největší hvězda na soustavy (ve vesmíru)</w:t>
      </w:r>
    </w:p>
    <w:p w:rsidR="0096354E" w:rsidRPr="00321EF1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Výživná půda</w:t>
      </w:r>
    </w:p>
    <w:p w:rsidR="0096354E" w:rsidRPr="00321EF1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Jedna ze skupin živé přírody</w:t>
      </w:r>
    </w:p>
    <w:p w:rsidR="0096354E" w:rsidRPr="00321EF1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Plyn, který potřebujeme k životu</w:t>
      </w:r>
    </w:p>
    <w:p w:rsidR="0096354E" w:rsidRPr="00321EF1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 w:rsidRPr="00321EF1">
        <w:rPr>
          <w:rFonts w:ascii="Tahoma" w:hAnsi="Tahoma" w:cs="Tahoma"/>
          <w:sz w:val="28"/>
          <w:szCs w:val="28"/>
        </w:rPr>
        <w:t>Součást živé přírody</w:t>
      </w:r>
    </w:p>
    <w:p w:rsidR="0096354E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 w:rsidRPr="00321EF1">
        <w:rPr>
          <w:rFonts w:ascii="Tahoma" w:hAnsi="Tahoma" w:cs="Tahoma"/>
          <w:sz w:val="28"/>
          <w:szCs w:val="28"/>
        </w:rPr>
        <w:t>Produkt elektráren</w:t>
      </w:r>
    </w:p>
    <w:p w:rsidR="0096354E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Část neživé přírody</w:t>
      </w:r>
    </w:p>
    <w:p w:rsidR="0096354E" w:rsidRDefault="0096354E" w:rsidP="0096354E">
      <w:pPr>
        <w:pStyle w:val="Odstavecseseznamem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Planeta</w:t>
      </w:r>
    </w:p>
    <w:p w:rsidR="0096354E" w:rsidRDefault="0096354E" w:rsidP="0096354E">
      <w:pPr>
        <w:pStyle w:val="Odstavecseseznamem"/>
        <w:ind w:left="1440"/>
        <w:rPr>
          <w:rFonts w:ascii="Tahoma" w:hAnsi="Tahoma" w:cs="Tahoma"/>
          <w:sz w:val="28"/>
          <w:szCs w:val="28"/>
        </w:rPr>
      </w:pPr>
    </w:p>
    <w:p w:rsidR="00184010" w:rsidRDefault="00184010" w:rsidP="0096354E">
      <w:pPr>
        <w:pStyle w:val="Odstavecseseznamem"/>
        <w:ind w:left="1440"/>
        <w:rPr>
          <w:rFonts w:ascii="Tahoma" w:hAnsi="Tahoma" w:cs="Tahoma"/>
          <w:sz w:val="28"/>
          <w:szCs w:val="28"/>
        </w:rPr>
      </w:pPr>
    </w:p>
    <w:p w:rsidR="00184010" w:rsidRDefault="00184010" w:rsidP="0096354E">
      <w:pPr>
        <w:pStyle w:val="Odstavecseseznamem"/>
        <w:ind w:left="1440"/>
        <w:rPr>
          <w:rFonts w:ascii="Tahoma" w:hAnsi="Tahoma" w:cs="Tahoma"/>
          <w:sz w:val="28"/>
          <w:szCs w:val="28"/>
        </w:rPr>
      </w:pPr>
    </w:p>
    <w:p w:rsidR="00A92235" w:rsidRDefault="00A92235" w:rsidP="00A92235">
      <w:pPr>
        <w:pStyle w:val="Odstavecseseznamem"/>
        <w:ind w:left="3564" w:firstLine="684"/>
        <w:jc w:val="center"/>
        <w:rPr>
          <w:rFonts w:ascii="Tahoma" w:hAnsi="Tahoma" w:cs="Tahoma"/>
          <w:sz w:val="28"/>
          <w:szCs w:val="28"/>
        </w:rPr>
      </w:pPr>
    </w:p>
    <w:p w:rsidR="00752928" w:rsidRDefault="00752928" w:rsidP="00A92235">
      <w:pPr>
        <w:rPr>
          <w:rFonts w:ascii="Tahoma" w:hAnsi="Tahoma" w:cs="Tahoma"/>
          <w:sz w:val="28"/>
          <w:szCs w:val="28"/>
        </w:rPr>
      </w:pPr>
    </w:p>
    <w:p w:rsidR="00A92235" w:rsidRPr="00E969E3" w:rsidRDefault="00A92235" w:rsidP="00A92235">
      <w:pPr>
        <w:rPr>
          <w:rFonts w:ascii="Tahoma" w:hAnsi="Tahoma" w:cs="Tahoma"/>
          <w:noProof/>
          <w:color w:val="000000" w:themeColor="text1"/>
          <w:sz w:val="28"/>
          <w:szCs w:val="2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E969E3">
        <w:rPr>
          <w:rFonts w:ascii="Tahoma" w:hAnsi="Tahoma" w:cs="Tahoma"/>
          <w:noProof/>
          <w:color w:val="000000" w:themeColor="text1"/>
          <w:sz w:val="28"/>
          <w:szCs w:val="2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lastRenderedPageBreak/>
        <w:t>Spoj dvojice</w:t>
      </w:r>
    </w:p>
    <w:p w:rsidR="00184010" w:rsidRPr="00A92235" w:rsidRDefault="00A92235" w:rsidP="00A92235">
      <w:pPr>
        <w:rPr>
          <w:rFonts w:ascii="Segoe Print" w:hAnsi="Segoe Print"/>
          <w:b/>
          <w:noProof/>
          <w:color w:val="000000" w:themeColor="text1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rFonts w:ascii="Segoe Print" w:hAnsi="Segoe Print"/>
          <w:b/>
          <w:noProof/>
          <w:color w:val="000000" w:themeColor="text1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373894</wp:posOffset>
                </wp:positionH>
                <wp:positionV relativeFrom="paragraph">
                  <wp:posOffset>427234</wp:posOffset>
                </wp:positionV>
                <wp:extent cx="2607012" cy="1751331"/>
                <wp:effectExtent l="1066800" t="38100" r="41275" b="96520"/>
                <wp:wrapNone/>
                <wp:docPr id="21" name="Zakřiven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2607012" cy="1751331"/>
                        </a:xfrm>
                        <a:prstGeom prst="curvedConnector3">
                          <a:avLst>
                            <a:gd name="adj1" fmla="val 138426"/>
                          </a:avLst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21" o:spid="_x0000_s1026" type="#_x0000_t38" style="position:absolute;margin-left:29.45pt;margin-top:33.65pt;width:205.3pt;height:137.9pt;rotation:18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" adj="29900" strokecolor="#f79646 [3209]" strokeweight="3pt">
                <v:shadow on="t" color="black" opacity="22937f" origin=",.5" offset="0,.63889mm"/>
              </v:shape>
            </w:pict>
          </mc:Fallback>
        </mc:AlternateContent>
      </w:r>
      <w:r w:rsidRPr="00A92235">
        <w:rPr>
          <w:rFonts w:ascii="Segoe Print" w:hAnsi="Segoe Print"/>
          <w:b/>
          <w:noProof/>
          <w:color w:val="000000" w:themeColor="text1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plasty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3083E8" wp14:editId="3C410BFC">
                <wp:simplePos x="0" y="0"/>
                <wp:positionH relativeFrom="column">
                  <wp:posOffset>2962275</wp:posOffset>
                </wp:positionH>
                <wp:positionV relativeFrom="paragraph">
                  <wp:posOffset>6609715</wp:posOffset>
                </wp:positionV>
                <wp:extent cx="1828800" cy="1828800"/>
                <wp:effectExtent l="0" t="304800" r="0" b="31623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99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92235" w:rsidRPr="00184010" w:rsidRDefault="00A92235" w:rsidP="00A92235">
                            <w:pPr>
                              <w:ind w:left="3564" w:firstLine="684"/>
                              <w:contextualSpacing/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4" type="#_x0000_t202" style="position:absolute;margin-left:233.25pt;margin-top:520.45pt;width:2in;height:2in;rotation:-666351fd;z-index:25168384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" filled="f" stroked="f">
                <v:textbox style="mso-fit-shape-to-text:t">
                  <w:txbxContent>
                    <w:p w:rsidR="00A92235" w:rsidRPr="00184010" w:rsidRDefault="00A92235" w:rsidP="00A92235">
                      <w:pPr>
                        <w:ind w:left="3564" w:firstLine="684"/>
                        <w:contextualSpacing/>
                        <w:jc w:val="center"/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84010" w:rsidRPr="0096354E" w:rsidRDefault="002F714E" w:rsidP="00184010">
      <w:pPr>
        <w:rPr>
          <w:rFonts w:ascii="Segoe Print" w:hAnsi="Segoe Print" w:cs="Tahoma"/>
          <w:color w:val="17365D" w:themeColor="text2" w:themeShade="BF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885A8B" wp14:editId="50068460">
                <wp:simplePos x="0" y="0"/>
                <wp:positionH relativeFrom="column">
                  <wp:posOffset>2095689</wp:posOffset>
                </wp:positionH>
                <wp:positionV relativeFrom="paragraph">
                  <wp:posOffset>245745</wp:posOffset>
                </wp:positionV>
                <wp:extent cx="834714" cy="2159378"/>
                <wp:effectExtent l="57150" t="19050" r="60960" b="8890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4714" cy="215937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19.35pt" to="230.75pt,1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3B0B16" wp14:editId="23253AA3">
                <wp:simplePos x="0" y="0"/>
                <wp:positionH relativeFrom="column">
                  <wp:posOffset>1365885</wp:posOffset>
                </wp:positionH>
                <wp:positionV relativeFrom="paragraph">
                  <wp:posOffset>537210</wp:posOffset>
                </wp:positionV>
                <wp:extent cx="4075430" cy="962660"/>
                <wp:effectExtent l="38100" t="38100" r="58420" b="85090"/>
                <wp:wrapNone/>
                <wp:docPr id="15" name="Zakřiven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4075430" cy="962660"/>
                        </a:xfrm>
                        <a:prstGeom prst="curvedConnector3">
                          <a:avLst>
                            <a:gd name="adj1" fmla="val 6169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5" o:spid="_x0000_s1026" type="#_x0000_t38" style="position:absolute;margin-left:107.55pt;margin-top:42.3pt;width:320.9pt;height:75.8pt;rotation:180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" adj="13326" strokecolor="black [3200]" strokeweight="2pt"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6474B91" wp14:editId="582AD709">
                <wp:simplePos x="0" y="0"/>
                <wp:positionH relativeFrom="column">
                  <wp:posOffset>5250815</wp:posOffset>
                </wp:positionH>
                <wp:positionV relativeFrom="paragraph">
                  <wp:posOffset>386715</wp:posOffset>
                </wp:positionV>
                <wp:extent cx="1828800" cy="1828800"/>
                <wp:effectExtent l="0" t="0" r="15875" b="222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2"/>
                          </a:solidFill>
                        </a:ln>
                        <a:effectLst/>
                      </wps:spPr>
                      <wps:txbx>
                        <w:txbxContent>
                          <w:p w:rsidR="00184010" w:rsidRPr="0096354E" w:rsidRDefault="00184010" w:rsidP="00184010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4"/>
                                <w:szCs w:val="4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354E">
                              <w:rPr>
                                <w:rFonts w:ascii="Tahoma" w:hAnsi="Tahoma" w:cs="Tahoma"/>
                                <w:color w:val="000000" w:themeColor="text1"/>
                                <w:sz w:val="44"/>
                                <w:szCs w:val="4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papír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DeflateBottom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5" type="#_x0000_t202" style="position:absolute;margin-left:413.45pt;margin-top:30.45pt;width:2in;height:2in;z-index:-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" filled="f" strokecolor="#eeece1 [3214]">
                <v:textbox style="mso-fit-shape-to-text:t">
                  <w:txbxContent>
                    <w:p w:rsidR="00184010" w:rsidRPr="0096354E" w:rsidRDefault="00184010" w:rsidP="00184010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4"/>
                          <w:szCs w:val="4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354E">
                        <w:rPr>
                          <w:rFonts w:ascii="Tahoma" w:hAnsi="Tahoma" w:cs="Tahoma"/>
                          <w:color w:val="000000" w:themeColor="text1"/>
                          <w:sz w:val="44"/>
                          <w:szCs w:val="4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papír</w:t>
                      </w:r>
                    </w:p>
                  </w:txbxContent>
                </v:textbox>
              </v:shape>
            </w:pict>
          </mc:Fallback>
        </mc:AlternateContent>
      </w:r>
      <w:r w:rsidR="00184010">
        <w:rPr>
          <w:rFonts w:ascii="Segoe Print" w:hAnsi="Segoe Print" w:cs="Tahoma"/>
          <w:color w:val="17365D" w:themeColor="text2" w:themeShade="BF"/>
          <w:sz w:val="36"/>
          <w:szCs w:val="36"/>
        </w:rPr>
        <w:t xml:space="preserve">           d</w:t>
      </w:r>
      <w:r w:rsidR="00184010" w:rsidRPr="0096354E">
        <w:rPr>
          <w:rFonts w:ascii="Segoe Print" w:hAnsi="Segoe Print" w:cs="Tahoma"/>
          <w:color w:val="17365D" w:themeColor="text2" w:themeShade="BF"/>
          <w:sz w:val="36"/>
          <w:szCs w:val="36"/>
        </w:rPr>
        <w:t>robný nebezpe</w:t>
      </w:r>
      <w:r w:rsidR="00184010" w:rsidRPr="0096354E">
        <w:rPr>
          <w:rFonts w:ascii="Segoe Print" w:hAnsi="Segoe Print" w:cs="Times New Roman"/>
          <w:color w:val="17365D" w:themeColor="text2" w:themeShade="BF"/>
          <w:sz w:val="36"/>
          <w:szCs w:val="36"/>
        </w:rPr>
        <w:t>č</w:t>
      </w:r>
      <w:r w:rsidR="00184010" w:rsidRPr="0096354E">
        <w:rPr>
          <w:rFonts w:ascii="Segoe Print" w:hAnsi="Segoe Print" w:cs="Tahoma"/>
          <w:color w:val="17365D" w:themeColor="text2" w:themeShade="BF"/>
          <w:sz w:val="36"/>
          <w:szCs w:val="36"/>
        </w:rPr>
        <w:t>n</w:t>
      </w:r>
      <w:r w:rsidR="00184010" w:rsidRPr="0096354E">
        <w:rPr>
          <w:rFonts w:ascii="Segoe Print" w:hAnsi="Segoe Print" w:cs="Lucida Calligraphy"/>
          <w:color w:val="17365D" w:themeColor="text2" w:themeShade="BF"/>
          <w:sz w:val="36"/>
          <w:szCs w:val="36"/>
        </w:rPr>
        <w:t>ý</w:t>
      </w:r>
      <w:r w:rsidR="00184010" w:rsidRPr="0096354E">
        <w:rPr>
          <w:rFonts w:ascii="Segoe Print" w:hAnsi="Segoe Print" w:cs="Tahoma"/>
          <w:color w:val="17365D" w:themeColor="text2" w:themeShade="BF"/>
          <w:sz w:val="36"/>
          <w:szCs w:val="36"/>
        </w:rPr>
        <w:t xml:space="preserve"> odpad</w:t>
      </w:r>
    </w:p>
    <w:p w:rsidR="00184010" w:rsidRPr="00BD143D" w:rsidRDefault="00184010" w:rsidP="00184010">
      <w:pPr>
        <w:rPr>
          <w:rFonts w:ascii="Tahoma" w:hAnsi="Tahoma" w:cs="Tahoma"/>
          <w:strike/>
          <w:sz w:val="40"/>
          <w:szCs w:val="40"/>
        </w:rPr>
      </w:pPr>
      <w:r w:rsidRPr="00BD143D">
        <w:rPr>
          <w:strike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C109BB" wp14:editId="759F1DA7">
                <wp:simplePos x="0" y="0"/>
                <wp:positionH relativeFrom="column">
                  <wp:posOffset>1770380</wp:posOffset>
                </wp:positionH>
                <wp:positionV relativeFrom="paragraph">
                  <wp:posOffset>136525</wp:posOffset>
                </wp:positionV>
                <wp:extent cx="1828800" cy="1828800"/>
                <wp:effectExtent l="0" t="1009650" r="0" b="100203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836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184010" w:rsidRDefault="00184010" w:rsidP="00184010">
                            <w:pPr>
                              <w:pStyle w:val="Odstavecseseznamem"/>
                              <w:ind w:left="3564" w:firstLine="684"/>
                              <w:jc w:val="center"/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184010"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ílá </w:t>
                            </w:r>
                            <w:r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popeln</w:t>
                            </w:r>
                            <w:r w:rsidRPr="00184010">
                              <w:rPr>
                                <w:rFonts w:ascii="Segoe Print" w:hAnsi="Segoe Print" w:cs="Tahoma"/>
                                <w:b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6" type="#_x0000_t202" style="position:absolute;margin-left:139.4pt;margin-top:10.75pt;width:2in;height:2in;rotation:1778607fd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" filled="f" stroked="f">
                <v:textbox style="mso-fit-shape-to-text:t">
                  <w:txbxContent>
                    <w:p w:rsidR="00184010" w:rsidRPr="00184010" w:rsidRDefault="00184010" w:rsidP="00184010">
                      <w:pPr>
                        <w:pStyle w:val="Odstavecseseznamem"/>
                        <w:ind w:left="3564" w:firstLine="684"/>
                        <w:jc w:val="center"/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184010"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ílá </w:t>
                      </w:r>
                      <w:r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popeln</w:t>
                      </w:r>
                      <w:r w:rsidRPr="00184010">
                        <w:rPr>
                          <w:rFonts w:ascii="Segoe Print" w:hAnsi="Segoe Print" w:cs="Tahoma"/>
                          <w:b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ice</w:t>
                      </w:r>
                    </w:p>
                  </w:txbxContent>
                </v:textbox>
              </v:shape>
            </w:pict>
          </mc:Fallback>
        </mc:AlternateContent>
      </w:r>
      <w:r w:rsidRPr="00BD143D">
        <w:rPr>
          <w:rFonts w:ascii="Segoe Print" w:hAnsi="Segoe Print" w:cs="Tahoma"/>
          <w:strike/>
          <w:color w:val="17365D" w:themeColor="text2" w:themeShade="BF"/>
          <w:sz w:val="40"/>
          <w:szCs w:val="40"/>
        </w:rPr>
        <w:t>zelená popelnice</w:t>
      </w:r>
    </w:p>
    <w:p w:rsidR="00184010" w:rsidRDefault="00A92235" w:rsidP="00184010">
      <w:pPr>
        <w:pStyle w:val="Odstavecseseznamem"/>
        <w:ind w:left="3564" w:firstLine="684"/>
        <w:rPr>
          <w:rFonts w:ascii="Segoe Print" w:hAnsi="Segoe Print" w:cs="Tahoma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072AB8" wp14:editId="40FEB2CE">
                <wp:simplePos x="0" y="0"/>
                <wp:positionH relativeFrom="column">
                  <wp:posOffset>315527</wp:posOffset>
                </wp:positionH>
                <wp:positionV relativeFrom="paragraph">
                  <wp:posOffset>413358</wp:posOffset>
                </wp:positionV>
                <wp:extent cx="4931924" cy="768350"/>
                <wp:effectExtent l="38100" t="38100" r="59690" b="88900"/>
                <wp:wrapNone/>
                <wp:docPr id="19" name="Zakřiven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31924" cy="7683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9" o:spid="_x0000_s1026" type="#_x0000_t38" style="position:absolute;margin-left:24.85pt;margin-top:32.55pt;width:388.35pt;height:60.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" adj="10800" strokecolor="#9bbb59 [3206]" strokeweight="2pt">
                <v:shadow on="t" color="black" opacity="24903f" origin=",.5" offset="0,.55556mm"/>
              </v:shape>
            </w:pict>
          </mc:Fallback>
        </mc:AlternateContent>
      </w:r>
      <w:r w:rsidR="00184010" w:rsidRPr="0096354E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80D91A" wp14:editId="691574E3">
                <wp:simplePos x="0" y="0"/>
                <wp:positionH relativeFrom="column">
                  <wp:posOffset>-430880</wp:posOffset>
                </wp:positionH>
                <wp:positionV relativeFrom="paragraph">
                  <wp:posOffset>223155</wp:posOffset>
                </wp:positionV>
                <wp:extent cx="3014980" cy="1828800"/>
                <wp:effectExtent l="0" t="666750" r="52070" b="68262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1337">
                          <a:off x="0" y="0"/>
                          <a:ext cx="30149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96354E" w:rsidRDefault="00184010" w:rsidP="00184010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noProof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184010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modrá</w:t>
                            </w:r>
                            <w:r w:rsidRPr="0096354E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popelnice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7" type="#_x0000_t202" style="position:absolute;left:0;text-align:left;margin-left:-33.95pt;margin-top:17.55pt;width:237.4pt;height:2in;rotation:2153226fd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" filled="f" stroked="f">
                <v:textbox style="mso-fit-shape-to-text:t">
                  <w:txbxContent>
                    <w:p w:rsidR="00184010" w:rsidRPr="0096354E" w:rsidRDefault="00184010" w:rsidP="00184010">
                      <w:pPr>
                        <w:jc w:val="center"/>
                        <w:rPr>
                          <w:rFonts w:ascii="Lucida Calligraphy" w:hAnsi="Lucida Calligraphy"/>
                          <w:b/>
                          <w:noProof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184010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modrá</w:t>
                      </w:r>
                      <w:r w:rsidRPr="0096354E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popelnice</w:t>
                      </w:r>
                    </w:p>
                  </w:txbxContent>
                </v:textbox>
              </v:shape>
            </w:pict>
          </mc:Fallback>
        </mc:AlternateContent>
      </w:r>
      <w:r w:rsidR="00184010" w:rsidRPr="00184010">
        <w:rPr>
          <w:rFonts w:ascii="Segoe Print" w:hAnsi="Segoe Print" w:cs="Tahoma"/>
          <w:sz w:val="36"/>
          <w:szCs w:val="36"/>
        </w:rPr>
        <w:t xml:space="preserve">žlutá popelnice </w:t>
      </w:r>
    </w:p>
    <w:p w:rsidR="00184010" w:rsidRPr="00184010" w:rsidRDefault="00184010" w:rsidP="00184010">
      <w:pPr>
        <w:pStyle w:val="Odstavecseseznamem"/>
        <w:ind w:left="3564" w:firstLine="684"/>
        <w:rPr>
          <w:rFonts w:ascii="Segoe Print" w:hAnsi="Segoe Print" w:cs="Tahoma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321C60" wp14:editId="58778F00">
                <wp:simplePos x="0" y="0"/>
                <wp:positionH relativeFrom="column">
                  <wp:posOffset>-3305175</wp:posOffset>
                </wp:positionH>
                <wp:positionV relativeFrom="paragraph">
                  <wp:posOffset>50800</wp:posOffset>
                </wp:positionV>
                <wp:extent cx="1828800" cy="1828800"/>
                <wp:effectExtent l="0" t="342900" r="3175" b="35433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50912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184010" w:rsidRDefault="00184010" w:rsidP="00184010">
                            <w:pPr>
                              <w:pStyle w:val="Odstavecseseznamem"/>
                              <w:ind w:left="3564" w:firstLine="684"/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4010">
                              <w:rPr>
                                <w:rFonts w:ascii="Segoe Print" w:hAnsi="Segoe Print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bílé sklo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38" type="#_x0000_t202" style="position:absolute;left:0;text-align:left;margin-left:-260.25pt;margin-top:4pt;width:2in;height:2in;rotation:710969fd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" filled="f" stroked="f">
                <v:textbox style="mso-fit-shape-to-text:t">
                  <w:txbxContent>
                    <w:p w:rsidR="00184010" w:rsidRPr="00184010" w:rsidRDefault="00184010" w:rsidP="00184010">
                      <w:pPr>
                        <w:pStyle w:val="Odstavecseseznamem"/>
                        <w:ind w:left="3564" w:firstLine="684"/>
                        <w:jc w:val="center"/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4010">
                        <w:rPr>
                          <w:rFonts w:ascii="Segoe Print" w:hAnsi="Segoe Print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bílé sklo</w:t>
                      </w:r>
                    </w:p>
                  </w:txbxContent>
                </v:textbox>
              </v:shape>
            </w:pict>
          </mc:Fallback>
        </mc:AlternateContent>
      </w:r>
      <w:r w:rsidRPr="00184010">
        <w:rPr>
          <w:rFonts w:ascii="Segoe Print" w:hAnsi="Segoe Print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B5E437" wp14:editId="4600FD6D">
                <wp:simplePos x="0" y="0"/>
                <wp:positionH relativeFrom="column">
                  <wp:posOffset>2473960</wp:posOffset>
                </wp:positionH>
                <wp:positionV relativeFrom="paragraph">
                  <wp:posOffset>205105</wp:posOffset>
                </wp:positionV>
                <wp:extent cx="1593850" cy="748030"/>
                <wp:effectExtent l="0" t="114300" r="6350" b="1282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1914">
                          <a:off x="0" y="0"/>
                          <a:ext cx="1593850" cy="748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4010" w:rsidRPr="0096354E" w:rsidRDefault="00184010" w:rsidP="00184010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noProof/>
                                <w:color w:val="EEECE1" w:themeColor="background2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96354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Č</w:t>
                            </w:r>
                            <w:r w:rsidRPr="0096354E">
                              <w:rPr>
                                <w:rFonts w:ascii="Lucida Calligraphy" w:hAnsi="Lucida Calligraphy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ervená </w:t>
                            </w:r>
                            <w:r w:rsidRPr="0096354E">
                              <w:rPr>
                                <w:rFonts w:ascii="Lucida Calligraphy" w:hAnsi="Lucida Calligraphy" w:cs="Times New Roman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96354E">
                              <w:rPr>
                                <w:rFonts w:ascii="Lucida Calligraphy" w:hAnsi="Lucida Calligraphy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popelnice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9" type="#_x0000_t202" style="position:absolute;left:0;text-align:left;margin-left:194.8pt;margin-top:16.15pt;width:125.5pt;height:58.9pt;rotation:-664192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" filled="f" stroked="f">
                <v:textbox>
                  <w:txbxContent>
                    <w:p w:rsidR="00184010" w:rsidRPr="0096354E" w:rsidRDefault="00184010" w:rsidP="00184010">
                      <w:pPr>
                        <w:jc w:val="center"/>
                        <w:rPr>
                          <w:rFonts w:ascii="Lucida Calligraphy" w:hAnsi="Lucida Calligraphy"/>
                          <w:b/>
                          <w:noProof/>
                          <w:color w:val="EEECE1" w:themeColor="background2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96354E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Č</w:t>
                      </w:r>
                      <w:r w:rsidRPr="0096354E">
                        <w:rPr>
                          <w:rFonts w:ascii="Lucida Calligraphy" w:hAnsi="Lucida Calligraphy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ervená </w:t>
                      </w:r>
                      <w:r w:rsidRPr="0096354E">
                        <w:rPr>
                          <w:rFonts w:ascii="Lucida Calligraphy" w:hAnsi="Lucida Calligraphy" w:cs="Times New Roman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96354E">
                        <w:rPr>
                          <w:rFonts w:ascii="Lucida Calligraphy" w:hAnsi="Lucida Calligraphy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popelnice</w:t>
                      </w:r>
                    </w:p>
                  </w:txbxContent>
                </v:textbox>
              </v:shape>
            </w:pict>
          </mc:Fallback>
        </mc:AlternateContent>
      </w:r>
    </w:p>
    <w:p w:rsidR="001A4387" w:rsidRDefault="001A4387" w:rsidP="00A92235">
      <w:pPr>
        <w:rPr>
          <w:rFonts w:ascii="Tahoma" w:hAnsi="Tahoma" w:cs="Tahoma"/>
          <w:sz w:val="28"/>
          <w:szCs w:val="28"/>
        </w:rPr>
      </w:pPr>
    </w:p>
    <w:p w:rsidR="001A4387" w:rsidRDefault="001A4387" w:rsidP="00A92235">
      <w:pPr>
        <w:rPr>
          <w:rFonts w:ascii="Tahoma" w:hAnsi="Tahoma" w:cs="Tahoma"/>
          <w:sz w:val="28"/>
          <w:szCs w:val="28"/>
        </w:rPr>
      </w:pPr>
    </w:p>
    <w:p w:rsidR="001A4387" w:rsidRDefault="001A4387" w:rsidP="00A92235">
      <w:pPr>
        <w:rPr>
          <w:rFonts w:ascii="Tahoma" w:hAnsi="Tahoma" w:cs="Tahoma"/>
          <w:sz w:val="28"/>
          <w:szCs w:val="28"/>
        </w:rPr>
      </w:pPr>
    </w:p>
    <w:p w:rsidR="001A4387" w:rsidRDefault="001A4387" w:rsidP="00A92235">
      <w:pPr>
        <w:rPr>
          <w:rFonts w:ascii="Tahoma" w:hAnsi="Tahoma" w:cs="Tahoma"/>
          <w:sz w:val="28"/>
          <w:szCs w:val="28"/>
        </w:rPr>
      </w:pPr>
    </w:p>
    <w:p w:rsidR="001A4387" w:rsidRDefault="001A4387" w:rsidP="00A92235">
      <w:pPr>
        <w:rPr>
          <w:rFonts w:ascii="Tahoma" w:hAnsi="Tahoma" w:cs="Tahoma"/>
          <w:b/>
          <w:sz w:val="28"/>
          <w:szCs w:val="28"/>
        </w:rPr>
      </w:pPr>
      <w:r w:rsidRPr="001A4387">
        <w:rPr>
          <w:rFonts w:ascii="Tahoma" w:hAnsi="Tahoma" w:cs="Tahoma"/>
          <w:b/>
          <w:sz w:val="28"/>
          <w:szCs w:val="28"/>
        </w:rPr>
        <w:t>Přesmyčky</w:t>
      </w:r>
    </w:p>
    <w:p w:rsidR="001A4387" w:rsidRDefault="001A4387" w:rsidP="00A92235">
      <w:pPr>
        <w:rPr>
          <w:rFonts w:ascii="Tahoma" w:hAnsi="Tahoma" w:cs="Tahoma"/>
          <w:b/>
          <w:sz w:val="28"/>
          <w:szCs w:val="28"/>
        </w:rPr>
      </w:pPr>
    </w:p>
    <w:p w:rsidR="00184010" w:rsidRPr="0013657F" w:rsidRDefault="00A92235" w:rsidP="00A92235">
      <w:pPr>
        <w:rPr>
          <w:rFonts w:ascii="Tahoma" w:hAnsi="Tahoma" w:cs="Tahoma"/>
          <w:sz w:val="28"/>
          <w:szCs w:val="28"/>
        </w:rPr>
      </w:pPr>
      <w:r w:rsidRPr="001365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C4849D" wp14:editId="43205360">
                <wp:simplePos x="0" y="0"/>
                <wp:positionH relativeFrom="column">
                  <wp:posOffset>315527</wp:posOffset>
                </wp:positionH>
                <wp:positionV relativeFrom="paragraph">
                  <wp:posOffset>246434</wp:posOffset>
                </wp:positionV>
                <wp:extent cx="9728" cy="48638"/>
                <wp:effectExtent l="0" t="0" r="28575" b="2794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28" cy="486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85pt,19.4pt" to="25.6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" strokecolor="#4579b8 [3044]"/>
            </w:pict>
          </mc:Fallback>
        </mc:AlternateContent>
      </w:r>
      <w:r w:rsidR="0013657F" w:rsidRPr="0013657F">
        <w:rPr>
          <w:rFonts w:ascii="Tahoma" w:hAnsi="Tahoma" w:cs="Tahoma"/>
          <w:sz w:val="28"/>
          <w:szCs w:val="28"/>
        </w:rPr>
        <w:t xml:space="preserve">PLANETA, KAZISVĚT, VZDUCH, VODA, EKOLOGIE, LIDSTVO, ODPAD, </w:t>
      </w:r>
      <w:r w:rsidR="0013657F">
        <w:rPr>
          <w:rFonts w:ascii="Tahoma" w:hAnsi="Tahoma" w:cs="Tahoma"/>
          <w:sz w:val="28"/>
          <w:szCs w:val="28"/>
        </w:rPr>
        <w:t>ŽIVOČICH, PŘÍRODA, ŽIVOT, OCHRANA</w:t>
      </w:r>
    </w:p>
    <w:p w:rsidR="0013657F" w:rsidRPr="0013657F" w:rsidRDefault="0013657F">
      <w:pPr>
        <w:rPr>
          <w:rFonts w:ascii="Tahoma" w:hAnsi="Tahoma" w:cs="Tahoma"/>
          <w:sz w:val="28"/>
          <w:szCs w:val="28"/>
        </w:rPr>
      </w:pPr>
    </w:p>
    <w:sectPr w:rsidR="0013657F" w:rsidRPr="0013657F" w:rsidSect="00714F40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94A" w:rsidRDefault="00A0294A" w:rsidP="0013657F">
      <w:pPr>
        <w:spacing w:after="0" w:line="240" w:lineRule="auto"/>
      </w:pPr>
      <w:r>
        <w:separator/>
      </w:r>
    </w:p>
  </w:endnote>
  <w:endnote w:type="continuationSeparator" w:id="0">
    <w:p w:rsidR="00A0294A" w:rsidRDefault="00A0294A" w:rsidP="0013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28" w:rsidRDefault="00752928" w:rsidP="00752928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752928" w:rsidRDefault="00752928" w:rsidP="00752928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752928" w:rsidRDefault="00752928">
    <w:pPr>
      <w:pStyle w:val="Zpat"/>
    </w:pPr>
  </w:p>
  <w:p w:rsidR="0013657F" w:rsidRDefault="001365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94A" w:rsidRDefault="00A0294A" w:rsidP="0013657F">
      <w:pPr>
        <w:spacing w:after="0" w:line="240" w:lineRule="auto"/>
      </w:pPr>
      <w:r>
        <w:separator/>
      </w:r>
    </w:p>
  </w:footnote>
  <w:footnote w:type="continuationSeparator" w:id="0">
    <w:p w:rsidR="00A0294A" w:rsidRDefault="00A0294A" w:rsidP="00136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356EB"/>
    <w:multiLevelType w:val="hybridMultilevel"/>
    <w:tmpl w:val="5A2A736E"/>
    <w:lvl w:ilvl="0" w:tplc="DAA8EDB8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C9F656F"/>
    <w:multiLevelType w:val="hybridMultilevel"/>
    <w:tmpl w:val="1CE4A2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F9251E"/>
    <w:multiLevelType w:val="hybridMultilevel"/>
    <w:tmpl w:val="5A2A736E"/>
    <w:lvl w:ilvl="0" w:tplc="DAA8EDB8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9E3"/>
    <w:rsid w:val="00013147"/>
    <w:rsid w:val="00016EC0"/>
    <w:rsid w:val="000734F9"/>
    <w:rsid w:val="001248A0"/>
    <w:rsid w:val="0013657F"/>
    <w:rsid w:val="00184010"/>
    <w:rsid w:val="001A4387"/>
    <w:rsid w:val="00275F3D"/>
    <w:rsid w:val="00287736"/>
    <w:rsid w:val="002F714E"/>
    <w:rsid w:val="00321EF1"/>
    <w:rsid w:val="00324BA3"/>
    <w:rsid w:val="0038135B"/>
    <w:rsid w:val="003826D0"/>
    <w:rsid w:val="003D2AD0"/>
    <w:rsid w:val="004176BD"/>
    <w:rsid w:val="00461820"/>
    <w:rsid w:val="00462530"/>
    <w:rsid w:val="004728B3"/>
    <w:rsid w:val="004F1ECC"/>
    <w:rsid w:val="00540E69"/>
    <w:rsid w:val="00624521"/>
    <w:rsid w:val="00697E61"/>
    <w:rsid w:val="00714F40"/>
    <w:rsid w:val="00717D86"/>
    <w:rsid w:val="007472E0"/>
    <w:rsid w:val="00752928"/>
    <w:rsid w:val="00797888"/>
    <w:rsid w:val="008D2C9F"/>
    <w:rsid w:val="00912E9C"/>
    <w:rsid w:val="00950753"/>
    <w:rsid w:val="0096354E"/>
    <w:rsid w:val="00A0294A"/>
    <w:rsid w:val="00A92235"/>
    <w:rsid w:val="00A93F96"/>
    <w:rsid w:val="00AD0057"/>
    <w:rsid w:val="00BD143D"/>
    <w:rsid w:val="00C72834"/>
    <w:rsid w:val="00D11E49"/>
    <w:rsid w:val="00D35EB8"/>
    <w:rsid w:val="00E969E3"/>
    <w:rsid w:val="00EB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4F1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EF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57F"/>
  </w:style>
  <w:style w:type="paragraph" w:styleId="Zpat">
    <w:name w:val="footer"/>
    <w:basedOn w:val="Normln"/>
    <w:link w:val="Zpat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57F"/>
  </w:style>
  <w:style w:type="paragraph" w:styleId="Textbubliny">
    <w:name w:val="Balloon Text"/>
    <w:basedOn w:val="Normln"/>
    <w:link w:val="TextbublinyChar"/>
    <w:uiPriority w:val="99"/>
    <w:semiHidden/>
    <w:unhideWhenUsed/>
    <w:rsid w:val="0013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7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D0057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D005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0057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D005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AD0057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kladntext">
    <w:name w:val="Body Text"/>
    <w:basedOn w:val="Normln"/>
    <w:link w:val="ZkladntextChar"/>
    <w:semiHidden/>
    <w:unhideWhenUsed/>
    <w:rsid w:val="0075292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52928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4F1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EF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57F"/>
  </w:style>
  <w:style w:type="paragraph" w:styleId="Zpat">
    <w:name w:val="footer"/>
    <w:basedOn w:val="Normln"/>
    <w:link w:val="Zpat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57F"/>
  </w:style>
  <w:style w:type="paragraph" w:styleId="Textbubliny">
    <w:name w:val="Balloon Text"/>
    <w:basedOn w:val="Normln"/>
    <w:link w:val="TextbublinyChar"/>
    <w:uiPriority w:val="99"/>
    <w:semiHidden/>
    <w:unhideWhenUsed/>
    <w:rsid w:val="0013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7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D0057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D005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0057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D005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AD0057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kladntext">
    <w:name w:val="Body Text"/>
    <w:basedOn w:val="Normln"/>
    <w:link w:val="ZkladntextChar"/>
    <w:semiHidden/>
    <w:unhideWhenUsed/>
    <w:rsid w:val="0075292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52928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2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 2 - PŘ4</Template>
  <TotalTime>10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2013-05-11T17:09:00Z</cp:lastPrinted>
  <dcterms:created xsi:type="dcterms:W3CDTF">2013-04-23T22:03:00Z</dcterms:created>
  <dcterms:modified xsi:type="dcterms:W3CDTF">2013-05-12T15:47:00Z</dcterms:modified>
</cp:coreProperties>
</file>