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8C9" w:rsidRDefault="006758C9" w:rsidP="008F4940">
      <w:pPr>
        <w:ind w:left="708"/>
        <w:jc w:val="both"/>
        <w:rPr>
          <w:rFonts w:ascii="Tahoma" w:hAnsi="Tahoma" w:cs="Tahoma"/>
          <w:sz w:val="24"/>
          <w:szCs w:val="24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 wp14:anchorId="5CD422EB" wp14:editId="514C7998">
            <wp:simplePos x="0" y="0"/>
            <wp:positionH relativeFrom="margin">
              <wp:posOffset>122783</wp:posOffset>
            </wp:positionH>
            <wp:positionV relativeFrom="page">
              <wp:posOffset>272948</wp:posOffset>
            </wp:positionV>
            <wp:extent cx="6091425" cy="1148715"/>
            <wp:effectExtent l="0" t="0" r="5080" b="0"/>
            <wp:wrapNone/>
            <wp:docPr id="1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425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 w:rsidP="006758C9">
      <w:pPr>
        <w:pStyle w:val="Nzev"/>
      </w:pPr>
      <w:r w:rsidRPr="006F6BBC">
        <w:t>EU peníze školám</w:t>
      </w:r>
    </w:p>
    <w:p w:rsidR="006758C9" w:rsidRPr="00832803" w:rsidRDefault="006758C9" w:rsidP="006758C9">
      <w:pPr>
        <w:pStyle w:val="Podtitul"/>
      </w:pPr>
      <w:r>
        <w:t>Základní škola Čachovice a Mateřská škola Struhy,</w:t>
      </w:r>
      <w:r>
        <w:br/>
        <w:t>Komenského 96, příspěvková organizace</w:t>
      </w:r>
    </w:p>
    <w:p w:rsidR="00923B5A" w:rsidRDefault="006758C9" w:rsidP="006758C9">
      <w:pPr>
        <w:pStyle w:val="Informace"/>
        <w:jc w:val="both"/>
      </w:pPr>
      <w:r w:rsidRPr="0004313B">
        <w:rPr>
          <w:b/>
        </w:rPr>
        <w:t>Označení:</w:t>
      </w:r>
      <w:r>
        <w:tab/>
      </w:r>
      <w:r w:rsidR="003A139D">
        <w:t>VY_32_INOVACE_109</w:t>
      </w:r>
      <w:r w:rsidR="00923B5A">
        <w:t>_PR4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Předmět:</w:t>
      </w:r>
      <w:r>
        <w:tab/>
      </w:r>
      <w:r w:rsidR="00EB68F9">
        <w:t>Přírodověda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Ročník:</w:t>
      </w:r>
      <w:r>
        <w:tab/>
      </w:r>
      <w:r w:rsidR="00EB68F9">
        <w:t>4.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Téma:</w:t>
      </w:r>
      <w:r>
        <w:tab/>
      </w:r>
      <w:r w:rsidR="00EB68F9">
        <w:t>Živá příroda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Název:</w:t>
      </w:r>
      <w:r>
        <w:tab/>
      </w:r>
      <w:r w:rsidR="00EB68F9">
        <w:t>Ekosystém pole</w:t>
      </w:r>
      <w:r w:rsidR="00383977">
        <w:t xml:space="preserve"> - rostliny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Autor:</w:t>
      </w:r>
      <w:r>
        <w:tab/>
      </w:r>
      <w:r w:rsidR="00EB68F9">
        <w:t>Lucie Kováčová</w:t>
      </w:r>
    </w:p>
    <w:p w:rsidR="006758C9" w:rsidRPr="00832803" w:rsidRDefault="006758C9" w:rsidP="00F27D90">
      <w:pPr>
        <w:pStyle w:val="Informace"/>
      </w:pPr>
      <w:r w:rsidRPr="0004313B">
        <w:rPr>
          <w:b/>
        </w:rPr>
        <w:t>Popis:</w:t>
      </w:r>
      <w:r>
        <w:tab/>
      </w:r>
      <w:r w:rsidR="00F27D90">
        <w:t xml:space="preserve">Pracovní list slouží k procvičení </w:t>
      </w:r>
      <w:r w:rsidR="00F27D90">
        <w:br/>
        <w:t>a zopakování probrané látky. Možno použít i jako opakovací test.</w:t>
      </w: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:rsidR="006758C9" w:rsidRDefault="00385F09" w:rsidP="008F4940">
      <w:pPr>
        <w:ind w:left="708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Metodika:</w:t>
      </w:r>
    </w:p>
    <w:p w:rsidR="00504AE4" w:rsidRPr="00504AE4" w:rsidRDefault="00504AE4" w:rsidP="00504A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04AE4">
        <w:rPr>
          <w:rFonts w:ascii="Arial" w:hAnsi="Arial" w:cs="Arial"/>
          <w:bCs/>
          <w:sz w:val="24"/>
          <w:szCs w:val="24"/>
        </w:rPr>
        <w:t>V pracovní</w:t>
      </w:r>
      <w:r w:rsidR="000912D0">
        <w:rPr>
          <w:rFonts w:ascii="Arial" w:hAnsi="Arial" w:cs="Arial"/>
          <w:bCs/>
          <w:sz w:val="24"/>
          <w:szCs w:val="24"/>
        </w:rPr>
        <w:t>m listě</w:t>
      </w:r>
      <w:r w:rsidRPr="00504AE4">
        <w:rPr>
          <w:rFonts w:ascii="Arial" w:hAnsi="Arial" w:cs="Arial"/>
          <w:bCs/>
          <w:sz w:val="24"/>
          <w:szCs w:val="24"/>
        </w:rPr>
        <w:t xml:space="preserve"> jsou uvedené pokyny pro žáky. </w:t>
      </w:r>
      <w:r w:rsidRPr="00504AE4">
        <w:rPr>
          <w:rFonts w:ascii="Arial" w:hAnsi="Arial" w:cs="Arial"/>
          <w:bCs/>
          <w:sz w:val="24"/>
          <w:szCs w:val="24"/>
        </w:rPr>
        <w:br/>
      </w:r>
      <w:r w:rsidRPr="00504AE4">
        <w:rPr>
          <w:rFonts w:ascii="Arial" w:hAnsi="Arial" w:cs="Arial"/>
          <w:sz w:val="24"/>
          <w:szCs w:val="24"/>
        </w:rPr>
        <w:t>Tento materiál slouží k procvičení látky. Žáci si osvojují poznatky z probrané látky.</w:t>
      </w:r>
    </w:p>
    <w:p w:rsidR="00504AE4" w:rsidRPr="000912D0" w:rsidRDefault="00504AE4" w:rsidP="000912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04AE4">
        <w:rPr>
          <w:rFonts w:ascii="Arial" w:hAnsi="Arial" w:cs="Arial"/>
          <w:sz w:val="24"/>
          <w:szCs w:val="24"/>
        </w:rPr>
        <w:t>Dokument můžeme využít jak při práci skupinové, tak i při samostatné práci</w:t>
      </w:r>
      <w:r w:rsidR="000912D0">
        <w:rPr>
          <w:rFonts w:ascii="Arial" w:hAnsi="Arial" w:cs="Arial"/>
          <w:sz w:val="24"/>
          <w:szCs w:val="24"/>
        </w:rPr>
        <w:t xml:space="preserve"> </w:t>
      </w:r>
      <w:r w:rsidR="000912D0" w:rsidRPr="00504AE4">
        <w:rPr>
          <w:rFonts w:ascii="Arial" w:hAnsi="Arial" w:cs="Arial"/>
          <w:sz w:val="24"/>
          <w:szCs w:val="24"/>
        </w:rPr>
        <w:t>žáků</w:t>
      </w:r>
      <w:r w:rsidR="000912D0">
        <w:rPr>
          <w:rFonts w:ascii="Arial" w:hAnsi="Arial" w:cs="Arial"/>
          <w:sz w:val="24"/>
          <w:szCs w:val="24"/>
        </w:rPr>
        <w:t xml:space="preserve"> nebo jako opakovací test</w:t>
      </w:r>
      <w:r w:rsidRPr="00504AE4">
        <w:rPr>
          <w:rFonts w:ascii="Arial" w:hAnsi="Arial" w:cs="Arial"/>
          <w:sz w:val="24"/>
          <w:szCs w:val="24"/>
        </w:rPr>
        <w:t xml:space="preserve">. </w:t>
      </w:r>
      <w:r w:rsidR="000912D0">
        <w:rPr>
          <w:rFonts w:ascii="Arial" w:hAnsi="Arial" w:cs="Arial"/>
          <w:sz w:val="24"/>
          <w:szCs w:val="24"/>
        </w:rPr>
        <w:br/>
      </w:r>
      <w:r w:rsidRPr="00504AE4">
        <w:rPr>
          <w:rFonts w:ascii="Arial" w:hAnsi="Arial" w:cs="Arial"/>
          <w:bCs/>
          <w:sz w:val="24"/>
          <w:szCs w:val="24"/>
        </w:rPr>
        <w:t>Navíc umožňují samostatnou práci žáků, aktivní vyhledávaní a do</w:t>
      </w:r>
      <w:r w:rsidR="000912D0">
        <w:rPr>
          <w:rFonts w:ascii="Arial" w:hAnsi="Arial" w:cs="Arial"/>
          <w:bCs/>
          <w:sz w:val="24"/>
          <w:szCs w:val="24"/>
        </w:rPr>
        <w:t xml:space="preserve">plňování informací z učebnice </w:t>
      </w:r>
      <w:r w:rsidRPr="00504AE4">
        <w:rPr>
          <w:rFonts w:ascii="Arial" w:hAnsi="Arial" w:cs="Arial"/>
          <w:sz w:val="24"/>
          <w:szCs w:val="24"/>
        </w:rPr>
        <w:br/>
      </w:r>
      <w:r w:rsidRPr="00504AE4">
        <w:rPr>
          <w:rFonts w:ascii="Arial" w:hAnsi="Arial" w:cs="Arial"/>
          <w:bCs/>
          <w:sz w:val="24"/>
          <w:szCs w:val="24"/>
        </w:rPr>
        <w:t>Inovace spočívá v tom, že pracovní listy umožní zrychlené zápisy z hodin přírodopisu a umožní chybějícím žákům rychleji si doplnit zmeškanou látku.</w:t>
      </w:r>
      <w:r w:rsidRPr="00504AE4">
        <w:rPr>
          <w:rFonts w:ascii="Arial" w:hAnsi="Arial" w:cs="Arial"/>
          <w:bCs/>
          <w:sz w:val="24"/>
          <w:szCs w:val="24"/>
        </w:rPr>
        <w:br/>
      </w:r>
    </w:p>
    <w:p w:rsidR="00385F09" w:rsidRDefault="00385F09" w:rsidP="00F27D90">
      <w:pPr>
        <w:jc w:val="both"/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:rsidR="002D2DB0" w:rsidRDefault="002D2DB0" w:rsidP="008F4940">
      <w:pPr>
        <w:ind w:left="708"/>
        <w:jc w:val="both"/>
        <w:rPr>
          <w:rFonts w:ascii="Tahoma" w:hAnsi="Tahoma" w:cs="Tahoma"/>
          <w:sz w:val="24"/>
          <w:szCs w:val="24"/>
        </w:rPr>
      </w:pPr>
    </w:p>
    <w:p w:rsidR="005D5263" w:rsidRPr="00921EC5" w:rsidRDefault="00F72ED0" w:rsidP="005D5263">
      <w:pPr>
        <w:pStyle w:val="Odstavecseseznamem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  <w:u w:val="single"/>
        </w:rPr>
      </w:pPr>
      <w:r>
        <w:rPr>
          <w:rFonts w:ascii="Tahoma" w:hAnsi="Tahoma" w:cs="Tahoma"/>
          <w:noProof/>
          <w:sz w:val="24"/>
          <w:szCs w:val="24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77056</wp:posOffset>
                </wp:positionH>
                <wp:positionV relativeFrom="paragraph">
                  <wp:posOffset>139293</wp:posOffset>
                </wp:positionV>
                <wp:extent cx="6344021" cy="1551398"/>
                <wp:effectExtent l="0" t="0" r="19050" b="29845"/>
                <wp:wrapNone/>
                <wp:docPr id="75" name="Skupina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4021" cy="1551398"/>
                          <a:chOff x="0" y="0"/>
                          <a:chExt cx="6344021" cy="1551398"/>
                        </a:xfrm>
                      </wpg:grpSpPr>
                      <wps:wsp>
                        <wps:cNvPr id="11" name="Přímá spojnice 11"/>
                        <wps:cNvCnPr/>
                        <wps:spPr>
                          <a:xfrm>
                            <a:off x="0" y="1551398"/>
                            <a:ext cx="100203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Přímá spojnice 12"/>
                        <wps:cNvCnPr/>
                        <wps:spPr>
                          <a:xfrm flipV="1">
                            <a:off x="1561672" y="1541124"/>
                            <a:ext cx="1023620" cy="69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Přímá spojnice 14"/>
                        <wps:cNvCnPr/>
                        <wps:spPr>
                          <a:xfrm>
                            <a:off x="3328827" y="1551398"/>
                            <a:ext cx="114808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Přímá spojnice 16"/>
                        <wps:cNvCnPr/>
                        <wps:spPr>
                          <a:xfrm>
                            <a:off x="5291191" y="1551398"/>
                            <a:ext cx="105283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" name="Obrázek 2" descr="C:\Users\Kantor\Lucie\Přírodověda 4\PRIRODA_3\Obrázky\pic\8097w.pn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387" y="277403"/>
                            <a:ext cx="708917" cy="108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Obrázek 3" descr="C:\Users\Kantor\Lucie\Přírodověda 4\PRIRODA_3\Obrázky\pic\8101i.pn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1672" y="277403"/>
                            <a:ext cx="965771" cy="108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Obrázek 39" descr="C:\Users\Kantor\Lucie\Přírodověda 4\PRIRODA_3\Obrázky\pic\8095i.pn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8827" y="123290"/>
                            <a:ext cx="1078787" cy="122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" name="Obrázek 42" descr="C:\Users\Kantor\Lucie\Přírodověda 4\PRIRODA_3\Obrázky\pic\8096i.png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98724" y="0"/>
                            <a:ext cx="1119883" cy="1263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75" o:spid="_x0000_s1026" style="position:absolute;margin-left:6.05pt;margin-top:10.95pt;width:499.55pt;height:122.15pt;z-index:251725824" coordsize="63440,155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">
                <v:line id="Přímá spojnice 11" o:spid="_x0000_s1027" style="position:absolute;visibility:visible;mso-wrap-style:square" from="0,15513" to="10020,15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BYA8EAAADbAAAADwAAAGRycy9kb3ducmV2LnhtbERPzWoCMRC+F3yHMEJvNaui6NYoUihI&#10;20vVB5huxt3FzWRNRl379KZQ8DYf3+8sVp1r1IVCrD0bGA4yUMSFtzWXBva795cZqCjIFhvPZOBG&#10;EVbL3tMCc+uv/E2XrZQqhXDM0UAl0uZax6Iih3HgW+LEHXxwKAmGUtuA1xTuGj3Ksql2WHNqqLCl&#10;t4qK4/bsDJw+vzbx9tOMZDr5/TiG9Wwu42jMc79bv4IS6uQh/ndvbJo/hL9f0gF6e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sFgDwQAAANsAAAAPAAAAAAAAAAAAAAAA&#10;AKECAABkcnMvZG93bnJldi54bWxQSwUGAAAAAAQABAD5AAAAjwMAAAAA&#10;" strokecolor="#4579b8 [3044]"/>
                <v:line id="Přímá spojnice 12" o:spid="_x0000_s1028" style="position:absolute;flip:y;visibility:visible;mso-wrap-style:square" from="15616,15411" to="25852,154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f0EsMAAADbAAAADwAAAGRycy9kb3ducmV2LnhtbERPTWvCQBC9F/wPyxS86UYrtsRsRArS&#10;YEGt7aHHITsmodnZNLua2F/vCkJv83ifkyx7U4szta6yrGAyjkAQ51ZXXCj4+lyPXkA4j6yxtkwK&#10;LuRgmQ4eEoy17fiDzgdfiBDCLkYFpfdNLKXLSzLoxrYhDtzRtgZ9gG0hdYtdCDe1nEbRXBqsODSU&#10;2NBrSfnP4WQUZBlvNn+83n1P9r9v/ql63866Z6WGj/1qAcJT7//Fd3emw/wp3H4JB8j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n9BLDAAAA2wAAAA8AAAAAAAAAAAAA&#10;AAAAoQIAAGRycy9kb3ducmV2LnhtbFBLBQYAAAAABAAEAPkAAACRAwAAAAA=&#10;" strokecolor="#4579b8 [3044]"/>
                <v:line id="Přímá spojnice 14" o:spid="_x0000_s1029" style="position:absolute;visibility:visible;mso-wrap-style:square" from="33288,15513" to="44769,15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f7m8IAAADb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Z7j/kg7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8f7m8IAAADbAAAADwAAAAAAAAAAAAAA&#10;AAChAgAAZHJzL2Rvd25yZXYueG1sUEsFBgAAAAAEAAQA+QAAAJADAAAAAA==&#10;" strokecolor="#4579b8 [3044]"/>
                <v:line id="Přímá spojnice 16" o:spid="_x0000_s1030" style="position:absolute;visibility:visible;mso-wrap-style:square" from="52911,15513" to="63440,15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nAd8EAAADbAAAADwAAAGRycy9kb3ducmV2LnhtbERPzWrCQBC+C32HZQq96aaWBhtdRQoF&#10;qV60fYBpdkyC2dl0d6rRp+8Kgrf5+H5ntuhdq44UYuPZwPMoA0VcettwZeD762M4ARUF2WLrmQyc&#10;KcJi/jCYYWH9ibd03EmlUgjHAg3UIl2hdSxrchhHviNO3N4Hh5JgqLQNeErhrtXjLMu1w4ZTQ40d&#10;vddUHnZ/zsDverOK5592LPnr5fMQlpM3eYnGPD32yykooV7u4pt7ZdP8HK6/pAP0/B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WcB3wQAAANsAAAAPAAAAAAAAAAAAAAAA&#10;AKECAABkcnMvZG93bnJldi54bWxQSwUGAAAAAAQABAD5AAAAjwMAAAAA&#10;" strokecolor="#4579b8 [3044]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31" type="#_x0000_t75" style="position:absolute;left:1643;top:2774;width:7090;height:108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PVJLCAAAA2gAAAA8AAABkcnMvZG93bnJldi54bWxEj0FrwkAUhO+F/oflCd7qJh6kjVlFhIIX&#10;hUYPOT6yz2xI9m3Ibk2aX+8WCj0OM/MNk+8n24kHDb5xrCBdJSCIK6cbrhXcrp9v7yB8QNbYOSYF&#10;P+Rhv3t9yTHTbuQvehShFhHCPkMFJoQ+k9JXhiz6leuJo3d3g8UQ5VBLPeAY4baT6yTZSIsNxwWD&#10;PR0NVW3xbRWUzfnYXsrTOKfz/VyaNLAxH0otF9NhCyLQFP7Df+2TVrCG3yvxBsjdE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jz1SSwgAAANoAAAAPAAAAAAAAAAAAAAAAAJ8C&#10;AABkcnMvZG93bnJldi54bWxQSwUGAAAAAAQABAD3AAAAjgMAAAAA&#10;">
                  <v:imagedata r:id="rId14" o:title="8097w"/>
                  <v:path arrowok="t"/>
                </v:shape>
                <v:shape id="Obrázek 3" o:spid="_x0000_s1032" type="#_x0000_t75" style="position:absolute;left:15616;top:2774;width:9658;height:108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MlMG+AAAA2gAAAA8AAABkcnMvZG93bnJldi54bWxEj8EKwjAQRO+C/xBW8KapCkWqUUQQ9CKo&#10;Ba9rs7bFZlOaqNWvN4LgcZiZN8x82ZpKPKhxpWUFo2EEgjizuuRcQXraDKYgnEfWWFkmBS9ysFx0&#10;O3NMtH3ygR5Hn4sAYZeggsL7OpHSZQUZdENbEwfvahuDPsgml7rBZ4CbSo6jKJYGSw4LBda0Lii7&#10;He9GwWF/Tm/3C0ZxTPUunV7P+M5YqX6vXc1AeGr9P/xrb7WCCXyvhBsgFx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JFMlMG+AAAA2gAAAA8AAAAAAAAAAAAAAAAAnwIAAGRy&#10;cy9kb3ducmV2LnhtbFBLBQYAAAAABAAEAPcAAACKAwAAAAA=&#10;">
                  <v:imagedata r:id="rId15" o:title="8101i"/>
                  <v:path arrowok="t"/>
                </v:shape>
                <v:shape id="Obrázek 39" o:spid="_x0000_s1033" type="#_x0000_t75" style="position:absolute;left:33288;top:1232;width:10788;height:122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ygsHDAAAA2wAAAA8AAABkcnMvZG93bnJldi54bWxEj0FLAzEUhO9C/0N4BW820cJit02LCKI9&#10;upbq8XXzTBY3L2sSt+u/N4LgcZiZb5jNbvK9GCmmLrCG64UCQdwG07HVcHh5uLoFkTKywT4wafim&#10;BLvt7GKDtQlnfqaxyVYUCKcaNbich1rK1DrymBZhIC7ee4gec5HRShPxXOC+lzdKVdJjx2XB4UD3&#10;jtqP5striM1pP+4/7dgqd6zsm1pWj8Or1pfz6W4NItOU/8N/7SejYbmC3y/lB8jt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/KCwcMAAADbAAAADwAAAAAAAAAAAAAAAACf&#10;AgAAZHJzL2Rvd25yZXYueG1sUEsFBgAAAAAEAAQA9wAAAI8DAAAAAA==&#10;">
                  <v:imagedata r:id="rId16" o:title="8095i"/>
                  <v:path arrowok="t"/>
                </v:shape>
                <v:shape id="Obrázek 42" o:spid="_x0000_s1034" type="#_x0000_t75" style="position:absolute;left:51987;width:11199;height:126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5SDzDAAAA2wAAAA8AAABkcnMvZG93bnJldi54bWxEj82qwjAUhPcXfIdwBDeiqSKXWo1SBEEQ&#10;F/5s3B2aY1ttTkoTbX17c+GCy2FmvmGW685U4kWNKy0rmIwjEMSZ1SXnCi7n7SgG4TyyxsoyKXiT&#10;g/Wq97PERNuWj/Q6+VwECLsEFRTe14mULivIoBvbmjh4N9sY9EE2udQNtgFuKjmNol9psOSwUGBN&#10;m4Kyx+lpFMzTq9m3b7tJ80M1jLiMh9t7ptSg36ULEJ46/w3/t3dawWwKf1/CD5Cr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rlIPMMAAADbAAAADwAAAAAAAAAAAAAAAACf&#10;AgAAZHJzL2Rvd25yZXYueG1sUEsFBgAAAAAEAAQA9wAAAI8DAAAAAA==&#10;">
                  <v:imagedata r:id="rId17" o:title="8096i"/>
                  <v:path arrowok="t"/>
                </v:shape>
              </v:group>
            </w:pict>
          </mc:Fallback>
        </mc:AlternateContent>
      </w:r>
      <w:r w:rsidR="005D5263" w:rsidRPr="00B30F2E">
        <w:rPr>
          <w:rFonts w:ascii="Tahoma" w:hAnsi="Tahoma" w:cs="Tahoma"/>
          <w:sz w:val="24"/>
          <w:szCs w:val="24"/>
          <w:u w:val="single"/>
        </w:rPr>
        <w:t>Napiš správné názvy</w:t>
      </w:r>
      <w:r w:rsidR="005D5263" w:rsidRPr="00921EC5">
        <w:rPr>
          <w:rFonts w:ascii="Tahoma" w:hAnsi="Tahoma" w:cs="Tahoma"/>
          <w:sz w:val="24"/>
          <w:szCs w:val="24"/>
        </w:rPr>
        <w:tab/>
      </w:r>
      <w:r w:rsidR="005D5263" w:rsidRPr="00921EC5">
        <w:rPr>
          <w:rFonts w:ascii="Tahoma" w:hAnsi="Tahoma" w:cs="Tahoma"/>
          <w:sz w:val="24"/>
          <w:szCs w:val="24"/>
        </w:rPr>
        <w:tab/>
      </w:r>
      <w:r w:rsidR="005D5263" w:rsidRPr="00921EC5">
        <w:rPr>
          <w:rFonts w:ascii="Tahoma" w:hAnsi="Tahoma" w:cs="Tahoma"/>
          <w:sz w:val="24"/>
          <w:szCs w:val="24"/>
        </w:rPr>
        <w:tab/>
      </w:r>
      <w:r w:rsidR="005D5263" w:rsidRPr="00921EC5">
        <w:rPr>
          <w:rFonts w:ascii="Tahoma" w:hAnsi="Tahoma" w:cs="Tahoma"/>
          <w:sz w:val="24"/>
          <w:szCs w:val="24"/>
        </w:rPr>
        <w:tab/>
      </w:r>
      <w:r w:rsidR="00E431D3" w:rsidRPr="00921EC5">
        <w:rPr>
          <w:rFonts w:ascii="Tahoma" w:hAnsi="Tahoma" w:cs="Tahoma"/>
          <w:sz w:val="24"/>
          <w:szCs w:val="24"/>
        </w:rPr>
        <w:tab/>
      </w:r>
    </w:p>
    <w:p w:rsidR="00E431D3" w:rsidRDefault="00E431D3" w:rsidP="005D5263">
      <w:pPr>
        <w:jc w:val="both"/>
        <w:rPr>
          <w:rFonts w:ascii="Tahoma" w:hAnsi="Tahoma" w:cs="Tahoma"/>
          <w:sz w:val="24"/>
          <w:szCs w:val="24"/>
        </w:rPr>
      </w:pPr>
    </w:p>
    <w:p w:rsidR="00C3267B" w:rsidRDefault="00EF6663" w:rsidP="005D5263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B30F2E" w:rsidRDefault="00B30F2E" w:rsidP="005D5263">
      <w:pPr>
        <w:jc w:val="both"/>
        <w:rPr>
          <w:rFonts w:ascii="Tahoma" w:hAnsi="Tahoma" w:cs="Tahoma"/>
          <w:sz w:val="24"/>
          <w:szCs w:val="24"/>
        </w:rPr>
      </w:pPr>
    </w:p>
    <w:p w:rsidR="00921EC5" w:rsidRPr="00921EC5" w:rsidRDefault="00921EC5" w:rsidP="00921EC5">
      <w:pPr>
        <w:ind w:left="360"/>
        <w:jc w:val="both"/>
        <w:rPr>
          <w:rFonts w:ascii="Tahoma" w:hAnsi="Tahoma" w:cs="Tahoma"/>
          <w:sz w:val="24"/>
          <w:szCs w:val="24"/>
          <w:u w:val="single"/>
        </w:rPr>
      </w:pPr>
    </w:p>
    <w:p w:rsidR="00921EC5" w:rsidRPr="00921EC5" w:rsidRDefault="00921EC5" w:rsidP="00921EC5">
      <w:pPr>
        <w:ind w:left="360"/>
        <w:jc w:val="both"/>
        <w:rPr>
          <w:rFonts w:ascii="Tahoma" w:hAnsi="Tahoma" w:cs="Tahoma"/>
          <w:sz w:val="24"/>
          <w:szCs w:val="24"/>
          <w:u w:val="single"/>
        </w:rPr>
      </w:pPr>
    </w:p>
    <w:p w:rsidR="00921EC5" w:rsidRPr="00921EC5" w:rsidRDefault="00921EC5" w:rsidP="00921EC5">
      <w:pPr>
        <w:jc w:val="both"/>
        <w:rPr>
          <w:rFonts w:ascii="Tahoma" w:hAnsi="Tahoma" w:cs="Tahoma"/>
          <w:sz w:val="24"/>
          <w:szCs w:val="24"/>
          <w:u w:val="single"/>
        </w:rPr>
      </w:pPr>
    </w:p>
    <w:p w:rsidR="00E431D3" w:rsidRDefault="00221552" w:rsidP="009B1755">
      <w:pPr>
        <w:pStyle w:val="Odstavecseseznamem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  <w:u w:val="single"/>
        </w:rPr>
      </w:pPr>
      <w:r>
        <w:rPr>
          <w:rFonts w:ascii="Tahoma" w:hAnsi="Tahoma" w:cs="Tahoma"/>
          <w:sz w:val="24"/>
          <w:szCs w:val="24"/>
          <w:u w:val="single"/>
        </w:rPr>
        <w:t xml:space="preserve">Vybarvi </w:t>
      </w:r>
      <w:r w:rsidR="00921EC5">
        <w:rPr>
          <w:rFonts w:ascii="Tahoma" w:hAnsi="Tahoma" w:cs="Tahoma"/>
          <w:sz w:val="24"/>
          <w:szCs w:val="24"/>
          <w:u w:val="single"/>
        </w:rPr>
        <w:t>správné dvojice</w:t>
      </w:r>
    </w:p>
    <w:p w:rsidR="00221552" w:rsidRDefault="00221552" w:rsidP="00921EC5">
      <w:pPr>
        <w:jc w:val="both"/>
        <w:rPr>
          <w:rFonts w:ascii="Tahoma" w:hAnsi="Tahoma" w:cs="Tahoma"/>
          <w:sz w:val="28"/>
          <w:szCs w:val="28"/>
        </w:rPr>
      </w:pPr>
    </w:p>
    <w:tbl>
      <w:tblPr>
        <w:tblStyle w:val="Mkatabulky"/>
        <w:tblW w:w="0" w:type="auto"/>
        <w:tblInd w:w="1487" w:type="dxa"/>
        <w:tblLook w:val="04A0" w:firstRow="1" w:lastRow="0" w:firstColumn="1" w:lastColumn="0" w:noHBand="0" w:noVBand="1"/>
      </w:tblPr>
      <w:tblGrid>
        <w:gridCol w:w="3780"/>
        <w:gridCol w:w="3780"/>
      </w:tblGrid>
      <w:tr w:rsidR="00221552" w:rsidTr="00221552">
        <w:trPr>
          <w:trHeight w:val="867"/>
        </w:trPr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Ječmen obecný</w:t>
            </w:r>
          </w:p>
        </w:tc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Luskoviny</w:t>
            </w:r>
          </w:p>
        </w:tc>
      </w:tr>
      <w:tr w:rsidR="00221552" w:rsidTr="00221552">
        <w:trPr>
          <w:trHeight w:val="908"/>
        </w:trPr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Slunečnice roční</w:t>
            </w:r>
          </w:p>
        </w:tc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Obiloviny</w:t>
            </w:r>
          </w:p>
        </w:tc>
      </w:tr>
      <w:tr w:rsidR="00221552" w:rsidTr="00221552">
        <w:trPr>
          <w:trHeight w:val="867"/>
        </w:trPr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Jetel luční</w:t>
            </w:r>
          </w:p>
        </w:tc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Průmyslové rostliny</w:t>
            </w:r>
          </w:p>
        </w:tc>
      </w:tr>
      <w:tr w:rsidR="00221552" w:rsidTr="00221552">
        <w:trPr>
          <w:trHeight w:val="908"/>
        </w:trPr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Bojínek luční</w:t>
            </w:r>
          </w:p>
        </w:tc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Okopaniny</w:t>
            </w:r>
          </w:p>
        </w:tc>
      </w:tr>
      <w:tr w:rsidR="00221552" w:rsidTr="00221552">
        <w:trPr>
          <w:trHeight w:val="867"/>
        </w:trPr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Lilek brambor</w:t>
            </w:r>
          </w:p>
        </w:tc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Zelenina</w:t>
            </w:r>
          </w:p>
        </w:tc>
      </w:tr>
      <w:tr w:rsidR="00221552" w:rsidTr="00221552">
        <w:trPr>
          <w:trHeight w:val="908"/>
        </w:trPr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Fazol obecný</w:t>
            </w:r>
          </w:p>
        </w:tc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Pícniny</w:t>
            </w:r>
          </w:p>
        </w:tc>
      </w:tr>
      <w:tr w:rsidR="00221552" w:rsidTr="00221552">
        <w:trPr>
          <w:trHeight w:val="867"/>
        </w:trPr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Lilek rajče</w:t>
            </w:r>
          </w:p>
        </w:tc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Jeteloviny</w:t>
            </w:r>
          </w:p>
        </w:tc>
      </w:tr>
      <w:tr w:rsidR="00221552" w:rsidTr="00221552">
        <w:trPr>
          <w:trHeight w:val="908"/>
        </w:trPr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Len setý</w:t>
            </w:r>
          </w:p>
        </w:tc>
        <w:tc>
          <w:tcPr>
            <w:tcW w:w="3780" w:type="dxa"/>
          </w:tcPr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221552" w:rsidRDefault="00221552" w:rsidP="00921EC5">
            <w:pPr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Olejniny</w:t>
            </w:r>
          </w:p>
        </w:tc>
      </w:tr>
    </w:tbl>
    <w:p w:rsidR="00921EC5" w:rsidRDefault="00921EC5" w:rsidP="00921EC5">
      <w:pPr>
        <w:jc w:val="both"/>
        <w:rPr>
          <w:rFonts w:ascii="Tahoma" w:hAnsi="Tahoma" w:cs="Tahoma"/>
          <w:sz w:val="28"/>
          <w:szCs w:val="28"/>
        </w:rPr>
      </w:pPr>
    </w:p>
    <w:p w:rsidR="00221552" w:rsidRPr="00221552" w:rsidRDefault="00221552" w:rsidP="00921EC5">
      <w:pPr>
        <w:jc w:val="both"/>
        <w:rPr>
          <w:rFonts w:ascii="Tahoma" w:hAnsi="Tahoma" w:cs="Tahoma"/>
          <w:sz w:val="28"/>
          <w:szCs w:val="28"/>
        </w:rPr>
      </w:pPr>
    </w:p>
    <w:p w:rsidR="00221552" w:rsidRDefault="00221552" w:rsidP="00221552">
      <w:pPr>
        <w:pStyle w:val="Odstavecseseznamem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  <w:u w:val="single"/>
        </w:rPr>
      </w:pPr>
      <w:r w:rsidRPr="00221552">
        <w:rPr>
          <w:rFonts w:ascii="Tahoma" w:hAnsi="Tahoma" w:cs="Tahoma"/>
          <w:sz w:val="24"/>
          <w:szCs w:val="24"/>
          <w:u w:val="single"/>
        </w:rPr>
        <w:lastRenderedPageBreak/>
        <w:t>Zakroužkuj správnou odpověď</w:t>
      </w:r>
    </w:p>
    <w:p w:rsidR="00221552" w:rsidRDefault="00221552" w:rsidP="00BD2EBE">
      <w:pPr>
        <w:pStyle w:val="Odstavecseseznamem"/>
        <w:jc w:val="both"/>
        <w:rPr>
          <w:rFonts w:ascii="Tahoma" w:hAnsi="Tahoma" w:cs="Tahoma"/>
          <w:sz w:val="24"/>
          <w:szCs w:val="24"/>
        </w:rPr>
      </w:pPr>
    </w:p>
    <w:p w:rsidR="00BD2EBE" w:rsidRDefault="00BD2EBE" w:rsidP="00BD2EB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Brambory pěstujeme pro vysoký obsah</w:t>
      </w:r>
    </w:p>
    <w:p w:rsidR="00BD2EBE" w:rsidRDefault="00BD2EBE" w:rsidP="00BD2EBE">
      <w:pPr>
        <w:pStyle w:val="Odstavecseseznamem"/>
        <w:numPr>
          <w:ilvl w:val="0"/>
          <w:numId w:val="4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Vody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škrobu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vitamínu C</w:t>
      </w:r>
      <w:r>
        <w:rPr>
          <w:rFonts w:ascii="Tahoma" w:hAnsi="Tahoma" w:cs="Tahoma"/>
          <w:sz w:val="24"/>
          <w:szCs w:val="24"/>
        </w:rPr>
        <w:tab/>
      </w:r>
    </w:p>
    <w:p w:rsidR="00BD2EBE" w:rsidRDefault="00BD2EBE" w:rsidP="00BD2EBE">
      <w:pPr>
        <w:jc w:val="both"/>
        <w:rPr>
          <w:rFonts w:ascii="Tahoma" w:hAnsi="Tahoma" w:cs="Tahoma"/>
          <w:sz w:val="24"/>
          <w:szCs w:val="24"/>
        </w:rPr>
      </w:pPr>
    </w:p>
    <w:p w:rsidR="00BD2EBE" w:rsidRDefault="00BD2EBE" w:rsidP="00BD2EB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Jetel luční a vojtěška rostou</w:t>
      </w:r>
    </w:p>
    <w:p w:rsidR="00BD2EBE" w:rsidRDefault="00BD2EBE" w:rsidP="00BD2EBE">
      <w:pPr>
        <w:pStyle w:val="Odstavecseseznamem"/>
        <w:numPr>
          <w:ilvl w:val="0"/>
          <w:numId w:val="5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 louce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v lese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na poli</w:t>
      </w:r>
    </w:p>
    <w:p w:rsidR="00BD2EBE" w:rsidRDefault="00BD2EBE" w:rsidP="00BD2EBE">
      <w:pPr>
        <w:jc w:val="both"/>
        <w:rPr>
          <w:rFonts w:ascii="Tahoma" w:hAnsi="Tahoma" w:cs="Tahoma"/>
          <w:sz w:val="24"/>
          <w:szCs w:val="24"/>
        </w:rPr>
      </w:pPr>
    </w:p>
    <w:p w:rsidR="00BD2EBE" w:rsidRDefault="00BD2EBE" w:rsidP="00BD2EB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Paprika, okurka, rajče, květák patří </w:t>
      </w:r>
      <w:proofErr w:type="gramStart"/>
      <w:r>
        <w:rPr>
          <w:rFonts w:ascii="Tahoma" w:hAnsi="Tahoma" w:cs="Tahoma"/>
          <w:sz w:val="24"/>
          <w:szCs w:val="24"/>
        </w:rPr>
        <w:t>mezi</w:t>
      </w:r>
      <w:proofErr w:type="gramEnd"/>
    </w:p>
    <w:p w:rsidR="00BD2EBE" w:rsidRDefault="00BD2EBE" w:rsidP="00BD2EBE">
      <w:pPr>
        <w:pStyle w:val="Odstavecseseznamem"/>
        <w:numPr>
          <w:ilvl w:val="0"/>
          <w:numId w:val="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ovoce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zeleninu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okrasné rostliny</w:t>
      </w:r>
    </w:p>
    <w:p w:rsidR="00BD2EBE" w:rsidRDefault="00BD2EBE" w:rsidP="00BD2EBE">
      <w:pPr>
        <w:jc w:val="both"/>
        <w:rPr>
          <w:rFonts w:ascii="Tahoma" w:hAnsi="Tahoma" w:cs="Tahoma"/>
          <w:sz w:val="24"/>
          <w:szCs w:val="24"/>
        </w:rPr>
      </w:pPr>
    </w:p>
    <w:p w:rsidR="00BD2EBE" w:rsidRDefault="00BD2EBE" w:rsidP="00BD2EB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Len setý patří </w:t>
      </w:r>
      <w:proofErr w:type="gramStart"/>
      <w:r>
        <w:rPr>
          <w:rFonts w:ascii="Tahoma" w:hAnsi="Tahoma" w:cs="Tahoma"/>
          <w:sz w:val="24"/>
          <w:szCs w:val="24"/>
        </w:rPr>
        <w:t>mezi</w:t>
      </w:r>
      <w:proofErr w:type="gramEnd"/>
    </w:p>
    <w:p w:rsidR="00BD2EBE" w:rsidRDefault="00BD2EBE" w:rsidP="00BD2EBE">
      <w:pPr>
        <w:pStyle w:val="Odstavecseseznamem"/>
        <w:numPr>
          <w:ilvl w:val="0"/>
          <w:numId w:val="7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průmyslové rostliny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olejniny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pícniny</w:t>
      </w:r>
      <w:r w:rsidRPr="00BD2EBE">
        <w:rPr>
          <w:rFonts w:ascii="Tahoma" w:hAnsi="Tahoma" w:cs="Tahoma"/>
          <w:sz w:val="24"/>
          <w:szCs w:val="24"/>
        </w:rPr>
        <w:tab/>
      </w:r>
    </w:p>
    <w:p w:rsidR="00BD2EBE" w:rsidRDefault="00BD2EBE" w:rsidP="00BD2EBE">
      <w:pPr>
        <w:jc w:val="both"/>
        <w:rPr>
          <w:rFonts w:ascii="Tahoma" w:hAnsi="Tahoma" w:cs="Tahoma"/>
          <w:sz w:val="24"/>
          <w:szCs w:val="24"/>
        </w:rPr>
      </w:pPr>
    </w:p>
    <w:p w:rsidR="00BD2EBE" w:rsidRDefault="003565C7" w:rsidP="00BD2EB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</w:t>
      </w:r>
      <w:r w:rsidR="00BD2EBE">
        <w:rPr>
          <w:rFonts w:ascii="Tahoma" w:hAnsi="Tahoma" w:cs="Tahoma"/>
          <w:sz w:val="24"/>
          <w:szCs w:val="24"/>
        </w:rPr>
        <w:t>lejniny pěstujeme pro výrobu</w:t>
      </w:r>
    </w:p>
    <w:p w:rsidR="00BD2EBE" w:rsidRPr="00BD2EBE" w:rsidRDefault="00BD2EBE" w:rsidP="00BD2EBE">
      <w:pPr>
        <w:pStyle w:val="Odstavecseseznamem"/>
        <w:numPr>
          <w:ilvl w:val="0"/>
          <w:numId w:val="8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cukru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b)krmiva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oleje</w:t>
      </w:r>
      <w:r w:rsidRPr="00BD2EBE">
        <w:rPr>
          <w:rFonts w:ascii="Tahoma" w:hAnsi="Tahoma" w:cs="Tahoma"/>
          <w:sz w:val="24"/>
          <w:szCs w:val="24"/>
        </w:rPr>
        <w:tab/>
      </w:r>
    </w:p>
    <w:p w:rsidR="00921EC5" w:rsidRDefault="00921EC5" w:rsidP="00BD2EBE">
      <w:pPr>
        <w:rPr>
          <w:rFonts w:ascii="Tahoma" w:hAnsi="Tahoma" w:cs="Tahoma"/>
          <w:sz w:val="24"/>
          <w:szCs w:val="24"/>
        </w:rPr>
      </w:pPr>
    </w:p>
    <w:p w:rsidR="003565C7" w:rsidRDefault="003565C7" w:rsidP="003565C7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Ekosystém pole vznikl</w:t>
      </w:r>
    </w:p>
    <w:p w:rsidR="003565C7" w:rsidRDefault="003565C7" w:rsidP="003565C7">
      <w:pPr>
        <w:pStyle w:val="Odstavecseseznamem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usazováním hornin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vykácením lesů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 xml:space="preserve">c) </w:t>
      </w:r>
      <w:r w:rsidR="006E1A57">
        <w:rPr>
          <w:rFonts w:ascii="Tahoma" w:hAnsi="Tahoma" w:cs="Tahoma"/>
          <w:sz w:val="24"/>
          <w:szCs w:val="24"/>
        </w:rPr>
        <w:t>vypuštěním rybníka</w:t>
      </w:r>
      <w:r>
        <w:rPr>
          <w:rFonts w:ascii="Tahoma" w:hAnsi="Tahoma" w:cs="Tahoma"/>
          <w:sz w:val="24"/>
          <w:szCs w:val="24"/>
        </w:rPr>
        <w:t xml:space="preserve"> </w:t>
      </w:r>
    </w:p>
    <w:p w:rsidR="006E1A57" w:rsidRDefault="006E1A57" w:rsidP="006E1A57">
      <w:pPr>
        <w:rPr>
          <w:rFonts w:ascii="Tahoma" w:hAnsi="Tahoma" w:cs="Tahoma"/>
          <w:sz w:val="24"/>
          <w:szCs w:val="24"/>
        </w:rPr>
      </w:pPr>
    </w:p>
    <w:p w:rsidR="006E1A57" w:rsidRDefault="006E1A57" w:rsidP="006E1A57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pícniny pěstujeme jako</w:t>
      </w:r>
    </w:p>
    <w:p w:rsidR="006E1A57" w:rsidRPr="006E1A57" w:rsidRDefault="006E1A57" w:rsidP="006E1A57">
      <w:pPr>
        <w:pStyle w:val="Odstavecseseznamem"/>
        <w:numPr>
          <w:ilvl w:val="0"/>
          <w:numId w:val="10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krmivo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zeleninu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plevel</w:t>
      </w:r>
    </w:p>
    <w:p w:rsidR="003565C7" w:rsidRDefault="003565C7" w:rsidP="003565C7">
      <w:pPr>
        <w:ind w:left="360"/>
        <w:rPr>
          <w:rFonts w:ascii="Tahoma" w:hAnsi="Tahoma" w:cs="Tahoma"/>
          <w:sz w:val="24"/>
          <w:szCs w:val="24"/>
          <w:u w:val="single"/>
        </w:rPr>
      </w:pPr>
    </w:p>
    <w:p w:rsidR="003565C7" w:rsidRDefault="003565C7" w:rsidP="003565C7">
      <w:pPr>
        <w:ind w:left="360"/>
        <w:rPr>
          <w:rFonts w:ascii="Tahoma" w:hAnsi="Tahoma" w:cs="Tahoma"/>
          <w:sz w:val="24"/>
          <w:szCs w:val="24"/>
          <w:u w:val="single"/>
        </w:rPr>
      </w:pPr>
    </w:p>
    <w:p w:rsidR="003565C7" w:rsidRDefault="003565C7" w:rsidP="003565C7">
      <w:pPr>
        <w:ind w:left="360"/>
        <w:rPr>
          <w:rFonts w:ascii="Tahoma" w:hAnsi="Tahoma" w:cs="Tahoma"/>
          <w:sz w:val="24"/>
          <w:szCs w:val="24"/>
          <w:u w:val="single"/>
        </w:rPr>
      </w:pPr>
    </w:p>
    <w:p w:rsidR="003565C7" w:rsidRDefault="003565C7" w:rsidP="003565C7">
      <w:pPr>
        <w:ind w:left="360"/>
        <w:rPr>
          <w:rFonts w:ascii="Tahoma" w:hAnsi="Tahoma" w:cs="Tahoma"/>
          <w:sz w:val="24"/>
          <w:szCs w:val="24"/>
          <w:u w:val="single"/>
        </w:rPr>
      </w:pPr>
    </w:p>
    <w:p w:rsidR="003565C7" w:rsidRDefault="003565C7" w:rsidP="006E1A57">
      <w:pPr>
        <w:rPr>
          <w:rFonts w:ascii="Tahoma" w:hAnsi="Tahoma" w:cs="Tahoma"/>
          <w:sz w:val="24"/>
          <w:szCs w:val="24"/>
          <w:u w:val="single"/>
        </w:rPr>
      </w:pPr>
    </w:p>
    <w:p w:rsidR="00AD0B3F" w:rsidRPr="006E1A57" w:rsidRDefault="00BD2EBE" w:rsidP="006E1A57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  <w:u w:val="single"/>
        </w:rPr>
      </w:pPr>
      <w:r w:rsidRPr="006E1A57">
        <w:rPr>
          <w:rFonts w:ascii="Tahoma" w:hAnsi="Tahoma" w:cs="Tahoma"/>
          <w:sz w:val="24"/>
          <w:szCs w:val="24"/>
          <w:u w:val="single"/>
        </w:rPr>
        <w:lastRenderedPageBreak/>
        <w:t>Křížovka</w:t>
      </w:r>
    </w:p>
    <w:p w:rsidR="0097161E" w:rsidRPr="003565C7" w:rsidRDefault="0097161E" w:rsidP="003565C7">
      <w:pPr>
        <w:pStyle w:val="Odstavecseseznamem"/>
        <w:rPr>
          <w:rFonts w:ascii="Tahoma" w:hAnsi="Tahoma" w:cs="Tahoma"/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horzAnchor="margin" w:tblpXSpec="center" w:tblpY="108"/>
        <w:tblW w:w="0" w:type="auto"/>
        <w:tblLook w:val="04A0" w:firstRow="1" w:lastRow="0" w:firstColumn="1" w:lastColumn="0" w:noHBand="0" w:noVBand="1"/>
      </w:tblPr>
      <w:tblGrid>
        <w:gridCol w:w="753"/>
        <w:gridCol w:w="753"/>
        <w:gridCol w:w="752"/>
        <w:gridCol w:w="752"/>
        <w:gridCol w:w="752"/>
        <w:gridCol w:w="752"/>
        <w:gridCol w:w="752"/>
        <w:gridCol w:w="752"/>
        <w:gridCol w:w="752"/>
        <w:gridCol w:w="752"/>
        <w:gridCol w:w="752"/>
        <w:gridCol w:w="752"/>
      </w:tblGrid>
      <w:tr w:rsidR="003565C7" w:rsidRPr="006A6D90" w:rsidTr="006E1A57">
        <w:trPr>
          <w:trHeight w:val="417"/>
        </w:trPr>
        <w:tc>
          <w:tcPr>
            <w:tcW w:w="753" w:type="dxa"/>
            <w:tcBorders>
              <w:top w:val="nil"/>
              <w:left w:val="nil"/>
            </w:tcBorders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3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  <w:shd w:val="clear" w:color="auto" w:fill="984806" w:themeFill="accent6" w:themeFillShade="80"/>
          </w:tcPr>
          <w:p w:rsidR="003565C7" w:rsidRPr="006A6D90" w:rsidRDefault="003565C7" w:rsidP="003565C7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3565C7" w:rsidRPr="006A6D90" w:rsidTr="006E1A57">
        <w:trPr>
          <w:trHeight w:val="400"/>
        </w:trPr>
        <w:tc>
          <w:tcPr>
            <w:tcW w:w="753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3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  <w:shd w:val="clear" w:color="auto" w:fill="984806" w:themeFill="accent6" w:themeFillShade="80"/>
          </w:tcPr>
          <w:p w:rsidR="003565C7" w:rsidRPr="006A6D90" w:rsidRDefault="003565C7" w:rsidP="003565C7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014" w:type="dxa"/>
            <w:gridSpan w:val="8"/>
            <w:tcBorders>
              <w:right w:val="nil"/>
            </w:tcBorders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6E1A57" w:rsidRPr="006A6D90" w:rsidTr="006E1A57">
        <w:trPr>
          <w:trHeight w:val="400"/>
        </w:trPr>
        <w:tc>
          <w:tcPr>
            <w:tcW w:w="753" w:type="dxa"/>
            <w:vMerge w:val="restart"/>
            <w:tcBorders>
              <w:left w:val="nil"/>
              <w:right w:val="single" w:sz="4" w:space="0" w:color="auto"/>
            </w:tcBorders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3" w:type="dxa"/>
            <w:tcBorders>
              <w:left w:val="single" w:sz="4" w:space="0" w:color="auto"/>
            </w:tcBorders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  <w:shd w:val="clear" w:color="auto" w:fill="984806" w:themeFill="accent6" w:themeFillShade="80"/>
          </w:tcPr>
          <w:p w:rsidR="003565C7" w:rsidRPr="006A6D90" w:rsidRDefault="003565C7" w:rsidP="003565C7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  <w:tcBorders>
              <w:top w:val="nil"/>
            </w:tcBorders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  <w:tcBorders>
              <w:top w:val="nil"/>
            </w:tcBorders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6E1A57" w:rsidRPr="006A6D90" w:rsidTr="006E1A57">
        <w:trPr>
          <w:trHeight w:val="143"/>
        </w:trPr>
        <w:tc>
          <w:tcPr>
            <w:tcW w:w="753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3" w:type="dxa"/>
            <w:tcBorders>
              <w:left w:val="single" w:sz="4" w:space="0" w:color="auto"/>
            </w:tcBorders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  <w:shd w:val="clear" w:color="auto" w:fill="984806" w:themeFill="accent6" w:themeFillShade="80"/>
          </w:tcPr>
          <w:p w:rsidR="003565C7" w:rsidRPr="006A6D90" w:rsidRDefault="003565C7" w:rsidP="003565C7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52" w:type="dxa"/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07" w:type="dxa"/>
            <w:gridSpan w:val="4"/>
            <w:tcBorders>
              <w:bottom w:val="nil"/>
              <w:right w:val="nil"/>
            </w:tcBorders>
          </w:tcPr>
          <w:p w:rsidR="003565C7" w:rsidRPr="006A6D90" w:rsidRDefault="003565C7" w:rsidP="003565C7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1C0202" w:rsidRDefault="003565C7" w:rsidP="001C0202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w:drawing>
          <wp:anchor distT="0" distB="0" distL="114300" distR="114300" simplePos="0" relativeHeight="251729920" behindDoc="1" locked="0" layoutInCell="1" allowOverlap="1" wp14:anchorId="721F149A" wp14:editId="2D665141">
            <wp:simplePos x="0" y="0"/>
            <wp:positionH relativeFrom="column">
              <wp:posOffset>5499100</wp:posOffset>
            </wp:positionH>
            <wp:positionV relativeFrom="paragraph">
              <wp:posOffset>1404620</wp:posOffset>
            </wp:positionV>
            <wp:extent cx="1043305" cy="1612900"/>
            <wp:effectExtent l="0" t="0" r="4445" b="6350"/>
            <wp:wrapTight wrapText="bothSides">
              <wp:wrapPolygon edited="0">
                <wp:start x="14198" y="0"/>
                <wp:lineTo x="3155" y="1276"/>
                <wp:lineTo x="0" y="2041"/>
                <wp:lineTo x="394" y="8164"/>
                <wp:lineTo x="2366" y="12246"/>
                <wp:lineTo x="3155" y="16583"/>
                <wp:lineTo x="4733" y="18369"/>
                <wp:lineTo x="8282" y="21430"/>
                <wp:lineTo x="9466" y="21430"/>
                <wp:lineTo x="19326" y="21430"/>
                <wp:lineTo x="19720" y="21430"/>
                <wp:lineTo x="21298" y="16328"/>
                <wp:lineTo x="21298" y="3317"/>
                <wp:lineTo x="16170" y="0"/>
                <wp:lineTo x="14198" y="0"/>
              </wp:wrapPolygon>
            </wp:wrapTight>
            <wp:docPr id="50" name="Obrázek 50" descr="C:\Users\Kantor\Lucie\Přírodověda 4\PRIRODA_3\Obrázky\pic\8093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ntor\Lucie\Přírodověda 4\PRIRODA_3\Obrázky\pic\8093w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0202" w:rsidRDefault="001C0202" w:rsidP="001C0202">
      <w:pPr>
        <w:rPr>
          <w:rFonts w:ascii="Tahoma" w:hAnsi="Tahoma" w:cs="Tahoma"/>
          <w:sz w:val="24"/>
          <w:szCs w:val="24"/>
        </w:rPr>
      </w:pPr>
    </w:p>
    <w:p w:rsidR="000945BD" w:rsidRDefault="000945BD" w:rsidP="001C0202">
      <w:pPr>
        <w:rPr>
          <w:rFonts w:ascii="Tahoma" w:hAnsi="Tahoma" w:cs="Tahoma"/>
          <w:sz w:val="24"/>
          <w:szCs w:val="24"/>
        </w:rPr>
      </w:pPr>
    </w:p>
    <w:p w:rsidR="000945BD" w:rsidRDefault="000945BD" w:rsidP="001C0202">
      <w:pPr>
        <w:rPr>
          <w:rFonts w:ascii="Tahoma" w:hAnsi="Tahoma" w:cs="Tahoma"/>
          <w:sz w:val="24"/>
          <w:szCs w:val="24"/>
        </w:rPr>
      </w:pPr>
    </w:p>
    <w:p w:rsidR="000945BD" w:rsidRDefault="006E1A57" w:rsidP="001C0202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w:drawing>
          <wp:anchor distT="0" distB="0" distL="114300" distR="114300" simplePos="0" relativeHeight="251728896" behindDoc="1" locked="0" layoutInCell="1" allowOverlap="1" wp14:anchorId="3CC4A0F9" wp14:editId="5E603DDB">
            <wp:simplePos x="0" y="0"/>
            <wp:positionH relativeFrom="column">
              <wp:posOffset>3569335</wp:posOffset>
            </wp:positionH>
            <wp:positionV relativeFrom="paragraph">
              <wp:posOffset>246380</wp:posOffset>
            </wp:positionV>
            <wp:extent cx="1253490" cy="1417320"/>
            <wp:effectExtent l="0" t="0" r="0" b="0"/>
            <wp:wrapTight wrapText="bothSides">
              <wp:wrapPolygon edited="0">
                <wp:start x="9848" y="0"/>
                <wp:lineTo x="7878" y="871"/>
                <wp:lineTo x="6237" y="2903"/>
                <wp:lineTo x="6565" y="4645"/>
                <wp:lineTo x="4596" y="9290"/>
                <wp:lineTo x="4267" y="10742"/>
                <wp:lineTo x="4267" y="13645"/>
                <wp:lineTo x="5581" y="13935"/>
                <wp:lineTo x="5252" y="15677"/>
                <wp:lineTo x="7222" y="18581"/>
                <wp:lineTo x="8535" y="18581"/>
                <wp:lineTo x="8535" y="20323"/>
                <wp:lineTo x="10505" y="21194"/>
                <wp:lineTo x="14444" y="21194"/>
                <wp:lineTo x="17070" y="21194"/>
                <wp:lineTo x="17398" y="18871"/>
                <wp:lineTo x="18383" y="4065"/>
                <wp:lineTo x="15100" y="871"/>
                <wp:lineTo x="13459" y="0"/>
                <wp:lineTo x="9848" y="0"/>
              </wp:wrapPolygon>
            </wp:wrapTight>
            <wp:docPr id="48" name="Obrázek 48" descr="C:\Users\Kantor\Lucie\Přírodověda 4\PRIRODA_3\Obrázky\pic\8097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ntor\Lucie\Přírodověda 4\PRIRODA_3\Obrázky\pic\8097i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141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7872" behindDoc="1" locked="0" layoutInCell="1" allowOverlap="1" wp14:anchorId="252B82BD" wp14:editId="11434648">
            <wp:simplePos x="0" y="0"/>
            <wp:positionH relativeFrom="column">
              <wp:posOffset>1323340</wp:posOffset>
            </wp:positionH>
            <wp:positionV relativeFrom="paragraph">
              <wp:posOffset>125730</wp:posOffset>
            </wp:positionV>
            <wp:extent cx="1694815" cy="1427480"/>
            <wp:effectExtent l="0" t="0" r="635" b="1270"/>
            <wp:wrapTight wrapText="bothSides">
              <wp:wrapPolygon edited="0">
                <wp:start x="0" y="0"/>
                <wp:lineTo x="0" y="21331"/>
                <wp:lineTo x="21365" y="21331"/>
                <wp:lineTo x="21365" y="0"/>
                <wp:lineTo x="0" y="0"/>
              </wp:wrapPolygon>
            </wp:wrapTight>
            <wp:docPr id="47" name="Obrázek 47" descr="Pšenice na po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Pšenice na poli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42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noProof/>
          <w:sz w:val="24"/>
          <w:szCs w:val="24"/>
          <w:lang w:eastAsia="cs-CZ"/>
        </w:rPr>
        <w:drawing>
          <wp:anchor distT="0" distB="0" distL="114300" distR="114300" simplePos="0" relativeHeight="251726848" behindDoc="1" locked="0" layoutInCell="1" allowOverlap="1" wp14:anchorId="2D6E4BA1" wp14:editId="7B583487">
            <wp:simplePos x="0" y="0"/>
            <wp:positionH relativeFrom="column">
              <wp:posOffset>-67945</wp:posOffset>
            </wp:positionH>
            <wp:positionV relativeFrom="paragraph">
              <wp:posOffset>42545</wp:posOffset>
            </wp:positionV>
            <wp:extent cx="1150620" cy="1300480"/>
            <wp:effectExtent l="0" t="0" r="0" b="0"/>
            <wp:wrapTight wrapText="bothSides">
              <wp:wrapPolygon edited="0">
                <wp:start x="14305" y="0"/>
                <wp:lineTo x="3219" y="316"/>
                <wp:lineTo x="2146" y="633"/>
                <wp:lineTo x="1788" y="17402"/>
                <wp:lineTo x="4649" y="20566"/>
                <wp:lineTo x="6795" y="21199"/>
                <wp:lineTo x="16808" y="21199"/>
                <wp:lineTo x="17881" y="20566"/>
                <wp:lineTo x="21099" y="16453"/>
                <wp:lineTo x="20742" y="14555"/>
                <wp:lineTo x="18596" y="10441"/>
                <wp:lineTo x="18596" y="4746"/>
                <wp:lineTo x="17881" y="2531"/>
                <wp:lineTo x="16093" y="0"/>
                <wp:lineTo x="14305" y="0"/>
              </wp:wrapPolygon>
            </wp:wrapTight>
            <wp:docPr id="43" name="Obrázek 43" descr="C:\Users\Kantor\Lucie\Přírodověda 4\PRIRODA_3\Obrázky\pic\8098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ntor\Lucie\Přírodověda 4\PRIRODA_3\Obrázky\pic\8098i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30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F2E" w:rsidRDefault="00B30F2E" w:rsidP="005D5263">
      <w:pPr>
        <w:jc w:val="both"/>
        <w:rPr>
          <w:rFonts w:ascii="Tahoma" w:hAnsi="Tahoma" w:cs="Tahoma"/>
          <w:sz w:val="24"/>
          <w:szCs w:val="24"/>
        </w:rPr>
      </w:pPr>
    </w:p>
    <w:p w:rsidR="006A6D90" w:rsidRDefault="006A6D90" w:rsidP="005D5263">
      <w:pPr>
        <w:jc w:val="both"/>
        <w:rPr>
          <w:rFonts w:ascii="Tahoma" w:hAnsi="Tahoma" w:cs="Tahoma"/>
          <w:sz w:val="24"/>
          <w:szCs w:val="24"/>
        </w:rPr>
      </w:pPr>
    </w:p>
    <w:p w:rsidR="000945BD" w:rsidRDefault="000945BD" w:rsidP="000945BD">
      <w:pPr>
        <w:ind w:left="9912"/>
        <w:jc w:val="both"/>
        <w:rPr>
          <w:rFonts w:ascii="Tahoma" w:hAnsi="Tahoma" w:cs="Tahoma"/>
          <w:sz w:val="24"/>
          <w:szCs w:val="24"/>
        </w:rPr>
      </w:pPr>
    </w:p>
    <w:p w:rsidR="000945BD" w:rsidRDefault="000945BD" w:rsidP="000945BD">
      <w:pPr>
        <w:rPr>
          <w:rFonts w:ascii="Tahoma" w:hAnsi="Tahoma" w:cs="Tahoma"/>
          <w:sz w:val="24"/>
          <w:szCs w:val="24"/>
        </w:rPr>
      </w:pPr>
    </w:p>
    <w:p w:rsidR="006E1A57" w:rsidRDefault="006E1A57" w:rsidP="000945BD">
      <w:pPr>
        <w:rPr>
          <w:rFonts w:ascii="Tahoma" w:hAnsi="Tahoma" w:cs="Tahoma"/>
          <w:sz w:val="24"/>
          <w:szCs w:val="24"/>
        </w:rPr>
      </w:pPr>
    </w:p>
    <w:p w:rsidR="006E1A57" w:rsidRPr="000945BD" w:rsidRDefault="006E1A57" w:rsidP="000945BD">
      <w:pPr>
        <w:rPr>
          <w:rFonts w:ascii="Tahoma" w:hAnsi="Tahoma" w:cs="Tahoma"/>
          <w:sz w:val="24"/>
          <w:szCs w:val="24"/>
        </w:rPr>
      </w:pPr>
    </w:p>
    <w:p w:rsidR="000945BD" w:rsidRDefault="006E1A57" w:rsidP="006E1A57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szCs w:val="24"/>
          <w:u w:val="single"/>
        </w:rPr>
      </w:pPr>
      <w:r w:rsidRPr="006E1A57">
        <w:rPr>
          <w:rFonts w:ascii="Tahoma" w:hAnsi="Tahoma" w:cs="Tahoma"/>
          <w:sz w:val="24"/>
          <w:szCs w:val="24"/>
          <w:u w:val="single"/>
        </w:rPr>
        <w:t>Přiřaď správné názvy</w:t>
      </w:r>
    </w:p>
    <w:p w:rsidR="006E1A57" w:rsidRPr="006E1A57" w:rsidRDefault="000912D0" w:rsidP="006E1A57">
      <w:pPr>
        <w:pStyle w:val="Odstavecseseznamem"/>
        <w:rPr>
          <w:rFonts w:ascii="Tahoma" w:hAnsi="Tahoma" w:cs="Tahoma"/>
          <w:sz w:val="24"/>
          <w:szCs w:val="24"/>
          <w:u w:val="single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-251717</wp:posOffset>
                </wp:positionH>
                <wp:positionV relativeFrom="paragraph">
                  <wp:posOffset>64385</wp:posOffset>
                </wp:positionV>
                <wp:extent cx="7027524" cy="2116476"/>
                <wp:effectExtent l="0" t="0" r="2540" b="0"/>
                <wp:wrapTight wrapText="bothSides">
                  <wp:wrapPolygon edited="0">
                    <wp:start x="14698" y="778"/>
                    <wp:lineTo x="2811" y="1944"/>
                    <wp:lineTo x="703" y="2527"/>
                    <wp:lineTo x="703" y="4277"/>
                    <wp:lineTo x="468" y="5249"/>
                    <wp:lineTo x="527" y="6027"/>
                    <wp:lineTo x="1113" y="7388"/>
                    <wp:lineTo x="468" y="8166"/>
                    <wp:lineTo x="293" y="8749"/>
                    <wp:lineTo x="351" y="10499"/>
                    <wp:lineTo x="0" y="12054"/>
                    <wp:lineTo x="0" y="13415"/>
                    <wp:lineTo x="410" y="13609"/>
                    <wp:lineTo x="234" y="14581"/>
                    <wp:lineTo x="351" y="18275"/>
                    <wp:lineTo x="1171" y="19831"/>
                    <wp:lineTo x="2050" y="20414"/>
                    <wp:lineTo x="5387" y="20608"/>
                    <wp:lineTo x="13058" y="20997"/>
                    <wp:lineTo x="13351" y="20997"/>
                    <wp:lineTo x="14112" y="20025"/>
                    <wp:lineTo x="18621" y="17109"/>
                    <wp:lineTo x="18797" y="16720"/>
                    <wp:lineTo x="19851" y="13609"/>
                    <wp:lineTo x="20671" y="13609"/>
                    <wp:lineTo x="21491" y="12054"/>
                    <wp:lineTo x="21549" y="7388"/>
                    <wp:lineTo x="21022" y="4277"/>
                    <wp:lineTo x="21081" y="3500"/>
                    <wp:lineTo x="15049" y="778"/>
                    <wp:lineTo x="14698" y="778"/>
                  </wp:wrapPolygon>
                </wp:wrapTight>
                <wp:docPr id="70" name="Skupina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7524" cy="2116476"/>
                          <a:chOff x="0" y="0"/>
                          <a:chExt cx="7027524" cy="2116476"/>
                        </a:xfrm>
                      </wpg:grpSpPr>
                      <pic:pic xmlns:pic="http://schemas.openxmlformats.org/drawingml/2006/picture">
                        <pic:nvPicPr>
                          <pic:cNvPr id="58" name="Obrázek 58" descr="C:\Users\Kantor\Lucie\Přírodověda 4\PRIRODA_3\Obrázky\pic 1\8493l.png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04207" y="184935"/>
                            <a:ext cx="1623317" cy="1592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Obrázek 59" descr="C:\Users\Kantor\Lucie\Přírodověda 4\PRIRODA_3\Obrázky\pic 1\8489wa.png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971" y="0"/>
                            <a:ext cx="1376737" cy="2116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Obrázek 68" descr="C:\Users\Kantor\Lucie\Přírodověda 4\PRIRODA_3\Obrázky\pic\8093i.png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526" y="205483"/>
                            <a:ext cx="1520575" cy="1715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9" name="Obrázek 69" descr="C:\Users\Kantor\Lucie\Přírodověda 4\PRIRODA_3\Obrázky\pic 1\8328k1.png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031"/>
                            <a:ext cx="1643865" cy="1797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70" o:spid="_x0000_s1026" style="position:absolute;margin-left:-19.8pt;margin-top:5.05pt;width:553.35pt;height:166.65pt;z-index:251747328" coordsize="70275,211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">
                <v:shape id="Obrázek 58" o:spid="_x0000_s1027" type="#_x0000_t75" style="position:absolute;left:54042;top:1849;width:16233;height:159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NRoW+AAAA2wAAAA8AAABkcnMvZG93bnJldi54bWxET8uKwjAU3QvzD+EOuNO0wohTjUVmEGbj&#10;q+MHXJprU2xuShNr/XuzEFweznuVD7YRPXW+dqwgnSYgiEuna64UnP+3kwUIH5A1No5JwYM85OuP&#10;0Qoz7e58or4IlYgh7DNUYEJoMyl9aciin7qWOHIX11kMEXaV1B3eY7ht5CxJ5tJizbHBYEs/hspr&#10;cbMKdo1Py+AO+5k9Smd3v5f+2/RKjT+HzRJEoCG8xS/3n1bwFcfGL/EHyPUT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CgNRoW+AAAA2wAAAA8AAAAAAAAAAAAAAAAAnwIAAGRy&#10;cy9kb3ducmV2LnhtbFBLBQYAAAAABAAEAPcAAACKAwAAAAA=&#10;">
                  <v:imagedata r:id="rId26" o:title="8493l"/>
                  <v:path arrowok="t"/>
                </v:shape>
                <v:shape id="Obrázek 59" o:spid="_x0000_s1028" type="#_x0000_t75" style="position:absolute;left:37089;width:13768;height:211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S75DDAAAA2wAAAA8AAABkcnMvZG93bnJldi54bWxEj0GLwjAUhO/C/ofwFryIphZdtBpFZAUv&#10;HnRFr4/m2ZRtXrpNVuu/N4LgcZiZb5j5srWVuFLjS8cKhoMEBHHudMmFguPPpj8B4QOyxsoxKbiT&#10;h+XiozPHTLsb7+l6CIWIEPYZKjAh1JmUPjdk0Q9cTRy9i2sshiibQuoGbxFuK5kmyZe0WHJcMFjT&#10;2lD+e/i3CkqZytH2pCdpj3bn0d/3/ri2RqnuZ7uagQjUhnf41d5qBeMpPL/EHyA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FLvkMMAAADbAAAADwAAAAAAAAAAAAAAAACf&#10;AgAAZHJzL2Rvd25yZXYueG1sUEsFBgAAAAAEAAQA9wAAAI8DAAAAAA==&#10;">
                  <v:imagedata r:id="rId27" o:title="8489wa"/>
                  <v:path arrowok="t"/>
                </v:shape>
                <v:shape id="Obrázek 68" o:spid="_x0000_s1029" type="#_x0000_t75" style="position:absolute;left:18185;top:2054;width:15206;height:171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IbBbAAAAA2wAAAA8AAABkcnMvZG93bnJldi54bWxET71uwjAQ3iv1Hayr1K04MERViBMVEFKG&#10;MkB5gFN8xGnis4ldSN8eD5U6fvr+y3q2o7jRFHrHCpaLDARx63TPnYLz1/7tHUSIyBpHx6TglwLU&#10;1fNTiYV2dz7S7RQ7kUI4FKjAxOgLKUNryGJYOE+cuIubLMYEp07qCe8p3I5ylWW5tNhzajDoaWuo&#10;HU4/VsHwSWiaQ5Nfd0e/3zTf/c67rVKvL/PHGkSkOf6L/9yNVpCnselL+gGye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0hsFsAAAADbAAAADwAAAAAAAAAAAAAAAACfAgAA&#10;ZHJzL2Rvd25yZXYueG1sUEsFBgAAAAAEAAQA9wAAAIwDAAAAAA==&#10;">
                  <v:imagedata r:id="rId28" o:title="8093i"/>
                  <v:path arrowok="t"/>
                </v:shape>
                <v:shape id="Obrázek 69" o:spid="_x0000_s1030" type="#_x0000_t75" style="position:absolute;top:2260;width:16438;height:179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xCXQLEAAAA2wAAAA8AAABkcnMvZG93bnJldi54bWxEj0FrAjEUhO8F/0N4hV5KzdrDqqtRRNpF&#10;sCBq8fzYPLNLNy/bJNX135tCocdhZr5h5svetuJCPjSOFYyGGQjiyumGjYLP4/vLBESIyBpbx6Tg&#10;RgGWi8HDHAvtrrynyyEakSAcClRQx9gVUoaqJoth6Dri5J2dtxiT9EZqj9cEt618zbJcWmw4LdTY&#10;0bqm6uvwYxVM377LOC7Hxmfnj902N+WztSelnh771QxEpD7+h//aG60gn8Lvl/QD5OI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xCXQLEAAAA2wAAAA8AAAAAAAAAAAAAAAAA&#10;nwIAAGRycy9kb3ducmV2LnhtbFBLBQYAAAAABAAEAPcAAACQAwAAAAA=&#10;">
                  <v:imagedata r:id="rId29" o:title="8328k1"/>
                  <v:path arrowok="t"/>
                </v:shape>
                <w10:wrap type="tight"/>
              </v:group>
            </w:pict>
          </mc:Fallback>
        </mc:AlternateContent>
      </w:r>
      <w:r w:rsidR="006E1A57">
        <w:rPr>
          <w:noProof/>
          <w:lang w:eastAsia="cs-CZ"/>
        </w:rPr>
        <w:drawing>
          <wp:anchor distT="0" distB="0" distL="114300" distR="114300" simplePos="0" relativeHeight="251730944" behindDoc="1" locked="0" layoutInCell="1" allowOverlap="1" wp14:anchorId="06ADFA22" wp14:editId="5B618FD0">
            <wp:simplePos x="0" y="0"/>
            <wp:positionH relativeFrom="column">
              <wp:posOffset>1566545</wp:posOffset>
            </wp:positionH>
            <wp:positionV relativeFrom="paragraph">
              <wp:posOffset>248285</wp:posOffset>
            </wp:positionV>
            <wp:extent cx="1520190" cy="1719580"/>
            <wp:effectExtent l="0" t="0" r="0" b="0"/>
            <wp:wrapTight wrapText="bothSides">
              <wp:wrapPolygon edited="0">
                <wp:start x="13534" y="0"/>
                <wp:lineTo x="5955" y="718"/>
                <wp:lineTo x="2977" y="1675"/>
                <wp:lineTo x="3248" y="7657"/>
                <wp:lineTo x="4331" y="11486"/>
                <wp:lineTo x="5143" y="16511"/>
                <wp:lineTo x="7579" y="19143"/>
                <wp:lineTo x="8662" y="19143"/>
                <wp:lineTo x="8391" y="20340"/>
                <wp:lineTo x="8662" y="21297"/>
                <wp:lineTo x="9474" y="21297"/>
                <wp:lineTo x="17323" y="21297"/>
                <wp:lineTo x="17594" y="21297"/>
                <wp:lineTo x="18677" y="19143"/>
                <wp:lineTo x="19489" y="7657"/>
                <wp:lineTo x="18135" y="3829"/>
                <wp:lineTo x="15158" y="0"/>
                <wp:lineTo x="13534" y="0"/>
              </wp:wrapPolygon>
            </wp:wrapTight>
            <wp:docPr id="51" name="Obrázek 51" descr="C:\Users\Kantor\Lucie\Přírodověda 4\PRIRODA_3\Obrázky\pic\8093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ntor\Lucie\Přírodověda 4\PRIRODA_3\Obrázky\pic\8093i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A57">
        <w:rPr>
          <w:rFonts w:ascii="Tahoma" w:hAnsi="Tahoma" w:cs="Tahoma"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734016" behindDoc="1" locked="0" layoutInCell="1" allowOverlap="1" wp14:anchorId="48D717DF" wp14:editId="7EBBA2C5">
            <wp:simplePos x="0" y="0"/>
            <wp:positionH relativeFrom="column">
              <wp:posOffset>-252730</wp:posOffset>
            </wp:positionH>
            <wp:positionV relativeFrom="paragraph">
              <wp:posOffset>269240</wp:posOffset>
            </wp:positionV>
            <wp:extent cx="1643380" cy="1797685"/>
            <wp:effectExtent l="0" t="0" r="0" b="0"/>
            <wp:wrapTight wrapText="bothSides">
              <wp:wrapPolygon edited="0">
                <wp:start x="7011" y="0"/>
                <wp:lineTo x="6009" y="229"/>
                <wp:lineTo x="2003" y="3205"/>
                <wp:lineTo x="1252" y="7325"/>
                <wp:lineTo x="250" y="10987"/>
                <wp:lineTo x="0" y="11674"/>
                <wp:lineTo x="0" y="13047"/>
                <wp:lineTo x="2504" y="18312"/>
                <wp:lineTo x="2504" y="19685"/>
                <wp:lineTo x="9264" y="21287"/>
                <wp:lineTo x="15524" y="21287"/>
                <wp:lineTo x="17777" y="21287"/>
                <wp:lineTo x="18529" y="21287"/>
                <wp:lineTo x="20031" y="19227"/>
                <wp:lineTo x="20031" y="17854"/>
                <wp:lineTo x="17527" y="15794"/>
                <wp:lineTo x="14773" y="14649"/>
                <wp:lineTo x="18779" y="14649"/>
                <wp:lineTo x="21283" y="13276"/>
                <wp:lineTo x="21283" y="10987"/>
                <wp:lineTo x="20281" y="8927"/>
                <wp:lineTo x="19280" y="7325"/>
                <wp:lineTo x="19530" y="6180"/>
                <wp:lineTo x="15524" y="4120"/>
                <wp:lineTo x="12519" y="3662"/>
                <wp:lineTo x="13521" y="2060"/>
                <wp:lineTo x="12019" y="229"/>
                <wp:lineTo x="9264" y="0"/>
                <wp:lineTo x="7011" y="0"/>
              </wp:wrapPolygon>
            </wp:wrapTight>
            <wp:docPr id="57" name="Obrázek 57" descr="C:\Users\Kantor\Lucie\Přírodověda 4\PRIRODA_3\Obrázky\pic 1\8328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antor\Lucie\Přírodověda 4\PRIRODA_3\Obrázky\pic 1\8328k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1A57" w:rsidRPr="006E1A57" w:rsidRDefault="006E1A57" w:rsidP="006E1A57">
      <w:pPr>
        <w:rPr>
          <w:rFonts w:ascii="Tahoma" w:hAnsi="Tahoma" w:cs="Tahoma"/>
          <w:sz w:val="24"/>
          <w:szCs w:val="24"/>
          <w:u w:val="single"/>
        </w:rPr>
      </w:pPr>
    </w:p>
    <w:p w:rsidR="000945BD" w:rsidRPr="000945BD" w:rsidRDefault="000945BD" w:rsidP="000945BD">
      <w:pPr>
        <w:rPr>
          <w:rFonts w:ascii="Tahoma" w:hAnsi="Tahoma" w:cs="Tahoma"/>
          <w:sz w:val="24"/>
          <w:szCs w:val="24"/>
        </w:rPr>
      </w:pPr>
    </w:p>
    <w:p w:rsidR="000945BD" w:rsidRPr="000945BD" w:rsidRDefault="000912D0" w:rsidP="000945BD">
      <w:pPr>
        <w:rPr>
          <w:rFonts w:ascii="Tahoma" w:hAnsi="Tahoma" w:cs="Tahoma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402B533" wp14:editId="56EE53BF">
                <wp:simplePos x="0" y="0"/>
                <wp:positionH relativeFrom="column">
                  <wp:posOffset>5507990</wp:posOffset>
                </wp:positionH>
                <wp:positionV relativeFrom="paragraph">
                  <wp:posOffset>198755</wp:posOffset>
                </wp:positionV>
                <wp:extent cx="1016635" cy="1403985"/>
                <wp:effectExtent l="0" t="0" r="12065" b="16510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6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2D0" w:rsidRPr="000912D0" w:rsidRDefault="000912D0" w:rsidP="000912D0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LILEK RAJČE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33.7pt;margin-top:15.65pt;width:80.05pt;height:110.55pt;z-index:251742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">
                <v:textbox style="mso-fit-shape-to-text:t">
                  <w:txbxContent>
                    <w:p w:rsidR="000912D0" w:rsidRPr="000912D0" w:rsidRDefault="000912D0" w:rsidP="000912D0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LILEK RAJČE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5AFFEFA" wp14:editId="3BD57A0A">
                <wp:simplePos x="0" y="0"/>
                <wp:positionH relativeFrom="column">
                  <wp:posOffset>2007870</wp:posOffset>
                </wp:positionH>
                <wp:positionV relativeFrom="paragraph">
                  <wp:posOffset>333375</wp:posOffset>
                </wp:positionV>
                <wp:extent cx="1252855" cy="636905"/>
                <wp:effectExtent l="0" t="0" r="23495" b="10795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2855" cy="636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2D0" w:rsidRPr="000912D0" w:rsidRDefault="000912D0" w:rsidP="000912D0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PAPRIKA ROČNÍ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58.1pt;margin-top:26.25pt;width:98.65pt;height:50.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">
                <v:textbox>
                  <w:txbxContent>
                    <w:p w:rsidR="000912D0" w:rsidRPr="000912D0" w:rsidRDefault="000912D0" w:rsidP="000912D0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PAPRIKA ROČNÍ</w:t>
                      </w:r>
                    </w:p>
                  </w:txbxContent>
                </v:textbox>
              </v:shape>
            </w:pict>
          </mc:Fallback>
        </mc:AlternateContent>
      </w:r>
    </w:p>
    <w:p w:rsidR="000945BD" w:rsidRDefault="000945BD" w:rsidP="000945BD">
      <w:pPr>
        <w:rPr>
          <w:rFonts w:ascii="Tahoma" w:hAnsi="Tahoma" w:cs="Tahoma"/>
          <w:sz w:val="24"/>
          <w:szCs w:val="24"/>
        </w:rPr>
      </w:pPr>
    </w:p>
    <w:p w:rsidR="002D7E16" w:rsidRDefault="002D7E16" w:rsidP="002D7E16"/>
    <w:p w:rsidR="00921EC5" w:rsidRDefault="000912D0" w:rsidP="002D7E1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7B79479" wp14:editId="28C79A55">
                <wp:simplePos x="0" y="0"/>
                <wp:positionH relativeFrom="column">
                  <wp:posOffset>3938556</wp:posOffset>
                </wp:positionH>
                <wp:positionV relativeFrom="paragraph">
                  <wp:posOffset>318135</wp:posOffset>
                </wp:positionV>
                <wp:extent cx="1016635" cy="661670"/>
                <wp:effectExtent l="0" t="0" r="12065" b="24130"/>
                <wp:wrapNone/>
                <wp:docPr id="6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635" cy="661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2D0" w:rsidRPr="000912D0" w:rsidRDefault="000912D0" w:rsidP="000912D0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ŽITO SETÉ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10.1pt;margin-top:25.05pt;width:80.05pt;height:52.1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">
                <v:textbox>
                  <w:txbxContent>
                    <w:p w:rsidR="000912D0" w:rsidRPr="000912D0" w:rsidRDefault="000912D0" w:rsidP="000912D0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ŽITO SETÉ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C788773" wp14:editId="06F0EEB8">
                <wp:simplePos x="0" y="0"/>
                <wp:positionH relativeFrom="column">
                  <wp:posOffset>-69215</wp:posOffset>
                </wp:positionH>
                <wp:positionV relativeFrom="paragraph">
                  <wp:posOffset>231140</wp:posOffset>
                </wp:positionV>
                <wp:extent cx="1016635" cy="1403985"/>
                <wp:effectExtent l="0" t="0" r="12065" b="1841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6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2D0" w:rsidRPr="000912D0" w:rsidRDefault="000912D0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912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KVĚTÁK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5.45pt;margin-top:18.2pt;width:80.05pt;height:110.55pt;z-index:251738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">
                <v:textbox style="mso-fit-shape-to-text:t">
                  <w:txbxContent>
                    <w:p w:rsidR="000912D0" w:rsidRPr="000912D0" w:rsidRDefault="000912D0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912D0">
                        <w:rPr>
                          <w:rFonts w:ascii="Arial" w:hAnsi="Arial" w:cs="Arial"/>
                          <w:sz w:val="32"/>
                          <w:szCs w:val="32"/>
                        </w:rPr>
                        <w:t>KVĚTÁK</w:t>
                      </w:r>
                    </w:p>
                  </w:txbxContent>
                </v:textbox>
              </v:shape>
            </w:pict>
          </mc:Fallback>
        </mc:AlternateContent>
      </w:r>
    </w:p>
    <w:p w:rsidR="00921EC5" w:rsidRDefault="00921EC5" w:rsidP="002D7E16"/>
    <w:p w:rsidR="00921EC5" w:rsidRDefault="00921EC5" w:rsidP="002D7E16"/>
    <w:p w:rsidR="00921EC5" w:rsidRDefault="00921EC5" w:rsidP="002D7E16"/>
    <w:p w:rsidR="00921EC5" w:rsidRPr="00F72ED0" w:rsidRDefault="00F72ED0" w:rsidP="00F72ED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ŘEŠENÍ</w:t>
      </w:r>
    </w:p>
    <w:p w:rsidR="00F72ED0" w:rsidRPr="00921EC5" w:rsidRDefault="00F72ED0" w:rsidP="00F72ED0">
      <w:pPr>
        <w:pStyle w:val="Odstavecseseznamem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  <w:u w:val="single"/>
        </w:rPr>
      </w:pPr>
      <w:r>
        <w:rPr>
          <w:rFonts w:ascii="Tahoma" w:hAnsi="Tahoma" w:cs="Tahoma"/>
          <w:noProof/>
          <w:sz w:val="24"/>
          <w:szCs w:val="24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0D9AE4CA" wp14:editId="0A47C79E">
                <wp:simplePos x="0" y="0"/>
                <wp:positionH relativeFrom="column">
                  <wp:posOffset>241443</wp:posOffset>
                </wp:positionH>
                <wp:positionV relativeFrom="paragraph">
                  <wp:posOffset>177443</wp:posOffset>
                </wp:positionV>
                <wp:extent cx="6154220" cy="1366463"/>
                <wp:effectExtent l="0" t="0" r="0" b="5715"/>
                <wp:wrapNone/>
                <wp:docPr id="76" name="Skupina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4220" cy="1366463"/>
                          <a:chOff x="164387" y="0"/>
                          <a:chExt cx="6154220" cy="1366463"/>
                        </a:xfrm>
                      </wpg:grpSpPr>
                      <pic:pic xmlns:pic="http://schemas.openxmlformats.org/drawingml/2006/picture">
                        <pic:nvPicPr>
                          <pic:cNvPr id="81" name="Obrázek 81" descr="C:\Users\Kantor\Lucie\Přírodověda 4\PRIRODA_3\Obrázky\pic\8097w.pn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387" y="277403"/>
                            <a:ext cx="708917" cy="108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2" name="Obrázek 82" descr="C:\Users\Kantor\Lucie\Přírodověda 4\PRIRODA_3\Obrázky\pic\8101i.pn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1672" y="277403"/>
                            <a:ext cx="965771" cy="108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3" name="Obrázek 83" descr="C:\Users\Kantor\Lucie\Přírodověda 4\PRIRODA_3\Obrázky\pic\8095i.pn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8827" y="123290"/>
                            <a:ext cx="1078787" cy="122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4" name="Obrázek 84" descr="C:\Users\Kantor\Lucie\Přírodověda 4\PRIRODA_3\Obrázky\pic\8096i.png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98724" y="0"/>
                            <a:ext cx="1119883" cy="1263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76" o:spid="_x0000_s1026" style="position:absolute;margin-left:19pt;margin-top:13.95pt;width:484.6pt;height:107.6pt;z-index:251749376;mso-width-relative:margin;mso-height-relative:margin" coordorigin="1643" coordsize="61542,13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">
                <v:shape id="Obrázek 81" o:spid="_x0000_s1027" type="#_x0000_t75" style="position:absolute;left:1643;top:2774;width:7090;height:108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UjGzDAAAA2wAAAA8AAABkcnMvZG93bnJldi54bWxEj0+LwjAUxO8L+x3CE7ytafcgbjUtIix4&#10;UfDPocdH82yKzUtpsrb66Y0g7HGYmd8wq2K0rbhR7xvHCtJZAoK4crrhWsH59Pu1AOEDssbWMSm4&#10;k4ci//xYYabdwAe6HUMtIoR9hgpMCF0mpa8MWfQz1xFH7+J6iyHKvpa6xyHCbSu/k2QuLTYcFwx2&#10;tDFUXY9/VkHZ7DbXfbkdHunjsitNGtiYH6Wmk3G9BBFoDP/hd3urFSxSeH2JP0Dm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xSMbMMAAADbAAAADwAAAAAAAAAAAAAAAACf&#10;AgAAZHJzL2Rvd25yZXYueG1sUEsFBgAAAAAEAAQA9wAAAI8DAAAAAA==&#10;">
                  <v:imagedata r:id="rId14" o:title="8097w"/>
                  <v:path arrowok="t"/>
                </v:shape>
                <v:shape id="Obrázek 82" o:spid="_x0000_s1028" type="#_x0000_t75" style="position:absolute;left:15616;top:2774;width:9658;height:108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OAA6+AAAA2wAAAA8AAABkcnMvZG93bnJldi54bWxEj8EKwjAQRO+C/xBW8KapHkqpRhFB0Iug&#10;FryuzdoWm01pola/3giCx2Fm3jDzZWdq8aDWVZYVTMYRCOLc6ooLBdlpM0pAOI+ssbZMCl7kYLno&#10;9+aYavvkAz2OvhABwi5FBaX3TSqly0sy6Ma2IQ7e1bYGfZBtIXWLzwA3tZxGUSwNVhwWSmxoXVJ+&#10;O96NgsP+nN3uF4zimJpdllzP+M5ZqeGgW81AeOr8P/xrb7WCZArfL+EHyMUH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GOAA6+AAAA2wAAAA8AAAAAAAAAAAAAAAAAnwIAAGRy&#10;cy9kb3ducmV2LnhtbFBLBQYAAAAABAAEAPcAAACKAwAAAAA=&#10;">
                  <v:imagedata r:id="rId15" o:title="8101i"/>
                  <v:path arrowok="t"/>
                </v:shape>
                <v:shape id="Obrázek 83" o:spid="_x0000_s1029" type="#_x0000_t75" style="position:absolute;left:33288;top:1232;width:10788;height:122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lfMzCAAAA2wAAAA8AAABkcnMvZG93bnJldi54bWxEj0FLAzEUhO9C/0N4gjebaGEpa9MiQtEe&#10;XaXt8bl5TZZuXtYkbtd/bwTB4zAz3zCrzeR7MVJMXWANd3MFgrgNpmOr4f1te7sEkTKywT4wafim&#10;BJv17GqFtQkXfqWxyVYUCKcaNbich1rK1DrymOZhIC7eKUSPuchopYl4KXDfy3ulKumx47LgcKAn&#10;R+25+fIaYvOxG3efdmyV21f2qBbV83DQ+uZ6enwAkWnK/+G/9ovRsFzA75fyA+T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pXzMwgAAANsAAAAPAAAAAAAAAAAAAAAAAJ8C&#10;AABkcnMvZG93bnJldi54bWxQSwUGAAAAAAQABAD3AAAAjgMAAAAA&#10;">
                  <v:imagedata r:id="rId16" o:title="8095i"/>
                  <v:path arrowok="t"/>
                </v:shape>
                <v:shape id="Obrázek 84" o:spid="_x0000_s1030" type="#_x0000_t75" style="position:absolute;left:51987;width:11199;height:126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lz0nEAAAA2wAAAA8AAABkcnMvZG93bnJldi54bWxEj0Frg0AUhO+F/IflFXoJcU0JxVhXEUEI&#10;lBya9pLbw31RW/etuJto/n23UOhxmJlvmKxYzCBuNLnesoJtFIMgbqzuuVXw+VFvEhDOI2scLJOC&#10;Ozko8tVDhqm2M7/T7eRbESDsUlTQeT+mUrqmI4MusiNx8C52MuiDnFqpJ5wD3AzyOY5fpMGew0KH&#10;I1UdNd+nq1GwL8/mbb7bqmyPwzrmPlnXX41ST49L+QrC0+L/w3/tg1aQ7OD3S/gBMv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Glz0nEAAAA2wAAAA8AAAAAAAAAAAAAAAAA&#10;nwIAAGRycy9kb3ducmV2LnhtbFBLBQYAAAAABAAEAPcAAACQAwAAAAA=&#10;">
                  <v:imagedata r:id="rId17" o:title="8096i"/>
                  <v:path arrowok="t"/>
                </v:shape>
              </v:group>
            </w:pict>
          </mc:Fallback>
        </mc:AlternateContent>
      </w:r>
      <w:r w:rsidRPr="00B30F2E">
        <w:rPr>
          <w:rFonts w:ascii="Tahoma" w:hAnsi="Tahoma" w:cs="Tahoma"/>
          <w:sz w:val="24"/>
          <w:szCs w:val="24"/>
          <w:u w:val="single"/>
        </w:rPr>
        <w:t>Napiš správné názvy</w:t>
      </w:r>
      <w:r w:rsidRPr="00921EC5">
        <w:rPr>
          <w:rFonts w:ascii="Tahoma" w:hAnsi="Tahoma" w:cs="Tahoma"/>
          <w:sz w:val="24"/>
          <w:szCs w:val="24"/>
        </w:rPr>
        <w:tab/>
      </w:r>
      <w:r w:rsidRPr="00921EC5">
        <w:rPr>
          <w:rFonts w:ascii="Tahoma" w:hAnsi="Tahoma" w:cs="Tahoma"/>
          <w:sz w:val="24"/>
          <w:szCs w:val="24"/>
        </w:rPr>
        <w:tab/>
      </w:r>
      <w:r w:rsidRPr="00921EC5">
        <w:rPr>
          <w:rFonts w:ascii="Tahoma" w:hAnsi="Tahoma" w:cs="Tahoma"/>
          <w:sz w:val="24"/>
          <w:szCs w:val="24"/>
        </w:rPr>
        <w:tab/>
      </w:r>
      <w:r w:rsidRPr="00921EC5">
        <w:rPr>
          <w:rFonts w:ascii="Tahoma" w:hAnsi="Tahoma" w:cs="Tahoma"/>
          <w:sz w:val="24"/>
          <w:szCs w:val="24"/>
        </w:rPr>
        <w:tab/>
      </w:r>
      <w:r w:rsidRPr="00921EC5">
        <w:rPr>
          <w:rFonts w:ascii="Tahoma" w:hAnsi="Tahoma" w:cs="Tahoma"/>
          <w:sz w:val="24"/>
          <w:szCs w:val="24"/>
        </w:rPr>
        <w:tab/>
      </w:r>
    </w:p>
    <w:p w:rsidR="00F72ED0" w:rsidRDefault="00F72ED0" w:rsidP="00F72ED0">
      <w:pPr>
        <w:jc w:val="both"/>
        <w:rPr>
          <w:rFonts w:ascii="Tahoma" w:hAnsi="Tahoma" w:cs="Tahoma"/>
          <w:sz w:val="24"/>
          <w:szCs w:val="24"/>
        </w:rPr>
      </w:pPr>
    </w:p>
    <w:p w:rsidR="00F72ED0" w:rsidRDefault="00F72ED0" w:rsidP="00F72ED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F72ED0" w:rsidRDefault="00F72ED0" w:rsidP="00F72ED0">
      <w:pPr>
        <w:jc w:val="both"/>
        <w:rPr>
          <w:rFonts w:ascii="Tahoma" w:hAnsi="Tahoma" w:cs="Tahoma"/>
          <w:sz w:val="24"/>
          <w:szCs w:val="24"/>
        </w:rPr>
      </w:pPr>
    </w:p>
    <w:p w:rsidR="00F72ED0" w:rsidRPr="00921EC5" w:rsidRDefault="00F72ED0" w:rsidP="00F72ED0">
      <w:pPr>
        <w:ind w:left="360"/>
        <w:jc w:val="both"/>
        <w:rPr>
          <w:rFonts w:ascii="Tahoma" w:hAnsi="Tahoma" w:cs="Tahoma"/>
          <w:sz w:val="24"/>
          <w:szCs w:val="24"/>
          <w:u w:val="single"/>
        </w:rPr>
      </w:pPr>
    </w:p>
    <w:p w:rsidR="00F72ED0" w:rsidRPr="00F72ED0" w:rsidRDefault="00F72ED0" w:rsidP="00F72ED0">
      <w:pPr>
        <w:ind w:left="360"/>
        <w:jc w:val="both"/>
        <w:rPr>
          <w:rFonts w:ascii="Tahoma" w:hAnsi="Tahoma" w:cs="Tahoma"/>
          <w:sz w:val="24"/>
          <w:szCs w:val="24"/>
        </w:rPr>
      </w:pPr>
      <w:r w:rsidRPr="00F72ED0">
        <w:rPr>
          <w:rFonts w:ascii="Tahoma" w:hAnsi="Tahoma" w:cs="Tahoma"/>
          <w:sz w:val="24"/>
          <w:szCs w:val="24"/>
        </w:rPr>
        <w:t>Slunečnice roční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 xml:space="preserve">  chmel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lilek brambor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řepa obecná</w:t>
      </w:r>
    </w:p>
    <w:p w:rsidR="00F72ED0" w:rsidRPr="00921EC5" w:rsidRDefault="00F72ED0" w:rsidP="00F72ED0">
      <w:pPr>
        <w:jc w:val="both"/>
        <w:rPr>
          <w:rFonts w:ascii="Tahoma" w:hAnsi="Tahoma" w:cs="Tahoma"/>
          <w:sz w:val="24"/>
          <w:szCs w:val="24"/>
          <w:u w:val="single"/>
        </w:rPr>
      </w:pPr>
    </w:p>
    <w:p w:rsidR="00F72ED0" w:rsidRDefault="00F72ED0" w:rsidP="00F72ED0">
      <w:pPr>
        <w:pStyle w:val="Odstavecseseznamem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  <w:u w:val="single"/>
        </w:rPr>
      </w:pPr>
      <w:r>
        <w:rPr>
          <w:rFonts w:ascii="Tahoma" w:hAnsi="Tahoma" w:cs="Tahoma"/>
          <w:sz w:val="24"/>
          <w:szCs w:val="24"/>
          <w:u w:val="single"/>
        </w:rPr>
        <w:t>Vybarvi správné dvojice</w:t>
      </w:r>
    </w:p>
    <w:p w:rsidR="00F72ED0" w:rsidRDefault="00F72ED0" w:rsidP="00F72ED0">
      <w:pPr>
        <w:jc w:val="both"/>
        <w:rPr>
          <w:rFonts w:ascii="Tahoma" w:hAnsi="Tahoma" w:cs="Tahoma"/>
          <w:sz w:val="28"/>
          <w:szCs w:val="28"/>
        </w:rPr>
      </w:pPr>
    </w:p>
    <w:tbl>
      <w:tblPr>
        <w:tblStyle w:val="Mkatabulky"/>
        <w:tblW w:w="0" w:type="auto"/>
        <w:tblInd w:w="1487" w:type="dxa"/>
        <w:tblLook w:val="04A0" w:firstRow="1" w:lastRow="0" w:firstColumn="1" w:lastColumn="0" w:noHBand="0" w:noVBand="1"/>
      </w:tblPr>
      <w:tblGrid>
        <w:gridCol w:w="3780"/>
        <w:gridCol w:w="3780"/>
      </w:tblGrid>
      <w:tr w:rsidR="00F72ED0" w:rsidTr="007A6E45">
        <w:trPr>
          <w:trHeight w:val="867"/>
        </w:trPr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yellow"/>
              </w:rPr>
              <w:t>Ječmen obecný</w:t>
            </w:r>
          </w:p>
        </w:tc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lightGray"/>
              </w:rPr>
              <w:t>Luskoviny</w:t>
            </w:r>
          </w:p>
        </w:tc>
      </w:tr>
      <w:tr w:rsidR="00F72ED0" w:rsidTr="007A6E45">
        <w:trPr>
          <w:trHeight w:val="908"/>
        </w:trPr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magenta"/>
              </w:rPr>
              <w:t>Slunečnice roční</w:t>
            </w:r>
          </w:p>
        </w:tc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yellow"/>
              </w:rPr>
              <w:t>Obiloviny</w:t>
            </w:r>
          </w:p>
        </w:tc>
      </w:tr>
      <w:tr w:rsidR="00F72ED0" w:rsidTr="007A6E45">
        <w:trPr>
          <w:trHeight w:val="867"/>
        </w:trPr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green"/>
              </w:rPr>
              <w:t>Jetel luční</w:t>
            </w:r>
          </w:p>
        </w:tc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red"/>
              </w:rPr>
              <w:t>Průmyslové rostliny</w:t>
            </w:r>
          </w:p>
        </w:tc>
      </w:tr>
      <w:tr w:rsidR="00F72ED0" w:rsidTr="007A6E45">
        <w:trPr>
          <w:trHeight w:val="908"/>
        </w:trPr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darkYellow"/>
              </w:rPr>
              <w:t>Bojínek luční</w:t>
            </w:r>
          </w:p>
        </w:tc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cyan"/>
              </w:rPr>
              <w:t>Okopaniny</w:t>
            </w:r>
          </w:p>
        </w:tc>
      </w:tr>
      <w:tr w:rsidR="00F72ED0" w:rsidTr="007A6E45">
        <w:trPr>
          <w:trHeight w:val="867"/>
        </w:trPr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cyan"/>
              </w:rPr>
              <w:t>Lilek brambor</w:t>
            </w:r>
          </w:p>
        </w:tc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darkMagenta"/>
              </w:rPr>
              <w:t>Zelenina</w:t>
            </w:r>
          </w:p>
        </w:tc>
      </w:tr>
      <w:tr w:rsidR="00F72ED0" w:rsidTr="007A6E45">
        <w:trPr>
          <w:trHeight w:val="908"/>
        </w:trPr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lightGray"/>
              </w:rPr>
              <w:t>Fazol obecný</w:t>
            </w:r>
          </w:p>
        </w:tc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darkYellow"/>
              </w:rPr>
              <w:t>Pícniny</w:t>
            </w:r>
          </w:p>
        </w:tc>
      </w:tr>
      <w:tr w:rsidR="00F72ED0" w:rsidTr="007A6E45">
        <w:trPr>
          <w:trHeight w:val="867"/>
        </w:trPr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darkMagenta"/>
              </w:rPr>
              <w:t>Lilek rajče</w:t>
            </w:r>
          </w:p>
        </w:tc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green"/>
              </w:rPr>
              <w:t>Jeteloviny</w:t>
            </w:r>
          </w:p>
        </w:tc>
      </w:tr>
      <w:tr w:rsidR="00F72ED0" w:rsidTr="007A6E45">
        <w:trPr>
          <w:trHeight w:val="908"/>
        </w:trPr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red"/>
              </w:rPr>
              <w:t>Len setý</w:t>
            </w:r>
          </w:p>
        </w:tc>
        <w:tc>
          <w:tcPr>
            <w:tcW w:w="3780" w:type="dxa"/>
          </w:tcPr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</w:p>
          <w:p w:rsidR="00F72ED0" w:rsidRDefault="00F72ED0" w:rsidP="007A6E45">
            <w:pPr>
              <w:jc w:val="both"/>
              <w:rPr>
                <w:rFonts w:cs="Tahoma"/>
                <w:sz w:val="28"/>
                <w:szCs w:val="28"/>
              </w:rPr>
            </w:pPr>
            <w:r w:rsidRPr="00F72ED0">
              <w:rPr>
                <w:rFonts w:cs="Tahoma"/>
                <w:sz w:val="28"/>
                <w:szCs w:val="28"/>
                <w:highlight w:val="magenta"/>
              </w:rPr>
              <w:t>Olejniny</w:t>
            </w:r>
          </w:p>
        </w:tc>
      </w:tr>
    </w:tbl>
    <w:p w:rsidR="00F72ED0" w:rsidRDefault="00F72ED0" w:rsidP="00F72ED0">
      <w:pPr>
        <w:jc w:val="both"/>
        <w:rPr>
          <w:rFonts w:ascii="Tahoma" w:hAnsi="Tahoma" w:cs="Tahoma"/>
          <w:sz w:val="28"/>
          <w:szCs w:val="28"/>
        </w:rPr>
      </w:pPr>
    </w:p>
    <w:p w:rsidR="00921EC5" w:rsidRDefault="00921EC5" w:rsidP="002D7E16"/>
    <w:p w:rsidR="00F72ED0" w:rsidRPr="00F72ED0" w:rsidRDefault="00F72ED0" w:rsidP="00F72ED0">
      <w:pPr>
        <w:pStyle w:val="Odstavecseseznamem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  <w:u w:val="single"/>
        </w:rPr>
      </w:pPr>
      <w:r w:rsidRPr="00F72ED0">
        <w:rPr>
          <w:rFonts w:ascii="Tahoma" w:hAnsi="Tahoma" w:cs="Tahoma"/>
          <w:sz w:val="24"/>
          <w:szCs w:val="24"/>
          <w:u w:val="single"/>
        </w:rPr>
        <w:lastRenderedPageBreak/>
        <w:t>Zakroužkuj správnou odpověď</w:t>
      </w:r>
    </w:p>
    <w:p w:rsidR="00F72ED0" w:rsidRDefault="00F72ED0" w:rsidP="00F72ED0">
      <w:pPr>
        <w:pStyle w:val="Odstavecseseznamem"/>
        <w:jc w:val="both"/>
        <w:rPr>
          <w:rFonts w:ascii="Tahoma" w:hAnsi="Tahoma" w:cs="Tahoma"/>
          <w:sz w:val="24"/>
          <w:szCs w:val="24"/>
        </w:rPr>
      </w:pPr>
    </w:p>
    <w:p w:rsidR="00F72ED0" w:rsidRDefault="00383977" w:rsidP="00F72ED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B4C1BD8" wp14:editId="71D4EF8E">
                <wp:simplePos x="0" y="0"/>
                <wp:positionH relativeFrom="column">
                  <wp:posOffset>2491483</wp:posOffset>
                </wp:positionH>
                <wp:positionV relativeFrom="paragraph">
                  <wp:posOffset>256611</wp:posOffset>
                </wp:positionV>
                <wp:extent cx="390418" cy="369870"/>
                <wp:effectExtent l="0" t="0" r="10160" b="11430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418" cy="36987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" o:spid="_x0000_s1026" style="position:absolute;margin-left:196.2pt;margin-top:20.2pt;width:30.75pt;height:29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" filled="f" strokecolor="#f79646 [3209]" strokeweight="2pt"/>
            </w:pict>
          </mc:Fallback>
        </mc:AlternateContent>
      </w:r>
      <w:r w:rsidR="00F72ED0">
        <w:rPr>
          <w:rFonts w:ascii="Tahoma" w:hAnsi="Tahoma" w:cs="Tahoma"/>
          <w:sz w:val="24"/>
          <w:szCs w:val="24"/>
        </w:rPr>
        <w:t>Brambory pěstujeme pro vysoký obsah</w:t>
      </w:r>
    </w:p>
    <w:p w:rsidR="00F72ED0" w:rsidRDefault="00F72ED0" w:rsidP="00F72ED0">
      <w:pPr>
        <w:pStyle w:val="Odstavecseseznamem"/>
        <w:numPr>
          <w:ilvl w:val="0"/>
          <w:numId w:val="4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Vody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škrobu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vitamínu C</w:t>
      </w:r>
      <w:r>
        <w:rPr>
          <w:rFonts w:ascii="Tahoma" w:hAnsi="Tahoma" w:cs="Tahoma"/>
          <w:sz w:val="24"/>
          <w:szCs w:val="24"/>
        </w:rPr>
        <w:tab/>
      </w:r>
    </w:p>
    <w:p w:rsidR="00F72ED0" w:rsidRDefault="00F72ED0" w:rsidP="00F72ED0">
      <w:pPr>
        <w:jc w:val="both"/>
        <w:rPr>
          <w:rFonts w:ascii="Tahoma" w:hAnsi="Tahoma" w:cs="Tahoma"/>
          <w:sz w:val="24"/>
          <w:szCs w:val="24"/>
        </w:rPr>
      </w:pPr>
    </w:p>
    <w:p w:rsidR="00F72ED0" w:rsidRDefault="00383977" w:rsidP="00F72ED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F538615" wp14:editId="324B90B2">
                <wp:simplePos x="0" y="0"/>
                <wp:positionH relativeFrom="column">
                  <wp:posOffset>4318000</wp:posOffset>
                </wp:positionH>
                <wp:positionV relativeFrom="paragraph">
                  <wp:posOffset>276225</wp:posOffset>
                </wp:positionV>
                <wp:extent cx="389890" cy="369570"/>
                <wp:effectExtent l="0" t="0" r="10160" b="11430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890" cy="36957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" o:spid="_x0000_s1026" style="position:absolute;margin-left:340pt;margin-top:21.75pt;width:30.7pt;height:29.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" filled="f" strokecolor="#f79646" strokeweight="2pt"/>
            </w:pict>
          </mc:Fallback>
        </mc:AlternateContent>
      </w:r>
      <w:r w:rsidR="00F72ED0">
        <w:rPr>
          <w:rFonts w:ascii="Tahoma" w:hAnsi="Tahoma" w:cs="Tahoma"/>
          <w:sz w:val="24"/>
          <w:szCs w:val="24"/>
        </w:rPr>
        <w:t>Jetel luční a vojtěška rostou</w:t>
      </w:r>
    </w:p>
    <w:p w:rsidR="00F72ED0" w:rsidRDefault="00F72ED0" w:rsidP="00F72ED0">
      <w:pPr>
        <w:pStyle w:val="Odstavecseseznamem"/>
        <w:numPr>
          <w:ilvl w:val="0"/>
          <w:numId w:val="5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 louce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v lese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na poli</w:t>
      </w:r>
    </w:p>
    <w:p w:rsidR="00F72ED0" w:rsidRDefault="00F72ED0" w:rsidP="00F72ED0">
      <w:pPr>
        <w:jc w:val="both"/>
        <w:rPr>
          <w:rFonts w:ascii="Tahoma" w:hAnsi="Tahoma" w:cs="Tahoma"/>
          <w:sz w:val="24"/>
          <w:szCs w:val="24"/>
        </w:rPr>
      </w:pPr>
    </w:p>
    <w:p w:rsidR="00F72ED0" w:rsidRDefault="00383977" w:rsidP="00F72ED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7FAD7EE" wp14:editId="0D3A8215">
                <wp:simplePos x="0" y="0"/>
                <wp:positionH relativeFrom="column">
                  <wp:posOffset>2489264</wp:posOffset>
                </wp:positionH>
                <wp:positionV relativeFrom="paragraph">
                  <wp:posOffset>278245</wp:posOffset>
                </wp:positionV>
                <wp:extent cx="389890" cy="369570"/>
                <wp:effectExtent l="0" t="0" r="10160" b="11430"/>
                <wp:wrapNone/>
                <wp:docPr id="87" name="Ová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890" cy="36957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7" o:spid="_x0000_s1026" style="position:absolute;margin-left:196pt;margin-top:21.9pt;width:30.7pt;height:29.1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" filled="f" strokecolor="#f79646" strokeweight="2pt"/>
            </w:pict>
          </mc:Fallback>
        </mc:AlternateContent>
      </w:r>
      <w:r w:rsidR="00F72ED0">
        <w:rPr>
          <w:rFonts w:ascii="Tahoma" w:hAnsi="Tahoma" w:cs="Tahoma"/>
          <w:sz w:val="24"/>
          <w:szCs w:val="24"/>
        </w:rPr>
        <w:t xml:space="preserve">Paprika, okurka, rajče, květák patří </w:t>
      </w:r>
      <w:proofErr w:type="gramStart"/>
      <w:r w:rsidR="00F72ED0">
        <w:rPr>
          <w:rFonts w:ascii="Tahoma" w:hAnsi="Tahoma" w:cs="Tahoma"/>
          <w:sz w:val="24"/>
          <w:szCs w:val="24"/>
        </w:rPr>
        <w:t>mezi</w:t>
      </w:r>
      <w:proofErr w:type="gramEnd"/>
    </w:p>
    <w:p w:rsidR="00F72ED0" w:rsidRDefault="00F72ED0" w:rsidP="00F72ED0">
      <w:pPr>
        <w:pStyle w:val="Odstavecseseznamem"/>
        <w:numPr>
          <w:ilvl w:val="0"/>
          <w:numId w:val="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ovoce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zeleninu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okrasné rostliny</w:t>
      </w:r>
    </w:p>
    <w:p w:rsidR="00F72ED0" w:rsidRDefault="00F72ED0" w:rsidP="00F72ED0">
      <w:pPr>
        <w:jc w:val="both"/>
        <w:rPr>
          <w:rFonts w:ascii="Tahoma" w:hAnsi="Tahoma" w:cs="Tahoma"/>
          <w:sz w:val="24"/>
          <w:szCs w:val="24"/>
        </w:rPr>
      </w:pPr>
    </w:p>
    <w:p w:rsidR="00F72ED0" w:rsidRDefault="00383977" w:rsidP="00F72ED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89D1116" wp14:editId="5CA527F9">
                <wp:simplePos x="0" y="0"/>
                <wp:positionH relativeFrom="column">
                  <wp:posOffset>64135</wp:posOffset>
                </wp:positionH>
                <wp:positionV relativeFrom="paragraph">
                  <wp:posOffset>248285</wp:posOffset>
                </wp:positionV>
                <wp:extent cx="389890" cy="369570"/>
                <wp:effectExtent l="0" t="0" r="10160" b="11430"/>
                <wp:wrapNone/>
                <wp:docPr id="88" name="Ová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890" cy="36957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8" o:spid="_x0000_s1026" style="position:absolute;margin-left:5.05pt;margin-top:19.55pt;width:30.7pt;height:29.1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" filled="f" strokecolor="#f79646" strokeweight="2pt"/>
            </w:pict>
          </mc:Fallback>
        </mc:AlternateContent>
      </w:r>
      <w:r w:rsidR="00F72ED0">
        <w:rPr>
          <w:rFonts w:ascii="Tahoma" w:hAnsi="Tahoma" w:cs="Tahoma"/>
          <w:sz w:val="24"/>
          <w:szCs w:val="24"/>
        </w:rPr>
        <w:t xml:space="preserve">Len setý patří </w:t>
      </w:r>
      <w:proofErr w:type="gramStart"/>
      <w:r w:rsidR="00F72ED0">
        <w:rPr>
          <w:rFonts w:ascii="Tahoma" w:hAnsi="Tahoma" w:cs="Tahoma"/>
          <w:sz w:val="24"/>
          <w:szCs w:val="24"/>
        </w:rPr>
        <w:t>mezi</w:t>
      </w:r>
      <w:proofErr w:type="gramEnd"/>
    </w:p>
    <w:p w:rsidR="00F72ED0" w:rsidRDefault="00F72ED0" w:rsidP="00F72ED0">
      <w:pPr>
        <w:pStyle w:val="Odstavecseseznamem"/>
        <w:numPr>
          <w:ilvl w:val="0"/>
          <w:numId w:val="7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průmyslové rostliny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olejniny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pícniny</w:t>
      </w:r>
      <w:r w:rsidRPr="00BD2EBE">
        <w:rPr>
          <w:rFonts w:ascii="Tahoma" w:hAnsi="Tahoma" w:cs="Tahoma"/>
          <w:sz w:val="24"/>
          <w:szCs w:val="24"/>
        </w:rPr>
        <w:tab/>
      </w:r>
    </w:p>
    <w:p w:rsidR="00F72ED0" w:rsidRDefault="00F72ED0" w:rsidP="00F72ED0">
      <w:pPr>
        <w:jc w:val="both"/>
        <w:rPr>
          <w:rFonts w:ascii="Tahoma" w:hAnsi="Tahoma" w:cs="Tahoma"/>
          <w:sz w:val="24"/>
          <w:szCs w:val="24"/>
        </w:rPr>
      </w:pPr>
    </w:p>
    <w:p w:rsidR="00F72ED0" w:rsidRDefault="00383977" w:rsidP="00F72ED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A6199A8" wp14:editId="1D50B041">
                <wp:simplePos x="0" y="0"/>
                <wp:positionH relativeFrom="column">
                  <wp:posOffset>4256405</wp:posOffset>
                </wp:positionH>
                <wp:positionV relativeFrom="paragraph">
                  <wp:posOffset>250190</wp:posOffset>
                </wp:positionV>
                <wp:extent cx="389890" cy="369570"/>
                <wp:effectExtent l="0" t="0" r="10160" b="11430"/>
                <wp:wrapNone/>
                <wp:docPr id="89" name="Ová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890" cy="36957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9" o:spid="_x0000_s1026" style="position:absolute;margin-left:335.15pt;margin-top:19.7pt;width:30.7pt;height:29.1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" filled="f" strokecolor="#f79646" strokeweight="2pt"/>
            </w:pict>
          </mc:Fallback>
        </mc:AlternateContent>
      </w:r>
      <w:r w:rsidR="00F72ED0">
        <w:rPr>
          <w:rFonts w:ascii="Tahoma" w:hAnsi="Tahoma" w:cs="Tahoma"/>
          <w:sz w:val="24"/>
          <w:szCs w:val="24"/>
        </w:rPr>
        <w:t>Olejniny pěstujeme pro výrobu</w:t>
      </w:r>
    </w:p>
    <w:p w:rsidR="00F72ED0" w:rsidRPr="00BD2EBE" w:rsidRDefault="00F72ED0" w:rsidP="00F72ED0">
      <w:pPr>
        <w:pStyle w:val="Odstavecseseznamem"/>
        <w:numPr>
          <w:ilvl w:val="0"/>
          <w:numId w:val="8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cukru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b)krmiva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oleje</w:t>
      </w:r>
      <w:r w:rsidRPr="00BD2EBE">
        <w:rPr>
          <w:rFonts w:ascii="Tahoma" w:hAnsi="Tahoma" w:cs="Tahoma"/>
          <w:sz w:val="24"/>
          <w:szCs w:val="24"/>
        </w:rPr>
        <w:tab/>
      </w:r>
    </w:p>
    <w:p w:rsidR="00F72ED0" w:rsidRDefault="00F72ED0" w:rsidP="00F72ED0">
      <w:pPr>
        <w:rPr>
          <w:rFonts w:ascii="Tahoma" w:hAnsi="Tahoma" w:cs="Tahoma"/>
          <w:sz w:val="24"/>
          <w:szCs w:val="24"/>
        </w:rPr>
      </w:pPr>
    </w:p>
    <w:p w:rsidR="00F72ED0" w:rsidRDefault="00383977" w:rsidP="00F72ED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61045F8" wp14:editId="495910A9">
                <wp:simplePos x="0" y="0"/>
                <wp:positionH relativeFrom="column">
                  <wp:posOffset>2488565</wp:posOffset>
                </wp:positionH>
                <wp:positionV relativeFrom="paragraph">
                  <wp:posOffset>240665</wp:posOffset>
                </wp:positionV>
                <wp:extent cx="389890" cy="369570"/>
                <wp:effectExtent l="0" t="0" r="10160" b="11430"/>
                <wp:wrapNone/>
                <wp:docPr id="90" name="Ová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890" cy="36957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0" o:spid="_x0000_s1026" style="position:absolute;margin-left:195.95pt;margin-top:18.95pt;width:30.7pt;height:29.1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" filled="f" strokecolor="#f79646" strokeweight="2pt"/>
            </w:pict>
          </mc:Fallback>
        </mc:AlternateContent>
      </w:r>
      <w:r w:rsidR="00F72ED0">
        <w:rPr>
          <w:rFonts w:ascii="Tahoma" w:hAnsi="Tahoma" w:cs="Tahoma"/>
          <w:sz w:val="24"/>
          <w:szCs w:val="24"/>
        </w:rPr>
        <w:t>Ekosystém pole vznikl</w:t>
      </w:r>
    </w:p>
    <w:p w:rsidR="00F72ED0" w:rsidRDefault="00F72ED0" w:rsidP="00F72ED0">
      <w:pPr>
        <w:pStyle w:val="Odstavecseseznamem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usazováním hornin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vykácením lesů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 xml:space="preserve">c) vypuštěním rybníka </w:t>
      </w:r>
    </w:p>
    <w:p w:rsidR="00F72ED0" w:rsidRDefault="00F72ED0" w:rsidP="00F72ED0">
      <w:pPr>
        <w:rPr>
          <w:rFonts w:ascii="Tahoma" w:hAnsi="Tahoma" w:cs="Tahoma"/>
          <w:sz w:val="24"/>
          <w:szCs w:val="24"/>
        </w:rPr>
      </w:pPr>
    </w:p>
    <w:p w:rsidR="00F72ED0" w:rsidRDefault="00383977" w:rsidP="00F72ED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DD05B30" wp14:editId="2D46FD81">
                <wp:simplePos x="0" y="0"/>
                <wp:positionH relativeFrom="column">
                  <wp:posOffset>61595</wp:posOffset>
                </wp:positionH>
                <wp:positionV relativeFrom="paragraph">
                  <wp:posOffset>250190</wp:posOffset>
                </wp:positionV>
                <wp:extent cx="389890" cy="369570"/>
                <wp:effectExtent l="0" t="0" r="10160" b="11430"/>
                <wp:wrapNone/>
                <wp:docPr id="91" name="Ovál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890" cy="36957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1" o:spid="_x0000_s1026" style="position:absolute;margin-left:4.85pt;margin-top:19.7pt;width:30.7pt;height:29.1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" filled="f" strokecolor="#f79646" strokeweight="2pt"/>
            </w:pict>
          </mc:Fallback>
        </mc:AlternateContent>
      </w:r>
      <w:r w:rsidR="00F72ED0">
        <w:rPr>
          <w:rFonts w:ascii="Tahoma" w:hAnsi="Tahoma" w:cs="Tahoma"/>
          <w:sz w:val="24"/>
          <w:szCs w:val="24"/>
        </w:rPr>
        <w:t>pícniny pěstujeme jako</w:t>
      </w:r>
    </w:p>
    <w:p w:rsidR="00F72ED0" w:rsidRPr="006E1A57" w:rsidRDefault="00F72ED0" w:rsidP="00F72ED0">
      <w:pPr>
        <w:pStyle w:val="Odstavecseseznamem"/>
        <w:numPr>
          <w:ilvl w:val="0"/>
          <w:numId w:val="10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krmivo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b) zeleninu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c) plevel</w:t>
      </w:r>
    </w:p>
    <w:p w:rsidR="00F72ED0" w:rsidRDefault="00F72ED0" w:rsidP="00F72ED0">
      <w:pPr>
        <w:pStyle w:val="Odstavecseseznamem"/>
        <w:rPr>
          <w:rFonts w:ascii="Tahoma" w:hAnsi="Tahoma" w:cs="Tahoma"/>
          <w:sz w:val="24"/>
          <w:szCs w:val="24"/>
          <w:u w:val="single"/>
        </w:rPr>
      </w:pPr>
    </w:p>
    <w:p w:rsidR="00F72ED0" w:rsidRDefault="00F72ED0" w:rsidP="00F72ED0">
      <w:pPr>
        <w:pStyle w:val="Odstavecseseznamem"/>
        <w:rPr>
          <w:rFonts w:ascii="Tahoma" w:hAnsi="Tahoma" w:cs="Tahoma"/>
          <w:sz w:val="24"/>
          <w:szCs w:val="24"/>
          <w:u w:val="single"/>
        </w:rPr>
      </w:pPr>
    </w:p>
    <w:p w:rsidR="00F72ED0" w:rsidRDefault="00F72ED0" w:rsidP="00F72ED0">
      <w:pPr>
        <w:pStyle w:val="Odstavecseseznamem"/>
        <w:rPr>
          <w:rFonts w:ascii="Tahoma" w:hAnsi="Tahoma" w:cs="Tahoma"/>
          <w:sz w:val="24"/>
          <w:szCs w:val="24"/>
          <w:u w:val="single"/>
        </w:rPr>
      </w:pPr>
    </w:p>
    <w:p w:rsidR="00F72ED0" w:rsidRDefault="00F72ED0" w:rsidP="00F72ED0">
      <w:pPr>
        <w:pStyle w:val="Odstavecseseznamem"/>
        <w:rPr>
          <w:rFonts w:ascii="Tahoma" w:hAnsi="Tahoma" w:cs="Tahoma"/>
          <w:sz w:val="24"/>
          <w:szCs w:val="24"/>
          <w:u w:val="single"/>
        </w:rPr>
      </w:pPr>
    </w:p>
    <w:p w:rsidR="00F72ED0" w:rsidRDefault="00F72ED0" w:rsidP="00F72ED0">
      <w:pPr>
        <w:pStyle w:val="Odstavecseseznamem"/>
        <w:rPr>
          <w:rFonts w:ascii="Tahoma" w:hAnsi="Tahoma" w:cs="Tahoma"/>
          <w:sz w:val="24"/>
          <w:szCs w:val="24"/>
          <w:u w:val="single"/>
        </w:rPr>
      </w:pPr>
    </w:p>
    <w:p w:rsidR="00F72ED0" w:rsidRDefault="00F72ED0" w:rsidP="00F72ED0">
      <w:pPr>
        <w:pStyle w:val="Odstavecseseznamem"/>
        <w:rPr>
          <w:rFonts w:ascii="Tahoma" w:hAnsi="Tahoma" w:cs="Tahoma"/>
          <w:sz w:val="24"/>
          <w:szCs w:val="24"/>
          <w:u w:val="single"/>
        </w:rPr>
      </w:pPr>
    </w:p>
    <w:p w:rsidR="00F72ED0" w:rsidRDefault="00F72ED0" w:rsidP="00F72ED0">
      <w:pPr>
        <w:pStyle w:val="Odstavecseseznamem"/>
        <w:rPr>
          <w:rFonts w:ascii="Tahoma" w:hAnsi="Tahoma" w:cs="Tahoma"/>
          <w:sz w:val="24"/>
          <w:szCs w:val="24"/>
          <w:u w:val="single"/>
        </w:rPr>
      </w:pPr>
    </w:p>
    <w:p w:rsidR="00F72ED0" w:rsidRDefault="00F72ED0" w:rsidP="00F72ED0">
      <w:pPr>
        <w:pStyle w:val="Odstavecseseznamem"/>
        <w:rPr>
          <w:rFonts w:ascii="Tahoma" w:hAnsi="Tahoma" w:cs="Tahoma"/>
          <w:sz w:val="24"/>
          <w:szCs w:val="24"/>
          <w:u w:val="single"/>
        </w:rPr>
      </w:pPr>
    </w:p>
    <w:p w:rsidR="00F72ED0" w:rsidRDefault="00F72ED0" w:rsidP="00F72ED0">
      <w:pPr>
        <w:pStyle w:val="Odstavecseseznamem"/>
        <w:rPr>
          <w:rFonts w:ascii="Tahoma" w:hAnsi="Tahoma" w:cs="Tahoma"/>
          <w:sz w:val="24"/>
          <w:szCs w:val="24"/>
          <w:u w:val="single"/>
        </w:rPr>
      </w:pPr>
    </w:p>
    <w:p w:rsidR="00F72ED0" w:rsidRDefault="00F72ED0" w:rsidP="00F72ED0">
      <w:pPr>
        <w:pStyle w:val="Odstavecseseznamem"/>
        <w:rPr>
          <w:rFonts w:ascii="Tahoma" w:hAnsi="Tahoma" w:cs="Tahoma"/>
          <w:sz w:val="24"/>
          <w:szCs w:val="24"/>
          <w:u w:val="single"/>
        </w:rPr>
      </w:pPr>
    </w:p>
    <w:p w:rsidR="00F72ED0" w:rsidRPr="00F72ED0" w:rsidRDefault="00F72ED0" w:rsidP="00383977">
      <w:pPr>
        <w:pStyle w:val="Odstavecseseznamem"/>
        <w:numPr>
          <w:ilvl w:val="0"/>
          <w:numId w:val="11"/>
        </w:numPr>
        <w:rPr>
          <w:rFonts w:ascii="Tahoma" w:hAnsi="Tahoma" w:cs="Tahoma"/>
          <w:sz w:val="24"/>
          <w:szCs w:val="24"/>
          <w:u w:val="single"/>
        </w:rPr>
      </w:pPr>
      <w:r w:rsidRPr="00F72ED0">
        <w:rPr>
          <w:rFonts w:ascii="Tahoma" w:hAnsi="Tahoma" w:cs="Tahoma"/>
          <w:sz w:val="24"/>
          <w:szCs w:val="24"/>
          <w:u w:val="single"/>
        </w:rPr>
        <w:t>Křížovka</w:t>
      </w:r>
    </w:p>
    <w:p w:rsidR="00921EC5" w:rsidRDefault="00921EC5" w:rsidP="002D7E16"/>
    <w:tbl>
      <w:tblPr>
        <w:tblStyle w:val="Mkatabulky"/>
        <w:tblpPr w:leftFromText="141" w:rightFromText="141" w:vertAnchor="text" w:horzAnchor="margin" w:tblpXSpec="center" w:tblpY="108"/>
        <w:tblW w:w="0" w:type="auto"/>
        <w:tblLook w:val="04A0" w:firstRow="1" w:lastRow="0" w:firstColumn="1" w:lastColumn="0" w:noHBand="0" w:noVBand="1"/>
      </w:tblPr>
      <w:tblGrid>
        <w:gridCol w:w="831"/>
        <w:gridCol w:w="831"/>
        <w:gridCol w:w="830"/>
        <w:gridCol w:w="830"/>
        <w:gridCol w:w="830"/>
        <w:gridCol w:w="830"/>
        <w:gridCol w:w="830"/>
        <w:gridCol w:w="830"/>
        <w:gridCol w:w="830"/>
        <w:gridCol w:w="830"/>
        <w:gridCol w:w="830"/>
        <w:gridCol w:w="830"/>
      </w:tblGrid>
      <w:tr w:rsidR="003565C7" w:rsidRPr="006A6D90" w:rsidTr="007A6E45">
        <w:tc>
          <w:tcPr>
            <w:tcW w:w="831" w:type="dxa"/>
            <w:tcBorders>
              <w:top w:val="nil"/>
              <w:left w:val="nil"/>
            </w:tcBorders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31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Ř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830" w:type="dxa"/>
            <w:shd w:val="clear" w:color="auto" w:fill="984806" w:themeFill="accent6" w:themeFillShade="80"/>
          </w:tcPr>
          <w:p w:rsidR="003565C7" w:rsidRPr="006A6D90" w:rsidRDefault="003565C7" w:rsidP="007A6E45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J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A</w:t>
            </w:r>
          </w:p>
        </w:tc>
      </w:tr>
      <w:tr w:rsidR="003565C7" w:rsidRPr="006A6D90" w:rsidTr="007A6E45">
        <w:tc>
          <w:tcPr>
            <w:tcW w:w="831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Ž</w:t>
            </w:r>
          </w:p>
        </w:tc>
        <w:tc>
          <w:tcPr>
            <w:tcW w:w="831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830" w:type="dxa"/>
            <w:shd w:val="clear" w:color="auto" w:fill="984806" w:themeFill="accent6" w:themeFillShade="80"/>
          </w:tcPr>
          <w:p w:rsidR="003565C7" w:rsidRPr="006A6D90" w:rsidRDefault="003565C7" w:rsidP="007A6E45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6640" w:type="dxa"/>
            <w:gridSpan w:val="8"/>
            <w:tcBorders>
              <w:right w:val="nil"/>
            </w:tcBorders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3565C7" w:rsidRPr="006A6D90" w:rsidTr="007A6E45">
        <w:tc>
          <w:tcPr>
            <w:tcW w:w="831" w:type="dxa"/>
            <w:vMerge w:val="restart"/>
            <w:tcBorders>
              <w:left w:val="nil"/>
              <w:right w:val="single" w:sz="4" w:space="0" w:color="auto"/>
            </w:tcBorders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830" w:type="dxa"/>
            <w:shd w:val="clear" w:color="auto" w:fill="984806" w:themeFill="accent6" w:themeFillShade="80"/>
          </w:tcPr>
          <w:p w:rsidR="003565C7" w:rsidRPr="006A6D90" w:rsidRDefault="003565C7" w:rsidP="007A6E45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U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Č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830" w:type="dxa"/>
            <w:tcBorders>
              <w:top w:val="nil"/>
            </w:tcBorders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C</w:t>
            </w:r>
          </w:p>
        </w:tc>
        <w:tc>
          <w:tcPr>
            <w:tcW w:w="830" w:type="dxa"/>
            <w:tcBorders>
              <w:top w:val="nil"/>
            </w:tcBorders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E</w:t>
            </w:r>
          </w:p>
        </w:tc>
      </w:tr>
      <w:tr w:rsidR="003565C7" w:rsidRPr="006A6D90" w:rsidTr="007A6E45">
        <w:tc>
          <w:tcPr>
            <w:tcW w:w="831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Š</w:t>
            </w:r>
          </w:p>
        </w:tc>
        <w:tc>
          <w:tcPr>
            <w:tcW w:w="830" w:type="dxa"/>
            <w:shd w:val="clear" w:color="auto" w:fill="984806" w:themeFill="accent6" w:themeFillShade="80"/>
          </w:tcPr>
          <w:p w:rsidR="003565C7" w:rsidRPr="006A6D90" w:rsidRDefault="003565C7" w:rsidP="007A6E45">
            <w:pPr>
              <w:pStyle w:val="Odstavecseseznamem"/>
              <w:ind w:left="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N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I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C</w:t>
            </w:r>
          </w:p>
        </w:tc>
        <w:tc>
          <w:tcPr>
            <w:tcW w:w="830" w:type="dxa"/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6A6D90"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3320" w:type="dxa"/>
            <w:gridSpan w:val="4"/>
            <w:tcBorders>
              <w:bottom w:val="nil"/>
              <w:right w:val="nil"/>
            </w:tcBorders>
          </w:tcPr>
          <w:p w:rsidR="003565C7" w:rsidRPr="006A6D90" w:rsidRDefault="003565C7" w:rsidP="007A6E4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921EC5" w:rsidRDefault="00921EC5" w:rsidP="002D7E16"/>
    <w:p w:rsidR="00921EC5" w:rsidRDefault="00921EC5" w:rsidP="002D7E16"/>
    <w:p w:rsidR="00383977" w:rsidRPr="00383977" w:rsidRDefault="00383977" w:rsidP="00383977">
      <w:pPr>
        <w:pStyle w:val="Odstavecseseznamem"/>
        <w:numPr>
          <w:ilvl w:val="0"/>
          <w:numId w:val="11"/>
        </w:numPr>
        <w:rPr>
          <w:rFonts w:ascii="Tahoma" w:hAnsi="Tahoma" w:cs="Tahoma"/>
          <w:sz w:val="24"/>
          <w:szCs w:val="24"/>
          <w:u w:val="single"/>
        </w:rPr>
      </w:pPr>
      <w:r w:rsidRPr="00383977">
        <w:rPr>
          <w:rFonts w:ascii="Tahoma" w:hAnsi="Tahoma" w:cs="Tahoma"/>
          <w:sz w:val="24"/>
          <w:szCs w:val="24"/>
          <w:u w:val="single"/>
        </w:rPr>
        <w:t>Přiřaď správné názvy</w:t>
      </w:r>
    </w:p>
    <w:p w:rsidR="00383977" w:rsidRPr="006E1A57" w:rsidRDefault="00383977" w:rsidP="00383977">
      <w:pPr>
        <w:pStyle w:val="Odstavecseseznamem"/>
        <w:rPr>
          <w:rFonts w:ascii="Tahoma" w:hAnsi="Tahoma" w:cs="Tahoma"/>
          <w:sz w:val="24"/>
          <w:szCs w:val="24"/>
          <w:u w:val="single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59AB10A2" wp14:editId="12A9EF7F">
                <wp:simplePos x="0" y="0"/>
                <wp:positionH relativeFrom="column">
                  <wp:posOffset>-251717</wp:posOffset>
                </wp:positionH>
                <wp:positionV relativeFrom="paragraph">
                  <wp:posOffset>64385</wp:posOffset>
                </wp:positionV>
                <wp:extent cx="7027524" cy="2116476"/>
                <wp:effectExtent l="0" t="0" r="2540" b="0"/>
                <wp:wrapTight wrapText="bothSides">
                  <wp:wrapPolygon edited="0">
                    <wp:start x="14698" y="778"/>
                    <wp:lineTo x="2811" y="1944"/>
                    <wp:lineTo x="703" y="2527"/>
                    <wp:lineTo x="703" y="4277"/>
                    <wp:lineTo x="468" y="5249"/>
                    <wp:lineTo x="527" y="6027"/>
                    <wp:lineTo x="1113" y="7388"/>
                    <wp:lineTo x="468" y="8166"/>
                    <wp:lineTo x="293" y="8749"/>
                    <wp:lineTo x="351" y="10499"/>
                    <wp:lineTo x="0" y="12054"/>
                    <wp:lineTo x="0" y="13415"/>
                    <wp:lineTo x="410" y="13609"/>
                    <wp:lineTo x="234" y="14581"/>
                    <wp:lineTo x="351" y="18275"/>
                    <wp:lineTo x="1171" y="19831"/>
                    <wp:lineTo x="2050" y="20414"/>
                    <wp:lineTo x="5387" y="20608"/>
                    <wp:lineTo x="13058" y="20997"/>
                    <wp:lineTo x="13351" y="20997"/>
                    <wp:lineTo x="14112" y="20025"/>
                    <wp:lineTo x="18621" y="17109"/>
                    <wp:lineTo x="18797" y="16720"/>
                    <wp:lineTo x="19851" y="13609"/>
                    <wp:lineTo x="20671" y="13609"/>
                    <wp:lineTo x="21491" y="12054"/>
                    <wp:lineTo x="21549" y="7388"/>
                    <wp:lineTo x="21022" y="4277"/>
                    <wp:lineTo x="21081" y="3500"/>
                    <wp:lineTo x="15049" y="778"/>
                    <wp:lineTo x="14698" y="778"/>
                  </wp:wrapPolygon>
                </wp:wrapTight>
                <wp:docPr id="92" name="Skupina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7524" cy="2116476"/>
                          <a:chOff x="0" y="0"/>
                          <a:chExt cx="7027524" cy="2116476"/>
                        </a:xfrm>
                      </wpg:grpSpPr>
                      <pic:pic xmlns:pic="http://schemas.openxmlformats.org/drawingml/2006/picture">
                        <pic:nvPicPr>
                          <pic:cNvPr id="93" name="Obrázek 93" descr="C:\Users\Kantor\Lucie\Přírodověda 4\PRIRODA_3\Obrázky\pic 1\8493l.png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04207" y="184935"/>
                            <a:ext cx="1623317" cy="1592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4" name="Obrázek 94" descr="C:\Users\Kantor\Lucie\Přírodověda 4\PRIRODA_3\Obrázky\pic 1\8489wa.png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971" y="0"/>
                            <a:ext cx="1376737" cy="2116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5" name="Obrázek 95" descr="C:\Users\Kantor\Lucie\Přírodověda 4\PRIRODA_3\Obrázky\pic\8093i.png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526" y="205483"/>
                            <a:ext cx="1520575" cy="1715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6" name="Obrázek 96" descr="C:\Users\Kantor\Lucie\Přírodověda 4\PRIRODA_3\Obrázky\pic 1\8328k1.png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031"/>
                            <a:ext cx="1643865" cy="1797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92" o:spid="_x0000_s1026" style="position:absolute;margin-left:-19.8pt;margin-top:5.05pt;width:553.35pt;height:166.65pt;z-index:251770880" coordsize="70275,211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">
                <v:shape id="Obrázek 93" o:spid="_x0000_s1027" type="#_x0000_t75" style="position:absolute;left:54042;top:1849;width:16233;height:159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Qbm7DAAAA2wAAAA8AAABkcnMvZG93bnJldi54bWxEj8FqwzAQRO+F/IPYQG+NHBdC7EQOIaXQ&#10;S9LE7Qcs1toysVbGUm3376tCocdhZt4w+8NsOzHS4FvHCtarBARx5XTLjYLPj9enLQgfkDV2jknB&#10;N3k4FIuHPebaTXyjsQyNiBD2OSowIfS5lL4yZNGvXE8cvdoNFkOUQyP1gFOE206mSbKRFluOCwZ7&#10;Ohmq7uWXVXDu/LoK7v2S2qt09vxSj5kZlXpczscdiEBz+A//td+0guwZfr/EHyCL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RBubsMAAADbAAAADwAAAAAAAAAAAAAAAACf&#10;AgAAZHJzL2Rvd25yZXYueG1sUEsFBgAAAAAEAAQA9wAAAI8DAAAAAA==&#10;">
                  <v:imagedata r:id="rId26" o:title="8493l"/>
                  <v:path arrowok="t"/>
                </v:shape>
                <v:shape id="Obrázek 94" o:spid="_x0000_s1028" type="#_x0000_t75" style="position:absolute;left:37089;width:13768;height:211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q+pTDAAAA2wAAAA8AAABkcnMvZG93bnJldi54bWxEj0+LwjAUxO8LfofwhL0smlrKotUoIgpe&#10;PPgHvT6aZ1NsXmoTtfvtzcLCHoeZ+Q0zW3S2Fk9qfeVYwWiYgCAunK64VHA6bgZjED4ga6wdk4If&#10;8rCY9z5mmGv34j09D6EUEcI+RwUmhCaX0heGLPqha4ijd3WtxRBlW0rd4ivCbS3TJPmWFiuOCwYb&#10;WhkqboeHVVDJVGbbsx6nX7S7ZPf1/rSyRqnPfrecggjUhf/wX3urFUwy+P0Sf4Ccv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er6lMMAAADbAAAADwAAAAAAAAAAAAAAAACf&#10;AgAAZHJzL2Rvd25yZXYueG1sUEsFBgAAAAAEAAQA9wAAAI8DAAAAAA==&#10;">
                  <v:imagedata r:id="rId27" o:title="8489wa"/>
                  <v:path arrowok="t"/>
                </v:shape>
                <v:shape id="Obrázek 95" o:spid="_x0000_s1029" type="#_x0000_t75" style="position:absolute;left:18185;top:2054;width:15206;height:171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cs6/EAAAA2wAAAA8AAABkcnMvZG93bnJldi54bWxEj8FuwjAQRO9I/QdrK/UGDpWKaIqDKAgp&#10;B3og7Qes4iUOiddu7EL69zVSJY6jmXmjWa1H24sLDaF1rGA+y0AQ10633Cj4+txPlyBCRNbYOyYF&#10;vxRgXTxMVphrd+UjXarYiAThkKMCE6PPpQy1IYth5jxx8k5usBiTHBqpB7wmuO3lc5YtpMWW04JB&#10;T1tDdVf9WAXdgdCUH+Xie3f0+/fy3O682yr19Dhu3kBEGuM9/N8utYLXF7h9ST9AF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ycs6/EAAAA2wAAAA8AAAAAAAAAAAAAAAAA&#10;nwIAAGRycy9kb3ducmV2LnhtbFBLBQYAAAAABAAEAPcAAACQAwAAAAA=&#10;">
                  <v:imagedata r:id="rId28" o:title="8093i"/>
                  <v:path arrowok="t"/>
                </v:shape>
                <v:shape id="Obrázek 96" o:spid="_x0000_s1030" type="#_x0000_t75" style="position:absolute;top:2260;width:16438;height:179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gIuVfEAAAA2wAAAA8AAABkcnMvZG93bnJldi54bWxEj0FrAjEUhO+F/ofwCl5Es/Ww2q1RStFF&#10;aEG00vNj88wu3bysSdT13zcFocdh5pth5svetuJCPjSOFTyPMxDEldMNGwWHr/VoBiJEZI2tY1Jw&#10;owDLxePDHAvtrryjyz4akUo4FKigjrErpAxVTRbD2HXEyTs6bzEm6Y3UHq+p3LZykmW5tNhwWqix&#10;o/eaqp/92Sp4WZ3KOC2nxmfHz+1Hbsqhtd9KDZ76t1cQkfr4H77TG524HP6+pB8gF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gIuVfEAAAA2wAAAA8AAAAAAAAAAAAAAAAA&#10;nwIAAGRycy9kb3ducmV2LnhtbFBLBQYAAAAABAAEAPcAAACQAwAAAAA=&#10;">
                  <v:imagedata r:id="rId29" o:title="8328k1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64736" behindDoc="1" locked="0" layoutInCell="1" allowOverlap="1" wp14:anchorId="1C558A0B" wp14:editId="189D9699">
            <wp:simplePos x="0" y="0"/>
            <wp:positionH relativeFrom="column">
              <wp:posOffset>1566545</wp:posOffset>
            </wp:positionH>
            <wp:positionV relativeFrom="paragraph">
              <wp:posOffset>248285</wp:posOffset>
            </wp:positionV>
            <wp:extent cx="1520190" cy="1719580"/>
            <wp:effectExtent l="0" t="0" r="0" b="0"/>
            <wp:wrapTight wrapText="bothSides">
              <wp:wrapPolygon edited="0">
                <wp:start x="13534" y="0"/>
                <wp:lineTo x="5955" y="718"/>
                <wp:lineTo x="2977" y="1675"/>
                <wp:lineTo x="3248" y="7657"/>
                <wp:lineTo x="4331" y="11486"/>
                <wp:lineTo x="5143" y="16511"/>
                <wp:lineTo x="7579" y="19143"/>
                <wp:lineTo x="8662" y="19143"/>
                <wp:lineTo x="8391" y="20340"/>
                <wp:lineTo x="8662" y="21297"/>
                <wp:lineTo x="9474" y="21297"/>
                <wp:lineTo x="17323" y="21297"/>
                <wp:lineTo x="17594" y="21297"/>
                <wp:lineTo x="18677" y="19143"/>
                <wp:lineTo x="19489" y="7657"/>
                <wp:lineTo x="18135" y="3829"/>
                <wp:lineTo x="15158" y="0"/>
                <wp:lineTo x="13534" y="0"/>
              </wp:wrapPolygon>
            </wp:wrapTight>
            <wp:docPr id="101" name="Obrázek 101" descr="C:\Users\Kantor\Lucie\Přírodověda 4\PRIRODA_3\Obrázky\pic\8093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ntor\Lucie\Přírodověda 4\PRIRODA_3\Obrázky\pic\8093i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765760" behindDoc="1" locked="0" layoutInCell="1" allowOverlap="1" wp14:anchorId="70A733CF" wp14:editId="597B904C">
            <wp:simplePos x="0" y="0"/>
            <wp:positionH relativeFrom="column">
              <wp:posOffset>-252730</wp:posOffset>
            </wp:positionH>
            <wp:positionV relativeFrom="paragraph">
              <wp:posOffset>269240</wp:posOffset>
            </wp:positionV>
            <wp:extent cx="1643380" cy="1797685"/>
            <wp:effectExtent l="0" t="0" r="0" b="0"/>
            <wp:wrapTight wrapText="bothSides">
              <wp:wrapPolygon edited="0">
                <wp:start x="7011" y="0"/>
                <wp:lineTo x="6009" y="229"/>
                <wp:lineTo x="2003" y="3205"/>
                <wp:lineTo x="1252" y="7325"/>
                <wp:lineTo x="250" y="10987"/>
                <wp:lineTo x="0" y="11674"/>
                <wp:lineTo x="0" y="13047"/>
                <wp:lineTo x="2504" y="18312"/>
                <wp:lineTo x="2504" y="19685"/>
                <wp:lineTo x="9264" y="21287"/>
                <wp:lineTo x="15524" y="21287"/>
                <wp:lineTo x="17777" y="21287"/>
                <wp:lineTo x="18529" y="21287"/>
                <wp:lineTo x="20031" y="19227"/>
                <wp:lineTo x="20031" y="17854"/>
                <wp:lineTo x="17527" y="15794"/>
                <wp:lineTo x="14773" y="14649"/>
                <wp:lineTo x="18779" y="14649"/>
                <wp:lineTo x="21283" y="13276"/>
                <wp:lineTo x="21283" y="10987"/>
                <wp:lineTo x="20281" y="8927"/>
                <wp:lineTo x="19280" y="7325"/>
                <wp:lineTo x="19530" y="6180"/>
                <wp:lineTo x="15524" y="4120"/>
                <wp:lineTo x="12519" y="3662"/>
                <wp:lineTo x="13521" y="2060"/>
                <wp:lineTo x="12019" y="229"/>
                <wp:lineTo x="9264" y="0"/>
                <wp:lineTo x="7011" y="0"/>
              </wp:wrapPolygon>
            </wp:wrapTight>
            <wp:docPr id="102" name="Obrázek 102" descr="C:\Users\Kantor\Lucie\Přírodověda 4\PRIRODA_3\Obrázky\pic 1\8328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antor\Lucie\Přírodověda 4\PRIRODA_3\Obrázky\pic 1\8328k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977" w:rsidRPr="006E1A57" w:rsidRDefault="00383977" w:rsidP="00383977">
      <w:pPr>
        <w:rPr>
          <w:rFonts w:ascii="Tahoma" w:hAnsi="Tahoma" w:cs="Tahoma"/>
          <w:sz w:val="24"/>
          <w:szCs w:val="24"/>
          <w:u w:val="single"/>
        </w:rPr>
      </w:pPr>
      <w:r>
        <w:rPr>
          <w:rFonts w:ascii="Tahoma" w:hAnsi="Tahoma" w:cs="Tahoma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CF4CB28" wp14:editId="46228E61">
                <wp:simplePos x="0" y="0"/>
                <wp:positionH relativeFrom="column">
                  <wp:posOffset>-3500755</wp:posOffset>
                </wp:positionH>
                <wp:positionV relativeFrom="paragraph">
                  <wp:posOffset>1184910</wp:posOffset>
                </wp:positionV>
                <wp:extent cx="1674495" cy="1910080"/>
                <wp:effectExtent l="38100" t="19050" r="78105" b="90170"/>
                <wp:wrapNone/>
                <wp:docPr id="105" name="Přímá spojnice se šipkou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4495" cy="191008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5" o:spid="_x0000_s1026" type="#_x0000_t32" style="position:absolute;margin-left:-275.65pt;margin-top:93.3pt;width:131.85pt;height:150.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ahoma" w:hAnsi="Tahoma" w:cs="Tahoma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3421C09" wp14:editId="2A3A72BE">
                <wp:simplePos x="0" y="0"/>
                <wp:positionH relativeFrom="column">
                  <wp:posOffset>-3449098</wp:posOffset>
                </wp:positionH>
                <wp:positionV relativeFrom="paragraph">
                  <wp:posOffset>1318988</wp:posOffset>
                </wp:positionV>
                <wp:extent cx="1119882" cy="790653"/>
                <wp:effectExtent l="57150" t="19050" r="61595" b="104775"/>
                <wp:wrapNone/>
                <wp:docPr id="104" name="Přímá spojnice se šipkou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19882" cy="79065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4" o:spid="_x0000_s1026" type="#_x0000_t32" style="position:absolute;margin-left:-271.6pt;margin-top:103.85pt;width:88.2pt;height:62.25pt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ahoma" w:hAnsi="Tahoma" w:cs="Tahoma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F50A4F6" wp14:editId="73D54536">
                <wp:simplePos x="0" y="0"/>
                <wp:positionH relativeFrom="column">
                  <wp:posOffset>-4990465</wp:posOffset>
                </wp:positionH>
                <wp:positionV relativeFrom="paragraph">
                  <wp:posOffset>1031240</wp:posOffset>
                </wp:positionV>
                <wp:extent cx="4284345" cy="1417320"/>
                <wp:effectExtent l="38100" t="38100" r="40005" b="125730"/>
                <wp:wrapNone/>
                <wp:docPr id="107" name="Přímá spojnice se šipkou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4345" cy="141732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7" o:spid="_x0000_s1026" type="#_x0000_t32" style="position:absolute;margin-left:-392.95pt;margin-top:81.2pt;width:337.35pt;height:111.6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ahoma" w:hAnsi="Tahoma" w:cs="Tahoma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7CD0C45" wp14:editId="705CA362">
                <wp:simplePos x="0" y="0"/>
                <wp:positionH relativeFrom="column">
                  <wp:posOffset>-5052060</wp:posOffset>
                </wp:positionH>
                <wp:positionV relativeFrom="paragraph">
                  <wp:posOffset>1318895</wp:posOffset>
                </wp:positionV>
                <wp:extent cx="4345940" cy="2823845"/>
                <wp:effectExtent l="38100" t="19050" r="73660" b="90805"/>
                <wp:wrapNone/>
                <wp:docPr id="106" name="Přímá spojnice se šipkou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45940" cy="282384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6" o:spid="_x0000_s1026" type="#_x0000_t32" style="position:absolute;margin-left:-397.8pt;margin-top:103.85pt;width:342.2pt;height:222.35pt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383977" w:rsidRPr="000945BD" w:rsidRDefault="00383977" w:rsidP="00383977">
      <w:pPr>
        <w:rPr>
          <w:rFonts w:ascii="Tahoma" w:hAnsi="Tahoma" w:cs="Tahoma"/>
          <w:sz w:val="24"/>
          <w:szCs w:val="24"/>
        </w:rPr>
      </w:pPr>
    </w:p>
    <w:p w:rsidR="00383977" w:rsidRPr="000945BD" w:rsidRDefault="00383977" w:rsidP="00383977">
      <w:pPr>
        <w:rPr>
          <w:rFonts w:ascii="Tahoma" w:hAnsi="Tahoma" w:cs="Tahoma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45B9670" wp14:editId="78A736ED">
                <wp:simplePos x="0" y="0"/>
                <wp:positionH relativeFrom="column">
                  <wp:posOffset>5507990</wp:posOffset>
                </wp:positionH>
                <wp:positionV relativeFrom="paragraph">
                  <wp:posOffset>198755</wp:posOffset>
                </wp:positionV>
                <wp:extent cx="1016635" cy="1403985"/>
                <wp:effectExtent l="0" t="0" r="12065" b="16510"/>
                <wp:wrapNone/>
                <wp:docPr id="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6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977" w:rsidRPr="000912D0" w:rsidRDefault="00383977" w:rsidP="003839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LILEK RAJČE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433.7pt;margin-top:15.65pt;width:80.05pt;height:110.55pt;z-index:251768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">
                <v:textbox style="mso-fit-shape-to-text:t">
                  <w:txbxContent>
                    <w:p w:rsidR="00383977" w:rsidRPr="000912D0" w:rsidRDefault="00383977" w:rsidP="003839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LILEK RAJČE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1F32632" wp14:editId="280D2EFF">
                <wp:simplePos x="0" y="0"/>
                <wp:positionH relativeFrom="column">
                  <wp:posOffset>2007870</wp:posOffset>
                </wp:positionH>
                <wp:positionV relativeFrom="paragraph">
                  <wp:posOffset>333375</wp:posOffset>
                </wp:positionV>
                <wp:extent cx="1252855" cy="636905"/>
                <wp:effectExtent l="0" t="0" r="23495" b="10795"/>
                <wp:wrapNone/>
                <wp:docPr id="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2855" cy="636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977" w:rsidRPr="000912D0" w:rsidRDefault="00383977" w:rsidP="003839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PAPRIKA ROČNÍ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58.1pt;margin-top:26.25pt;width:98.65pt;height:50.1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">
                <v:textbox>
                  <w:txbxContent>
                    <w:p w:rsidR="00383977" w:rsidRPr="000912D0" w:rsidRDefault="00383977" w:rsidP="003839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PAPRIKA ROČNÍ</w:t>
                      </w:r>
                    </w:p>
                  </w:txbxContent>
                </v:textbox>
              </v:shape>
            </w:pict>
          </mc:Fallback>
        </mc:AlternateContent>
      </w:r>
    </w:p>
    <w:p w:rsidR="00383977" w:rsidRDefault="00383977" w:rsidP="00383977">
      <w:pPr>
        <w:rPr>
          <w:rFonts w:ascii="Tahoma" w:hAnsi="Tahoma" w:cs="Tahoma"/>
          <w:sz w:val="24"/>
          <w:szCs w:val="24"/>
        </w:rPr>
      </w:pPr>
    </w:p>
    <w:p w:rsidR="00383977" w:rsidRDefault="00383977" w:rsidP="00383977"/>
    <w:p w:rsidR="00383977" w:rsidRDefault="00383977" w:rsidP="0038397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CD0B685" wp14:editId="0DF6C38B">
                <wp:simplePos x="0" y="0"/>
                <wp:positionH relativeFrom="column">
                  <wp:posOffset>3938556</wp:posOffset>
                </wp:positionH>
                <wp:positionV relativeFrom="paragraph">
                  <wp:posOffset>318135</wp:posOffset>
                </wp:positionV>
                <wp:extent cx="1016635" cy="661670"/>
                <wp:effectExtent l="0" t="0" r="12065" b="24130"/>
                <wp:wrapNone/>
                <wp:docPr id="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635" cy="661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977" w:rsidRPr="000912D0" w:rsidRDefault="00383977" w:rsidP="003839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ŽITO SETÉ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10.1pt;margin-top:25.05pt;width:80.05pt;height:52.1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">
                <v:textbox>
                  <w:txbxContent>
                    <w:p w:rsidR="00383977" w:rsidRPr="000912D0" w:rsidRDefault="00383977" w:rsidP="003839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ŽITO SETÉ</w:t>
                      </w:r>
                    </w:p>
                  </w:txbxContent>
                </v:textbox>
              </v:shape>
            </w:pict>
          </mc:Fallback>
        </mc:AlternateContent>
      </w:r>
    </w:p>
    <w:p w:rsidR="00383977" w:rsidRDefault="00383977" w:rsidP="00383977"/>
    <w:p w:rsidR="00921EC5" w:rsidRDefault="00921EC5" w:rsidP="002D7E16"/>
    <w:p w:rsidR="00F72ED0" w:rsidRDefault="00383977" w:rsidP="002D7E1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49C2B08" wp14:editId="262BCCB7">
                <wp:simplePos x="0" y="0"/>
                <wp:positionH relativeFrom="column">
                  <wp:posOffset>198120</wp:posOffset>
                </wp:positionH>
                <wp:positionV relativeFrom="paragraph">
                  <wp:posOffset>299720</wp:posOffset>
                </wp:positionV>
                <wp:extent cx="1016635" cy="1403985"/>
                <wp:effectExtent l="0" t="0" r="12065" b="18415"/>
                <wp:wrapNone/>
                <wp:docPr id="1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6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977" w:rsidRPr="000912D0" w:rsidRDefault="00383977" w:rsidP="003839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912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KVĚTÁK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5.6pt;margin-top:23.6pt;width:80.05pt;height:110.55pt;z-index:251766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">
                <v:textbox style="mso-fit-shape-to-text:t">
                  <w:txbxContent>
                    <w:p w:rsidR="00383977" w:rsidRPr="000912D0" w:rsidRDefault="00383977" w:rsidP="003839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912D0">
                        <w:rPr>
                          <w:rFonts w:ascii="Arial" w:hAnsi="Arial" w:cs="Arial"/>
                          <w:sz w:val="32"/>
                          <w:szCs w:val="32"/>
                        </w:rPr>
                        <w:t>KVĚTÁK</w:t>
                      </w:r>
                    </w:p>
                  </w:txbxContent>
                </v:textbox>
              </v:shape>
            </w:pict>
          </mc:Fallback>
        </mc:AlternateContent>
      </w:r>
    </w:p>
    <w:p w:rsidR="00F72ED0" w:rsidRDefault="00F72ED0" w:rsidP="002D7E16"/>
    <w:p w:rsidR="00F72ED0" w:rsidRDefault="00F72ED0" w:rsidP="002D7E16"/>
    <w:p w:rsidR="00F72ED0" w:rsidRDefault="00F72ED0" w:rsidP="002D7E16"/>
    <w:p w:rsidR="0061337F" w:rsidRDefault="002D7E16" w:rsidP="002D7E16">
      <w:pPr>
        <w:tabs>
          <w:tab w:val="left" w:pos="1544"/>
        </w:tabs>
      </w:pPr>
      <w:r>
        <w:tab/>
      </w:r>
    </w:p>
    <w:p w:rsidR="002D7E16" w:rsidRPr="002D7E16" w:rsidRDefault="002D7E16" w:rsidP="002D7E16">
      <w:pPr>
        <w:tabs>
          <w:tab w:val="left" w:pos="1544"/>
        </w:tabs>
        <w:rPr>
          <w:rFonts w:ascii="Arial" w:hAnsi="Arial" w:cs="Arial"/>
          <w:sz w:val="28"/>
          <w:szCs w:val="28"/>
        </w:rPr>
      </w:pPr>
      <w:r w:rsidRPr="002D7E16">
        <w:rPr>
          <w:rFonts w:ascii="Arial" w:hAnsi="Arial" w:cs="Arial"/>
          <w:sz w:val="28"/>
          <w:szCs w:val="28"/>
        </w:rPr>
        <w:lastRenderedPageBreak/>
        <w:t xml:space="preserve">Citace: </w:t>
      </w:r>
    </w:p>
    <w:p w:rsidR="00DF152E" w:rsidRDefault="006156D9" w:rsidP="00DF152E">
      <w:pPr>
        <w:rPr>
          <w:rFonts w:ascii="Arial" w:hAnsi="Arial" w:cs="Arial"/>
          <w:color w:val="0000FF"/>
          <w:sz w:val="28"/>
          <w:szCs w:val="28"/>
        </w:rPr>
      </w:pPr>
      <w:hyperlink r:id="rId30" w:history="1">
        <w:r w:rsidR="00921EC5" w:rsidRPr="008F7514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3565C7" w:rsidRDefault="006156D9" w:rsidP="00DF152E">
      <w:pPr>
        <w:rPr>
          <w:rFonts w:ascii="Arial" w:hAnsi="Arial" w:cs="Arial"/>
          <w:color w:val="0000FF"/>
          <w:sz w:val="28"/>
          <w:szCs w:val="28"/>
        </w:rPr>
      </w:pPr>
      <w:hyperlink r:id="rId31" w:history="1">
        <w:r w:rsidR="003565C7" w:rsidRPr="008F7514">
          <w:rPr>
            <w:rStyle w:val="Hypertextovodkaz"/>
            <w:rFonts w:ascii="Arial" w:hAnsi="Arial" w:cs="Arial"/>
            <w:sz w:val="28"/>
            <w:szCs w:val="28"/>
          </w:rPr>
          <w:t>http://cs.wikipedia.org/wiki/%C5%BDito</w:t>
        </w:r>
      </w:hyperlink>
    </w:p>
    <w:p w:rsidR="003565C7" w:rsidRDefault="003565C7" w:rsidP="00DF152E">
      <w:pPr>
        <w:rPr>
          <w:rFonts w:ascii="Arial" w:hAnsi="Arial" w:cs="Arial"/>
          <w:color w:val="0000FF"/>
          <w:sz w:val="28"/>
          <w:szCs w:val="28"/>
        </w:rPr>
      </w:pPr>
    </w:p>
    <w:p w:rsidR="00921EC5" w:rsidRPr="00921EC5" w:rsidRDefault="00921EC5" w:rsidP="00DF152E">
      <w:pPr>
        <w:rPr>
          <w:rFonts w:ascii="Arial" w:hAnsi="Arial" w:cs="Arial"/>
          <w:color w:val="0000FF"/>
          <w:sz w:val="28"/>
          <w:szCs w:val="28"/>
        </w:rPr>
      </w:pPr>
    </w:p>
    <w:p w:rsidR="002D7E16" w:rsidRPr="002D7E16" w:rsidRDefault="002D7E16" w:rsidP="002D7E16">
      <w:pPr>
        <w:tabs>
          <w:tab w:val="left" w:pos="1544"/>
        </w:tabs>
      </w:pPr>
    </w:p>
    <w:sectPr w:rsidR="002D7E16" w:rsidRPr="002D7E16" w:rsidSect="008F4940">
      <w:footerReference w:type="default" r:id="rId32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6D9" w:rsidRDefault="006156D9" w:rsidP="0097161E">
      <w:pPr>
        <w:spacing w:after="0" w:line="240" w:lineRule="auto"/>
      </w:pPr>
      <w:r>
        <w:separator/>
      </w:r>
    </w:p>
  </w:endnote>
  <w:endnote w:type="continuationSeparator" w:id="0">
    <w:p w:rsidR="006156D9" w:rsidRDefault="006156D9" w:rsidP="00971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61E" w:rsidRDefault="0097161E" w:rsidP="0097161E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97161E" w:rsidRDefault="0097161E" w:rsidP="0097161E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97161E" w:rsidRDefault="0097161E">
    <w:pPr>
      <w:pStyle w:val="Zpat"/>
    </w:pPr>
  </w:p>
  <w:p w:rsidR="0097161E" w:rsidRDefault="009716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6D9" w:rsidRDefault="006156D9" w:rsidP="0097161E">
      <w:pPr>
        <w:spacing w:after="0" w:line="240" w:lineRule="auto"/>
      </w:pPr>
      <w:r>
        <w:separator/>
      </w:r>
    </w:p>
  </w:footnote>
  <w:footnote w:type="continuationSeparator" w:id="0">
    <w:p w:rsidR="006156D9" w:rsidRDefault="006156D9" w:rsidP="00971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D379F"/>
    <w:multiLevelType w:val="hybridMultilevel"/>
    <w:tmpl w:val="DDC0B6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55F9C"/>
    <w:multiLevelType w:val="hybridMultilevel"/>
    <w:tmpl w:val="9E021F7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F721D"/>
    <w:multiLevelType w:val="hybridMultilevel"/>
    <w:tmpl w:val="BF8E30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B5E90"/>
    <w:multiLevelType w:val="hybridMultilevel"/>
    <w:tmpl w:val="710407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129C7"/>
    <w:multiLevelType w:val="hybridMultilevel"/>
    <w:tmpl w:val="A2D2FB12"/>
    <w:lvl w:ilvl="0" w:tplc="AC46A4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0A5B81"/>
    <w:multiLevelType w:val="hybridMultilevel"/>
    <w:tmpl w:val="DDC0B6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B46E16"/>
    <w:multiLevelType w:val="hybridMultilevel"/>
    <w:tmpl w:val="C978B4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AF13E3"/>
    <w:multiLevelType w:val="hybridMultilevel"/>
    <w:tmpl w:val="7D8CFA1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E60D90"/>
    <w:multiLevelType w:val="hybridMultilevel"/>
    <w:tmpl w:val="23282F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C4079"/>
    <w:multiLevelType w:val="hybridMultilevel"/>
    <w:tmpl w:val="296EC6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C1BFE"/>
    <w:multiLevelType w:val="hybridMultilevel"/>
    <w:tmpl w:val="E91EAF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861683"/>
    <w:multiLevelType w:val="hybridMultilevel"/>
    <w:tmpl w:val="DDC0B6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30666C"/>
    <w:multiLevelType w:val="hybridMultilevel"/>
    <w:tmpl w:val="DDC0B6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8"/>
  </w:num>
  <w:num w:numId="7">
    <w:abstractNumId w:val="6"/>
  </w:num>
  <w:num w:numId="8">
    <w:abstractNumId w:val="10"/>
  </w:num>
  <w:num w:numId="9">
    <w:abstractNumId w:val="2"/>
  </w:num>
  <w:num w:numId="10">
    <w:abstractNumId w:val="9"/>
  </w:num>
  <w:num w:numId="11">
    <w:abstractNumId w:val="5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22"/>
    <w:rsid w:val="0000039E"/>
    <w:rsid w:val="000912D0"/>
    <w:rsid w:val="000945BD"/>
    <w:rsid w:val="001C0202"/>
    <w:rsid w:val="001D089C"/>
    <w:rsid w:val="001D5E1F"/>
    <w:rsid w:val="00221552"/>
    <w:rsid w:val="0026417E"/>
    <w:rsid w:val="002D2DB0"/>
    <w:rsid w:val="002D7E16"/>
    <w:rsid w:val="003565C7"/>
    <w:rsid w:val="00383977"/>
    <w:rsid w:val="00385F09"/>
    <w:rsid w:val="003A139D"/>
    <w:rsid w:val="003F3B11"/>
    <w:rsid w:val="004D48B1"/>
    <w:rsid w:val="00504AE4"/>
    <w:rsid w:val="00505E53"/>
    <w:rsid w:val="00520A85"/>
    <w:rsid w:val="00525F68"/>
    <w:rsid w:val="005552B8"/>
    <w:rsid w:val="005D5263"/>
    <w:rsid w:val="0061337F"/>
    <w:rsid w:val="006156D9"/>
    <w:rsid w:val="00624521"/>
    <w:rsid w:val="006758C9"/>
    <w:rsid w:val="00697E61"/>
    <w:rsid w:val="006A6D90"/>
    <w:rsid w:val="006C311D"/>
    <w:rsid w:val="006E1A57"/>
    <w:rsid w:val="00714F40"/>
    <w:rsid w:val="007472E0"/>
    <w:rsid w:val="007B18BE"/>
    <w:rsid w:val="007B43A6"/>
    <w:rsid w:val="00851939"/>
    <w:rsid w:val="008958C5"/>
    <w:rsid w:val="008D2322"/>
    <w:rsid w:val="008D2C9F"/>
    <w:rsid w:val="008F4940"/>
    <w:rsid w:val="00921EC5"/>
    <w:rsid w:val="00923B5A"/>
    <w:rsid w:val="00950753"/>
    <w:rsid w:val="00962B30"/>
    <w:rsid w:val="0097161E"/>
    <w:rsid w:val="00996EB1"/>
    <w:rsid w:val="009A0122"/>
    <w:rsid w:val="009B1755"/>
    <w:rsid w:val="00A2780E"/>
    <w:rsid w:val="00AD0B3F"/>
    <w:rsid w:val="00B30F2E"/>
    <w:rsid w:val="00B72567"/>
    <w:rsid w:val="00BB56AD"/>
    <w:rsid w:val="00BD2EBE"/>
    <w:rsid w:val="00C3267B"/>
    <w:rsid w:val="00C51182"/>
    <w:rsid w:val="00CB0FEC"/>
    <w:rsid w:val="00D319A9"/>
    <w:rsid w:val="00D64ECA"/>
    <w:rsid w:val="00DF152E"/>
    <w:rsid w:val="00E431D3"/>
    <w:rsid w:val="00E85356"/>
    <w:rsid w:val="00EB68F9"/>
    <w:rsid w:val="00EF6663"/>
    <w:rsid w:val="00F27D90"/>
    <w:rsid w:val="00F7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9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5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2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B3F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6758C9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758C9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758C9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758C9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6758C9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161E"/>
  </w:style>
  <w:style w:type="paragraph" w:styleId="Zpat">
    <w:name w:val="footer"/>
    <w:basedOn w:val="Normln"/>
    <w:link w:val="Zpat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161E"/>
  </w:style>
  <w:style w:type="paragraph" w:styleId="Zkladntext">
    <w:name w:val="Body Text"/>
    <w:basedOn w:val="Normln"/>
    <w:link w:val="ZkladntextChar"/>
    <w:semiHidden/>
    <w:unhideWhenUsed/>
    <w:rsid w:val="0097161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97161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E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9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5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2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B3F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6758C9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758C9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758C9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758C9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6758C9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161E"/>
  </w:style>
  <w:style w:type="paragraph" w:styleId="Zpat">
    <w:name w:val="footer"/>
    <w:basedOn w:val="Normln"/>
    <w:link w:val="Zpat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161E"/>
  </w:style>
  <w:style w:type="paragraph" w:styleId="Zkladntext">
    <w:name w:val="Body Text"/>
    <w:basedOn w:val="Normln"/>
    <w:link w:val="ZkladntextChar"/>
    <w:semiHidden/>
    <w:unhideWhenUsed/>
    <w:rsid w:val="0097161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97161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E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0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yperlink" Target="http://cs.wikipedia.org/wiki/%C5%BDit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yperlink" Target="http://www.office.microsoft.com" TargetMode="Externa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%201%20-%20P&#344;4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FCF09-C1F6-44FA-95BC-44EB28076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 1 - PŘ4</Template>
  <TotalTime>88</TotalTime>
  <Pages>1</Pages>
  <Words>429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17</cp:revision>
  <cp:lastPrinted>2013-05-11T18:51:00Z</cp:lastPrinted>
  <dcterms:created xsi:type="dcterms:W3CDTF">2013-04-24T16:25:00Z</dcterms:created>
  <dcterms:modified xsi:type="dcterms:W3CDTF">2013-05-11T18:52:00Z</dcterms:modified>
</cp:coreProperties>
</file>