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8C9" w:rsidRDefault="006758C9" w:rsidP="008F4940">
      <w:pPr>
        <w:ind w:left="708"/>
        <w:jc w:val="both"/>
        <w:rPr>
          <w:rFonts w:ascii="Tahoma" w:hAnsi="Tahoma" w:cs="Tahoma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714560" behindDoc="0" locked="0" layoutInCell="1" allowOverlap="1" wp14:anchorId="5CD422EB" wp14:editId="514C7998">
            <wp:simplePos x="0" y="0"/>
            <wp:positionH relativeFrom="margin">
              <wp:posOffset>122783</wp:posOffset>
            </wp:positionH>
            <wp:positionV relativeFrom="page">
              <wp:posOffset>272948</wp:posOffset>
            </wp:positionV>
            <wp:extent cx="6091425" cy="1148715"/>
            <wp:effectExtent l="0" t="0" r="5080" b="0"/>
            <wp:wrapNone/>
            <wp:docPr id="1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425" cy="114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758C9" w:rsidRDefault="006758C9">
      <w:pPr>
        <w:rPr>
          <w:rFonts w:ascii="Tahoma" w:hAnsi="Tahoma" w:cs="Tahoma"/>
          <w:sz w:val="24"/>
          <w:szCs w:val="24"/>
        </w:rPr>
      </w:pPr>
    </w:p>
    <w:p w:rsidR="006758C9" w:rsidRDefault="006758C9" w:rsidP="006758C9">
      <w:pPr>
        <w:pStyle w:val="Nzev"/>
      </w:pPr>
      <w:r w:rsidRPr="006F6BBC">
        <w:t>EU peníze školám</w:t>
      </w:r>
    </w:p>
    <w:p w:rsidR="006758C9" w:rsidRPr="00832803" w:rsidRDefault="006758C9" w:rsidP="006758C9">
      <w:pPr>
        <w:pStyle w:val="Podtitul"/>
      </w:pPr>
      <w:r>
        <w:t>Základní škola Čachovice a Mateřská škola Struhy,</w:t>
      </w:r>
      <w:r>
        <w:br/>
        <w:t>Komenského 96, příspěvková organizace</w:t>
      </w:r>
    </w:p>
    <w:p w:rsidR="001D5E1F" w:rsidRDefault="006758C9" w:rsidP="006758C9">
      <w:pPr>
        <w:pStyle w:val="Informace"/>
        <w:jc w:val="both"/>
      </w:pPr>
      <w:r w:rsidRPr="0004313B">
        <w:rPr>
          <w:b/>
        </w:rPr>
        <w:t>Označení:</w:t>
      </w:r>
      <w:r>
        <w:tab/>
      </w:r>
      <w:r w:rsidR="001D5E1F">
        <w:t>VY_</w:t>
      </w:r>
      <w:r w:rsidR="001B0B46">
        <w:t>32_</w:t>
      </w:r>
      <w:r w:rsidR="003A38BD">
        <w:t>INOVACE</w:t>
      </w:r>
      <w:r w:rsidR="001D5E1F">
        <w:t>_</w:t>
      </w:r>
      <w:r w:rsidR="001B0B46">
        <w:t>221</w:t>
      </w:r>
      <w:r w:rsidR="001D5E1F">
        <w:t>_</w:t>
      </w:r>
      <w:r w:rsidR="003A38BD">
        <w:t>PR5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Předmět:</w:t>
      </w:r>
      <w:r>
        <w:tab/>
      </w:r>
      <w:r w:rsidR="00EB68F9">
        <w:t>Přírodověda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Ročník:</w:t>
      </w:r>
      <w:r>
        <w:tab/>
      </w:r>
      <w:r w:rsidR="003A38BD">
        <w:t>5.</w:t>
      </w:r>
    </w:p>
    <w:p w:rsidR="00107BD8" w:rsidRDefault="006758C9" w:rsidP="006758C9">
      <w:pPr>
        <w:pStyle w:val="Informace"/>
        <w:jc w:val="both"/>
      </w:pPr>
      <w:r w:rsidRPr="0004313B">
        <w:rPr>
          <w:b/>
        </w:rPr>
        <w:t>Téma:</w:t>
      </w:r>
      <w:r>
        <w:tab/>
      </w:r>
      <w:r w:rsidR="00107BD8">
        <w:t>Vesmír</w:t>
      </w:r>
    </w:p>
    <w:p w:rsidR="003A38BD" w:rsidRDefault="006758C9" w:rsidP="006758C9">
      <w:pPr>
        <w:pStyle w:val="Informace"/>
        <w:jc w:val="both"/>
      </w:pPr>
      <w:r w:rsidRPr="0004313B">
        <w:rPr>
          <w:b/>
        </w:rPr>
        <w:t>Název:</w:t>
      </w:r>
      <w:r>
        <w:tab/>
      </w:r>
      <w:r w:rsidR="00107BD8">
        <w:t>Planety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Autor:</w:t>
      </w:r>
      <w:r>
        <w:tab/>
      </w:r>
      <w:r w:rsidR="00EB68F9">
        <w:t>Lucie Kováčová</w:t>
      </w:r>
    </w:p>
    <w:p w:rsidR="006758C9" w:rsidRPr="00832803" w:rsidRDefault="006758C9" w:rsidP="00F27D90">
      <w:pPr>
        <w:pStyle w:val="Informace"/>
      </w:pPr>
      <w:r w:rsidRPr="0004313B">
        <w:rPr>
          <w:b/>
        </w:rPr>
        <w:t>Popis:</w:t>
      </w:r>
      <w:r>
        <w:tab/>
      </w:r>
      <w:r w:rsidR="00F27D90">
        <w:t xml:space="preserve">Pracovní list slouží k procvičení </w:t>
      </w:r>
      <w:r w:rsidR="00F27D90">
        <w:br/>
        <w:t xml:space="preserve">a zopakování probrané látky. </w:t>
      </w:r>
    </w:p>
    <w:p w:rsidR="006758C9" w:rsidRDefault="006758C9">
      <w:pPr>
        <w:rPr>
          <w:rFonts w:ascii="Tahoma" w:hAnsi="Tahoma" w:cs="Tahoma"/>
          <w:sz w:val="24"/>
          <w:szCs w:val="24"/>
        </w:rPr>
      </w:pPr>
    </w:p>
    <w:p w:rsidR="006758C9" w:rsidRDefault="006758C9">
      <w:pPr>
        <w:rPr>
          <w:rFonts w:ascii="Tahoma" w:hAnsi="Tahoma" w:cs="Tahoma"/>
          <w:sz w:val="24"/>
          <w:szCs w:val="24"/>
        </w:rPr>
      </w:pPr>
    </w:p>
    <w:p w:rsidR="006758C9" w:rsidRDefault="006758C9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</w:p>
    <w:p w:rsidR="006758C9" w:rsidRDefault="00385F09" w:rsidP="008F4940">
      <w:pPr>
        <w:ind w:left="708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Metodika:</w:t>
      </w:r>
    </w:p>
    <w:p w:rsidR="00504AE4" w:rsidRPr="00504AE4" w:rsidRDefault="00504AE4" w:rsidP="00504A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04AE4">
        <w:rPr>
          <w:rFonts w:ascii="Arial" w:hAnsi="Arial" w:cs="Arial"/>
          <w:bCs/>
          <w:sz w:val="24"/>
          <w:szCs w:val="24"/>
        </w:rPr>
        <w:t xml:space="preserve">V pracovních listech jsou uvedené pokyny pro žáky. </w:t>
      </w:r>
      <w:r w:rsidRPr="00504AE4">
        <w:rPr>
          <w:rFonts w:ascii="Arial" w:hAnsi="Arial" w:cs="Arial"/>
          <w:bCs/>
          <w:sz w:val="24"/>
          <w:szCs w:val="24"/>
        </w:rPr>
        <w:br/>
      </w:r>
      <w:r w:rsidRPr="00504AE4">
        <w:rPr>
          <w:rFonts w:ascii="Arial" w:hAnsi="Arial" w:cs="Arial"/>
          <w:sz w:val="24"/>
          <w:szCs w:val="24"/>
        </w:rPr>
        <w:t>Tento materiál slouží k procvičení látky. Žáci si osvojují poznatky z probrané látky.</w:t>
      </w:r>
    </w:p>
    <w:p w:rsidR="006C4B12" w:rsidRPr="0031760D" w:rsidRDefault="00504AE4" w:rsidP="003176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04AE4">
        <w:rPr>
          <w:rFonts w:ascii="Arial" w:hAnsi="Arial" w:cs="Arial"/>
          <w:sz w:val="24"/>
          <w:szCs w:val="24"/>
        </w:rPr>
        <w:t>Dokument můžeme využít jak při práci skupinové, tak i při samostatné práci</w:t>
      </w:r>
      <w:r w:rsidR="0031760D">
        <w:rPr>
          <w:rFonts w:ascii="Arial" w:hAnsi="Arial" w:cs="Arial"/>
          <w:sz w:val="24"/>
          <w:szCs w:val="24"/>
        </w:rPr>
        <w:t xml:space="preserve"> </w:t>
      </w:r>
      <w:r w:rsidRPr="00504AE4">
        <w:rPr>
          <w:rFonts w:ascii="Arial" w:hAnsi="Arial" w:cs="Arial"/>
          <w:sz w:val="24"/>
          <w:szCs w:val="24"/>
        </w:rPr>
        <w:t xml:space="preserve">žáků. </w:t>
      </w:r>
      <w:r w:rsidRPr="00504AE4">
        <w:rPr>
          <w:rFonts w:ascii="Arial" w:hAnsi="Arial" w:cs="Arial"/>
          <w:bCs/>
          <w:sz w:val="24"/>
          <w:szCs w:val="24"/>
        </w:rPr>
        <w:t>Navíc umožňují samostatnou práci žáků, aktivní vyhledávaní a doplňování informac</w:t>
      </w:r>
      <w:r w:rsidR="003A38BD">
        <w:rPr>
          <w:rFonts w:ascii="Arial" w:hAnsi="Arial" w:cs="Arial"/>
          <w:bCs/>
          <w:sz w:val="24"/>
          <w:szCs w:val="24"/>
        </w:rPr>
        <w:t>í z učebnice - Přírodověda pro 5</w:t>
      </w:r>
      <w:r w:rsidRPr="00504AE4">
        <w:rPr>
          <w:rFonts w:ascii="Arial" w:hAnsi="Arial" w:cs="Arial"/>
          <w:bCs/>
          <w:sz w:val="24"/>
          <w:szCs w:val="24"/>
        </w:rPr>
        <w:t>. ročník (Nová škola)</w:t>
      </w:r>
      <w:r w:rsidRPr="00504AE4">
        <w:rPr>
          <w:rFonts w:ascii="Arial" w:hAnsi="Arial" w:cs="Arial"/>
          <w:sz w:val="24"/>
          <w:szCs w:val="24"/>
        </w:rPr>
        <w:br/>
      </w:r>
      <w:r w:rsidRPr="00504AE4">
        <w:rPr>
          <w:rFonts w:ascii="Arial" w:hAnsi="Arial" w:cs="Arial"/>
          <w:bCs/>
          <w:sz w:val="24"/>
          <w:szCs w:val="24"/>
        </w:rPr>
        <w:t>Inovace spočívá v tom, že pracovní listy umožní zrychlené zápisy z hodin přírodopisu a umožní chybějícím žákům rychleji si doplnit zmeškanou látku.</w:t>
      </w:r>
    </w:p>
    <w:p w:rsidR="00504AE4" w:rsidRPr="00504AE4" w:rsidRDefault="006C4B12" w:rsidP="00504AE4">
      <w:pPr>
        <w:rPr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Součástí je i vypracovaný pracovní list pro učitele.</w:t>
      </w:r>
      <w:r w:rsidR="00504AE4" w:rsidRPr="00504AE4">
        <w:rPr>
          <w:rFonts w:ascii="Arial" w:hAnsi="Arial" w:cs="Arial"/>
          <w:bCs/>
          <w:sz w:val="24"/>
          <w:szCs w:val="24"/>
        </w:rPr>
        <w:br/>
      </w:r>
    </w:p>
    <w:p w:rsidR="00385F09" w:rsidRDefault="00385F09" w:rsidP="00F27D90">
      <w:pPr>
        <w:jc w:val="both"/>
        <w:rPr>
          <w:rFonts w:ascii="Tahoma" w:hAnsi="Tahoma" w:cs="Tahoma"/>
          <w:sz w:val="24"/>
          <w:szCs w:val="24"/>
        </w:rPr>
      </w:pPr>
    </w:p>
    <w:p w:rsidR="006758C9" w:rsidRDefault="006758C9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</w:p>
    <w:p w:rsidR="002D2DB0" w:rsidRDefault="00107BD8" w:rsidP="00107BD8">
      <w:pPr>
        <w:ind w:left="708"/>
        <w:jc w:val="center"/>
        <w:rPr>
          <w:rFonts w:ascii="Arial" w:hAnsi="Arial" w:cs="Arial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107BD8">
        <w:rPr>
          <w:rFonts w:ascii="Arial" w:hAnsi="Arial" w:cs="Arial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VESMÍR </w:t>
      </w:r>
      <w:r>
        <w:rPr>
          <w:rFonts w:ascii="Arial" w:hAnsi="Arial" w:cs="Arial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–</w:t>
      </w:r>
      <w:r w:rsidRPr="00107BD8">
        <w:rPr>
          <w:rFonts w:ascii="Arial" w:hAnsi="Arial" w:cs="Arial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PLANETY</w:t>
      </w:r>
    </w:p>
    <w:p w:rsidR="00107BD8" w:rsidRPr="0031760D" w:rsidRDefault="006C4B12" w:rsidP="006C4B12">
      <w:pPr>
        <w:rPr>
          <w:rFonts w:ascii="Arial" w:hAnsi="Arial" w:cs="Arial"/>
          <w:sz w:val="28"/>
          <w:szCs w:val="28"/>
          <w:u w:val="single"/>
        </w:rPr>
      </w:pPr>
      <w:r w:rsidRPr="0031760D">
        <w:rPr>
          <w:rFonts w:ascii="Arial" w:hAnsi="Arial" w:cs="Arial"/>
          <w:sz w:val="28"/>
          <w:szCs w:val="28"/>
          <w:u w:val="single"/>
        </w:rPr>
        <w:t>Vystřihni a poskládej</w:t>
      </w:r>
    </w:p>
    <w:p w:rsidR="006C4B12" w:rsidRDefault="006C4B12" w:rsidP="00107BD8">
      <w:pPr>
        <w:ind w:left="708"/>
        <w:rPr>
          <w:rFonts w:ascii="Arial" w:hAnsi="Arial" w:cs="Arial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16608" behindDoc="1" locked="0" layoutInCell="1" allowOverlap="1" wp14:anchorId="0CFE9A8B" wp14:editId="1E7B8E21">
            <wp:simplePos x="0" y="0"/>
            <wp:positionH relativeFrom="column">
              <wp:posOffset>200660</wp:posOffset>
            </wp:positionH>
            <wp:positionV relativeFrom="paragraph">
              <wp:posOffset>259080</wp:posOffset>
            </wp:positionV>
            <wp:extent cx="6195695" cy="5215255"/>
            <wp:effectExtent l="0" t="0" r="0" b="4445"/>
            <wp:wrapTight wrapText="bothSides">
              <wp:wrapPolygon edited="0">
                <wp:start x="0" y="0"/>
                <wp:lineTo x="0" y="21540"/>
                <wp:lineTo x="21518" y="21540"/>
                <wp:lineTo x="21518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521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B12" w:rsidRPr="006C4B12" w:rsidRDefault="006C4B12" w:rsidP="006C4B12">
      <w:pPr>
        <w:rPr>
          <w:rFonts w:ascii="Arial" w:hAnsi="Arial" w:cs="Arial"/>
          <w:sz w:val="28"/>
          <w:szCs w:val="28"/>
        </w:rPr>
      </w:pPr>
    </w:p>
    <w:p w:rsidR="006C4B12" w:rsidRPr="006C4B12" w:rsidRDefault="006C4B12" w:rsidP="006C4B12">
      <w:pPr>
        <w:rPr>
          <w:rFonts w:ascii="Arial" w:hAnsi="Arial" w:cs="Arial"/>
          <w:sz w:val="28"/>
          <w:szCs w:val="28"/>
        </w:rPr>
      </w:pPr>
    </w:p>
    <w:p w:rsidR="006C4B12" w:rsidRPr="006C4B12" w:rsidRDefault="006C4B12" w:rsidP="006C4B12">
      <w:pPr>
        <w:rPr>
          <w:rFonts w:ascii="Arial" w:hAnsi="Arial" w:cs="Arial"/>
          <w:sz w:val="28"/>
          <w:szCs w:val="28"/>
        </w:rPr>
      </w:pPr>
    </w:p>
    <w:p w:rsidR="006C4B12" w:rsidRPr="006C4B12" w:rsidRDefault="006C4B12" w:rsidP="006C4B12">
      <w:pPr>
        <w:rPr>
          <w:rFonts w:ascii="Arial" w:hAnsi="Arial" w:cs="Arial"/>
          <w:sz w:val="28"/>
          <w:szCs w:val="28"/>
        </w:rPr>
      </w:pPr>
    </w:p>
    <w:p w:rsidR="006C4B12" w:rsidRPr="006C4B12" w:rsidRDefault="006C4B12" w:rsidP="006C4B12">
      <w:pPr>
        <w:rPr>
          <w:rFonts w:ascii="Arial" w:hAnsi="Arial" w:cs="Arial"/>
          <w:sz w:val="28"/>
          <w:szCs w:val="28"/>
        </w:rPr>
      </w:pPr>
    </w:p>
    <w:p w:rsidR="006C4B12" w:rsidRPr="006C4B12" w:rsidRDefault="006C4B12" w:rsidP="006C4B12">
      <w:pPr>
        <w:rPr>
          <w:rFonts w:ascii="Arial" w:hAnsi="Arial" w:cs="Arial"/>
          <w:sz w:val="28"/>
          <w:szCs w:val="28"/>
        </w:rPr>
      </w:pPr>
    </w:p>
    <w:p w:rsidR="006C4B12" w:rsidRPr="006C4B12" w:rsidRDefault="006C4B12" w:rsidP="006C4B12">
      <w:pPr>
        <w:rPr>
          <w:rFonts w:ascii="Arial" w:hAnsi="Arial" w:cs="Arial"/>
          <w:sz w:val="28"/>
          <w:szCs w:val="28"/>
        </w:rPr>
      </w:pPr>
    </w:p>
    <w:p w:rsidR="006C4B12" w:rsidRPr="006C4B12" w:rsidRDefault="006C4B12" w:rsidP="006C4B12">
      <w:pPr>
        <w:rPr>
          <w:rFonts w:ascii="Arial" w:hAnsi="Arial" w:cs="Arial"/>
          <w:sz w:val="28"/>
          <w:szCs w:val="28"/>
        </w:rPr>
      </w:pPr>
    </w:p>
    <w:p w:rsidR="006C4B12" w:rsidRPr="006C4B12" w:rsidRDefault="006C4B12" w:rsidP="006C4B12">
      <w:pPr>
        <w:rPr>
          <w:rFonts w:ascii="Arial" w:hAnsi="Arial" w:cs="Arial"/>
          <w:sz w:val="28"/>
          <w:szCs w:val="28"/>
        </w:rPr>
      </w:pPr>
    </w:p>
    <w:p w:rsidR="006C4B12" w:rsidRPr="006C4B12" w:rsidRDefault="006C4B12" w:rsidP="006C4B12">
      <w:pPr>
        <w:rPr>
          <w:rFonts w:ascii="Arial" w:hAnsi="Arial" w:cs="Arial"/>
          <w:sz w:val="28"/>
          <w:szCs w:val="28"/>
        </w:rPr>
      </w:pPr>
    </w:p>
    <w:p w:rsidR="006C4B12" w:rsidRPr="006C4B12" w:rsidRDefault="006C4B12" w:rsidP="006C4B12">
      <w:pPr>
        <w:rPr>
          <w:rFonts w:ascii="Arial" w:hAnsi="Arial" w:cs="Arial"/>
          <w:sz w:val="28"/>
          <w:szCs w:val="28"/>
        </w:rPr>
      </w:pPr>
    </w:p>
    <w:p w:rsidR="006C4B12" w:rsidRPr="006C4B12" w:rsidRDefault="006C4B12" w:rsidP="006C4B12">
      <w:pPr>
        <w:rPr>
          <w:rFonts w:ascii="Arial" w:hAnsi="Arial" w:cs="Arial"/>
          <w:sz w:val="28"/>
          <w:szCs w:val="28"/>
        </w:rPr>
      </w:pPr>
    </w:p>
    <w:p w:rsidR="006C4B12" w:rsidRPr="006C4B12" w:rsidRDefault="006C4B12" w:rsidP="006C4B12">
      <w:pPr>
        <w:rPr>
          <w:rFonts w:ascii="Arial" w:hAnsi="Arial" w:cs="Arial"/>
          <w:sz w:val="28"/>
          <w:szCs w:val="28"/>
        </w:rPr>
      </w:pPr>
    </w:p>
    <w:p w:rsidR="006C4B12" w:rsidRPr="006C4B12" w:rsidRDefault="006C4B12" w:rsidP="006C4B12">
      <w:pPr>
        <w:rPr>
          <w:rFonts w:ascii="Arial" w:hAnsi="Arial" w:cs="Arial"/>
          <w:sz w:val="28"/>
          <w:szCs w:val="28"/>
        </w:rPr>
      </w:pPr>
    </w:p>
    <w:p w:rsidR="006C4B12" w:rsidRDefault="006C4B12" w:rsidP="006C4B12">
      <w:pPr>
        <w:rPr>
          <w:rFonts w:ascii="Arial" w:hAnsi="Arial" w:cs="Arial"/>
          <w:sz w:val="28"/>
          <w:szCs w:val="28"/>
        </w:rPr>
      </w:pPr>
    </w:p>
    <w:p w:rsidR="00107BD8" w:rsidRDefault="006C4B12" w:rsidP="006C4B12">
      <w:pPr>
        <w:tabs>
          <w:tab w:val="left" w:pos="8778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6C4B12" w:rsidRDefault="006C4B12" w:rsidP="006C4B12">
      <w:pPr>
        <w:tabs>
          <w:tab w:val="left" w:pos="694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45C5198" wp14:editId="24B3169A">
                <wp:simplePos x="0" y="0"/>
                <wp:positionH relativeFrom="column">
                  <wp:posOffset>1576070</wp:posOffset>
                </wp:positionH>
                <wp:positionV relativeFrom="paragraph">
                  <wp:posOffset>166345</wp:posOffset>
                </wp:positionV>
                <wp:extent cx="2633345" cy="0"/>
                <wp:effectExtent l="0" t="0" r="1460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33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4.1pt,13.1pt" to="331.4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" strokecolor="black [3213]"/>
            </w:pict>
          </mc:Fallback>
        </mc:AlternateContent>
      </w:r>
      <w:r>
        <w:rPr>
          <w:rFonts w:ascii="Arial" w:hAnsi="Arial" w:cs="Arial"/>
          <w:sz w:val="28"/>
          <w:szCs w:val="28"/>
        </w:rPr>
        <w:t xml:space="preserve">Co je na obrázku?  </w:t>
      </w:r>
      <w:r>
        <w:rPr>
          <w:rFonts w:ascii="Arial" w:hAnsi="Arial" w:cs="Arial"/>
          <w:sz w:val="28"/>
          <w:szCs w:val="28"/>
        </w:rPr>
        <w:tab/>
      </w:r>
    </w:p>
    <w:p w:rsidR="006C4B12" w:rsidRDefault="006C4B12" w:rsidP="006C4B12">
      <w:pPr>
        <w:tabs>
          <w:tab w:val="left" w:pos="6947"/>
        </w:tabs>
        <w:rPr>
          <w:rFonts w:ascii="Arial" w:hAnsi="Arial" w:cs="Arial"/>
          <w:sz w:val="28"/>
          <w:szCs w:val="28"/>
        </w:rPr>
      </w:pPr>
    </w:p>
    <w:p w:rsidR="006C4B12" w:rsidRDefault="006C4B12" w:rsidP="006C4B12">
      <w:pPr>
        <w:tabs>
          <w:tab w:val="left" w:pos="6947"/>
        </w:tabs>
        <w:rPr>
          <w:rFonts w:ascii="Arial" w:hAnsi="Arial" w:cs="Arial"/>
          <w:sz w:val="28"/>
          <w:szCs w:val="28"/>
        </w:rPr>
      </w:pPr>
    </w:p>
    <w:p w:rsidR="006C4B12" w:rsidRDefault="006C4B12" w:rsidP="006C4B12">
      <w:pPr>
        <w:tabs>
          <w:tab w:val="left" w:pos="6947"/>
        </w:tabs>
        <w:rPr>
          <w:rFonts w:ascii="Arial" w:hAnsi="Arial" w:cs="Arial"/>
          <w:sz w:val="28"/>
          <w:szCs w:val="28"/>
        </w:rPr>
      </w:pPr>
    </w:p>
    <w:p w:rsidR="006C4B12" w:rsidRDefault="006C4B12" w:rsidP="006C4B12">
      <w:pPr>
        <w:tabs>
          <w:tab w:val="left" w:pos="6947"/>
        </w:tabs>
        <w:rPr>
          <w:rFonts w:ascii="Arial" w:hAnsi="Arial" w:cs="Arial"/>
          <w:sz w:val="28"/>
          <w:szCs w:val="28"/>
        </w:rPr>
      </w:pPr>
    </w:p>
    <w:p w:rsidR="006C4B12" w:rsidRPr="0031760D" w:rsidRDefault="006C4B12" w:rsidP="006C4B12">
      <w:pPr>
        <w:tabs>
          <w:tab w:val="left" w:pos="1110"/>
        </w:tabs>
        <w:rPr>
          <w:rFonts w:ascii="Arial" w:hAnsi="Arial" w:cs="Arial"/>
          <w:sz w:val="28"/>
          <w:szCs w:val="28"/>
          <w:u w:val="single"/>
        </w:rPr>
      </w:pPr>
      <w:r w:rsidRPr="0031760D">
        <w:rPr>
          <w:rFonts w:ascii="Arial" w:hAnsi="Arial" w:cs="Arial"/>
          <w:sz w:val="28"/>
          <w:szCs w:val="28"/>
          <w:u w:val="single"/>
        </w:rPr>
        <w:lastRenderedPageBreak/>
        <w:t>Sluneční soustava – vyjmenuj:</w:t>
      </w:r>
    </w:p>
    <w:p w:rsidR="006C4B12" w:rsidRDefault="006C4B12" w:rsidP="006C4B12">
      <w:pPr>
        <w:tabs>
          <w:tab w:val="left" w:pos="111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54863</wp:posOffset>
                </wp:positionH>
                <wp:positionV relativeFrom="paragraph">
                  <wp:posOffset>292760</wp:posOffset>
                </wp:positionV>
                <wp:extent cx="6408115" cy="14631"/>
                <wp:effectExtent l="0" t="0" r="12065" b="2349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08115" cy="1463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3pt,23.05pt" to="508.9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" strokecolor="black [3213]"/>
            </w:pict>
          </mc:Fallback>
        </mc:AlternateContent>
      </w:r>
    </w:p>
    <w:p w:rsidR="006C4B12" w:rsidRPr="006C4B12" w:rsidRDefault="00064A04" w:rsidP="006C4B12">
      <w:pPr>
        <w:tabs>
          <w:tab w:val="left" w:pos="111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751424" behindDoc="1" locked="0" layoutInCell="1" allowOverlap="1" wp14:anchorId="281B396C" wp14:editId="37769EC1">
            <wp:simplePos x="0" y="0"/>
            <wp:positionH relativeFrom="column">
              <wp:posOffset>2270125</wp:posOffset>
            </wp:positionH>
            <wp:positionV relativeFrom="paragraph">
              <wp:posOffset>250825</wp:posOffset>
            </wp:positionV>
            <wp:extent cx="1235075" cy="1191895"/>
            <wp:effectExtent l="0" t="0" r="3175" b="8255"/>
            <wp:wrapTight wrapText="bothSides">
              <wp:wrapPolygon edited="0">
                <wp:start x="0" y="0"/>
                <wp:lineTo x="0" y="21404"/>
                <wp:lineTo x="21322" y="21404"/>
                <wp:lineTo x="21322" y="0"/>
                <wp:lineTo x="0" y="0"/>
              </wp:wrapPolygon>
            </wp:wrapTight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075" cy="1191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B12" w:rsidRPr="0031760D" w:rsidRDefault="00064A04" w:rsidP="006C4B12">
      <w:pPr>
        <w:tabs>
          <w:tab w:val="left" w:pos="1110"/>
        </w:tabs>
        <w:rPr>
          <w:rFonts w:ascii="Arial" w:hAnsi="Arial" w:cs="Arial"/>
          <w:sz w:val="28"/>
          <w:szCs w:val="28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750400" behindDoc="1" locked="0" layoutInCell="1" allowOverlap="1" wp14:anchorId="6BB9EC58" wp14:editId="56ACDAB6">
            <wp:simplePos x="0" y="0"/>
            <wp:positionH relativeFrom="column">
              <wp:posOffset>4867910</wp:posOffset>
            </wp:positionH>
            <wp:positionV relativeFrom="paragraph">
              <wp:posOffset>36195</wp:posOffset>
            </wp:positionV>
            <wp:extent cx="1133475" cy="1079500"/>
            <wp:effectExtent l="0" t="0" r="9525" b="6350"/>
            <wp:wrapTight wrapText="bothSides">
              <wp:wrapPolygon edited="0">
                <wp:start x="0" y="0"/>
                <wp:lineTo x="0" y="21346"/>
                <wp:lineTo x="21418" y="21346"/>
                <wp:lineTo x="21418" y="0"/>
                <wp:lineTo x="0" y="0"/>
              </wp:wrapPolygon>
            </wp:wrapTight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4B12" w:rsidRPr="0031760D">
        <w:rPr>
          <w:rFonts w:ascii="Arial" w:hAnsi="Arial" w:cs="Arial"/>
          <w:sz w:val="28"/>
          <w:szCs w:val="28"/>
          <w:u w:val="single"/>
        </w:rPr>
        <w:t>Přiřaď správné názvy:</w:t>
      </w:r>
    </w:p>
    <w:p w:rsidR="006C4B12" w:rsidRDefault="00064A04" w:rsidP="006C4B12">
      <w:pPr>
        <w:tabs>
          <w:tab w:val="left" w:pos="111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747328" behindDoc="1" locked="0" layoutInCell="1" allowOverlap="1" wp14:anchorId="404F6F54" wp14:editId="426EC2FB">
            <wp:simplePos x="0" y="0"/>
            <wp:positionH relativeFrom="column">
              <wp:posOffset>-150495</wp:posOffset>
            </wp:positionH>
            <wp:positionV relativeFrom="paragraph">
              <wp:posOffset>106045</wp:posOffset>
            </wp:positionV>
            <wp:extent cx="1374775" cy="1374775"/>
            <wp:effectExtent l="0" t="0" r="0" b="0"/>
            <wp:wrapTight wrapText="bothSides">
              <wp:wrapPolygon edited="0">
                <wp:start x="0" y="0"/>
                <wp:lineTo x="0" y="21251"/>
                <wp:lineTo x="21251" y="21251"/>
                <wp:lineTo x="21251" y="0"/>
                <wp:lineTo x="0" y="0"/>
              </wp:wrapPolygon>
            </wp:wrapTight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137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B12" w:rsidRDefault="006C4B12" w:rsidP="006C4B12">
      <w:pPr>
        <w:tabs>
          <w:tab w:val="left" w:pos="1110"/>
        </w:tabs>
        <w:rPr>
          <w:rFonts w:ascii="Arial" w:hAnsi="Arial" w:cs="Arial"/>
          <w:sz w:val="28"/>
          <w:szCs w:val="28"/>
        </w:rPr>
      </w:pPr>
    </w:p>
    <w:p w:rsidR="006C4B12" w:rsidRDefault="006C4B12" w:rsidP="006C4B12">
      <w:pPr>
        <w:tabs>
          <w:tab w:val="left" w:pos="1110"/>
        </w:tabs>
        <w:rPr>
          <w:rFonts w:ascii="Arial" w:hAnsi="Arial" w:cs="Arial"/>
          <w:sz w:val="28"/>
          <w:szCs w:val="28"/>
        </w:rPr>
      </w:pPr>
    </w:p>
    <w:p w:rsidR="006C4B12" w:rsidRDefault="00064A04" w:rsidP="006C4B12">
      <w:pPr>
        <w:tabs>
          <w:tab w:val="left" w:pos="1110"/>
        </w:tabs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52448" behindDoc="1" locked="0" layoutInCell="1" allowOverlap="1" wp14:anchorId="43B80809" wp14:editId="061920F5">
            <wp:simplePos x="0" y="0"/>
            <wp:positionH relativeFrom="column">
              <wp:posOffset>1482090</wp:posOffset>
            </wp:positionH>
            <wp:positionV relativeFrom="paragraph">
              <wp:posOffset>145415</wp:posOffset>
            </wp:positionV>
            <wp:extent cx="1411605" cy="1098550"/>
            <wp:effectExtent l="0" t="0" r="0" b="6350"/>
            <wp:wrapTight wrapText="bothSides">
              <wp:wrapPolygon edited="0">
                <wp:start x="0" y="0"/>
                <wp:lineTo x="0" y="21350"/>
                <wp:lineTo x="21279" y="21350"/>
                <wp:lineTo x="21279" y="0"/>
                <wp:lineTo x="0" y="0"/>
              </wp:wrapPolygon>
            </wp:wrapTight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1098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3472" behindDoc="1" locked="0" layoutInCell="1" allowOverlap="1" wp14:anchorId="39D4C2FE" wp14:editId="32495E6B">
            <wp:simplePos x="0" y="0"/>
            <wp:positionH relativeFrom="column">
              <wp:posOffset>3733800</wp:posOffset>
            </wp:positionH>
            <wp:positionV relativeFrom="paragraph">
              <wp:posOffset>71755</wp:posOffset>
            </wp:positionV>
            <wp:extent cx="1243330" cy="1308735"/>
            <wp:effectExtent l="0" t="0" r="0" b="5715"/>
            <wp:wrapTight wrapText="bothSides">
              <wp:wrapPolygon edited="0">
                <wp:start x="0" y="0"/>
                <wp:lineTo x="0" y="21380"/>
                <wp:lineTo x="21181" y="21380"/>
                <wp:lineTo x="21181" y="0"/>
                <wp:lineTo x="0" y="0"/>
              </wp:wrapPolygon>
            </wp:wrapTight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130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B12" w:rsidRPr="006C4B12" w:rsidRDefault="006C4B12" w:rsidP="006C4B12">
      <w:pPr>
        <w:tabs>
          <w:tab w:val="left" w:pos="1110"/>
        </w:tabs>
        <w:rPr>
          <w:rFonts w:ascii="Arial" w:hAnsi="Arial" w:cs="Arial"/>
          <w:sz w:val="28"/>
          <w:szCs w:val="28"/>
        </w:rPr>
      </w:pPr>
    </w:p>
    <w:p w:rsidR="006C4B12" w:rsidRDefault="006C4B12" w:rsidP="006C4B12">
      <w:pPr>
        <w:tabs>
          <w:tab w:val="left" w:pos="1110"/>
        </w:tabs>
      </w:pPr>
    </w:p>
    <w:p w:rsidR="006C4B12" w:rsidRDefault="00064A04" w:rsidP="006C4B12">
      <w:pPr>
        <w:tabs>
          <w:tab w:val="left" w:pos="1110"/>
        </w:tabs>
      </w:pPr>
      <w:r>
        <w:rPr>
          <w:noProof/>
          <w:lang w:eastAsia="cs-CZ"/>
        </w:rPr>
        <w:drawing>
          <wp:anchor distT="0" distB="0" distL="114300" distR="114300" simplePos="0" relativeHeight="251754496" behindDoc="1" locked="0" layoutInCell="1" allowOverlap="1" wp14:anchorId="085C40B1" wp14:editId="562A7368">
            <wp:simplePos x="0" y="0"/>
            <wp:positionH relativeFrom="column">
              <wp:posOffset>280670</wp:posOffset>
            </wp:positionH>
            <wp:positionV relativeFrom="paragraph">
              <wp:posOffset>195580</wp:posOffset>
            </wp:positionV>
            <wp:extent cx="1426210" cy="1426210"/>
            <wp:effectExtent l="0" t="0" r="2540" b="2540"/>
            <wp:wrapTight wrapText="bothSides">
              <wp:wrapPolygon edited="0">
                <wp:start x="0" y="0"/>
                <wp:lineTo x="0" y="21350"/>
                <wp:lineTo x="21350" y="21350"/>
                <wp:lineTo x="21350" y="0"/>
                <wp:lineTo x="0" y="0"/>
              </wp:wrapPolygon>
            </wp:wrapTight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42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B12" w:rsidRDefault="00064A04" w:rsidP="006C4B12">
      <w:pPr>
        <w:tabs>
          <w:tab w:val="left" w:pos="1110"/>
        </w:tabs>
      </w:pPr>
      <w:r>
        <w:rPr>
          <w:noProof/>
          <w:lang w:eastAsia="cs-CZ"/>
        </w:rPr>
        <w:drawing>
          <wp:anchor distT="0" distB="0" distL="114300" distR="114300" simplePos="0" relativeHeight="251749376" behindDoc="1" locked="0" layoutInCell="1" allowOverlap="1" wp14:anchorId="4DCFCFAA" wp14:editId="385E96DB">
            <wp:simplePos x="0" y="0"/>
            <wp:positionH relativeFrom="column">
              <wp:posOffset>2510790</wp:posOffset>
            </wp:positionH>
            <wp:positionV relativeFrom="paragraph">
              <wp:posOffset>229235</wp:posOffset>
            </wp:positionV>
            <wp:extent cx="1206500" cy="1206500"/>
            <wp:effectExtent l="0" t="0" r="0" b="0"/>
            <wp:wrapTight wrapText="bothSides">
              <wp:wrapPolygon edited="0">
                <wp:start x="0" y="0"/>
                <wp:lineTo x="0" y="21145"/>
                <wp:lineTo x="21145" y="21145"/>
                <wp:lineTo x="21145" y="0"/>
                <wp:lineTo x="0" y="0"/>
              </wp:wrapPolygon>
            </wp:wrapTight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8352" behindDoc="1" locked="0" layoutInCell="1" allowOverlap="1" wp14:anchorId="1FCE3131" wp14:editId="4441F247">
            <wp:simplePos x="0" y="0"/>
            <wp:positionH relativeFrom="column">
              <wp:posOffset>5685790</wp:posOffset>
            </wp:positionH>
            <wp:positionV relativeFrom="paragraph">
              <wp:posOffset>288925</wp:posOffset>
            </wp:positionV>
            <wp:extent cx="1148080" cy="1148080"/>
            <wp:effectExtent l="0" t="0" r="0" b="0"/>
            <wp:wrapTight wrapText="bothSides">
              <wp:wrapPolygon edited="0">
                <wp:start x="0" y="0"/>
                <wp:lineTo x="0" y="21146"/>
                <wp:lineTo x="21146" y="21146"/>
                <wp:lineTo x="21146" y="0"/>
                <wp:lineTo x="0" y="0"/>
              </wp:wrapPolygon>
            </wp:wrapTight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14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31760D" w:rsidP="006C4B12">
      <w:pPr>
        <w:tabs>
          <w:tab w:val="left" w:pos="1110"/>
        </w:tabs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6F48088D" wp14:editId="397CFDBD">
                <wp:simplePos x="0" y="0"/>
                <wp:positionH relativeFrom="column">
                  <wp:posOffset>-149962</wp:posOffset>
                </wp:positionH>
                <wp:positionV relativeFrom="paragraph">
                  <wp:posOffset>147904</wp:posOffset>
                </wp:positionV>
                <wp:extent cx="6612255" cy="3013192"/>
                <wp:effectExtent l="0" t="0" r="17145" b="15875"/>
                <wp:wrapNone/>
                <wp:docPr id="13" name="Skupin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2255" cy="3013192"/>
                          <a:chOff x="0" y="0"/>
                          <a:chExt cx="6612459" cy="3013354"/>
                        </a:xfrm>
                      </wpg:grpSpPr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825850" y="1258214"/>
                            <a:ext cx="1191895" cy="292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4B12" w:rsidRPr="006C4B12" w:rsidRDefault="0031760D" w:rsidP="006C4B1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ZEMĚ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91895" cy="292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4B12" w:rsidRPr="006C4B12" w:rsidRDefault="006C4B12" w:rsidP="006C4B1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6C4B12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JUPITER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255264" y="2611526"/>
                            <a:ext cx="1191895" cy="292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760D" w:rsidRPr="006C4B12" w:rsidRDefault="0031760D" w:rsidP="003176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SATURN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21871" y="2721254"/>
                            <a:ext cx="1191895" cy="292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760D" w:rsidRPr="006C4B12" w:rsidRDefault="0031760D" w:rsidP="003176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URAN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860244" y="395021"/>
                            <a:ext cx="1191895" cy="292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760D" w:rsidRPr="006C4B12" w:rsidRDefault="0031760D" w:rsidP="003176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NEPTUN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369357" y="387705"/>
                            <a:ext cx="1191895" cy="292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760D" w:rsidRPr="006C4B12" w:rsidRDefault="0031760D" w:rsidP="003176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MARS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192378" y="1748333"/>
                            <a:ext cx="1191895" cy="292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760D" w:rsidRPr="006C4B12" w:rsidRDefault="0031760D" w:rsidP="003176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VENUŠE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0564" y="2721254"/>
                            <a:ext cx="1191895" cy="292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760D" w:rsidRPr="006C4B12" w:rsidRDefault="0031760D" w:rsidP="003176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MERKUR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3" o:spid="_x0000_s1026" style="position:absolute;margin-left:-11.8pt;margin-top:11.65pt;width:520.65pt;height:237.25pt;z-index:251737088;mso-height-relative:margin" coordsize="66124,30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7" type="#_x0000_t202" style="position:absolute;left:38258;top:12582;width:11919;height:29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3Ks8UA&#10;AADcAAAADwAAAGRycy9kb3ducmV2LnhtbESPT2sCMRTE74V+h/CEXopmW0XtdqNIQdFba0Wvj83b&#10;P7h5WZN03X77RhB6HGbmN0y27E0jOnK+tqzgZZSAIM6trrlUcPheD+cgfEDW2FgmBb/kYbl4fMgw&#10;1fbKX9TtQykihH2KCqoQ2lRKn1dk0I9sSxy9wjqDIUpXSu3wGuGmka9JMpUGa44LFbb0UVF+3v8Y&#10;BfPJtjv53fjzmE+L5i08z7rNxSn1NOhX7yAC9eE/fG9vtYJxMoPbmXg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/cqzxQAAANwAAAAPAAAAAAAAAAAAAAAAAJgCAABkcnMv&#10;ZG93bnJldi54bWxQSwUGAAAAAAQABAD1AAAAigMAAAAA&#10;">
                  <v:textbox>
                    <w:txbxContent>
                      <w:p w:rsidR="006C4B12" w:rsidRPr="006C4B12" w:rsidRDefault="0031760D" w:rsidP="006C4B12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ZEMĚ</w:t>
                        </w:r>
                      </w:p>
                    </w:txbxContent>
                  </v:textbox>
                </v:shape>
                <v:shape id="Textové pole 2" o:spid="_x0000_s1028" type="#_x0000_t202" style="position:absolute;width:11918;height:29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<v:textbox>
                    <w:txbxContent>
                      <w:p w:rsidR="006C4B12" w:rsidRPr="006C4B12" w:rsidRDefault="006C4B12" w:rsidP="006C4B12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6C4B12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JUPITER</w:t>
                        </w:r>
                      </w:p>
                    </w:txbxContent>
                  </v:textbox>
                </v:shape>
                <v:shape id="Textové pole 2" o:spid="_x0000_s1029" type="#_x0000_t202" style="position:absolute;left:32552;top:26115;width:11919;height:29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    <v:textbox>
                    <w:txbxContent>
                      <w:p w:rsidR="0031760D" w:rsidRPr="006C4B12" w:rsidRDefault="0031760D" w:rsidP="003176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SATURN</w:t>
                        </w:r>
                      </w:p>
                    </w:txbxContent>
                  </v:textbox>
                </v:shape>
                <v:shape id="Textové pole 2" o:spid="_x0000_s1030" type="#_x0000_t202" style="position:absolute;left:3218;top:27212;width:11919;height:29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<v:textbox>
                    <w:txbxContent>
                      <w:p w:rsidR="0031760D" w:rsidRPr="006C4B12" w:rsidRDefault="0031760D" w:rsidP="003176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URAN</w:t>
                        </w:r>
                      </w:p>
                    </w:txbxContent>
                  </v:textbox>
                </v:shape>
                <v:shape id="Textové pole 2" o:spid="_x0000_s1031" type="#_x0000_t202" style="position:absolute;left:28602;top:3950;width:11919;height:29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q0b8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r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KtG/EAAAA2gAAAA8AAAAAAAAAAAAAAAAAmAIAAGRycy9k&#10;b3ducmV2LnhtbFBLBQYAAAAABAAEAPUAAACJAwAAAAA=&#10;">
                  <v:textbox>
                    <w:txbxContent>
                      <w:p w:rsidR="0031760D" w:rsidRPr="006C4B12" w:rsidRDefault="0031760D" w:rsidP="003176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NEPTUN</w:t>
                        </w:r>
                      </w:p>
                    </w:txbxContent>
                  </v:textbox>
                </v:shape>
                <v:shape id="Textové pole 2" o:spid="_x0000_s1032" type="#_x0000_t202" style="position:absolute;left:53693;top:3877;width:11919;height:29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    <v:textbox>
                    <w:txbxContent>
                      <w:p w:rsidR="0031760D" w:rsidRPr="006C4B12" w:rsidRDefault="0031760D" w:rsidP="003176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MARS</w:t>
                        </w:r>
                      </w:p>
                    </w:txbxContent>
                  </v:textbox>
                </v:shape>
                <v:shape id="Textové pole 2" o:spid="_x0000_s1033" type="#_x0000_t202" style="position:absolute;left:11923;top:17483;width:11919;height:29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pTcIA&#10;AADb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h/D8JR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ylNwgAAANsAAAAPAAAAAAAAAAAAAAAAAJgCAABkcnMvZG93&#10;bnJldi54bWxQSwUGAAAAAAQABAD1AAAAhwMAAAAA&#10;">
                  <v:textbox>
                    <w:txbxContent>
                      <w:p w:rsidR="0031760D" w:rsidRPr="006C4B12" w:rsidRDefault="0031760D" w:rsidP="003176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VENUŠE</w:t>
                        </w:r>
                      </w:p>
                    </w:txbxContent>
                  </v:textbox>
                </v:shape>
                <v:shape id="Textové pole 2" o:spid="_x0000_s1034" type="#_x0000_t202" style="position:absolute;left:54205;top:27212;width:11919;height:29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m3OsIA&#10;AADbAAAADwAAAGRycy9kb3ducmV2LnhtbERPTWsCMRC9F/wPYYReimbVYnU1SikoelMr7XXYjLuL&#10;m8k2iev6741Q8DaP9znzZWsq0ZDzpWUFg34CgjizuuRcwfF71ZuA8AFZY2WZFNzIw3LReZljqu2V&#10;99QcQi5iCPsUFRQh1KmUPivIoO/bmjhyJ+sMhghdLrXDaww3lRwmyVgaLDk2FFjTV0HZ+XAxCibv&#10;m+bXb0e7n2x8qqbh7aNZ/zmlXrvt5wxEoDY8xf/ujY7zh/D4JR4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6bc6wgAAANsAAAAPAAAAAAAAAAAAAAAAAJgCAABkcnMvZG93&#10;bnJldi54bWxQSwUGAAAAAAQABAD1AAAAhwMAAAAA&#10;">
                  <v:textbox>
                    <w:txbxContent>
                      <w:p w:rsidR="0031760D" w:rsidRPr="006C4B12" w:rsidRDefault="0031760D" w:rsidP="003176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MERKUR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  <w:bookmarkStart w:id="0" w:name="_GoBack"/>
      <w:bookmarkEnd w:id="0"/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ind w:left="708"/>
        <w:jc w:val="center"/>
        <w:rPr>
          <w:rFonts w:ascii="Arial" w:hAnsi="Arial" w:cs="Arial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107BD8">
        <w:rPr>
          <w:rFonts w:ascii="Arial" w:hAnsi="Arial" w:cs="Arial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VESMÍR </w:t>
      </w:r>
      <w:r>
        <w:rPr>
          <w:rFonts w:ascii="Arial" w:hAnsi="Arial" w:cs="Arial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–</w:t>
      </w:r>
      <w:r w:rsidRPr="00107BD8">
        <w:rPr>
          <w:rFonts w:ascii="Arial" w:hAnsi="Arial" w:cs="Arial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PLANETY</w:t>
      </w:r>
      <w:r>
        <w:rPr>
          <w:rFonts w:ascii="Arial" w:hAnsi="Arial" w:cs="Arial"/>
          <w:b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- řešení</w:t>
      </w:r>
    </w:p>
    <w:p w:rsidR="006C4B12" w:rsidRDefault="006C4B12" w:rsidP="006C4B12">
      <w:pPr>
        <w:tabs>
          <w:tab w:val="left" w:pos="1110"/>
        </w:tabs>
        <w:jc w:val="center"/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19680" behindDoc="0" locked="0" layoutInCell="1" allowOverlap="1" wp14:anchorId="0A5D2A10" wp14:editId="33235D3D">
            <wp:simplePos x="0" y="0"/>
            <wp:positionH relativeFrom="column">
              <wp:posOffset>135331</wp:posOffset>
            </wp:positionH>
            <wp:positionV relativeFrom="paragraph">
              <wp:posOffset>251764</wp:posOffset>
            </wp:positionV>
            <wp:extent cx="6415431" cy="5369357"/>
            <wp:effectExtent l="0" t="0" r="4445" b="3175"/>
            <wp:wrapNone/>
            <wp:docPr id="4" name="Obrázek 4" descr="satur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aturn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481" cy="536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Pr="006C4B12" w:rsidRDefault="006C4B12" w:rsidP="006C4B12">
      <w:pPr>
        <w:tabs>
          <w:tab w:val="left" w:pos="1110"/>
        </w:tabs>
        <w:rPr>
          <w:rFonts w:ascii="Arial" w:hAnsi="Arial" w:cs="Arial"/>
          <w:b/>
          <w:sz w:val="28"/>
          <w:szCs w:val="28"/>
        </w:rPr>
      </w:pPr>
      <w:r w:rsidRPr="006C4B12">
        <w:rPr>
          <w:rFonts w:ascii="Arial" w:hAnsi="Arial" w:cs="Arial"/>
          <w:b/>
          <w:sz w:val="28"/>
          <w:szCs w:val="28"/>
        </w:rPr>
        <w:t>SATURN</w:t>
      </w: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Pr="0031760D" w:rsidRDefault="0031760D" w:rsidP="006C4B12">
      <w:pPr>
        <w:tabs>
          <w:tab w:val="left" w:pos="1110"/>
        </w:tabs>
        <w:rPr>
          <w:rFonts w:ascii="Arial" w:hAnsi="Arial" w:cs="Arial"/>
          <w:sz w:val="28"/>
          <w:szCs w:val="28"/>
          <w:u w:val="single"/>
        </w:rPr>
      </w:pPr>
      <w:r w:rsidRPr="0031760D">
        <w:rPr>
          <w:rFonts w:ascii="Arial" w:hAnsi="Arial" w:cs="Arial"/>
          <w:sz w:val="28"/>
          <w:szCs w:val="28"/>
          <w:u w:val="single"/>
        </w:rPr>
        <w:lastRenderedPageBreak/>
        <w:t>Sluneční soustava:</w:t>
      </w:r>
    </w:p>
    <w:p w:rsidR="0031760D" w:rsidRPr="0031760D" w:rsidRDefault="0031760D" w:rsidP="006C4B12">
      <w:pPr>
        <w:tabs>
          <w:tab w:val="left" w:pos="1110"/>
        </w:tabs>
        <w:rPr>
          <w:rFonts w:ascii="Arial" w:hAnsi="Arial" w:cs="Arial"/>
          <w:sz w:val="28"/>
          <w:szCs w:val="28"/>
        </w:rPr>
      </w:pPr>
      <w:r w:rsidRPr="0031760D">
        <w:rPr>
          <w:rFonts w:ascii="Arial" w:hAnsi="Arial" w:cs="Arial"/>
          <w:sz w:val="28"/>
          <w:szCs w:val="28"/>
        </w:rPr>
        <w:t>Merkur, Venuše, Země, Mars, Jupiter, Saturn, Uran, Neptun</w:t>
      </w:r>
    </w:p>
    <w:p w:rsidR="0031760D" w:rsidRDefault="0031760D" w:rsidP="006C4B12">
      <w:pPr>
        <w:tabs>
          <w:tab w:val="left" w:pos="1110"/>
        </w:tabs>
      </w:pPr>
    </w:p>
    <w:p w:rsidR="0031760D" w:rsidRPr="0031760D" w:rsidRDefault="0031760D" w:rsidP="0031760D">
      <w:pPr>
        <w:tabs>
          <w:tab w:val="left" w:pos="1110"/>
        </w:tabs>
        <w:rPr>
          <w:rFonts w:ascii="Arial" w:hAnsi="Arial" w:cs="Arial"/>
          <w:sz w:val="28"/>
          <w:szCs w:val="28"/>
          <w:u w:val="single"/>
        </w:rPr>
      </w:pPr>
      <w:r w:rsidRPr="0031760D">
        <w:rPr>
          <w:rFonts w:ascii="Arial" w:hAnsi="Arial" w:cs="Arial"/>
          <w:sz w:val="28"/>
          <w:szCs w:val="28"/>
          <w:u w:val="single"/>
        </w:rPr>
        <w:t>Přiřaď správné názvy:</w:t>
      </w:r>
    </w:p>
    <w:p w:rsidR="0031760D" w:rsidRDefault="005049EF" w:rsidP="006C4B12">
      <w:pPr>
        <w:tabs>
          <w:tab w:val="left" w:pos="1110"/>
        </w:tabs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3658</wp:posOffset>
                </wp:positionH>
                <wp:positionV relativeFrom="paragraph">
                  <wp:posOffset>181356</wp:posOffset>
                </wp:positionV>
                <wp:extent cx="6525158" cy="7021449"/>
                <wp:effectExtent l="0" t="0" r="9525" b="27305"/>
                <wp:wrapNone/>
                <wp:docPr id="39" name="Skupina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25158" cy="7021449"/>
                          <a:chOff x="0" y="0"/>
                          <a:chExt cx="6525158" cy="7021449"/>
                        </a:xfrm>
                      </wpg:grpSpPr>
                      <wps:wsp>
                        <wps:cNvPr id="1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288889" y="4067251"/>
                            <a:ext cx="1191260" cy="291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760D" w:rsidRPr="006C4B12" w:rsidRDefault="0031760D" w:rsidP="003176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ZEMĚ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63040"/>
                            <a:ext cx="1191260" cy="291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760D" w:rsidRPr="006C4B12" w:rsidRDefault="0031760D" w:rsidP="003176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6C4B12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JUPITER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772460" y="5062118"/>
                            <a:ext cx="1191260" cy="291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760D" w:rsidRPr="006C4B12" w:rsidRDefault="0031760D" w:rsidP="003176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SATURN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17043" y="6444691"/>
                            <a:ext cx="1191260" cy="291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760D" w:rsidRPr="006C4B12" w:rsidRDefault="0031760D" w:rsidP="003176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URAN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655417" y="2033626"/>
                            <a:ext cx="1191260" cy="291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760D" w:rsidRPr="006C4B12" w:rsidRDefault="0031760D" w:rsidP="003176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NEPTUN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325465" y="1265530"/>
                            <a:ext cx="1191260" cy="291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760D" w:rsidRPr="006C4B12" w:rsidRDefault="0031760D" w:rsidP="003176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MARS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8521" y="4125773"/>
                            <a:ext cx="1191260" cy="291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760D" w:rsidRPr="006C4B12" w:rsidRDefault="0031760D" w:rsidP="003176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VENUŠE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988966" y="6729984"/>
                            <a:ext cx="1191260" cy="291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760D" w:rsidRPr="006C4B12" w:rsidRDefault="0031760D" w:rsidP="003176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MERKUR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Obrázek 3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8989"/>
                            <a:ext cx="1309420" cy="12655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2" name="Obrázek 32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0320" y="548640"/>
                            <a:ext cx="1367942" cy="13679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3" name="Obrázek 33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88889" y="0"/>
                            <a:ext cx="1236269" cy="11704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4" name="Obrázek 34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655418"/>
                            <a:ext cx="1411833" cy="14118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5" name="Obrázek 35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1798" y="3642970"/>
                            <a:ext cx="1689811" cy="13167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6" name="Obrázek 36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728" y="5252314"/>
                            <a:ext cx="1199692" cy="12655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7" name="Obrázek 37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37760" y="5296205"/>
                            <a:ext cx="1324051" cy="13240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8" name="Obrázek 38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0368" y="2765146"/>
                            <a:ext cx="1287475" cy="1287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39" o:spid="_x0000_s1035" style="position:absolute;margin-left:.3pt;margin-top:14.3pt;width:513.8pt;height:552.85pt;z-index:251762688" coordsize="65251,702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">
                <v:shape id="Textové pole 2" o:spid="_x0000_s1036" type="#_x0000_t202" style="position:absolute;left:52888;top:40672;width:11913;height:29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AvTsIA&#10;AADbAAAADwAAAGRycy9kb3ducmV2LnhtbERPS2sCMRC+C/0PYQpeimarrdqtUURQ9FYf2OuwGXeX&#10;bibbJK7rvzeFgrf5+J4znbemEg05X1pW8NpPQBBnVpecKzgeVr0JCB+QNVaWScGNPMxnT50pptpe&#10;eUfNPuQihrBPUUERQp1K6bOCDPq+rYkjd7bOYIjQ5VI7vMZwU8lBkoykwZJjQ4E1LQvKfvYXo2Dy&#10;tmm+/Xb4dcpG5+ojvIyb9a9TqvvcLj5BBGrDQ/zv3ug4/x3+fokH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AC9OwgAAANsAAAAPAAAAAAAAAAAAAAAAAJgCAABkcnMvZG93&#10;bnJldi54bWxQSwUGAAAAAAQABAD1AAAAhwMAAAAA&#10;">
                  <v:textbox>
                    <w:txbxContent>
                      <w:p w:rsidR="0031760D" w:rsidRPr="006C4B12" w:rsidRDefault="0031760D" w:rsidP="003176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ZEMĚ</w:t>
                        </w:r>
                      </w:p>
                    </w:txbxContent>
                  </v:textbox>
                </v:shape>
                <v:shape id="Textové pole 2" o:spid="_x0000_s1037" type="#_x0000_t202" style="position:absolute;top:14630;width:11912;height:29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xOcIA&#10;AADb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4X/X+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0rE5wgAAANsAAAAPAAAAAAAAAAAAAAAAAJgCAABkcnMvZG93&#10;bnJldi54bWxQSwUGAAAAAAQABAD1AAAAhwMAAAAA&#10;">
                  <v:textbox>
                    <w:txbxContent>
                      <w:p w:rsidR="0031760D" w:rsidRPr="006C4B12" w:rsidRDefault="0031760D" w:rsidP="003176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6C4B12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JUPITER</w:t>
                        </w:r>
                      </w:p>
                    </w:txbxContent>
                  </v:textbox>
                </v:shape>
                <v:shape id="Textové pole 2" o:spid="_x0000_s1038" type="#_x0000_t202" style="position:absolute;left:27724;top:50621;width:11913;height:29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<v:textbox>
                    <w:txbxContent>
                      <w:p w:rsidR="0031760D" w:rsidRPr="006C4B12" w:rsidRDefault="0031760D" w:rsidP="003176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SATURN</w:t>
                        </w:r>
                      </w:p>
                    </w:txbxContent>
                  </v:textbox>
                </v:shape>
                <v:shape id="Textové pole 2" o:spid="_x0000_s1039" type="#_x0000_t202" style="position:absolute;left:1170;top:64446;width:11913;height:29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GA0M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s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GA0MYAAADbAAAADwAAAAAAAAAAAAAAAACYAgAAZHJz&#10;L2Rvd25yZXYueG1sUEsFBgAAAAAEAAQA9QAAAIsDAAAAAA==&#10;">
                  <v:textbox>
                    <w:txbxContent>
                      <w:p w:rsidR="0031760D" w:rsidRPr="006C4B12" w:rsidRDefault="0031760D" w:rsidP="003176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URAN</w:t>
                        </w:r>
                      </w:p>
                    </w:txbxContent>
                  </v:textbox>
                </v:shape>
                <v:shape id="Textové pole 2" o:spid="_x0000_s1040" type="#_x0000_t202" style="position:absolute;left:26554;top:20336;width:11912;height:29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:rsidR="0031760D" w:rsidRPr="006C4B12" w:rsidRDefault="0031760D" w:rsidP="003176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NEPTUN</w:t>
                        </w:r>
                      </w:p>
                    </w:txbxContent>
                  </v:textbox>
                </v:shape>
                <v:shape id="Textové pole 2" o:spid="_x0000_s1041" type="#_x0000_t202" style="position:absolute;left:53254;top:12655;width:11913;height:29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<v:textbox>
                    <w:txbxContent>
                      <w:p w:rsidR="0031760D" w:rsidRPr="006C4B12" w:rsidRDefault="0031760D" w:rsidP="003176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MARS</w:t>
                        </w:r>
                      </w:p>
                    </w:txbxContent>
                  </v:textbox>
                </v:shape>
                <v:shape id="Textové pole 2" o:spid="_x0000_s1042" type="#_x0000_t202" style="position:absolute;left:585;top:41257;width:11912;height:29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    <v:textbox>
                    <w:txbxContent>
                      <w:p w:rsidR="0031760D" w:rsidRPr="006C4B12" w:rsidRDefault="0031760D" w:rsidP="003176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VENUŠE</w:t>
                        </w:r>
                      </w:p>
                    </w:txbxContent>
                  </v:textbox>
                </v:shape>
                <v:shape id="Textové pole 2" o:spid="_x0000_s1043" type="#_x0000_t202" style="position:absolute;left:49889;top:67299;width:11913;height:29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:rsidR="0031760D" w:rsidRPr="006C4B12" w:rsidRDefault="0031760D" w:rsidP="003176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MERKUR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31" o:spid="_x0000_s1044" type="#_x0000_t75" style="position:absolute;top:1389;width:13094;height:126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61P/FAAAA2wAAAA8AAABkcnMvZG93bnJldi54bWxEj09rwkAUxO9Cv8PyCl7EbFSQNrqRUlr0&#10;0ItpIddH9pk/zb4N2W1M/PTdQsHjMDO/YfaH0bRioN7VlhWsohgEcWF1zaWCr8/35RMI55E1tpZJ&#10;wUQODunDbI+Jtlc+05D5UgQIuwQVVN53iZSuqMigi2xHHLyL7Q36IPtS6h6vAW5auY7jrTRYc1io&#10;sKPXiorv7Mco+HDNdLm9dXmmF9NxHJ6bXB5vSs0fx5cdCE+jv4f/2yetYLOCvy/hB8j0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D+tT/xQAAANsAAAAPAAAAAAAAAAAAAAAA&#10;AJ8CAABkcnMvZG93bnJldi54bWxQSwUGAAAAAAQABAD3AAAAkQMAAAAA&#10;">
                  <v:imagedata r:id="rId20" o:title=""/>
                  <v:path arrowok="t"/>
                </v:shape>
                <v:shape id="Obrázek 32" o:spid="_x0000_s1045" type="#_x0000_t75" style="position:absolute;left:25603;top:5486;width:13679;height:136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VEBbS/AAAA2wAAAA8AAABkcnMvZG93bnJldi54bWxEj9GKwjAURN8F/yFcwTdNdUG0GkUUYZ8W&#10;rP2AS3NNq81NbaLWv98Igo/DzJxhVpvO1uJBra8cK5iMExDEhdMVGwX56TCag/ABWWPtmBS8yMNm&#10;3e+tMNXuyUd6ZMGICGGfooIyhCaV0hclWfRj1xBH7+xaiyHK1kjd4jPCbS2nSTKTFiuOCyU2tCup&#10;uGZ3q+C8zxecaXNJDB3M6XL9oxvdlRoOuu0SRKAufMOf9q9W8DOF95f4A+T6H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VRAW0vwAAANsAAAAPAAAAAAAAAAAAAAAAAJ8CAABk&#10;cnMvZG93bnJldi54bWxQSwUGAAAAAAQABAD3AAAAiwMAAAAA&#10;">
                  <v:imagedata r:id="rId21" o:title=""/>
                  <v:path arrowok="t"/>
                </v:shape>
                <v:shape id="Obrázek 33" o:spid="_x0000_s1046" type="#_x0000_t75" style="position:absolute;left:52888;width:12363;height:117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U15/rBAAAA2wAAAA8AAABkcnMvZG93bnJldi54bWxEj0GLwjAUhO+C/yE8wZum2lWkGkVEwet2&#10;9f5onm21eSlJ1Lq/fiMIexxm5htmtelMIx7kfG1ZwWScgCAurK65VHD6OYwWIHxA1thYJgUv8rBZ&#10;93srzLR98jc98lCKCGGfoYIqhDaT0hcVGfRj2xJH72KdwRClK6V2+Ixw08hpksylwZrjQoUt7Soq&#10;bvndKLjm7pXOjttde53T7Ot235/N70mp4aDbLkEE6sJ/+NM+agVpCu8v8QfI9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U15/rBAAAA2wAAAA8AAAAAAAAAAAAAAAAAnwIA&#10;AGRycy9kb3ducmV2LnhtbFBLBQYAAAAABAAEAPcAAACNAwAAAAA=&#10;">
                  <v:imagedata r:id="rId22" o:title=""/>
                  <v:path arrowok="t"/>
                </v:shape>
                <v:shape id="Obrázek 34" o:spid="_x0000_s1047" type="#_x0000_t75" style="position:absolute;top:26554;width:14118;height:141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9K61zCAAAA2wAAAA8AAABkcnMvZG93bnJldi54bWxEj0FrAjEUhO8F/0N4hV5KzWpFytbsooLS&#10;Y1el58fmuVm6eVmSqOm/bwoFj8PMfMOs6mQHcSUfescKZtMCBHHrdM+dgtNx9/IGIkRkjYNjUvBD&#10;Aepq8rDCUrsbN3Q9xE5kCIcSFZgYx1LK0BqyGKZuJM7e2XmLMUvfSe3xluF2kPOiWEqLPecFgyNt&#10;DbXfh4tVQN2+MZvn83ru0tcnN9vNnnxS6ukxrd9BRErxHv5vf2gFrwv4+5J/gKx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/SutcwgAAANsAAAAPAAAAAAAAAAAAAAAAAJ8C&#10;AABkcnMvZG93bnJldi54bWxQSwUGAAAAAAQABAD3AAAAjgMAAAAA&#10;">
                  <v:imagedata r:id="rId23" o:title=""/>
                  <v:path arrowok="t"/>
                </v:shape>
                <v:shape id="Obrázek 35" o:spid="_x0000_s1048" type="#_x0000_t75" style="position:absolute;left:25017;top:36429;width:16899;height:131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YsVDFAAAA2wAAAA8AAABkcnMvZG93bnJldi54bWxEj0FrwkAUhO+C/2F5BW+6aaWiqau0BbHg&#10;wTap4PGRfSbR7NuQXTX6611B8DjMzDfMdN6aSpyocaVlBa+DCARxZnXJuYL/dNEfg3AeWWNlmRRc&#10;yMF81u1MMdb2zH90SnwuAoRdjAoK7+tYSpcVZNANbE0cvJ1tDPogm1zqBs8Bbir5FkUjabDksFBg&#10;Td8FZYfkaBSslvvkyx9XW7ne7LbRpL5uftO9Ur2X9vMDhKfWP8OP9o9WMHyH+5fwA+Ts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32LFQxQAAANsAAAAPAAAAAAAAAAAAAAAA&#10;AJ8CAABkcnMvZG93bnJldi54bWxQSwUGAAAAAAQABAD3AAAAkQMAAAAA&#10;">
                  <v:imagedata r:id="rId24" o:title=""/>
                  <v:path arrowok="t"/>
                </v:shape>
                <v:shape id="Obrázek 36" o:spid="_x0000_s1049" type="#_x0000_t75" style="position:absolute;left:1097;top:52523;width:11997;height:126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6j0ETBAAAA2wAAAA8AAABkcnMvZG93bnJldi54bWxEj0GrwjAQhO8P/A9hBW/PVIUi1SgiFL2I&#10;WD14XJq1LTab0kSt/nojCB6HmfmGmS87U4s7ta6yrGA0jEAQ51ZXXCg4HdP/KQjnkTXWlknBkxws&#10;F72/OSbaPvhA98wXIkDYJaig9L5JpHR5SQbd0DbEwbvY1qAPsi2kbvER4KaW4yiKpcGKw0KJDa1L&#10;yq/ZzShIR8VmGjfXc7rd290rp0wf6rVSg363moHw1Plf+NveagWTGD5fwg+Qiz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6j0ETBAAAA2wAAAA8AAAAAAAAAAAAAAAAAnwIA&#10;AGRycy9kb3ducmV2LnhtbFBLBQYAAAAABAAEAPcAAACNAwAAAAA=&#10;">
                  <v:imagedata r:id="rId25" o:title=""/>
                  <v:path arrowok="t"/>
                </v:shape>
                <v:shape id="Obrázek 37" o:spid="_x0000_s1050" type="#_x0000_t75" style="position:absolute;left:49377;top:52962;width:13241;height:132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aISDAAAAA2wAAAA8AAABkcnMvZG93bnJldi54bWxEj0+LwjAUxO8LfofwhL2tqbtQpRqlCIJ6&#10;q3/w+mieTbF5KU1W67c3guBxmJnfMPNlbxtxo87XjhWMRwkI4tLpmisFx8P6ZwrCB2SNjWNS8CAP&#10;y8Xga46Zdncu6LYPlYgQ9hkqMCG0mZS+NGTRj1xLHL2L6yyGKLtK6g7vEW4b+ZskqbRYc1ww2NLK&#10;UHnd/1sFKbvcp6E4nRL92B7OttjlrVHqe9jnMxCB+vAJv9sbreBvAq8v8QfIxR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1ohIMAAAADbAAAADwAAAAAAAAAAAAAAAACfAgAA&#10;ZHJzL2Rvd25yZXYueG1sUEsFBgAAAAAEAAQA9wAAAIwDAAAAAA==&#10;">
                  <v:imagedata r:id="rId26" o:title=""/>
                  <v:path arrowok="t"/>
                </v:shape>
                <v:shape id="Obrázek 38" o:spid="_x0000_s1051" type="#_x0000_t75" style="position:absolute;left:52303;top:27651;width:12875;height:128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cFLXXDAAAA2wAAAA8AAABkcnMvZG93bnJldi54bWxET8tqAjEU3Rf6D+EWutNMbX0wGkVaBLsQ&#10;dFTQ3WVynRma3AxJqtO/Nwuhy8N5zxadNeJKPjSOFbz1MxDEpdMNVwoO+1VvAiJEZI3GMSn4owCL&#10;+fPTDHPtbryjaxErkUI45KigjrHNpQxlTRZD37XEibs4bzEm6CupPd5SuDVykGUjabHh1FBjS581&#10;lT/Fr1VwNF/r42AzLj5OE7f83prhcOXPSr2+dMspiEhd/Bc/3Gut4D2NTV/SD5DzO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wUtdcMAAADbAAAADwAAAAAAAAAAAAAAAACf&#10;AgAAZHJzL2Rvd25yZXYueG1sUEsFBgAAAAAEAAQA9wAAAI8DAAAAAA==&#10;">
                  <v:imagedata r:id="rId27" o:title=""/>
                  <v:path arrowok="t"/>
                </v:shape>
              </v:group>
            </w:pict>
          </mc:Fallback>
        </mc:AlternateContent>
      </w:r>
    </w:p>
    <w:p w:rsidR="0031760D" w:rsidRDefault="0031760D" w:rsidP="006C4B12">
      <w:pPr>
        <w:tabs>
          <w:tab w:val="left" w:pos="1110"/>
        </w:tabs>
      </w:pPr>
    </w:p>
    <w:p w:rsidR="0031760D" w:rsidRDefault="0031760D" w:rsidP="006C4B12">
      <w:pPr>
        <w:tabs>
          <w:tab w:val="left" w:pos="1110"/>
        </w:tabs>
      </w:pPr>
    </w:p>
    <w:p w:rsidR="0031760D" w:rsidRDefault="0031760D" w:rsidP="006C4B12">
      <w:pPr>
        <w:tabs>
          <w:tab w:val="left" w:pos="1110"/>
        </w:tabs>
      </w:pPr>
    </w:p>
    <w:p w:rsidR="0031760D" w:rsidRDefault="0031760D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31760D" w:rsidRDefault="0031760D" w:rsidP="006C4B12">
      <w:pPr>
        <w:tabs>
          <w:tab w:val="left" w:pos="1110"/>
        </w:tabs>
      </w:pPr>
    </w:p>
    <w:p w:rsidR="0031760D" w:rsidRDefault="0031760D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064A04" w:rsidP="00064A04">
      <w:pPr>
        <w:tabs>
          <w:tab w:val="left" w:pos="6129"/>
        </w:tabs>
      </w:pPr>
      <w:r>
        <w:tab/>
      </w: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064A04">
      <w:pPr>
        <w:tabs>
          <w:tab w:val="left" w:pos="1110"/>
        </w:tabs>
        <w:jc w:val="center"/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064A04" w:rsidP="00064A04">
      <w:pPr>
        <w:tabs>
          <w:tab w:val="left" w:pos="5818"/>
        </w:tabs>
      </w:pPr>
      <w:r>
        <w:tab/>
      </w: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</w:p>
    <w:p w:rsidR="006C4B12" w:rsidRDefault="006C4B12" w:rsidP="006C4B12">
      <w:pPr>
        <w:tabs>
          <w:tab w:val="left" w:pos="1110"/>
        </w:tabs>
      </w:pPr>
      <w:r>
        <w:lastRenderedPageBreak/>
        <w:t>Citace</w:t>
      </w:r>
    </w:p>
    <w:p w:rsidR="006C4B12" w:rsidRDefault="006C4B12" w:rsidP="006C4B12">
      <w:pPr>
        <w:tabs>
          <w:tab w:val="left" w:pos="1110"/>
        </w:tabs>
      </w:pPr>
      <w:r>
        <w:t>Zdroj obrázků:</w:t>
      </w:r>
    </w:p>
    <w:p w:rsidR="006C4B12" w:rsidRDefault="006E64DC" w:rsidP="006C4B12">
      <w:pPr>
        <w:tabs>
          <w:tab w:val="left" w:pos="1110"/>
        </w:tabs>
      </w:pPr>
      <w:hyperlink r:id="rId28" w:history="1">
        <w:r w:rsidR="006C4B12">
          <w:rPr>
            <w:rStyle w:val="Hypertextovodkaz"/>
          </w:rPr>
          <w:t>http://2.bp.blogspot.com/-oOC5gGWZcAw/USFsiBfEpCI/AAAAAAAAAlk/rShglTfvnf0/s1600/saturn4.jpg</w:t>
        </w:r>
      </w:hyperlink>
    </w:p>
    <w:p w:rsidR="005049EF" w:rsidRDefault="006E64DC" w:rsidP="005049EF">
      <w:hyperlink r:id="rId29" w:history="1">
        <w:r w:rsidR="005049EF">
          <w:rPr>
            <w:rStyle w:val="Hypertextovodkaz"/>
          </w:rPr>
          <w:t>http://www.toulkyvesmirem.estranky.cz/img/picture/17/merkur1.jpg</w:t>
        </w:r>
      </w:hyperlink>
    </w:p>
    <w:p w:rsidR="005049EF" w:rsidRDefault="006E64DC" w:rsidP="005049EF">
      <w:hyperlink r:id="rId30" w:history="1">
        <w:r w:rsidR="005049EF">
          <w:rPr>
            <w:rStyle w:val="Hypertextovodkaz"/>
          </w:rPr>
          <w:t>http://upload.wikimedia.org/wikipedia/commons/thumb/8/85/Venus_globe.jpg/220px-Venus_globe.jpg</w:t>
        </w:r>
      </w:hyperlink>
    </w:p>
    <w:p w:rsidR="005049EF" w:rsidRDefault="006E64DC" w:rsidP="005049EF">
      <w:hyperlink r:id="rId31" w:history="1">
        <w:r w:rsidR="005049EF">
          <w:rPr>
            <w:rStyle w:val="Hypertextovodkaz"/>
          </w:rPr>
          <w:t>http://www.komenskeho66.cz/materialy/zemepis/obrazky/zeme3.jpg</w:t>
        </w:r>
      </w:hyperlink>
    </w:p>
    <w:p w:rsidR="005049EF" w:rsidRDefault="006E64DC" w:rsidP="005049EF">
      <w:hyperlink r:id="rId32" w:history="1">
        <w:r w:rsidR="005049EF">
          <w:rPr>
            <w:rStyle w:val="Hypertextovodkaz"/>
          </w:rPr>
          <w:t>http://2.bp.blogspot.com/-POaZ46Hixgw/UQG2QNNcnmI/AAAAAAAAKOA/NcVA9vJd8IY/s1600/mars-planet.jpg</w:t>
        </w:r>
      </w:hyperlink>
    </w:p>
    <w:p w:rsidR="005049EF" w:rsidRDefault="006E64DC" w:rsidP="005049EF">
      <w:hyperlink r:id="rId33" w:history="1">
        <w:r w:rsidR="005049EF">
          <w:rPr>
            <w:rStyle w:val="Hypertextovodkaz"/>
          </w:rPr>
          <w:t>http://upload.wikimedia.org/wikipedia/commons/thumb/5/5a/Jupiter_by_Cassini-Huygens.jpg/260px-Jupiter_by_Cassini-Huygens.jpg</w:t>
        </w:r>
      </w:hyperlink>
    </w:p>
    <w:p w:rsidR="005049EF" w:rsidRDefault="006E64DC" w:rsidP="005049EF">
      <w:hyperlink r:id="rId34" w:history="1">
        <w:r w:rsidR="005049EF">
          <w:rPr>
            <w:rStyle w:val="Hypertextovodkaz"/>
          </w:rPr>
          <w:t>http://planety.astro.cz/obr/planety/saturn/saturn2_full.jpg</w:t>
        </w:r>
      </w:hyperlink>
    </w:p>
    <w:p w:rsidR="005049EF" w:rsidRDefault="006E64DC" w:rsidP="005049EF">
      <w:hyperlink r:id="rId35" w:history="1">
        <w:r w:rsidR="005049EF">
          <w:rPr>
            <w:rStyle w:val="Hypertextovodkaz"/>
          </w:rPr>
          <w:t>http://vesmir.yc.cz/upload/slunecni_soustava/uran.jpg</w:t>
        </w:r>
      </w:hyperlink>
    </w:p>
    <w:p w:rsidR="005049EF" w:rsidRDefault="006E64DC" w:rsidP="005049EF">
      <w:hyperlink r:id="rId36" w:history="1">
        <w:r w:rsidR="005049EF">
          <w:rPr>
            <w:rStyle w:val="Hypertextovodkaz"/>
          </w:rPr>
          <w:t>http://www.boskowan.com/www/jirka/vesmir/planets/neptun/neptun.jpg</w:t>
        </w:r>
      </w:hyperlink>
    </w:p>
    <w:p w:rsidR="005049EF" w:rsidRDefault="005049EF" w:rsidP="006C4B12">
      <w:pPr>
        <w:tabs>
          <w:tab w:val="left" w:pos="1110"/>
        </w:tabs>
      </w:pPr>
    </w:p>
    <w:p w:rsidR="006C4B12" w:rsidRPr="006C4B12" w:rsidRDefault="006C4B12" w:rsidP="006C4B12">
      <w:pPr>
        <w:tabs>
          <w:tab w:val="left" w:pos="6947"/>
        </w:tabs>
        <w:rPr>
          <w:rFonts w:ascii="Arial" w:hAnsi="Arial" w:cs="Arial"/>
          <w:sz w:val="28"/>
          <w:szCs w:val="28"/>
        </w:rPr>
      </w:pPr>
    </w:p>
    <w:sectPr w:rsidR="006C4B12" w:rsidRPr="006C4B12" w:rsidSect="008F4940">
      <w:footerReference w:type="default" r:id="rId37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4DC" w:rsidRDefault="006E64DC" w:rsidP="0097161E">
      <w:pPr>
        <w:spacing w:after="0" w:line="240" w:lineRule="auto"/>
      </w:pPr>
      <w:r>
        <w:separator/>
      </w:r>
    </w:p>
  </w:endnote>
  <w:endnote w:type="continuationSeparator" w:id="0">
    <w:p w:rsidR="006E64DC" w:rsidRDefault="006E64DC" w:rsidP="00971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61E" w:rsidRDefault="0097161E" w:rsidP="0097161E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97161E" w:rsidRDefault="0097161E" w:rsidP="0097161E">
    <w:pPr>
      <w:jc w:val="center"/>
      <w:rPr>
        <w:rFonts w:ascii="Calibri" w:hAnsi="Calibri"/>
        <w:i/>
        <w:noProof/>
        <w:color w:val="000000"/>
      </w:rPr>
    </w:pPr>
    <w:r>
      <w:rPr>
        <w:rFonts w:ascii="Calibri" w:hAnsi="Calibri"/>
        <w:i/>
        <w:noProof/>
        <w:color w:val="000000"/>
      </w:rPr>
      <w:t xml:space="preserve">Financované z ESF a státního rozpočtu ČR. </w:t>
    </w:r>
  </w:p>
  <w:p w:rsidR="0097161E" w:rsidRDefault="0097161E">
    <w:pPr>
      <w:pStyle w:val="Zpat"/>
    </w:pPr>
  </w:p>
  <w:p w:rsidR="0097161E" w:rsidRDefault="0097161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4DC" w:rsidRDefault="006E64DC" w:rsidP="0097161E">
      <w:pPr>
        <w:spacing w:after="0" w:line="240" w:lineRule="auto"/>
      </w:pPr>
      <w:r>
        <w:separator/>
      </w:r>
    </w:p>
  </w:footnote>
  <w:footnote w:type="continuationSeparator" w:id="0">
    <w:p w:rsidR="006E64DC" w:rsidRDefault="006E64DC" w:rsidP="00971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D379F"/>
    <w:multiLevelType w:val="hybridMultilevel"/>
    <w:tmpl w:val="9D2C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22"/>
    <w:rsid w:val="0000039E"/>
    <w:rsid w:val="00064A04"/>
    <w:rsid w:val="000945BD"/>
    <w:rsid w:val="00107BD8"/>
    <w:rsid w:val="001B0B46"/>
    <w:rsid w:val="001C0202"/>
    <w:rsid w:val="001D089C"/>
    <w:rsid w:val="001D5E1F"/>
    <w:rsid w:val="0026417E"/>
    <w:rsid w:val="002D2DB0"/>
    <w:rsid w:val="0031760D"/>
    <w:rsid w:val="00385F09"/>
    <w:rsid w:val="003A38BD"/>
    <w:rsid w:val="003F3B11"/>
    <w:rsid w:val="004D48B1"/>
    <w:rsid w:val="005049EF"/>
    <w:rsid w:val="00504AE4"/>
    <w:rsid w:val="00520A85"/>
    <w:rsid w:val="00525F68"/>
    <w:rsid w:val="005D5263"/>
    <w:rsid w:val="0061337F"/>
    <w:rsid w:val="00624521"/>
    <w:rsid w:val="006758C9"/>
    <w:rsid w:val="00697E61"/>
    <w:rsid w:val="006C4B12"/>
    <w:rsid w:val="006E64DC"/>
    <w:rsid w:val="00714F40"/>
    <w:rsid w:val="007472E0"/>
    <w:rsid w:val="007A555D"/>
    <w:rsid w:val="007B18BE"/>
    <w:rsid w:val="007B43A6"/>
    <w:rsid w:val="007D24A4"/>
    <w:rsid w:val="007D571E"/>
    <w:rsid w:val="00851939"/>
    <w:rsid w:val="008833F2"/>
    <w:rsid w:val="008D2322"/>
    <w:rsid w:val="008D2C9F"/>
    <w:rsid w:val="008F4940"/>
    <w:rsid w:val="00950753"/>
    <w:rsid w:val="0097161E"/>
    <w:rsid w:val="00996EB1"/>
    <w:rsid w:val="009A0122"/>
    <w:rsid w:val="009B1755"/>
    <w:rsid w:val="00A2780E"/>
    <w:rsid w:val="00AD0B3F"/>
    <w:rsid w:val="00B30F2E"/>
    <w:rsid w:val="00BB56AD"/>
    <w:rsid w:val="00C16826"/>
    <w:rsid w:val="00C3267B"/>
    <w:rsid w:val="00C51182"/>
    <w:rsid w:val="00CB0FEC"/>
    <w:rsid w:val="00D23563"/>
    <w:rsid w:val="00D319A9"/>
    <w:rsid w:val="00D44B9F"/>
    <w:rsid w:val="00D64ECA"/>
    <w:rsid w:val="00E431D3"/>
    <w:rsid w:val="00E85356"/>
    <w:rsid w:val="00EB68F9"/>
    <w:rsid w:val="00EF6663"/>
    <w:rsid w:val="00F2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F49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5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52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0B3F"/>
    <w:pPr>
      <w:spacing w:after="0" w:line="240" w:lineRule="auto"/>
    </w:pPr>
    <w:rPr>
      <w:rFonts w:ascii="Tahoma" w:hAnsi="Tahom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6758C9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758C9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758C9"/>
    <w:pPr>
      <w:numPr>
        <w:ilvl w:val="1"/>
      </w:num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758C9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6758C9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161E"/>
  </w:style>
  <w:style w:type="paragraph" w:styleId="Zpat">
    <w:name w:val="footer"/>
    <w:basedOn w:val="Normln"/>
    <w:link w:val="Zpat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161E"/>
  </w:style>
  <w:style w:type="paragraph" w:styleId="Zkladntext">
    <w:name w:val="Body Text"/>
    <w:basedOn w:val="Normln"/>
    <w:link w:val="ZkladntextChar"/>
    <w:semiHidden/>
    <w:unhideWhenUsed/>
    <w:rsid w:val="0097161E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97161E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6C4B12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064A0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F49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5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52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0B3F"/>
    <w:pPr>
      <w:spacing w:after="0" w:line="240" w:lineRule="auto"/>
    </w:pPr>
    <w:rPr>
      <w:rFonts w:ascii="Tahoma" w:hAnsi="Tahom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6758C9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758C9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758C9"/>
    <w:pPr>
      <w:numPr>
        <w:ilvl w:val="1"/>
      </w:num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758C9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6758C9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161E"/>
  </w:style>
  <w:style w:type="paragraph" w:styleId="Zpat">
    <w:name w:val="footer"/>
    <w:basedOn w:val="Normln"/>
    <w:link w:val="Zpat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161E"/>
  </w:style>
  <w:style w:type="paragraph" w:styleId="Zkladntext">
    <w:name w:val="Body Text"/>
    <w:basedOn w:val="Normln"/>
    <w:link w:val="ZkladntextChar"/>
    <w:semiHidden/>
    <w:unhideWhenUsed/>
    <w:rsid w:val="0097161E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97161E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6C4B12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064A0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0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theme" Target="theme/theme1.xml"/><Relationship Id="rId21" Type="http://schemas.openxmlformats.org/officeDocument/2006/relationships/image" Target="media/image13.png"/><Relationship Id="rId34" Type="http://schemas.openxmlformats.org/officeDocument/2006/relationships/hyperlink" Target="http://planety.astro.cz/obr/planety/saturn/saturn2_full.jpg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hyperlink" Target="http://upload.wikimedia.org/wikipedia/commons/thumb/5/5a/Jupiter_by_Cassini-Huygens.jpg/260px-Jupiter_by_Cassini-Huygens.jpg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://www.toulkyvesmirem.estranky.cz/img/picture/17/merkur1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hyperlink" Target="http://2.bp.blogspot.com/-POaZ46Hixgw/UQG2QNNcnmI/AAAAAAAAKOA/NcVA9vJd8IY/s1600/mars-planet.jpg" TargetMode="External"/><Relationship Id="rId37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yperlink" Target="http://2.bp.blogspot.com/-oOC5gGWZcAw/USFsiBfEpCI/AAAAAAAAAlk/rShglTfvnf0/s1600/saturn4.jpg" TargetMode="External"/><Relationship Id="rId36" Type="http://schemas.openxmlformats.org/officeDocument/2006/relationships/hyperlink" Target="http://www.boskowan.com/www/jirka/vesmir/planets/neptun/neptun.jpg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hyperlink" Target="http://www.komenskeho66.cz/materialy/zemepis/obrazky/zeme3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hyperlink" Target="http://upload.wikimedia.org/wikipedia/commons/thumb/8/85/Venus_globe.jpg/220px-Venus_globe.jpg" TargetMode="External"/><Relationship Id="rId35" Type="http://schemas.openxmlformats.org/officeDocument/2006/relationships/hyperlink" Target="http://vesmir.yc.cz/upload/slunecni_soustava/uran.jpg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%201%20-%20P&#344;4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8993E-E370-4158-ABBB-CF414B39D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 1 - PŘ4</Template>
  <TotalTime>88</TotalTime>
  <Pages>7</Pages>
  <Words>409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17</cp:revision>
  <cp:lastPrinted>2013-05-18T21:29:00Z</cp:lastPrinted>
  <dcterms:created xsi:type="dcterms:W3CDTF">2013-04-24T16:25:00Z</dcterms:created>
  <dcterms:modified xsi:type="dcterms:W3CDTF">2013-05-19T11:05:00Z</dcterms:modified>
</cp:coreProperties>
</file>