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D12" w:rsidRDefault="00430D12" w:rsidP="00AD0057">
      <w:pPr>
        <w:pStyle w:val="Nzev"/>
      </w:pPr>
    </w:p>
    <w:p w:rsidR="00430D12" w:rsidRDefault="00430D12" w:rsidP="00AD0057">
      <w:pPr>
        <w:pStyle w:val="Nzev"/>
      </w:pPr>
    </w:p>
    <w:p w:rsidR="00430D12" w:rsidRDefault="00430D12" w:rsidP="00AD0057">
      <w:pPr>
        <w:pStyle w:val="Nzev"/>
      </w:pPr>
    </w:p>
    <w:p w:rsidR="00AD0057" w:rsidRDefault="00D11E49" w:rsidP="00AD0057">
      <w:pPr>
        <w:pStyle w:val="Nzev"/>
      </w:pP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42DAEDD0" wp14:editId="63E21DBA">
            <wp:simplePos x="0" y="0"/>
            <wp:positionH relativeFrom="page">
              <wp:posOffset>764864</wp:posOffset>
            </wp:positionH>
            <wp:positionV relativeFrom="page">
              <wp:posOffset>377825</wp:posOffset>
            </wp:positionV>
            <wp:extent cx="6091425" cy="1148715"/>
            <wp:effectExtent l="0" t="0" r="5080" b="0"/>
            <wp:wrapNone/>
            <wp:docPr id="31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D0057">
        <w:t>EU peníze školám</w:t>
      </w:r>
    </w:p>
    <w:p w:rsidR="00AD0057" w:rsidRDefault="00AD0057" w:rsidP="00AD0057">
      <w:pPr>
        <w:pStyle w:val="Podtitul"/>
      </w:pPr>
      <w:r>
        <w:t>Základní škola Čachovice a Mateřská škola Struhy,</w:t>
      </w:r>
      <w:r>
        <w:br/>
        <w:t>Komenského 96, příspěvková organizace</w:t>
      </w:r>
    </w:p>
    <w:p w:rsidR="00AD0057" w:rsidRDefault="00AD0057" w:rsidP="00AD0057">
      <w:pPr>
        <w:pStyle w:val="Informace"/>
      </w:pPr>
      <w:r>
        <w:rPr>
          <w:b/>
        </w:rPr>
        <w:t>Označení:</w:t>
      </w:r>
      <w:r>
        <w:tab/>
      </w:r>
      <w:r w:rsidR="001E1CA2">
        <w:t>VY_32_INOVACE_222</w:t>
      </w:r>
      <w:r w:rsidR="00FB3E55" w:rsidRPr="00FB3E55">
        <w:t>_PR5</w:t>
      </w:r>
    </w:p>
    <w:p w:rsidR="00AD0057" w:rsidRDefault="00AD0057" w:rsidP="00AD0057">
      <w:pPr>
        <w:pStyle w:val="Informace"/>
      </w:pPr>
      <w:r>
        <w:rPr>
          <w:b/>
        </w:rPr>
        <w:t>Předmět:</w:t>
      </w:r>
      <w:r>
        <w:tab/>
      </w:r>
      <w:r w:rsidR="00D11E49">
        <w:t>Přírodověda</w:t>
      </w:r>
    </w:p>
    <w:p w:rsidR="00AD0057" w:rsidRDefault="00AD0057" w:rsidP="00AD0057">
      <w:pPr>
        <w:pStyle w:val="Informace"/>
      </w:pPr>
      <w:r>
        <w:rPr>
          <w:b/>
        </w:rPr>
        <w:t>Ročník:</w:t>
      </w:r>
      <w:r>
        <w:tab/>
      </w:r>
      <w:r w:rsidR="00FB3E55">
        <w:t>5</w:t>
      </w:r>
      <w:r w:rsidR="00D11E49">
        <w:t>.</w:t>
      </w:r>
    </w:p>
    <w:p w:rsidR="00FB3E55" w:rsidRDefault="00AD0057" w:rsidP="00AD0057">
      <w:pPr>
        <w:pStyle w:val="Informace"/>
      </w:pPr>
      <w:r>
        <w:rPr>
          <w:b/>
        </w:rPr>
        <w:t>Téma:</w:t>
      </w:r>
      <w:r>
        <w:tab/>
      </w:r>
      <w:r w:rsidR="00430D12">
        <w:t>Neživá příroda</w:t>
      </w:r>
    </w:p>
    <w:p w:rsidR="00FB3E55" w:rsidRDefault="00AD0057" w:rsidP="00AD0057">
      <w:pPr>
        <w:pStyle w:val="Informace"/>
      </w:pPr>
      <w:r>
        <w:rPr>
          <w:b/>
        </w:rPr>
        <w:t>Název:</w:t>
      </w:r>
      <w:r>
        <w:tab/>
      </w:r>
      <w:r w:rsidR="00430D12">
        <w:t>Horniny a nerosty</w:t>
      </w:r>
    </w:p>
    <w:p w:rsidR="00AD0057" w:rsidRDefault="00AD0057" w:rsidP="00AD0057">
      <w:pPr>
        <w:pStyle w:val="Informace"/>
      </w:pPr>
      <w:r>
        <w:rPr>
          <w:b/>
        </w:rPr>
        <w:t>Autor:</w:t>
      </w:r>
      <w:r>
        <w:tab/>
      </w:r>
      <w:r w:rsidR="00D11E49">
        <w:t>Lucie Kováčová</w:t>
      </w:r>
    </w:p>
    <w:p w:rsidR="00AD0057" w:rsidRDefault="00AD0057" w:rsidP="00AD0057">
      <w:pPr>
        <w:pStyle w:val="Informace"/>
      </w:pPr>
      <w:r>
        <w:rPr>
          <w:b/>
        </w:rPr>
        <w:t>Popis:</w:t>
      </w:r>
      <w:r>
        <w:tab/>
      </w:r>
      <w:r w:rsidR="00912E9C">
        <w:t>Pracovní list</w:t>
      </w:r>
    </w:p>
    <w:p w:rsidR="00430D12" w:rsidRDefault="00430D12"/>
    <w:p w:rsidR="00430D12" w:rsidRDefault="00430D12"/>
    <w:p w:rsidR="00430D12" w:rsidRDefault="00430D12"/>
    <w:p w:rsidR="00430D12" w:rsidRDefault="00430D12"/>
    <w:p w:rsidR="00430D12" w:rsidRDefault="00430D12"/>
    <w:p w:rsidR="00430D12" w:rsidRDefault="00430D12"/>
    <w:p w:rsidR="00430D12" w:rsidRDefault="00430D12"/>
    <w:p w:rsidR="00430D12" w:rsidRDefault="00430D12"/>
    <w:p w:rsidR="00430D12" w:rsidRDefault="00430D12"/>
    <w:p w:rsidR="00430D12" w:rsidRDefault="00430D12"/>
    <w:p w:rsidR="00430D12" w:rsidRDefault="00430D12"/>
    <w:p w:rsidR="00430D12" w:rsidRDefault="00430D12">
      <w:pPr>
        <w:rPr>
          <w:rFonts w:ascii="Tahoma" w:hAnsi="Tahoma" w:cs="Tahoma"/>
          <w:b/>
          <w:sz w:val="24"/>
          <w:szCs w:val="24"/>
        </w:rPr>
      </w:pPr>
    </w:p>
    <w:p w:rsidR="00912E9C" w:rsidRDefault="00013147">
      <w:pPr>
        <w:rPr>
          <w:rFonts w:ascii="Tahoma" w:hAnsi="Tahoma" w:cs="Tahoma"/>
          <w:b/>
          <w:sz w:val="24"/>
          <w:szCs w:val="24"/>
        </w:rPr>
      </w:pPr>
      <w:r w:rsidRPr="00013147">
        <w:rPr>
          <w:rFonts w:ascii="Tahoma" w:hAnsi="Tahoma" w:cs="Tahoma"/>
          <w:b/>
          <w:sz w:val="24"/>
          <w:szCs w:val="24"/>
        </w:rPr>
        <w:lastRenderedPageBreak/>
        <w:t>Metodika</w:t>
      </w:r>
      <w:r>
        <w:rPr>
          <w:rFonts w:ascii="Tahoma" w:hAnsi="Tahoma" w:cs="Tahoma"/>
          <w:b/>
          <w:sz w:val="24"/>
          <w:szCs w:val="24"/>
        </w:rPr>
        <w:t>:</w:t>
      </w:r>
    </w:p>
    <w:p w:rsidR="00912E9C" w:rsidRDefault="00430D12" w:rsidP="00912E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</w:t>
      </w:r>
      <w:r w:rsidR="00912E9C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912E9C">
        <w:rPr>
          <w:rFonts w:ascii="Arial" w:hAnsi="Arial" w:cs="Arial"/>
          <w:bCs/>
          <w:sz w:val="28"/>
          <w:szCs w:val="28"/>
        </w:rPr>
        <w:br/>
      </w:r>
      <w:r w:rsidR="00912E9C">
        <w:rPr>
          <w:rFonts w:ascii="Arial" w:hAnsi="Arial" w:cs="Arial"/>
          <w:sz w:val="28"/>
          <w:szCs w:val="28"/>
        </w:rPr>
        <w:t xml:space="preserve">Tento materiál slouží k seznámení žáků s učivem a následnému procvičení látky. </w:t>
      </w:r>
      <w:r>
        <w:rPr>
          <w:rFonts w:ascii="Arial" w:hAnsi="Arial" w:cs="Arial"/>
          <w:sz w:val="28"/>
          <w:szCs w:val="28"/>
        </w:rPr>
        <w:br/>
        <w:t xml:space="preserve">   </w:t>
      </w:r>
      <w:r w:rsidR="00912E9C">
        <w:rPr>
          <w:rFonts w:ascii="Arial" w:hAnsi="Arial" w:cs="Arial"/>
          <w:sz w:val="28"/>
          <w:szCs w:val="28"/>
        </w:rPr>
        <w:t>Žáci si osvojují poznatky z probrané látky.</w:t>
      </w:r>
    </w:p>
    <w:p w:rsidR="00430D12" w:rsidRDefault="00912E9C" w:rsidP="00430D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  <w:r w:rsidR="00430D1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žáků. </w:t>
      </w:r>
      <w:r w:rsidR="00430D12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bCs/>
          <w:sz w:val="28"/>
          <w:szCs w:val="28"/>
        </w:rPr>
        <w:t>možňují aktivní vyhledávaní a doplňování informac</w:t>
      </w:r>
      <w:r w:rsidR="00430D12">
        <w:rPr>
          <w:rFonts w:ascii="Arial" w:hAnsi="Arial" w:cs="Arial"/>
          <w:bCs/>
          <w:sz w:val="28"/>
          <w:szCs w:val="28"/>
        </w:rPr>
        <w:t>í.</w:t>
      </w:r>
    </w:p>
    <w:p w:rsidR="00912E9C" w:rsidRPr="00430D12" w:rsidRDefault="00430D12" w:rsidP="00430D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</w:t>
      </w:r>
      <w:r w:rsidR="00912E9C">
        <w:rPr>
          <w:rFonts w:ascii="Arial" w:hAnsi="Arial" w:cs="Arial"/>
          <w:bCs/>
          <w:sz w:val="28"/>
          <w:szCs w:val="28"/>
        </w:rPr>
        <w:t xml:space="preserve">Inovace spočívá v tom, že pracovní listy umožní zrychlené zápisy </w:t>
      </w:r>
      <w:r>
        <w:rPr>
          <w:rFonts w:ascii="Arial" w:hAnsi="Arial" w:cs="Arial"/>
          <w:bCs/>
          <w:sz w:val="28"/>
          <w:szCs w:val="28"/>
        </w:rPr>
        <w:br/>
      </w:r>
      <w:r w:rsidR="00912E9C">
        <w:rPr>
          <w:rFonts w:ascii="Arial" w:hAnsi="Arial" w:cs="Arial"/>
          <w:bCs/>
          <w:sz w:val="28"/>
          <w:szCs w:val="28"/>
        </w:rPr>
        <w:t>z hodin přírodopisu a umožní chybějícím žákům rychleji si doplnit zmeškanou látku.</w:t>
      </w:r>
      <w:r w:rsidR="00912E9C"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  </w:t>
      </w:r>
      <w:r w:rsidR="00912E9C"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Tahoma" w:hAnsi="Tahoma" w:cs="Tahoma"/>
          <w:b/>
          <w:sz w:val="24"/>
          <w:szCs w:val="24"/>
        </w:rPr>
      </w:pPr>
    </w:p>
    <w:p w:rsidR="00430D12" w:rsidRDefault="00430D12" w:rsidP="00430D12">
      <w:pPr>
        <w:rPr>
          <w:rFonts w:ascii="Arial" w:hAnsi="Arial" w:cs="Arial"/>
          <w:b/>
          <w:sz w:val="48"/>
          <w:szCs w:val="4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430D12" w:rsidRDefault="00430D12" w:rsidP="00430D12">
      <w:pPr>
        <w:rPr>
          <w:rFonts w:ascii="Arial" w:hAnsi="Arial" w:cs="Arial"/>
          <w:b/>
          <w:sz w:val="48"/>
          <w:szCs w:val="4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184010" w:rsidRPr="00430D12" w:rsidRDefault="00430D12" w:rsidP="00430D12">
      <w:pPr>
        <w:jc w:val="center"/>
        <w:rPr>
          <w:rFonts w:ascii="Tahoma" w:hAnsi="Tahoma" w:cs="Tahoma"/>
          <w:b/>
          <w:sz w:val="24"/>
          <w:szCs w:val="24"/>
        </w:rPr>
      </w:pPr>
      <w:r w:rsidRPr="00430D12">
        <w:rPr>
          <w:rFonts w:ascii="Arial" w:hAnsi="Arial" w:cs="Arial"/>
          <w:b/>
          <w:sz w:val="48"/>
          <w:szCs w:val="4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HORNINY A NEROSTY</w:t>
      </w:r>
    </w:p>
    <w:p w:rsidR="0013657F" w:rsidRDefault="0013657F" w:rsidP="00430D12">
      <w:pPr>
        <w:rPr>
          <w:rFonts w:ascii="Tahoma" w:hAnsi="Tahoma" w:cs="Tahoma"/>
          <w:sz w:val="28"/>
          <w:szCs w:val="28"/>
        </w:rPr>
      </w:pPr>
    </w:p>
    <w:p w:rsidR="00430D12" w:rsidRDefault="00430D12" w:rsidP="00430D12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Spoj správné dvojice</w:t>
      </w:r>
      <w:r w:rsidRPr="00430D12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430D12" w:rsidRDefault="00FA4760" w:rsidP="00430D1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-19455</wp:posOffset>
                </wp:positionH>
                <wp:positionV relativeFrom="paragraph">
                  <wp:posOffset>251325</wp:posOffset>
                </wp:positionV>
                <wp:extent cx="6430512" cy="3820974"/>
                <wp:effectExtent l="0" t="0" r="8890" b="8255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0512" cy="3820974"/>
                          <a:chOff x="0" y="0"/>
                          <a:chExt cx="6430512" cy="3820974"/>
                        </a:xfrm>
                      </wpg:grpSpPr>
                      <wpg:grpSp>
                        <wpg:cNvPr id="5" name="Skupina 5"/>
                        <wpg:cNvGrpSpPr/>
                        <wpg:grpSpPr>
                          <a:xfrm>
                            <a:off x="38910" y="68094"/>
                            <a:ext cx="2042795" cy="3608515"/>
                            <a:chOff x="0" y="0"/>
                            <a:chExt cx="2042795" cy="3608515"/>
                          </a:xfrm>
                        </wpg:grpSpPr>
                        <wps:wsp>
                          <wps:cNvPr id="1" name="Obdélník 1"/>
                          <wps:cNvSpPr/>
                          <wps:spPr>
                            <a:xfrm>
                              <a:off x="0" y="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Obdélník 2"/>
                          <wps:cNvSpPr/>
                          <wps:spPr>
                            <a:xfrm>
                              <a:off x="0" y="95331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Obdélník 3"/>
                          <wps:cNvSpPr/>
                          <wps:spPr>
                            <a:xfrm>
                              <a:off x="0" y="1955259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Obdélník 4"/>
                          <wps:cNvSpPr/>
                          <wps:spPr>
                            <a:xfrm>
                              <a:off x="0" y="294748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" name="Skupina 6"/>
                        <wpg:cNvGrpSpPr/>
                        <wpg:grpSpPr>
                          <a:xfrm>
                            <a:off x="4299625" y="0"/>
                            <a:ext cx="2042795" cy="3608070"/>
                            <a:chOff x="0" y="0"/>
                            <a:chExt cx="2042795" cy="3608515"/>
                          </a:xfrm>
                        </wpg:grpSpPr>
                        <wps:wsp>
                          <wps:cNvPr id="7" name="Obdélník 7"/>
                          <wps:cNvSpPr/>
                          <wps:spPr>
                            <a:xfrm>
                              <a:off x="0" y="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Obdélník 8"/>
                          <wps:cNvSpPr/>
                          <wps:spPr>
                            <a:xfrm>
                              <a:off x="0" y="95331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Obdélník 9"/>
                          <wps:cNvSpPr/>
                          <wps:spPr>
                            <a:xfrm>
                              <a:off x="0" y="1955259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Obdélník 10"/>
                          <wps:cNvSpPr/>
                          <wps:spPr>
                            <a:xfrm>
                              <a:off x="0" y="294748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" name="Textové pole 11"/>
                        <wps:cNvSpPr txBox="1"/>
                        <wps:spPr>
                          <a:xfrm>
                            <a:off x="369636" y="136174"/>
                            <a:ext cx="1130935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30D12" w:rsidRPr="00430D12" w:rsidRDefault="00430D12" w:rsidP="00430D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430D12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ŽULA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2" name="Textové pole 12"/>
                        <wps:cNvSpPr txBox="1"/>
                        <wps:spPr>
                          <a:xfrm>
                            <a:off x="70463" y="2100870"/>
                            <a:ext cx="2023374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30D12" w:rsidRPr="00430D12" w:rsidRDefault="00430D12" w:rsidP="00430D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430D12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MRAMOR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" name="Textové pole 13"/>
                        <wps:cNvSpPr txBox="1"/>
                        <wps:spPr>
                          <a:xfrm>
                            <a:off x="0" y="1099117"/>
                            <a:ext cx="2021205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30D12" w:rsidRPr="00430D12" w:rsidRDefault="00430D12" w:rsidP="00430D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430D12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PÍSKOVEC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4" name="Textové pole 14"/>
                        <wps:cNvSpPr txBox="1"/>
                        <wps:spPr>
                          <a:xfrm>
                            <a:off x="126454" y="3131999"/>
                            <a:ext cx="1902460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30D12" w:rsidRPr="00430D12" w:rsidRDefault="00430D12" w:rsidP="00430D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VÁPENEC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5" name="Textové pole 15"/>
                        <wps:cNvSpPr txBox="1"/>
                        <wps:spPr>
                          <a:xfrm>
                            <a:off x="4299452" y="204258"/>
                            <a:ext cx="213106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30D12" w:rsidRPr="00430D12" w:rsidRDefault="00430D12" w:rsidP="00430D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</w:pPr>
                              <w:r w:rsidRPr="00430D12"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  <w:t>PŘEMĚNĚNÁ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7" name="Textové pole 17"/>
                        <wps:cNvSpPr txBox="1"/>
                        <wps:spPr>
                          <a:xfrm>
                            <a:off x="4445193" y="1099104"/>
                            <a:ext cx="1656715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30D12" w:rsidRPr="00430D12" w:rsidRDefault="00FA4760" w:rsidP="00430D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  <w:t>USAZENÁ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8" name="Textové pole 18"/>
                        <wps:cNvSpPr txBox="1"/>
                        <wps:spPr>
                          <a:xfrm>
                            <a:off x="4474374" y="2091217"/>
                            <a:ext cx="162306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30D12" w:rsidRPr="00FA4760" w:rsidRDefault="00FA4760" w:rsidP="00430D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</w:pPr>
                              <w:r w:rsidRPr="00FA4760"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  <w:t>VYVŘELÁ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9" name="Textové pole 19"/>
                        <wps:cNvSpPr txBox="1"/>
                        <wps:spPr>
                          <a:xfrm>
                            <a:off x="4523008" y="3073601"/>
                            <a:ext cx="1656715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30D12" w:rsidRPr="00FA4760" w:rsidRDefault="00FA4760" w:rsidP="00430D1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  <w:t>USAZENÁ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margin-left:-1.55pt;margin-top:19.8pt;width:506.35pt;height:300.85pt;z-index:251736064" coordsize="64305,38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">
                <v:group id="Skupina 5" o:spid="_x0000_s1027" style="position:absolute;left:389;top:680;width:20428;height:36086" coordsize="20427,36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rect id="Obdélník 1" o:spid="_x0000_s1028" style="position:absolute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oR2MAA&#10;AADaAAAADwAAAGRycy9kb3ducmV2LnhtbERPTWvCQBC9C/6HZYTezMaWisSsUpVCaU+JJedpdkxC&#10;s7Mxu03Sf98VCp6Gx/ucdD+ZVgzUu8ayglUUgyAurW64UvB5fl1uQDiPrLG1TAp+ycF+N5+lmGg7&#10;ckZD7isRQtglqKD2vkukdGVNBl1kO+LAXWxv0AfYV1L3OIZw08rHOF5Lgw2Hhho7OtZUfuc/RsHX&#10;hy7a96diPK0Hb5+H08TX7KDUw2J62YLwNPm7+N/9psN8uL1yu3L3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oR2MAAAADaAAAADwAAAAAAAAAAAAAAAACYAgAAZHJzL2Rvd25y&#10;ZXYueG1sUEsFBgAAAAAEAAQA9QAAAIUDAAAAAA==&#10;" filled="f" strokecolor="#e36c0a [2409]" strokeweight="2pt"/>
                  <v:rect id="Obdélník 2" o:spid="_x0000_s1029" style="position:absolute;top:9533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w0vsIA&#10;AADaAAAADwAAAGRycy9kb3ducmV2LnhtbESPQWvCQBSE7wX/w/IEb3VjQKnRVUQRAh5KjXp+ZJ9J&#10;dPdtyK6a/vtuodDjMDPfMMt1b414Uucbxwom4wQEcel0w5WCU7F//wDhA7JG45gUfJOH9WrwtsRM&#10;uxd/0fMYKhEh7DNUUIfQZlL6siaLfuxa4uhdXWcxRNlVUnf4inBrZJokM2mx4bhQY0vbmsr78WEV&#10;nPNDesvnPt8cis/r9HExxW5mlBoN+80CRKA+/If/2rlWkMLvlXgD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fDS+wgAAANoAAAAPAAAAAAAAAAAAAAAAAJgCAABkcnMvZG93&#10;bnJldi54bWxQSwUGAAAAAAQABAD1AAAAhwMAAAAA&#10;" filled="f" strokecolor="#e46c0a" strokeweight="2pt"/>
                  <v:rect id="Obdélník 3" o:spid="_x0000_s1030" style="position:absolute;top:19552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CRJcMA&#10;AADaAAAADwAAAGRycy9kb3ducmV2LnhtbESPQWvCQBSE7wX/w/IEb81Gi1JTVxGlEPBQNK3nR/aZ&#10;pO6+DdlV4793C0KPw8x8wyxWvTXiSp1vHCsYJykI4tLphisF38Xn6zsIH5A1Gsek4E4eVsvBywIz&#10;7W68p+shVCJC2GeooA6hzaT0ZU0WfeJa4uidXGcxRNlVUnd4i3Br5CRNZ9Jiw3GhxpY2NZXnw8Uq&#10;+Ml3k9987vP1rvg6TS9HU2xnRqnRsF9/gAjUh//ws51rBW/wdyXeA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jCRJcMAAADaAAAADwAAAAAAAAAAAAAAAACYAgAAZHJzL2Rv&#10;d25yZXYueG1sUEsFBgAAAAAEAAQA9QAAAIgDAAAAAA==&#10;" filled="f" strokecolor="#e46c0a" strokeweight="2pt"/>
                  <v:rect id="Obdélník 4" o:spid="_x0000_s1031" style="position:absolute;top:29474;width:20427;height:66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kJUcMA&#10;AADaAAAADwAAAGRycy9kb3ducmV2LnhtbESPQWvCQBSE7wX/w/IEb81GqVJTVxGlEPBQNK3nR/aZ&#10;pO6+DdlV4793C0KPw8x8wyxWvTXiSp1vHCsYJykI4tLphisF38Xn6zsIH5A1Gsek4E4eVsvBywIz&#10;7W68p+shVCJC2GeooA6hzaT0ZU0WfeJa4uidXGcxRNlVUnd4i3Br5CRNZ9Jiw3GhxpY2NZXnw8Uq&#10;+Ml3k9987vP1rvg6TS9HU2xnRqnRsF9/gAjUh//ws51rBW/wdyXeA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kJUcMAAADaAAAADwAAAAAAAAAAAAAAAACYAgAAZHJzL2Rv&#10;d25yZXYueG1sUEsFBgAAAAAEAAQA9QAAAIgDAAAAAA==&#10;" filled="f" strokecolor="#e46c0a" strokeweight="2pt"/>
                </v:group>
                <v:group id="Skupina 6" o:spid="_x0000_s1032" style="position:absolute;left:42996;width:20428;height:36080" coordsize="20427,36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ect id="Obdélník 7" o:spid="_x0000_s1033" style="position:absolute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uXJsQA&#10;AADaAAAADwAAAGRycy9kb3ducmV2LnhtbESPQWvCQBSE70L/w/IK3symgramrhJahIAHqWk9P7LP&#10;JO3u25BdY/z3bqHQ4zAz3zDr7WiNGKj3rWMFT0kKgrhyuuVawWe5m72A8AFZo3FMCm7kYbt5mKwx&#10;0+7KHzQcQy0ihH2GCpoQukxKXzVk0SeuI47e2fUWQ5R9LXWP1wi3Rs7TdCktthwXGuzoraHq53ix&#10;Cr6K/fy7WPki35eH8+JyMuX70ig1fRzzVxCBxvAf/msXWsEz/F6JN0B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LlybEAAAA2gAAAA8AAAAAAAAAAAAAAAAAmAIAAGRycy9k&#10;b3ducmV2LnhtbFBLBQYAAAAABAAEAPUAAACJAwAAAAA=&#10;" filled="f" strokecolor="#e46c0a" strokeweight="2pt"/>
                  <v:rect id="Obdélník 8" o:spid="_x0000_s1034" style="position:absolute;top:9533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QDVL8A&#10;AADaAAAADwAAAGRycy9kb3ducmV2LnhtbERPTYvCMBC9C/6HMII3m66grNUosotQ8CBad89DM7Z1&#10;k0lpotZ/bw7CHh/ve7XprRF36nzjWMFHkoIgLp1uuFJwLnaTTxA+IGs0jknBkzxs1sPBCjPtHnyk&#10;+ylUIoawz1BBHUKbSenLmiz6xLXEkbu4zmKIsKuk7vARw62R0zSdS4sNx4YaW/qqqfw73ayCn3w/&#10;veYLn2/3xeEyu/2a4ntulBqP+u0SRKA+/Ivf7lwriFvjlXgD5P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lANUvwAAANoAAAAPAAAAAAAAAAAAAAAAAJgCAABkcnMvZG93bnJl&#10;di54bWxQSwUGAAAAAAQABAD1AAAAhAMAAAAA&#10;" filled="f" strokecolor="#e46c0a" strokeweight="2pt"/>
                  <v:rect id="Obdélník 9" o:spid="_x0000_s1035" style="position:absolute;top:19552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imz8IA&#10;AADaAAAADwAAAGRycy9kb3ducmV2LnhtbESPQYvCMBSE7wv+h/AEb2uqoGg1iihCwYOs3fX8aJ5t&#10;NXkpTdTuv98ICx6HmfmGWa47a8SDWl87VjAaJiCIC6drLhV85/vPGQgfkDUax6TglzysV72PJaba&#10;PfmLHqdQighhn6KCKoQmldIXFVn0Q9cQR+/iWoshyraUusVnhFsjx0kylRZrjgsVNrStqLid7lbB&#10;T3YYX7O5zzaH/HiZ3M8m302NUoN+t1mACNSFd/i/nWkFc3hdiTd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2KbPwgAAANoAAAAPAAAAAAAAAAAAAAAAAJgCAABkcnMvZG93&#10;bnJldi54bWxQSwUGAAAAAAQABAD1AAAAhwMAAAAA&#10;" filled="f" strokecolor="#e46c0a" strokeweight="2pt"/>
                  <v:rect id="Obdélník 10" o:spid="_x0000_s1036" style="position:absolute;top:29474;width:20427;height:66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H6BcQA&#10;AADbAAAADwAAAGRycy9kb3ducmV2LnhtbESPQWvCQBCF7wX/wzKCt7qpUKnRVaSlEPBQNLbnITsm&#10;sbuzIbtq/Pedg9DbDO/Ne9+sNoN36kp9bAMbeJlmoIirYFuuDRzLz+c3UDEhW3SBycCdImzWo6cV&#10;5jbceE/XQ6qVhHDM0UCTUpdrHauGPMZp6IhFO4XeY5K1r7Xt8Sbh3ulZls21x5alocGO3huqfg8X&#10;b+C72M3OxSIW2135dXq9/LjyY+6MmYyH7RJUoiH9mx/XhRV8oZdfZAC9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R+gXEAAAA2wAAAA8AAAAAAAAAAAAAAAAAmAIAAGRycy9k&#10;b3ducmV2LnhtbFBLBQYAAAAABAAEAPUAAACJAwAAAAA=&#10;" filled="f" strokecolor="#e46c0a" strokeweight="2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11" o:spid="_x0000_s1037" type="#_x0000_t202" style="position:absolute;left:3696;top:1361;width:11309;height:68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xfQMAA&#10;AADbAAAADwAAAGRycy9kb3ducmV2LnhtbERP24rCMBB9F/yHMAu+aVpxxa1GES+wb972A4ZmbLpt&#10;JqWJ2t2vNwsLvs3hXGex6mwt7tT60rGCdJSAIM6dLrlQ8HXZD2cgfEDWWDsmBT/kYbXs9xaYaffg&#10;E93PoRAxhH2GCkwITSalzw1Z9CPXEEfu6lqLIcK2kLrFRwy3tRwnyVRaLDk2GGxoYyivzjerYJbY&#10;Q1V9jI/eTn7Td7PZul3zrdTgrVvPQQTqwkv87/7UcX4Kf7/EA+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xfQMAAAADbAAAADwAAAAAAAAAAAAAAAACYAgAAZHJzL2Rvd25y&#10;ZXYueG1sUEsFBgAAAAAEAAQA9QAAAIUDAAAAAA==&#10;" filled="f" stroked="f">
                  <v:fill o:detectmouseclick="t"/>
                  <v:textbox style="mso-fit-shape-to-text:t">
                    <w:txbxContent>
                      <w:p w:rsidR="00430D12" w:rsidRPr="00430D12" w:rsidRDefault="00430D12" w:rsidP="00430D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 w:rsidRPr="00430D12"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ŽULA</w:t>
                        </w:r>
                      </w:p>
                    </w:txbxContent>
                  </v:textbox>
                </v:shape>
                <v:shape id="Textové pole 12" o:spid="_x0000_s1038" type="#_x0000_t202" style="position:absolute;left:704;top:21008;width:20234;height:68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 filled="f" stroked="f">
                  <v:fill o:detectmouseclick="t"/>
                  <v:textbox style="mso-fit-shape-to-text:t">
                    <w:txbxContent>
                      <w:p w:rsidR="00430D12" w:rsidRPr="00430D12" w:rsidRDefault="00430D12" w:rsidP="00430D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 w:rsidRPr="00430D12"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MRAMOR</w:t>
                        </w:r>
                      </w:p>
                    </w:txbxContent>
                  </v:textbox>
                </v:shape>
                <v:shape id="Textové pole 13" o:spid="_x0000_s1039" type="#_x0000_t202" style="position:absolute;top:10991;width:20212;height:688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JkrMEA&#10;AADbAAAADwAAAGRycy9kb3ducmV2LnhtbERPyW7CMBC9V+IfrEHiBg5LEU0xCLFI3NpCP2AUT+OQ&#10;eBzFBgJfj5GQepunt8582dpKXKjxhWMFw0ECgjhzuuBcwe9x15+B8AFZY+WYFNzIw3LReZtjqt2V&#10;f+hyCLmIIexTVGBCqFMpfWbIoh+4mjhyf66xGCJscqkbvMZwW8lRkkylxYJjg8Ga1oay8nC2CmaJ&#10;/SrLj9G3t5P78N2sN25bn5TqddvVJ4hAbfgXv9x7HeeP4flLPE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SZKz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430D12" w:rsidRPr="00430D12" w:rsidRDefault="00430D12" w:rsidP="00430D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 w:rsidRPr="00430D12"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PÍSKOVEC</w:t>
                        </w:r>
                      </w:p>
                    </w:txbxContent>
                  </v:textbox>
                </v:shape>
                <v:shape id="Textové pole 14" o:spid="_x0000_s1040" type="#_x0000_t202" style="position:absolute;left:1264;top:31319;width:19025;height:68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82MEA&#10;AADbAAAADwAAAGRycy9kb3ducmV2LnhtbERPzWrCQBC+C77DMkJvuolYidE1FNtCb7XqAwzZaTZN&#10;djZktyb69N1Cobf5+H5nV4y2FVfqfe1YQbpIQBCXTtdcKbicX+cZCB+QNbaOScGNPBT76WSHuXYD&#10;f9D1FCoRQ9jnqMCE0OVS+tKQRb9wHXHkPl1vMUTYV1L3OMRw28plkqylxZpjg8GODobK5vRtFWSJ&#10;fW+azfLo7eqePprDs3vpvpR6mI1PWxCBxvAv/nO/6Th/Bb+/x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7/Nj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430D12" w:rsidRPr="00430D12" w:rsidRDefault="00430D12" w:rsidP="00430D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VÁPENEC</w:t>
                        </w:r>
                      </w:p>
                    </w:txbxContent>
                  </v:textbox>
                </v:shape>
                <v:shape id="Textové pole 15" o:spid="_x0000_s1041" type="#_x0000_t202" style="position:absolute;left:42994;top:2042;width:21311;height:621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dZQ8EA&#10;AADbAAAADwAAAGRycy9kb3ducmV2LnhtbERPzWrCQBC+F3yHZYTemo1SRaOriLbQWzX6AEN2mk2T&#10;nQ3ZbZL26buFgrf5+H5nux9tI3rqfOVYwSxJQRAXTldcKrhdX59WIHxA1tg4JgXf5GG/mzxsMdNu&#10;4Av1eShFDGGfoQITQptJ6QtDFn3iWuLIfbjOYoiwK6XucIjhtpHzNF1KixXHBoMtHQ0Vdf5lFaxS&#10;+17X6/nZ2+ef2cIcT+6l/VTqcToeNiACjeEu/ne/6Th/AX+/xAP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3WUP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430D12" w:rsidRPr="00430D12" w:rsidRDefault="00430D12" w:rsidP="00430D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</w:pPr>
                        <w:r w:rsidRPr="00430D12"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  <w:t>PŘEMĚNĚNÁ</w:t>
                        </w:r>
                      </w:p>
                    </w:txbxContent>
                  </v:textbox>
                </v:shape>
                <v:shape id="Textové pole 17" o:spid="_x0000_s1042" type="#_x0000_t202" style="position:absolute;left:44451;top:10991;width:16568;height:62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lir8EA&#10;AADbAAAADwAAAGRycy9kb3ducmV2LnhtbERPS27CMBDdV+IO1iCxAwcEhaYYhPhI7NpCDzCKp3FI&#10;PI5iA4HTYySk7ubpfWe+bG0lLtT4wrGC4SABQZw5XXCu4Pe4689A+ICssXJMCm7kYbnovM0x1e7K&#10;P3Q5hFzEEPYpKjAh1KmUPjNk0Q9cTRy5P9dYDBE2udQNXmO4reQoSd6lxYJjg8Ga1oay8nC2CmaJ&#10;/SrLj9G3t+P7cGLWG7etT0r1uu3qE0SgNvyLX+69jvOn8PwlHi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pYq/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430D12" w:rsidRPr="00430D12" w:rsidRDefault="00FA4760" w:rsidP="00430D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  <w:t>USAZENÁ</w:t>
                        </w:r>
                      </w:p>
                    </w:txbxContent>
                  </v:textbox>
                </v:shape>
                <v:shape id="Textové pole 18" o:spid="_x0000_s1043" type="#_x0000_t202" style="position:absolute;left:44743;top:20912;width:16231;height:62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b23cQA&#10;AADbAAAADwAAAGRycy9kb3ducmV2LnhtbESPzW7CQAyE75V4h5WReisbUFtBYEGItlJvLT8PYGVN&#10;NiTrjbJbCDx9fUDiZmvGM58Xq9436kxdrAIbGI8yUMRFsBWXBg77r5cpqJiQLTaBycCVIqyWg6cF&#10;5jZceEvnXSqVhHDM0YBLqc21joUjj3EUWmLRjqHzmGTtSm07vEi4b/Qky961x4qlwWFLG0dFvfvz&#10;BqaZ/6nr2eQ3+tfb+M1tPsJnezLmediv56AS9elhvl9/W8EXWPlFB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29t3EAAAA2wAAAA8AAAAAAAAAAAAAAAAAmAIAAGRycy9k&#10;b3ducmV2LnhtbFBLBQYAAAAABAAEAPUAAACJAwAAAAA=&#10;" filled="f" stroked="f">
                  <v:fill o:detectmouseclick="t"/>
                  <v:textbox style="mso-fit-shape-to-text:t">
                    <w:txbxContent>
                      <w:p w:rsidR="00430D12" w:rsidRPr="00FA4760" w:rsidRDefault="00FA4760" w:rsidP="00430D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</w:pPr>
                        <w:r w:rsidRPr="00FA4760"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  <w:t>VYVŘELÁ</w:t>
                        </w:r>
                      </w:p>
                    </w:txbxContent>
                  </v:textbox>
                </v:shape>
                <v:shape id="Textové pole 19" o:spid="_x0000_s1044" type="#_x0000_t202" style="position:absolute;left:45230;top:30736;width:16567;height:62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pTRsAA&#10;AADbAAAADwAAAGRycy9kb3ducmV2LnhtbERP24rCMBB9F/yHMIJvmiquaDWKuAr7tt4+YGjGpraZ&#10;lCar3f36jSD4NodzneW6tZW4U+MLxwpGwwQEceZ0wbmCy3k/mIHwAVlj5ZgU/JKH9arbWWKq3YOP&#10;dD+FXMQQ9ikqMCHUqZQ+M2TRD11NHLmrayyGCJtc6gYfMdxWcpwkU2mx4NhgsKatoaw8/VgFs8R+&#10;l+V8fPB28jf6MNtPt6tvSvV77WYBIlAb3uKX+0vH+X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HpTRsAAAADbAAAADwAAAAAAAAAAAAAAAACYAgAAZHJzL2Rvd25y&#10;ZXYueG1sUEsFBgAAAAAEAAQA9QAAAIUDAAAAAA==&#10;" filled="f" stroked="f">
                  <v:fill o:detectmouseclick="t"/>
                  <v:textbox style="mso-fit-shape-to-text:t">
                    <w:txbxContent>
                      <w:p w:rsidR="00430D12" w:rsidRPr="00FA4760" w:rsidRDefault="00FA4760" w:rsidP="00430D1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  <w:t>USAZENÁ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23045" w:rsidRDefault="00023045" w:rsidP="00430D12">
      <w:pPr>
        <w:rPr>
          <w:rFonts w:ascii="Arial" w:hAnsi="Arial" w:cs="Arial"/>
          <w:sz w:val="28"/>
          <w:szCs w:val="28"/>
          <w:u w:val="single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Pr="00023045" w:rsidRDefault="00023045" w:rsidP="00023045">
      <w:pPr>
        <w:rPr>
          <w:rFonts w:ascii="Arial" w:hAnsi="Arial" w:cs="Arial"/>
          <w:sz w:val="28"/>
          <w:szCs w:val="28"/>
        </w:rPr>
      </w:pPr>
    </w:p>
    <w:p w:rsidR="00023045" w:rsidRDefault="00023045" w:rsidP="00023045">
      <w:pPr>
        <w:rPr>
          <w:rFonts w:ascii="Arial" w:hAnsi="Arial" w:cs="Arial"/>
          <w:sz w:val="28"/>
          <w:szCs w:val="28"/>
        </w:rPr>
      </w:pPr>
    </w:p>
    <w:p w:rsidR="00430D12" w:rsidRDefault="00023045" w:rsidP="00023045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  <w:u w:val="single"/>
        </w:rPr>
      </w:pPr>
      <w:r w:rsidRPr="00023045">
        <w:rPr>
          <w:rFonts w:ascii="Arial" w:hAnsi="Arial" w:cs="Arial"/>
          <w:sz w:val="28"/>
          <w:szCs w:val="28"/>
          <w:u w:val="single"/>
        </w:rPr>
        <w:t>Využití</w:t>
      </w:r>
      <w:r>
        <w:rPr>
          <w:rFonts w:ascii="Arial" w:hAnsi="Arial" w:cs="Arial"/>
          <w:sz w:val="28"/>
          <w:szCs w:val="28"/>
          <w:u w:val="single"/>
        </w:rPr>
        <w:t xml:space="preserve"> - napiš</w:t>
      </w:r>
    </w:p>
    <w:p w:rsidR="00023045" w:rsidRDefault="00023045" w:rsidP="00023045">
      <w:pPr>
        <w:rPr>
          <w:rFonts w:ascii="Arial" w:hAnsi="Arial" w:cs="Arial"/>
          <w:sz w:val="28"/>
          <w:szCs w:val="28"/>
          <w:u w:val="single"/>
        </w:rPr>
      </w:pPr>
    </w:p>
    <w:p w:rsidR="00023045" w:rsidRDefault="00023045" w:rsidP="00023045">
      <w:pPr>
        <w:tabs>
          <w:tab w:val="left" w:pos="822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929016</wp:posOffset>
                </wp:positionH>
                <wp:positionV relativeFrom="paragraph">
                  <wp:posOffset>162560</wp:posOffset>
                </wp:positionV>
                <wp:extent cx="4289898" cy="0"/>
                <wp:effectExtent l="0" t="0" r="1587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989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15pt,12.8pt" to="410.9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" strokecolor="#4579b8 [3044]"/>
            </w:pict>
          </mc:Fallback>
        </mc:AlternateContent>
      </w:r>
      <w:r w:rsidRPr="00023045">
        <w:rPr>
          <w:rFonts w:ascii="Arial" w:hAnsi="Arial" w:cs="Arial"/>
          <w:sz w:val="28"/>
          <w:szCs w:val="28"/>
        </w:rPr>
        <w:t>Pískovec: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023045" w:rsidRDefault="00023045" w:rsidP="00023045">
      <w:pPr>
        <w:tabs>
          <w:tab w:val="left" w:pos="822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E627F84" wp14:editId="73C2A4F2">
                <wp:simplePos x="0" y="0"/>
                <wp:positionH relativeFrom="column">
                  <wp:posOffset>910077</wp:posOffset>
                </wp:positionH>
                <wp:positionV relativeFrom="paragraph">
                  <wp:posOffset>166370</wp:posOffset>
                </wp:positionV>
                <wp:extent cx="4289425" cy="0"/>
                <wp:effectExtent l="0" t="0" r="1587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9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13.1pt" to="409.4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" strokecolor="#4a7ebb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Žula: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023045" w:rsidRDefault="00023045" w:rsidP="00023045">
      <w:pPr>
        <w:tabs>
          <w:tab w:val="left" w:pos="822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C02BB4A" wp14:editId="3FD808DC">
                <wp:simplePos x="0" y="0"/>
                <wp:positionH relativeFrom="column">
                  <wp:posOffset>930045</wp:posOffset>
                </wp:positionH>
                <wp:positionV relativeFrom="paragraph">
                  <wp:posOffset>163830</wp:posOffset>
                </wp:positionV>
                <wp:extent cx="4289425" cy="0"/>
                <wp:effectExtent l="0" t="0" r="1587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9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5pt,12.9pt" to="411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" strokecolor="#4a7ebb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Vápenec: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023045" w:rsidRDefault="00023045" w:rsidP="00023045">
      <w:pPr>
        <w:tabs>
          <w:tab w:val="left" w:pos="8931"/>
        </w:tabs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E49737" wp14:editId="7B89D3DF">
                <wp:simplePos x="0" y="0"/>
                <wp:positionH relativeFrom="column">
                  <wp:posOffset>929559</wp:posOffset>
                </wp:positionH>
                <wp:positionV relativeFrom="paragraph">
                  <wp:posOffset>161925</wp:posOffset>
                </wp:positionV>
                <wp:extent cx="4289425" cy="0"/>
                <wp:effectExtent l="0" t="0" r="1587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9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2.75pt" to="410.9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" strokecolor="#4a7ebb"/>
            </w:pict>
          </mc:Fallback>
        </mc:AlternateContent>
      </w:r>
      <w:r>
        <w:rPr>
          <w:rFonts w:ascii="Arial" w:hAnsi="Arial" w:cs="Arial"/>
          <w:sz w:val="28"/>
          <w:szCs w:val="28"/>
        </w:rPr>
        <w:t>Mramor:</w:t>
      </w:r>
      <w:r w:rsidRPr="00023045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ab/>
      </w:r>
    </w:p>
    <w:p w:rsidR="00023045" w:rsidRDefault="00023045" w:rsidP="00023045">
      <w:pPr>
        <w:tabs>
          <w:tab w:val="left" w:pos="8931"/>
        </w:tabs>
        <w:rPr>
          <w:rFonts w:ascii="Arial" w:hAnsi="Arial" w:cs="Arial"/>
          <w:noProof/>
          <w:sz w:val="28"/>
          <w:szCs w:val="28"/>
          <w:lang w:eastAsia="cs-CZ"/>
        </w:rPr>
      </w:pPr>
    </w:p>
    <w:p w:rsidR="00023045" w:rsidRDefault="00023045" w:rsidP="00023045">
      <w:pPr>
        <w:pStyle w:val="Odstavecseseznamem"/>
        <w:numPr>
          <w:ilvl w:val="0"/>
          <w:numId w:val="5"/>
        </w:numPr>
        <w:tabs>
          <w:tab w:val="left" w:pos="893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Z jakých nerostů je tvořena žula?</w:t>
      </w:r>
    </w:p>
    <w:p w:rsidR="00023045" w:rsidRDefault="00ED0A36" w:rsidP="00023045">
      <w:pPr>
        <w:tabs>
          <w:tab w:val="left" w:pos="893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214009</wp:posOffset>
                </wp:positionH>
                <wp:positionV relativeFrom="paragraph">
                  <wp:posOffset>46612</wp:posOffset>
                </wp:positionV>
                <wp:extent cx="6274340" cy="3326860"/>
                <wp:effectExtent l="0" t="0" r="31750" b="26035"/>
                <wp:wrapNone/>
                <wp:docPr id="36" name="Skupina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4340" cy="3326860"/>
                          <a:chOff x="0" y="0"/>
                          <a:chExt cx="6274340" cy="3326860"/>
                        </a:xfrm>
                      </wpg:grpSpPr>
                      <pic:pic xmlns:pic="http://schemas.openxmlformats.org/drawingml/2006/picture">
                        <pic:nvPicPr>
                          <pic:cNvPr id="25" name="Obrázek 25" descr="http://t1.gstatic.com/images?q=tbn:ANd9GcTbeAW3fASEA6ym0jLP3PGTyy4lRDAD4GpT0cSVGnmxMJxw1o2h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9169" b="71633" l="23943" r="76690">
                                        <a14:backgroundMark x1="25483" y1="24227" x2="25483" y2="24227"/>
                                        <a14:backgroundMark x1="25869" y1="69588" x2="25869" y2="69588"/>
                                        <a14:backgroundMark x1="79151" y1="64433" x2="79151" y2="64433"/>
                                        <a14:backgroundMark x1="80695" y1="35052" x2="80695" y2="35052"/>
                                        <a14:backgroundMark x1="20849" y1="34021" x2="20849" y2="34021"/>
                                        <a14:backgroundMark x1="19691" y1="74742" x2="19691" y2="7474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50" t="12611" r="16717" b="21809"/>
                          <a:stretch/>
                        </pic:blipFill>
                        <pic:spPr bwMode="auto">
                          <a:xfrm>
                            <a:off x="1848255" y="0"/>
                            <a:ext cx="2840476" cy="2120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9" name="Přímá spojnice 29"/>
                        <wps:cNvCnPr/>
                        <wps:spPr>
                          <a:xfrm>
                            <a:off x="0" y="2986391"/>
                            <a:ext cx="146875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Přímá spojnice 30"/>
                        <wps:cNvCnPr/>
                        <wps:spPr>
                          <a:xfrm flipV="1">
                            <a:off x="2694561" y="3326859"/>
                            <a:ext cx="1322705" cy="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Přímá spojnice 32"/>
                        <wps:cNvCnPr/>
                        <wps:spPr>
                          <a:xfrm flipV="1">
                            <a:off x="4776280" y="2898842"/>
                            <a:ext cx="1498060" cy="2918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Přímá spojnice se šipkou 33"/>
                        <wps:cNvCnPr/>
                        <wps:spPr>
                          <a:xfrm flipH="1">
                            <a:off x="1167319" y="1741251"/>
                            <a:ext cx="1138136" cy="836214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Přímá spojnice se šipkou 34"/>
                        <wps:cNvCnPr/>
                        <wps:spPr>
                          <a:xfrm>
                            <a:off x="3297676" y="1741251"/>
                            <a:ext cx="0" cy="124514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Přímá spojnice se šipkou 35"/>
                        <wps:cNvCnPr/>
                        <wps:spPr>
                          <a:xfrm>
                            <a:off x="4396902" y="1634247"/>
                            <a:ext cx="875084" cy="85583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6" o:spid="_x0000_s1026" style="position:absolute;margin-left:16.85pt;margin-top:3.65pt;width:494.05pt;height:261.95pt;z-index:251755520" coordsize="62743,332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5" o:spid="_x0000_s1027" type="#_x0000_t75" alt="http://t1.gstatic.com/images?q=tbn:ANd9GcTbeAW3fASEA6ym0jLP3PGTyy4lRDAD4GpT0cSVGnmxMJxw1o2h" style="position:absolute;left:18482;width:28405;height:212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Sd2zFAAAA2wAAAA8AAABkcnMvZG93bnJldi54bWxEj0FrwkAUhO+F/oflFXqRujFSkegaTNpi&#10;c6wW9PjIPpOQ7NuQXTX9912h0OMwM98w63Q0nbjS4BrLCmbTCARxaXXDlYLvw8fLEoTzyBo7y6Tg&#10;hxykm8eHNSba3viLrntfiQBhl6CC2vs+kdKVNRl0U9sTB+9sB4M+yKGSesBbgJtOxlG0kAYbDgs1&#10;9pTXVLb7i1Ewn5yyYsmT/jjP3ou8veRvuyJX6vlp3K5AeBr9f/iv/akVxK9w/xJ+gNz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kndsxQAAANsAAAAPAAAAAAAAAAAAAAAA&#10;AJ8CAABkcnMvZG93bnJldi54bWxQSwUGAAAAAAQABAD3AAAAkQMAAAAA&#10;">
                  <v:imagedata r:id="rId11" o:title="ANd9GcTbeAW3fASEA6ym0jLP3PGTyy4lRDAD4GpT0cSVGnmxMJxw1o2h" croptop="8265f" cropbottom="14293f" cropleft="11370f" cropright="10956f"/>
                  <v:path arrowok="t"/>
                </v:shape>
                <v:line id="Přímá spojnice 29" o:spid="_x0000_s1028" style="position:absolute;visibility:visible;mso-wrap-style:square" from="0,29863" to="14687,29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3mGM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M/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R3mGMUAAADbAAAADwAAAAAAAAAA&#10;AAAAAAChAgAAZHJzL2Rvd25yZXYueG1sUEsFBgAAAAAEAAQA+QAAAJMDAAAAAA==&#10;" strokecolor="black [3213]"/>
                <v:line id="Přímá spojnice 30" o:spid="_x0000_s1029" style="position:absolute;flip:y;visibility:visible;mso-wrap-style:square" from="26945,33268" to="40172,33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n7qc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f1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aJ+6nAAAAA2wAAAA8AAAAAAAAAAAAAAAAA&#10;oQIAAGRycy9kb3ducmV2LnhtbFBLBQYAAAAABAAEAPkAAACOAwAAAAA=&#10;" strokecolor="black [3213]"/>
                <v:line id="Přímá spojnice 32" o:spid="_x0000_s1030" style="position:absolute;flip:y;visibility:visible;mso-wrap-style:square" from="47762,28988" to="62743,29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33" o:spid="_x0000_s1031" type="#_x0000_t32" style="position:absolute;left:11673;top:17412;width:11381;height:836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arb8EAAADbAAAADwAAAGRycy9kb3ducmV2LnhtbESP3WoCMRCF74W+Q5iCd5qtopStWZHW&#10;gnf+9QGmm3GT7WayJKlu374RCr08nJ+Ps1oPrhNXCtF6VvA0LUAQ115bbhR8nN8nzyBiQtbYeSYF&#10;PxRhXT2MVlhqf+MjXU+pEXmEY4kKTEp9KWWsDTmMU98TZ+/ig8OUZWikDnjL466Ts6JYSoeWM8Fg&#10;T6+G6q/Tt8vcjW0Xb0Fzvf1s7SEY3F86VGr8OGxeQCQa0n/4r73TCuZzuH/JP0BW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xqtvwQAAANsAAAAPAAAAAAAAAAAAAAAA&#10;AKECAABkcnMvZG93bnJldi54bWxQSwUGAAAAAAQABAD5AAAAjwMAAAAA&#10;" strokecolor="black [3213]">
                  <v:stroke endarrow="open"/>
                </v:shape>
                <v:shape id="Přímá spojnice se šipkou 34" o:spid="_x0000_s1032" type="#_x0000_t32" style="position:absolute;left:32976;top:17412;width:0;height:124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NEz8EAAADbAAAADwAAAGRycy9kb3ducmV2LnhtbESPT4vCMBTE78J+h/AWvGmqFXfpGmVZ&#10;FcSbf9jzo3m2pc1LSWKt394IgsdhZn7DLFa9aURHzleWFUzGCQji3OqKCwXn03b0DcIHZI2NZVJw&#10;Jw+r5cdggZm2Nz5QdwyFiBD2GSooQ2gzKX1ekkE/ti1x9C7WGQxRukJqh7cIN42cJslcGqw4LpTY&#10;0l9JeX28GgUVp4Gn63RL+03tvor/urPpWanhZ//7AyJQH97hV3unFaQzeH6JP0A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b00TPwQAAANsAAAAPAAAAAAAAAAAAAAAA&#10;AKECAABkcnMvZG93bnJldi54bWxQSwUGAAAAAAQABAD5AAAAjwMAAAAA&#10;" strokecolor="black [3213]">
                  <v:stroke endarrow="open"/>
                </v:shape>
                <v:shape id="Přímá spojnice se šipkou 35" o:spid="_x0000_s1033" type="#_x0000_t32" style="position:absolute;left:43969;top:16342;width:8750;height:85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/hVMEAAADbAAAADwAAAGRycy9kb3ducmV2LnhtbESPT4vCMBTE78J+h/AWvGmqRXfpGmVZ&#10;FcSbf9jzo3m2pc1LSWKt394IgsdhZn7DLFa9aURHzleWFUzGCQji3OqKCwXn03b0DcIHZI2NZVJw&#10;Jw+r5cdggZm2Nz5QdwyFiBD2GSooQ2gzKX1ekkE/ti1x9C7WGQxRukJqh7cIN42cJslcGqw4LpTY&#10;0l9JeX28GgUVp4Gn63RL+03tvor/urPpWanhZ//7AyJQH97hV3unFaQzeH6JP0A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0n+FUwQAAANsAAAAPAAAAAAAAAAAAAAAA&#10;AKECAABkcnMvZG93bnJldi54bWxQSwUGAAAAAAQABAD5AAAAjwMAAAAA&#10;" strokecolor="black [3213]">
                  <v:stroke endarrow="open"/>
                </v:shape>
              </v:group>
            </w:pict>
          </mc:Fallback>
        </mc:AlternateContent>
      </w:r>
    </w:p>
    <w:p w:rsidR="00023045" w:rsidRDefault="00023045" w:rsidP="00023045">
      <w:pPr>
        <w:tabs>
          <w:tab w:val="left" w:pos="8931"/>
        </w:tabs>
        <w:rPr>
          <w:rFonts w:ascii="Arial" w:hAnsi="Arial" w:cs="Arial"/>
          <w:sz w:val="28"/>
          <w:szCs w:val="28"/>
        </w:rPr>
      </w:pPr>
    </w:p>
    <w:p w:rsidR="00ED0A36" w:rsidRDefault="00ED0A36" w:rsidP="00023045">
      <w:pPr>
        <w:tabs>
          <w:tab w:val="left" w:pos="8931"/>
        </w:tabs>
        <w:rPr>
          <w:rFonts w:ascii="Arial" w:hAnsi="Arial" w:cs="Arial"/>
          <w:sz w:val="28"/>
          <w:szCs w:val="28"/>
        </w:rPr>
      </w:pPr>
    </w:p>
    <w:p w:rsidR="00ED0A36" w:rsidRPr="00ED0A36" w:rsidRDefault="00ED0A36" w:rsidP="00ED0A36">
      <w:pPr>
        <w:rPr>
          <w:rFonts w:ascii="Arial" w:hAnsi="Arial" w:cs="Arial"/>
          <w:sz w:val="28"/>
          <w:szCs w:val="28"/>
        </w:rPr>
      </w:pPr>
    </w:p>
    <w:p w:rsidR="00ED0A36" w:rsidRPr="00ED0A36" w:rsidRDefault="00ED0A36" w:rsidP="00ED0A36">
      <w:pPr>
        <w:rPr>
          <w:rFonts w:ascii="Arial" w:hAnsi="Arial" w:cs="Arial"/>
          <w:sz w:val="28"/>
          <w:szCs w:val="28"/>
        </w:rPr>
      </w:pPr>
    </w:p>
    <w:p w:rsidR="00ED0A36" w:rsidRPr="00ED0A36" w:rsidRDefault="00ED0A36" w:rsidP="00ED0A36">
      <w:pPr>
        <w:rPr>
          <w:rFonts w:ascii="Arial" w:hAnsi="Arial" w:cs="Arial"/>
          <w:sz w:val="28"/>
          <w:szCs w:val="28"/>
        </w:rPr>
      </w:pPr>
    </w:p>
    <w:p w:rsidR="00ED0A36" w:rsidRPr="00ED0A36" w:rsidRDefault="00ED0A36" w:rsidP="00ED0A36">
      <w:pPr>
        <w:rPr>
          <w:rFonts w:ascii="Arial" w:hAnsi="Arial" w:cs="Arial"/>
          <w:sz w:val="28"/>
          <w:szCs w:val="28"/>
        </w:rPr>
      </w:pPr>
    </w:p>
    <w:p w:rsidR="00ED0A36" w:rsidRPr="00ED0A36" w:rsidRDefault="00ED0A36" w:rsidP="00ED0A36">
      <w:pPr>
        <w:rPr>
          <w:rFonts w:ascii="Arial" w:hAnsi="Arial" w:cs="Arial"/>
          <w:sz w:val="28"/>
          <w:szCs w:val="28"/>
        </w:rPr>
      </w:pPr>
    </w:p>
    <w:p w:rsidR="00ED0A36" w:rsidRPr="00ED0A36" w:rsidRDefault="00ED0A36" w:rsidP="00ED0A36">
      <w:pPr>
        <w:rPr>
          <w:rFonts w:ascii="Arial" w:hAnsi="Arial" w:cs="Arial"/>
          <w:sz w:val="28"/>
          <w:szCs w:val="28"/>
        </w:rPr>
      </w:pPr>
    </w:p>
    <w:p w:rsidR="00ED0A36" w:rsidRDefault="00ED0A36" w:rsidP="00ED0A36">
      <w:pPr>
        <w:rPr>
          <w:rFonts w:ascii="Arial" w:hAnsi="Arial" w:cs="Arial"/>
          <w:sz w:val="28"/>
          <w:szCs w:val="28"/>
        </w:rPr>
      </w:pPr>
    </w:p>
    <w:p w:rsidR="00ED0A36" w:rsidRDefault="00ED0A36" w:rsidP="00ED0A36">
      <w:pPr>
        <w:rPr>
          <w:rFonts w:ascii="Arial" w:hAnsi="Arial" w:cs="Arial"/>
          <w:sz w:val="28"/>
          <w:szCs w:val="28"/>
        </w:rPr>
      </w:pPr>
    </w:p>
    <w:p w:rsidR="00023045" w:rsidRDefault="00ED0A36" w:rsidP="00ED0A36">
      <w:pPr>
        <w:pStyle w:val="Odstavecseseznamem"/>
        <w:numPr>
          <w:ilvl w:val="0"/>
          <w:numId w:val="5"/>
        </w:numPr>
        <w:rPr>
          <w:rFonts w:ascii="Arial" w:hAnsi="Arial" w:cs="Arial"/>
          <w:sz w:val="28"/>
          <w:szCs w:val="28"/>
          <w:u w:val="single"/>
        </w:rPr>
      </w:pPr>
      <w:r w:rsidRPr="00ED0A36">
        <w:rPr>
          <w:rFonts w:ascii="Arial" w:hAnsi="Arial" w:cs="Arial"/>
          <w:sz w:val="28"/>
          <w:szCs w:val="28"/>
          <w:u w:val="single"/>
        </w:rPr>
        <w:t>Vyznač na mapě ČR výskyt krasových jeskyní</w:t>
      </w:r>
    </w:p>
    <w:p w:rsidR="004A59EC" w:rsidRDefault="004A59EC" w:rsidP="00ED0A36">
      <w:pPr>
        <w:pStyle w:val="Normlnweb"/>
        <w:ind w:left="360"/>
      </w:pPr>
      <w:r>
        <w:rPr>
          <w:noProof/>
        </w:rPr>
        <w:drawing>
          <wp:anchor distT="0" distB="0" distL="114300" distR="114300" simplePos="0" relativeHeight="251758592" behindDoc="0" locked="0" layoutInCell="1" allowOverlap="1" wp14:anchorId="2385A8CF" wp14:editId="59A9CC10">
            <wp:simplePos x="0" y="0"/>
            <wp:positionH relativeFrom="column">
              <wp:posOffset>428017</wp:posOffset>
            </wp:positionH>
            <wp:positionV relativeFrom="paragraph">
              <wp:posOffset>107936</wp:posOffset>
            </wp:positionV>
            <wp:extent cx="5807413" cy="3336588"/>
            <wp:effectExtent l="0" t="0" r="3175" b="0"/>
            <wp:wrapNone/>
            <wp:docPr id="37" name="Obrázek 37" descr="Mapa České republi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pa České republik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143" cy="333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0A36">
        <w:rPr>
          <w:noProof/>
        </w:rPr>
        <mc:AlternateContent>
          <mc:Choice Requires="wpg">
            <w:drawing>
              <wp:anchor distT="0" distB="0" distL="114300" distR="114300" simplePos="0" relativeHeight="251757568" behindDoc="1" locked="1" layoutInCell="1" allowOverlap="1" wp14:anchorId="16044049" wp14:editId="3C22F109">
                <wp:simplePos x="0" y="0"/>
                <wp:positionH relativeFrom="character">
                  <wp:posOffset>577850</wp:posOffset>
                </wp:positionH>
                <wp:positionV relativeFrom="line">
                  <wp:posOffset>121920</wp:posOffset>
                </wp:positionV>
                <wp:extent cx="5143500" cy="2952750"/>
                <wp:effectExtent l="0" t="0" r="0" b="0"/>
                <wp:wrapTight wrapText="bothSides">
                  <wp:wrapPolygon edited="0">
                    <wp:start x="3120" y="0"/>
                    <wp:lineTo x="3120" y="4738"/>
                    <wp:lineTo x="400" y="4877"/>
                    <wp:lineTo x="160" y="5017"/>
                    <wp:lineTo x="160" y="8501"/>
                    <wp:lineTo x="400" y="9197"/>
                    <wp:lineTo x="960" y="9197"/>
                    <wp:lineTo x="960" y="17419"/>
                    <wp:lineTo x="2080" y="18116"/>
                    <wp:lineTo x="4400" y="18116"/>
                    <wp:lineTo x="4400" y="21461"/>
                    <wp:lineTo x="10560" y="21461"/>
                    <wp:lineTo x="12320" y="21182"/>
                    <wp:lineTo x="17280" y="20625"/>
                    <wp:lineTo x="17840" y="20346"/>
                    <wp:lineTo x="19840" y="18674"/>
                    <wp:lineTo x="19840" y="15886"/>
                    <wp:lineTo x="20160" y="15886"/>
                    <wp:lineTo x="21360" y="14075"/>
                    <wp:lineTo x="21520" y="7246"/>
                    <wp:lineTo x="21120" y="6968"/>
                    <wp:lineTo x="18160" y="6968"/>
                    <wp:lineTo x="18320" y="5992"/>
                    <wp:lineTo x="17920" y="5714"/>
                    <wp:lineTo x="14000" y="4738"/>
                    <wp:lineTo x="14160" y="2926"/>
                    <wp:lineTo x="13760" y="2648"/>
                    <wp:lineTo x="10880" y="2508"/>
                    <wp:lineTo x="11040" y="697"/>
                    <wp:lineTo x="10640" y="418"/>
                    <wp:lineTo x="7760" y="0"/>
                    <wp:lineTo x="3120" y="0"/>
                  </wp:wrapPolygon>
                </wp:wrapTight>
                <wp:docPr id="38" name="Skupina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3500" cy="2952750"/>
                          <a:chOff x="60" y="60"/>
                          <a:chExt cx="8100" cy="4650"/>
                        </a:xfrm>
                        <a:noFill/>
                      </wpg:grpSpPr>
                      <wps:wsp>
                        <wps:cNvPr id="39" name="Freeform 18">
                          <a:hlinkClick r:id="rId13"/>
                        </wps:cNvPr>
                        <wps:cNvSpPr>
                          <a:spLocks/>
                        </wps:cNvSpPr>
                        <wps:spPr bwMode="auto">
                          <a:xfrm>
                            <a:off x="6165" y="1515"/>
                            <a:ext cx="1995" cy="1680"/>
                          </a:xfrm>
                          <a:custGeom>
                            <a:avLst/>
                            <a:gdLst>
                              <a:gd name="T0" fmla="*/ 240 w 1995"/>
                              <a:gd name="T1" fmla="*/ 75 h 1680"/>
                              <a:gd name="T2" fmla="*/ 135 w 1995"/>
                              <a:gd name="T3" fmla="*/ 105 h 1680"/>
                              <a:gd name="T4" fmla="*/ 0 w 1995"/>
                              <a:gd name="T5" fmla="*/ 840 h 1680"/>
                              <a:gd name="T6" fmla="*/ 570 w 1995"/>
                              <a:gd name="T7" fmla="*/ 1050 h 1680"/>
                              <a:gd name="T8" fmla="*/ 990 w 1995"/>
                              <a:gd name="T9" fmla="*/ 1485 h 1680"/>
                              <a:gd name="T10" fmla="*/ 1170 w 1995"/>
                              <a:gd name="T11" fmla="*/ 1485 h 1680"/>
                              <a:gd name="T12" fmla="*/ 1470 w 1995"/>
                              <a:gd name="T13" fmla="*/ 1680 h 1680"/>
                              <a:gd name="T14" fmla="*/ 1665 w 1995"/>
                              <a:gd name="T15" fmla="*/ 1515 h 1680"/>
                              <a:gd name="T16" fmla="*/ 1890 w 1995"/>
                              <a:gd name="T17" fmla="*/ 1515 h 1680"/>
                              <a:gd name="T18" fmla="*/ 1995 w 1995"/>
                              <a:gd name="T19" fmla="*/ 1425 h 1680"/>
                              <a:gd name="T20" fmla="*/ 1890 w 1995"/>
                              <a:gd name="T21" fmla="*/ 1200 h 1680"/>
                              <a:gd name="T22" fmla="*/ 1695 w 1995"/>
                              <a:gd name="T23" fmla="*/ 1125 h 1680"/>
                              <a:gd name="T24" fmla="*/ 1620 w 1995"/>
                              <a:gd name="T25" fmla="*/ 810 h 1680"/>
                              <a:gd name="T26" fmla="*/ 1305 w 1995"/>
                              <a:gd name="T27" fmla="*/ 780 h 1680"/>
                              <a:gd name="T28" fmla="*/ 1050 w 1995"/>
                              <a:gd name="T29" fmla="*/ 570 h 1680"/>
                              <a:gd name="T30" fmla="*/ 810 w 1995"/>
                              <a:gd name="T31" fmla="*/ 675 h 1680"/>
                              <a:gd name="T32" fmla="*/ 585 w 1995"/>
                              <a:gd name="T33" fmla="*/ 435 h 1680"/>
                              <a:gd name="T34" fmla="*/ 420 w 1995"/>
                              <a:gd name="T35" fmla="*/ 330 h 1680"/>
                              <a:gd name="T36" fmla="*/ 600 w 1995"/>
                              <a:gd name="T37" fmla="*/ 165 h 1680"/>
                              <a:gd name="T38" fmla="*/ 585 w 1995"/>
                              <a:gd name="T39" fmla="*/ 0 h 1680"/>
                              <a:gd name="T40" fmla="*/ 435 w 1995"/>
                              <a:gd name="T41" fmla="*/ 105 h 1680"/>
                              <a:gd name="T42" fmla="*/ 285 w 1995"/>
                              <a:gd name="T43" fmla="*/ 135 h 1680"/>
                              <a:gd name="T44" fmla="*/ 240 w 1995"/>
                              <a:gd name="T45" fmla="*/ 75 h 1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1995" h="1680">
                                <a:moveTo>
                                  <a:pt x="240" y="75"/>
                                </a:moveTo>
                                <a:lnTo>
                                  <a:pt x="135" y="105"/>
                                </a:lnTo>
                                <a:lnTo>
                                  <a:pt x="0" y="840"/>
                                </a:lnTo>
                                <a:lnTo>
                                  <a:pt x="570" y="1050"/>
                                </a:lnTo>
                                <a:lnTo>
                                  <a:pt x="990" y="1485"/>
                                </a:lnTo>
                                <a:lnTo>
                                  <a:pt x="1170" y="1485"/>
                                </a:lnTo>
                                <a:lnTo>
                                  <a:pt x="1470" y="1680"/>
                                </a:lnTo>
                                <a:lnTo>
                                  <a:pt x="1665" y="1515"/>
                                </a:lnTo>
                                <a:lnTo>
                                  <a:pt x="1890" y="1515"/>
                                </a:lnTo>
                                <a:lnTo>
                                  <a:pt x="1995" y="1425"/>
                                </a:lnTo>
                                <a:lnTo>
                                  <a:pt x="1890" y="1200"/>
                                </a:lnTo>
                                <a:lnTo>
                                  <a:pt x="1695" y="1125"/>
                                </a:lnTo>
                                <a:lnTo>
                                  <a:pt x="1620" y="810"/>
                                </a:lnTo>
                                <a:lnTo>
                                  <a:pt x="1305" y="780"/>
                                </a:lnTo>
                                <a:lnTo>
                                  <a:pt x="1050" y="570"/>
                                </a:lnTo>
                                <a:lnTo>
                                  <a:pt x="810" y="675"/>
                                </a:lnTo>
                                <a:lnTo>
                                  <a:pt x="585" y="435"/>
                                </a:lnTo>
                                <a:lnTo>
                                  <a:pt x="420" y="330"/>
                                </a:lnTo>
                                <a:lnTo>
                                  <a:pt x="600" y="165"/>
                                </a:lnTo>
                                <a:lnTo>
                                  <a:pt x="585" y="0"/>
                                </a:lnTo>
                                <a:lnTo>
                                  <a:pt x="435" y="105"/>
                                </a:lnTo>
                                <a:lnTo>
                                  <a:pt x="285" y="135"/>
                                </a:lnTo>
                                <a:lnTo>
                                  <a:pt x="240" y="7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19">
                          <a:hlinkClick r:id="rId14"/>
                        </wps:cNvPr>
                        <wps:cNvSpPr>
                          <a:spLocks/>
                        </wps:cNvSpPr>
                        <wps:spPr bwMode="auto">
                          <a:xfrm>
                            <a:off x="5595" y="1245"/>
                            <a:ext cx="1380" cy="2145"/>
                          </a:xfrm>
                          <a:custGeom>
                            <a:avLst/>
                            <a:gdLst>
                              <a:gd name="T0" fmla="*/ 210 w 1380"/>
                              <a:gd name="T1" fmla="*/ 0 h 2145"/>
                              <a:gd name="T2" fmla="*/ 210 w 1380"/>
                              <a:gd name="T3" fmla="*/ 75 h 2145"/>
                              <a:gd name="T4" fmla="*/ 345 w 1380"/>
                              <a:gd name="T5" fmla="*/ 255 h 2145"/>
                              <a:gd name="T6" fmla="*/ 345 w 1380"/>
                              <a:gd name="T7" fmla="*/ 435 h 2145"/>
                              <a:gd name="T8" fmla="*/ 180 w 1380"/>
                              <a:gd name="T9" fmla="*/ 435 h 2145"/>
                              <a:gd name="T10" fmla="*/ 165 w 1380"/>
                              <a:gd name="T11" fmla="*/ 540 h 2145"/>
                              <a:gd name="T12" fmla="*/ 150 w 1380"/>
                              <a:gd name="T13" fmla="*/ 735 h 2145"/>
                              <a:gd name="T14" fmla="*/ 0 w 1380"/>
                              <a:gd name="T15" fmla="*/ 825 h 2145"/>
                              <a:gd name="T16" fmla="*/ 45 w 1380"/>
                              <a:gd name="T17" fmla="*/ 1080 h 2145"/>
                              <a:gd name="T18" fmla="*/ 165 w 1380"/>
                              <a:gd name="T19" fmla="*/ 1350 h 2145"/>
                              <a:gd name="T20" fmla="*/ 60 w 1380"/>
                              <a:gd name="T21" fmla="*/ 1605 h 2145"/>
                              <a:gd name="T22" fmla="*/ 165 w 1380"/>
                              <a:gd name="T23" fmla="*/ 1980 h 2145"/>
                              <a:gd name="T24" fmla="*/ 510 w 1380"/>
                              <a:gd name="T25" fmla="*/ 2100 h 2145"/>
                              <a:gd name="T26" fmla="*/ 585 w 1380"/>
                              <a:gd name="T27" fmla="*/ 2145 h 2145"/>
                              <a:gd name="T28" fmla="*/ 750 w 1380"/>
                              <a:gd name="T29" fmla="*/ 1995 h 2145"/>
                              <a:gd name="T30" fmla="*/ 900 w 1380"/>
                              <a:gd name="T31" fmla="*/ 2010 h 2145"/>
                              <a:gd name="T32" fmla="*/ 1380 w 1380"/>
                              <a:gd name="T33" fmla="*/ 1740 h 2145"/>
                              <a:gd name="T34" fmla="*/ 1080 w 1380"/>
                              <a:gd name="T35" fmla="*/ 1395 h 2145"/>
                              <a:gd name="T36" fmla="*/ 495 w 1380"/>
                              <a:gd name="T37" fmla="*/ 1185 h 2145"/>
                              <a:gd name="T38" fmla="*/ 690 w 1380"/>
                              <a:gd name="T39" fmla="*/ 255 h 2145"/>
                              <a:gd name="T40" fmla="*/ 210 w 1380"/>
                              <a:gd name="T41" fmla="*/ 0 h 2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80" h="2145">
                                <a:moveTo>
                                  <a:pt x="210" y="0"/>
                                </a:moveTo>
                                <a:lnTo>
                                  <a:pt x="210" y="75"/>
                                </a:lnTo>
                                <a:lnTo>
                                  <a:pt x="345" y="255"/>
                                </a:lnTo>
                                <a:lnTo>
                                  <a:pt x="345" y="435"/>
                                </a:lnTo>
                                <a:lnTo>
                                  <a:pt x="180" y="435"/>
                                </a:lnTo>
                                <a:lnTo>
                                  <a:pt x="165" y="540"/>
                                </a:lnTo>
                                <a:lnTo>
                                  <a:pt x="150" y="735"/>
                                </a:lnTo>
                                <a:lnTo>
                                  <a:pt x="0" y="825"/>
                                </a:lnTo>
                                <a:lnTo>
                                  <a:pt x="45" y="1080"/>
                                </a:lnTo>
                                <a:lnTo>
                                  <a:pt x="165" y="1350"/>
                                </a:lnTo>
                                <a:lnTo>
                                  <a:pt x="60" y="1605"/>
                                </a:lnTo>
                                <a:lnTo>
                                  <a:pt x="165" y="1980"/>
                                </a:lnTo>
                                <a:lnTo>
                                  <a:pt x="510" y="2100"/>
                                </a:lnTo>
                                <a:lnTo>
                                  <a:pt x="585" y="2145"/>
                                </a:lnTo>
                                <a:lnTo>
                                  <a:pt x="750" y="1995"/>
                                </a:lnTo>
                                <a:lnTo>
                                  <a:pt x="900" y="2010"/>
                                </a:lnTo>
                                <a:lnTo>
                                  <a:pt x="1380" y="1740"/>
                                </a:lnTo>
                                <a:lnTo>
                                  <a:pt x="1080" y="1395"/>
                                </a:lnTo>
                                <a:lnTo>
                                  <a:pt x="495" y="1185"/>
                                </a:lnTo>
                                <a:lnTo>
                                  <a:pt x="690" y="255"/>
                                </a:lnTo>
                                <a:lnTo>
                                  <a:pt x="21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20">
                          <a:hlinkClick r:id="rId15"/>
                        </wps:cNvPr>
                        <wps:cNvSpPr>
                          <a:spLocks/>
                        </wps:cNvSpPr>
                        <wps:spPr bwMode="auto">
                          <a:xfrm>
                            <a:off x="6075" y="3000"/>
                            <a:ext cx="1530" cy="1155"/>
                          </a:xfrm>
                          <a:custGeom>
                            <a:avLst/>
                            <a:gdLst>
                              <a:gd name="T0" fmla="*/ 630 w 1530"/>
                              <a:gd name="T1" fmla="*/ 1260 h 1155"/>
                              <a:gd name="T2" fmla="*/ 465 w 1530"/>
                              <a:gd name="T3" fmla="*/ 1050 h 1155"/>
                              <a:gd name="T4" fmla="*/ 375 w 1530"/>
                              <a:gd name="T5" fmla="*/ 1065 h 1155"/>
                              <a:gd name="T6" fmla="*/ 120 w 1530"/>
                              <a:gd name="T7" fmla="*/ 915 h 1155"/>
                              <a:gd name="T8" fmla="*/ 75 w 1530"/>
                              <a:gd name="T9" fmla="*/ 795 h 1155"/>
                              <a:gd name="T10" fmla="*/ 30 w 1530"/>
                              <a:gd name="T11" fmla="*/ 840 h 1155"/>
                              <a:gd name="T12" fmla="*/ 30 w 1530"/>
                              <a:gd name="T13" fmla="*/ 735 h 1155"/>
                              <a:gd name="T14" fmla="*/ 75 w 1530"/>
                              <a:gd name="T15" fmla="*/ 675 h 1155"/>
                              <a:gd name="T16" fmla="*/ 0 w 1530"/>
                              <a:gd name="T17" fmla="*/ 600 h 1155"/>
                              <a:gd name="T18" fmla="*/ 60 w 1530"/>
                              <a:gd name="T19" fmla="*/ 465 h 1155"/>
                              <a:gd name="T20" fmla="*/ 330 w 1530"/>
                              <a:gd name="T21" fmla="*/ 270 h 1155"/>
                              <a:gd name="T22" fmla="*/ 450 w 1530"/>
                              <a:gd name="T23" fmla="*/ 345 h 1155"/>
                              <a:gd name="T24" fmla="*/ 960 w 1530"/>
                              <a:gd name="T25" fmla="*/ 0 h 1155"/>
                              <a:gd name="T26" fmla="*/ 1020 w 1530"/>
                              <a:gd name="T27" fmla="*/ 60 h 1155"/>
                              <a:gd name="T28" fmla="*/ 1350 w 1530"/>
                              <a:gd name="T29" fmla="*/ 90 h 1155"/>
                              <a:gd name="T30" fmla="*/ 1530 w 1530"/>
                              <a:gd name="T31" fmla="*/ 330 h 1155"/>
                              <a:gd name="T32" fmla="*/ 1305 w 1530"/>
                              <a:gd name="T33" fmla="*/ 420 h 1155"/>
                              <a:gd name="T34" fmla="*/ 1185 w 1530"/>
                              <a:gd name="T35" fmla="*/ 525 h 1155"/>
                              <a:gd name="T36" fmla="*/ 1155 w 1530"/>
                              <a:gd name="T37" fmla="*/ 900 h 1155"/>
                              <a:gd name="T38" fmla="*/ 930 w 1530"/>
                              <a:gd name="T39" fmla="*/ 960 h 1155"/>
                              <a:gd name="T40" fmla="*/ 885 w 1530"/>
                              <a:gd name="T41" fmla="*/ 1125 h 1155"/>
                              <a:gd name="T42" fmla="*/ 765 w 1530"/>
                              <a:gd name="T43" fmla="*/ 1155 h 1155"/>
                              <a:gd name="T44" fmla="*/ 630 w 1530"/>
                              <a:gd name="T45" fmla="*/ 1260 h 1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1530" h="1155">
                                <a:moveTo>
                                  <a:pt x="630" y="1260"/>
                                </a:moveTo>
                                <a:lnTo>
                                  <a:pt x="465" y="1050"/>
                                </a:lnTo>
                                <a:lnTo>
                                  <a:pt x="375" y="1065"/>
                                </a:lnTo>
                                <a:lnTo>
                                  <a:pt x="120" y="915"/>
                                </a:lnTo>
                                <a:lnTo>
                                  <a:pt x="75" y="795"/>
                                </a:lnTo>
                                <a:lnTo>
                                  <a:pt x="30" y="840"/>
                                </a:lnTo>
                                <a:lnTo>
                                  <a:pt x="30" y="735"/>
                                </a:lnTo>
                                <a:lnTo>
                                  <a:pt x="75" y="675"/>
                                </a:lnTo>
                                <a:lnTo>
                                  <a:pt x="0" y="600"/>
                                </a:lnTo>
                                <a:lnTo>
                                  <a:pt x="60" y="465"/>
                                </a:lnTo>
                                <a:lnTo>
                                  <a:pt x="330" y="270"/>
                                </a:lnTo>
                                <a:lnTo>
                                  <a:pt x="450" y="345"/>
                                </a:lnTo>
                                <a:lnTo>
                                  <a:pt x="960" y="0"/>
                                </a:lnTo>
                                <a:lnTo>
                                  <a:pt x="1020" y="60"/>
                                </a:lnTo>
                                <a:lnTo>
                                  <a:pt x="1350" y="90"/>
                                </a:lnTo>
                                <a:lnTo>
                                  <a:pt x="1530" y="330"/>
                                </a:lnTo>
                                <a:lnTo>
                                  <a:pt x="1305" y="420"/>
                                </a:lnTo>
                                <a:lnTo>
                                  <a:pt x="1185" y="525"/>
                                </a:lnTo>
                                <a:lnTo>
                                  <a:pt x="1155" y="900"/>
                                </a:lnTo>
                                <a:lnTo>
                                  <a:pt x="930" y="960"/>
                                </a:lnTo>
                                <a:lnTo>
                                  <a:pt x="885" y="1125"/>
                                </a:lnTo>
                                <a:lnTo>
                                  <a:pt x="765" y="1155"/>
                                </a:lnTo>
                                <a:lnTo>
                                  <a:pt x="630" y="126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21">
                          <a:hlinkClick r:id="rId16"/>
                        </wps:cNvPr>
                        <wps:cNvSpPr>
                          <a:spLocks/>
                        </wps:cNvSpPr>
                        <wps:spPr bwMode="auto">
                          <a:xfrm>
                            <a:off x="4110" y="2820"/>
                            <a:ext cx="2505" cy="1740"/>
                          </a:xfrm>
                          <a:custGeom>
                            <a:avLst/>
                            <a:gdLst>
                              <a:gd name="T0" fmla="*/ 0 w 2505"/>
                              <a:gd name="T1" fmla="*/ 1290 h 1740"/>
                              <a:gd name="T2" fmla="*/ 495 w 2505"/>
                              <a:gd name="T3" fmla="*/ 1095 h 1740"/>
                              <a:gd name="T4" fmla="*/ 705 w 2505"/>
                              <a:gd name="T5" fmla="*/ 1125 h 1740"/>
                              <a:gd name="T6" fmla="*/ 930 w 2505"/>
                              <a:gd name="T7" fmla="*/ 900 h 1740"/>
                              <a:gd name="T8" fmla="*/ 885 w 2505"/>
                              <a:gd name="T9" fmla="*/ 675 h 1740"/>
                              <a:gd name="T10" fmla="*/ 960 w 2505"/>
                              <a:gd name="T11" fmla="*/ 540 h 1740"/>
                              <a:gd name="T12" fmla="*/ 1080 w 2505"/>
                              <a:gd name="T13" fmla="*/ 495 h 1740"/>
                              <a:gd name="T14" fmla="*/ 1080 w 2505"/>
                              <a:gd name="T15" fmla="*/ 90 h 1740"/>
                              <a:gd name="T16" fmla="*/ 1275 w 2505"/>
                              <a:gd name="T17" fmla="*/ 0 h 1740"/>
                              <a:gd name="T18" fmla="*/ 1500 w 2505"/>
                              <a:gd name="T19" fmla="*/ 30 h 1740"/>
                              <a:gd name="T20" fmla="*/ 1560 w 2505"/>
                              <a:gd name="T21" fmla="*/ 375 h 1740"/>
                              <a:gd name="T22" fmla="*/ 1605 w 2505"/>
                              <a:gd name="T23" fmla="*/ 480 h 1740"/>
                              <a:gd name="T24" fmla="*/ 1935 w 2505"/>
                              <a:gd name="T25" fmla="*/ 570 h 1740"/>
                              <a:gd name="T26" fmla="*/ 1905 w 2505"/>
                              <a:gd name="T27" fmla="*/ 1080 h 1740"/>
                              <a:gd name="T28" fmla="*/ 2325 w 2505"/>
                              <a:gd name="T29" fmla="*/ 1290 h 1740"/>
                              <a:gd name="T30" fmla="*/ 2475 w 2505"/>
                              <a:gd name="T31" fmla="*/ 1365 h 1740"/>
                              <a:gd name="T32" fmla="*/ 2505 w 2505"/>
                              <a:gd name="T33" fmla="*/ 1470 h 1740"/>
                              <a:gd name="T34" fmla="*/ 2415 w 2505"/>
                              <a:gd name="T35" fmla="*/ 1545 h 1740"/>
                              <a:gd name="T36" fmla="*/ 2355 w 2505"/>
                              <a:gd name="T37" fmla="*/ 1485 h 1740"/>
                              <a:gd name="T38" fmla="*/ 2025 w 2505"/>
                              <a:gd name="T39" fmla="*/ 1395 h 1740"/>
                              <a:gd name="T40" fmla="*/ 1725 w 2505"/>
                              <a:gd name="T41" fmla="*/ 1740 h 1740"/>
                              <a:gd name="T42" fmla="*/ 1410 w 2505"/>
                              <a:gd name="T43" fmla="*/ 1665 h 1740"/>
                              <a:gd name="T44" fmla="*/ 1365 w 2505"/>
                              <a:gd name="T45" fmla="*/ 1545 h 1740"/>
                              <a:gd name="T46" fmla="*/ 1140 w 2505"/>
                              <a:gd name="T47" fmla="*/ 1500 h 1740"/>
                              <a:gd name="T48" fmla="*/ 1005 w 2505"/>
                              <a:gd name="T49" fmla="*/ 1635 h 1740"/>
                              <a:gd name="T50" fmla="*/ 555 w 2505"/>
                              <a:gd name="T51" fmla="*/ 1545 h 1740"/>
                              <a:gd name="T52" fmla="*/ 405 w 2505"/>
                              <a:gd name="T53" fmla="*/ 1410 h 1740"/>
                              <a:gd name="T54" fmla="*/ 330 w 2505"/>
                              <a:gd name="T55" fmla="*/ 1335 h 1740"/>
                              <a:gd name="T56" fmla="*/ 210 w 2505"/>
                              <a:gd name="T57" fmla="*/ 1410 h 1740"/>
                              <a:gd name="T58" fmla="*/ 90 w 2505"/>
                              <a:gd name="T59" fmla="*/ 1365 h 1740"/>
                              <a:gd name="T60" fmla="*/ 0 w 2505"/>
                              <a:gd name="T61" fmla="*/ 1290 h 17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2505" h="1740">
                                <a:moveTo>
                                  <a:pt x="0" y="1290"/>
                                </a:moveTo>
                                <a:lnTo>
                                  <a:pt x="495" y="1095"/>
                                </a:lnTo>
                                <a:lnTo>
                                  <a:pt x="705" y="1125"/>
                                </a:lnTo>
                                <a:lnTo>
                                  <a:pt x="930" y="900"/>
                                </a:lnTo>
                                <a:lnTo>
                                  <a:pt x="885" y="675"/>
                                </a:lnTo>
                                <a:lnTo>
                                  <a:pt x="960" y="540"/>
                                </a:lnTo>
                                <a:lnTo>
                                  <a:pt x="1080" y="495"/>
                                </a:lnTo>
                                <a:lnTo>
                                  <a:pt x="1080" y="90"/>
                                </a:lnTo>
                                <a:lnTo>
                                  <a:pt x="1275" y="0"/>
                                </a:lnTo>
                                <a:lnTo>
                                  <a:pt x="1500" y="30"/>
                                </a:lnTo>
                                <a:lnTo>
                                  <a:pt x="1560" y="375"/>
                                </a:lnTo>
                                <a:lnTo>
                                  <a:pt x="1605" y="480"/>
                                </a:lnTo>
                                <a:lnTo>
                                  <a:pt x="1935" y="570"/>
                                </a:lnTo>
                                <a:lnTo>
                                  <a:pt x="1905" y="1080"/>
                                </a:lnTo>
                                <a:lnTo>
                                  <a:pt x="2325" y="1290"/>
                                </a:lnTo>
                                <a:lnTo>
                                  <a:pt x="2475" y="1365"/>
                                </a:lnTo>
                                <a:lnTo>
                                  <a:pt x="2505" y="1470"/>
                                </a:lnTo>
                                <a:lnTo>
                                  <a:pt x="2415" y="1545"/>
                                </a:lnTo>
                                <a:lnTo>
                                  <a:pt x="2355" y="1485"/>
                                </a:lnTo>
                                <a:lnTo>
                                  <a:pt x="2025" y="1395"/>
                                </a:lnTo>
                                <a:lnTo>
                                  <a:pt x="1725" y="1740"/>
                                </a:lnTo>
                                <a:lnTo>
                                  <a:pt x="1410" y="1665"/>
                                </a:lnTo>
                                <a:lnTo>
                                  <a:pt x="1365" y="1545"/>
                                </a:lnTo>
                                <a:lnTo>
                                  <a:pt x="1140" y="1500"/>
                                </a:lnTo>
                                <a:lnTo>
                                  <a:pt x="1005" y="1635"/>
                                </a:lnTo>
                                <a:lnTo>
                                  <a:pt x="555" y="1545"/>
                                </a:lnTo>
                                <a:lnTo>
                                  <a:pt x="405" y="1410"/>
                                </a:lnTo>
                                <a:lnTo>
                                  <a:pt x="330" y="1335"/>
                                </a:lnTo>
                                <a:lnTo>
                                  <a:pt x="210" y="1410"/>
                                </a:lnTo>
                                <a:lnTo>
                                  <a:pt x="90" y="1365"/>
                                </a:lnTo>
                                <a:lnTo>
                                  <a:pt x="0" y="129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22">
                          <a:hlinkClick r:id="rId17"/>
                        </wps:cNvPr>
                        <wps:cNvSpPr>
                          <a:spLocks/>
                        </wps:cNvSpPr>
                        <wps:spPr bwMode="auto">
                          <a:xfrm>
                            <a:off x="3990" y="1680"/>
                            <a:ext cx="1710" cy="1125"/>
                          </a:xfrm>
                          <a:custGeom>
                            <a:avLst/>
                            <a:gdLst>
                              <a:gd name="T0" fmla="*/ 1740 w 1710"/>
                              <a:gd name="T1" fmla="*/ 0 h 1125"/>
                              <a:gd name="T2" fmla="*/ 1560 w 1710"/>
                              <a:gd name="T3" fmla="*/ 240 h 1125"/>
                              <a:gd name="T4" fmla="*/ 1425 w 1710"/>
                              <a:gd name="T5" fmla="*/ 165 h 1125"/>
                              <a:gd name="T6" fmla="*/ 1260 w 1710"/>
                              <a:gd name="T7" fmla="*/ 165 h 1125"/>
                              <a:gd name="T8" fmla="*/ 1110 w 1710"/>
                              <a:gd name="T9" fmla="*/ 300 h 1125"/>
                              <a:gd name="T10" fmla="*/ 960 w 1710"/>
                              <a:gd name="T11" fmla="*/ 300 h 1125"/>
                              <a:gd name="T12" fmla="*/ 705 w 1710"/>
                              <a:gd name="T13" fmla="*/ 120 h 1125"/>
                              <a:gd name="T14" fmla="*/ 225 w 1710"/>
                              <a:gd name="T15" fmla="*/ 120 h 1125"/>
                              <a:gd name="T16" fmla="*/ 60 w 1710"/>
                              <a:gd name="T17" fmla="*/ 165 h 1125"/>
                              <a:gd name="T18" fmla="*/ 0 w 1710"/>
                              <a:gd name="T19" fmla="*/ 285 h 1125"/>
                              <a:gd name="T20" fmla="*/ 165 w 1710"/>
                              <a:gd name="T21" fmla="*/ 405 h 1125"/>
                              <a:gd name="T22" fmla="*/ 120 w 1710"/>
                              <a:gd name="T23" fmla="*/ 630 h 1125"/>
                              <a:gd name="T24" fmla="*/ 630 w 1710"/>
                              <a:gd name="T25" fmla="*/ 900 h 1125"/>
                              <a:gd name="T26" fmla="*/ 750 w 1710"/>
                              <a:gd name="T27" fmla="*/ 870 h 1125"/>
                              <a:gd name="T28" fmla="*/ 1185 w 1710"/>
                              <a:gd name="T29" fmla="*/ 1125 h 1125"/>
                              <a:gd name="T30" fmla="*/ 1410 w 1710"/>
                              <a:gd name="T31" fmla="*/ 1080 h 1125"/>
                              <a:gd name="T32" fmla="*/ 1650 w 1710"/>
                              <a:gd name="T33" fmla="*/ 1125 h 1125"/>
                              <a:gd name="T34" fmla="*/ 1710 w 1710"/>
                              <a:gd name="T35" fmla="*/ 945 h 1125"/>
                              <a:gd name="T36" fmla="*/ 1590 w 1710"/>
                              <a:gd name="T37" fmla="*/ 705 h 1125"/>
                              <a:gd name="T38" fmla="*/ 1560 w 1710"/>
                              <a:gd name="T39" fmla="*/ 345 h 1125"/>
                              <a:gd name="T40" fmla="*/ 1710 w 1710"/>
                              <a:gd name="T41" fmla="*/ 285 h 1125"/>
                              <a:gd name="T42" fmla="*/ 1710 w 1710"/>
                              <a:gd name="T43" fmla="*/ 150 h 1125"/>
                              <a:gd name="T44" fmla="*/ 1740 w 1710"/>
                              <a:gd name="T45" fmla="*/ 0 h 1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1710" h="1125">
                                <a:moveTo>
                                  <a:pt x="1740" y="0"/>
                                </a:moveTo>
                                <a:lnTo>
                                  <a:pt x="1560" y="240"/>
                                </a:lnTo>
                                <a:lnTo>
                                  <a:pt x="1425" y="165"/>
                                </a:lnTo>
                                <a:lnTo>
                                  <a:pt x="1260" y="165"/>
                                </a:lnTo>
                                <a:lnTo>
                                  <a:pt x="1110" y="300"/>
                                </a:lnTo>
                                <a:lnTo>
                                  <a:pt x="960" y="300"/>
                                </a:lnTo>
                                <a:lnTo>
                                  <a:pt x="705" y="120"/>
                                </a:lnTo>
                                <a:lnTo>
                                  <a:pt x="225" y="120"/>
                                </a:lnTo>
                                <a:lnTo>
                                  <a:pt x="60" y="165"/>
                                </a:lnTo>
                                <a:lnTo>
                                  <a:pt x="0" y="285"/>
                                </a:lnTo>
                                <a:lnTo>
                                  <a:pt x="165" y="405"/>
                                </a:lnTo>
                                <a:lnTo>
                                  <a:pt x="120" y="630"/>
                                </a:lnTo>
                                <a:lnTo>
                                  <a:pt x="630" y="900"/>
                                </a:lnTo>
                                <a:lnTo>
                                  <a:pt x="750" y="870"/>
                                </a:lnTo>
                                <a:lnTo>
                                  <a:pt x="1185" y="1125"/>
                                </a:lnTo>
                                <a:lnTo>
                                  <a:pt x="1410" y="1080"/>
                                </a:lnTo>
                                <a:lnTo>
                                  <a:pt x="1650" y="1125"/>
                                </a:lnTo>
                                <a:lnTo>
                                  <a:pt x="1710" y="945"/>
                                </a:lnTo>
                                <a:lnTo>
                                  <a:pt x="1590" y="705"/>
                                </a:lnTo>
                                <a:lnTo>
                                  <a:pt x="1560" y="345"/>
                                </a:lnTo>
                                <a:lnTo>
                                  <a:pt x="1710" y="285"/>
                                </a:lnTo>
                                <a:lnTo>
                                  <a:pt x="1710" y="150"/>
                                </a:lnTo>
                                <a:lnTo>
                                  <a:pt x="174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23">
                          <a:hlinkClick r:id="rId18"/>
                        </wps:cNvPr>
                        <wps:cNvSpPr>
                          <a:spLocks/>
                        </wps:cNvSpPr>
                        <wps:spPr bwMode="auto">
                          <a:xfrm>
                            <a:off x="3705" y="585"/>
                            <a:ext cx="1695" cy="1335"/>
                          </a:xfrm>
                          <a:custGeom>
                            <a:avLst/>
                            <a:gdLst>
                              <a:gd name="T0" fmla="*/ 555 w 1695"/>
                              <a:gd name="T1" fmla="*/ 0 h 1335"/>
                              <a:gd name="T2" fmla="*/ 555 w 1695"/>
                              <a:gd name="T3" fmla="*/ 300 h 1335"/>
                              <a:gd name="T4" fmla="*/ 600 w 1695"/>
                              <a:gd name="T5" fmla="*/ 450 h 1335"/>
                              <a:gd name="T6" fmla="*/ 330 w 1695"/>
                              <a:gd name="T7" fmla="*/ 540 h 1335"/>
                              <a:gd name="T8" fmla="*/ 180 w 1695"/>
                              <a:gd name="T9" fmla="*/ 480 h 1335"/>
                              <a:gd name="T10" fmla="*/ 0 w 1695"/>
                              <a:gd name="T11" fmla="*/ 480 h 1335"/>
                              <a:gd name="T12" fmla="*/ 0 w 1695"/>
                              <a:gd name="T13" fmla="*/ 690 h 1335"/>
                              <a:gd name="T14" fmla="*/ 105 w 1695"/>
                              <a:gd name="T15" fmla="*/ 855 h 1335"/>
                              <a:gd name="T16" fmla="*/ 270 w 1695"/>
                              <a:gd name="T17" fmla="*/ 855 h 1335"/>
                              <a:gd name="T18" fmla="*/ 285 w 1695"/>
                              <a:gd name="T19" fmla="*/ 1140 h 1335"/>
                              <a:gd name="T20" fmla="*/ 390 w 1695"/>
                              <a:gd name="T21" fmla="*/ 1215 h 1335"/>
                              <a:gd name="T22" fmla="*/ 495 w 1695"/>
                              <a:gd name="T23" fmla="*/ 1155 h 1335"/>
                              <a:gd name="T24" fmla="*/ 990 w 1695"/>
                              <a:gd name="T25" fmla="*/ 1140 h 1335"/>
                              <a:gd name="T26" fmla="*/ 1260 w 1695"/>
                              <a:gd name="T27" fmla="*/ 1335 h 1335"/>
                              <a:gd name="T28" fmla="*/ 1395 w 1695"/>
                              <a:gd name="T29" fmla="*/ 1335 h 1335"/>
                              <a:gd name="T30" fmla="*/ 1440 w 1695"/>
                              <a:gd name="T31" fmla="*/ 1245 h 1335"/>
                              <a:gd name="T32" fmla="*/ 1545 w 1695"/>
                              <a:gd name="T33" fmla="*/ 1200 h 1335"/>
                              <a:gd name="T34" fmla="*/ 1695 w 1695"/>
                              <a:gd name="T35" fmla="*/ 1215 h 1335"/>
                              <a:gd name="T36" fmla="*/ 1650 w 1695"/>
                              <a:gd name="T37" fmla="*/ 1020 h 1335"/>
                              <a:gd name="T38" fmla="*/ 1425 w 1695"/>
                              <a:gd name="T39" fmla="*/ 795 h 1335"/>
                              <a:gd name="T40" fmla="*/ 1320 w 1695"/>
                              <a:gd name="T41" fmla="*/ 825 h 1335"/>
                              <a:gd name="T42" fmla="*/ 1230 w 1695"/>
                              <a:gd name="T43" fmla="*/ 600 h 1335"/>
                              <a:gd name="T44" fmla="*/ 1500 w 1695"/>
                              <a:gd name="T45" fmla="*/ 390 h 1335"/>
                              <a:gd name="T46" fmla="*/ 1410 w 1695"/>
                              <a:gd name="T47" fmla="*/ 225 h 1335"/>
                              <a:gd name="T48" fmla="*/ 1245 w 1695"/>
                              <a:gd name="T49" fmla="*/ 315 h 1335"/>
                              <a:gd name="T50" fmla="*/ 1065 w 1695"/>
                              <a:gd name="T51" fmla="*/ 360 h 1335"/>
                              <a:gd name="T52" fmla="*/ 960 w 1695"/>
                              <a:gd name="T53" fmla="*/ 210 h 1335"/>
                              <a:gd name="T54" fmla="*/ 855 w 1695"/>
                              <a:gd name="T55" fmla="*/ 210 h 1335"/>
                              <a:gd name="T56" fmla="*/ 795 w 1695"/>
                              <a:gd name="T57" fmla="*/ 75 h 1335"/>
                              <a:gd name="T58" fmla="*/ 675 w 1695"/>
                              <a:gd name="T59" fmla="*/ 75 h 1335"/>
                              <a:gd name="T60" fmla="*/ 555 w 1695"/>
                              <a:gd name="T61" fmla="*/ 0 h 13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1695" h="1335">
                                <a:moveTo>
                                  <a:pt x="555" y="0"/>
                                </a:moveTo>
                                <a:lnTo>
                                  <a:pt x="555" y="300"/>
                                </a:lnTo>
                                <a:lnTo>
                                  <a:pt x="600" y="450"/>
                                </a:lnTo>
                                <a:lnTo>
                                  <a:pt x="330" y="540"/>
                                </a:lnTo>
                                <a:lnTo>
                                  <a:pt x="180" y="480"/>
                                </a:lnTo>
                                <a:lnTo>
                                  <a:pt x="0" y="480"/>
                                </a:lnTo>
                                <a:lnTo>
                                  <a:pt x="0" y="690"/>
                                </a:lnTo>
                                <a:lnTo>
                                  <a:pt x="105" y="855"/>
                                </a:lnTo>
                                <a:lnTo>
                                  <a:pt x="270" y="855"/>
                                </a:lnTo>
                                <a:lnTo>
                                  <a:pt x="285" y="1140"/>
                                </a:lnTo>
                                <a:lnTo>
                                  <a:pt x="390" y="1215"/>
                                </a:lnTo>
                                <a:lnTo>
                                  <a:pt x="495" y="1155"/>
                                </a:lnTo>
                                <a:lnTo>
                                  <a:pt x="990" y="1140"/>
                                </a:lnTo>
                                <a:lnTo>
                                  <a:pt x="1260" y="1335"/>
                                </a:lnTo>
                                <a:lnTo>
                                  <a:pt x="1395" y="1335"/>
                                </a:lnTo>
                                <a:lnTo>
                                  <a:pt x="1440" y="1245"/>
                                </a:lnTo>
                                <a:lnTo>
                                  <a:pt x="1545" y="1200"/>
                                </a:lnTo>
                                <a:lnTo>
                                  <a:pt x="1695" y="1215"/>
                                </a:lnTo>
                                <a:lnTo>
                                  <a:pt x="1650" y="1020"/>
                                </a:lnTo>
                                <a:lnTo>
                                  <a:pt x="1425" y="795"/>
                                </a:lnTo>
                                <a:lnTo>
                                  <a:pt x="1320" y="825"/>
                                </a:lnTo>
                                <a:lnTo>
                                  <a:pt x="1230" y="600"/>
                                </a:lnTo>
                                <a:lnTo>
                                  <a:pt x="1500" y="390"/>
                                </a:lnTo>
                                <a:lnTo>
                                  <a:pt x="1410" y="225"/>
                                </a:lnTo>
                                <a:lnTo>
                                  <a:pt x="1245" y="315"/>
                                </a:lnTo>
                                <a:lnTo>
                                  <a:pt x="1065" y="360"/>
                                </a:lnTo>
                                <a:lnTo>
                                  <a:pt x="960" y="210"/>
                                </a:lnTo>
                                <a:lnTo>
                                  <a:pt x="855" y="210"/>
                                </a:lnTo>
                                <a:lnTo>
                                  <a:pt x="795" y="75"/>
                                </a:lnTo>
                                <a:lnTo>
                                  <a:pt x="675" y="75"/>
                                </a:lnTo>
                                <a:lnTo>
                                  <a:pt x="55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24">
                          <a:hlinkClick r:id="rId19"/>
                        </wps:cNvPr>
                        <wps:cNvSpPr>
                          <a:spLocks/>
                        </wps:cNvSpPr>
                        <wps:spPr bwMode="auto">
                          <a:xfrm>
                            <a:off x="2775" y="120"/>
                            <a:ext cx="1470" cy="960"/>
                          </a:xfrm>
                          <a:custGeom>
                            <a:avLst/>
                            <a:gdLst>
                              <a:gd name="T0" fmla="*/ 330 w 1470"/>
                              <a:gd name="T1" fmla="*/ 285 h 960"/>
                              <a:gd name="T2" fmla="*/ 255 w 1470"/>
                              <a:gd name="T3" fmla="*/ 360 h 960"/>
                              <a:gd name="T4" fmla="*/ 165 w 1470"/>
                              <a:gd name="T5" fmla="*/ 360 h 960"/>
                              <a:gd name="T6" fmla="*/ 0 w 1470"/>
                              <a:gd name="T7" fmla="*/ 615 h 960"/>
                              <a:gd name="T8" fmla="*/ 195 w 1470"/>
                              <a:gd name="T9" fmla="*/ 900 h 960"/>
                              <a:gd name="T10" fmla="*/ 270 w 1470"/>
                              <a:gd name="T11" fmla="*/ 870 h 960"/>
                              <a:gd name="T12" fmla="*/ 315 w 1470"/>
                              <a:gd name="T13" fmla="*/ 960 h 960"/>
                              <a:gd name="T14" fmla="*/ 390 w 1470"/>
                              <a:gd name="T15" fmla="*/ 900 h 960"/>
                              <a:gd name="T16" fmla="*/ 675 w 1470"/>
                              <a:gd name="T17" fmla="*/ 690 h 960"/>
                              <a:gd name="T18" fmla="*/ 915 w 1470"/>
                              <a:gd name="T19" fmla="*/ 870 h 960"/>
                              <a:gd name="T20" fmla="*/ 1095 w 1470"/>
                              <a:gd name="T21" fmla="*/ 870 h 960"/>
                              <a:gd name="T22" fmla="*/ 1260 w 1470"/>
                              <a:gd name="T23" fmla="*/ 960 h 960"/>
                              <a:gd name="T24" fmla="*/ 1260 w 1470"/>
                              <a:gd name="T25" fmla="*/ 870 h 960"/>
                              <a:gd name="T26" fmla="*/ 1320 w 1470"/>
                              <a:gd name="T27" fmla="*/ 825 h 960"/>
                              <a:gd name="T28" fmla="*/ 1410 w 1470"/>
                              <a:gd name="T29" fmla="*/ 900 h 960"/>
                              <a:gd name="T30" fmla="*/ 1470 w 1470"/>
                              <a:gd name="T31" fmla="*/ 855 h 960"/>
                              <a:gd name="T32" fmla="*/ 1425 w 1470"/>
                              <a:gd name="T33" fmla="*/ 765 h 960"/>
                              <a:gd name="T34" fmla="*/ 1425 w 1470"/>
                              <a:gd name="T35" fmla="*/ 450 h 960"/>
                              <a:gd name="T36" fmla="*/ 1260 w 1470"/>
                              <a:gd name="T37" fmla="*/ 465 h 960"/>
                              <a:gd name="T38" fmla="*/ 1185 w 1470"/>
                              <a:gd name="T39" fmla="*/ 360 h 960"/>
                              <a:gd name="T40" fmla="*/ 1095 w 1470"/>
                              <a:gd name="T41" fmla="*/ 240 h 960"/>
                              <a:gd name="T42" fmla="*/ 1095 w 1470"/>
                              <a:gd name="T43" fmla="*/ 90 h 960"/>
                              <a:gd name="T44" fmla="*/ 795 w 1470"/>
                              <a:gd name="T45" fmla="*/ 0 h 960"/>
                              <a:gd name="T46" fmla="*/ 810 w 1470"/>
                              <a:gd name="T47" fmla="*/ 285 h 960"/>
                              <a:gd name="T48" fmla="*/ 615 w 1470"/>
                              <a:gd name="T49" fmla="*/ 270 h 960"/>
                              <a:gd name="T50" fmla="*/ 465 w 1470"/>
                              <a:gd name="T51" fmla="*/ 390 h 960"/>
                              <a:gd name="T52" fmla="*/ 330 w 1470"/>
                              <a:gd name="T53" fmla="*/ 285 h 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70" h="960">
                                <a:moveTo>
                                  <a:pt x="330" y="285"/>
                                </a:moveTo>
                                <a:lnTo>
                                  <a:pt x="255" y="360"/>
                                </a:lnTo>
                                <a:lnTo>
                                  <a:pt x="165" y="360"/>
                                </a:lnTo>
                                <a:lnTo>
                                  <a:pt x="0" y="615"/>
                                </a:lnTo>
                                <a:lnTo>
                                  <a:pt x="195" y="900"/>
                                </a:lnTo>
                                <a:lnTo>
                                  <a:pt x="270" y="870"/>
                                </a:lnTo>
                                <a:lnTo>
                                  <a:pt x="315" y="960"/>
                                </a:lnTo>
                                <a:lnTo>
                                  <a:pt x="390" y="900"/>
                                </a:lnTo>
                                <a:lnTo>
                                  <a:pt x="675" y="690"/>
                                </a:lnTo>
                                <a:lnTo>
                                  <a:pt x="915" y="870"/>
                                </a:lnTo>
                                <a:lnTo>
                                  <a:pt x="1095" y="870"/>
                                </a:lnTo>
                                <a:lnTo>
                                  <a:pt x="1260" y="960"/>
                                </a:lnTo>
                                <a:lnTo>
                                  <a:pt x="1260" y="870"/>
                                </a:lnTo>
                                <a:lnTo>
                                  <a:pt x="1320" y="825"/>
                                </a:lnTo>
                                <a:lnTo>
                                  <a:pt x="1410" y="900"/>
                                </a:lnTo>
                                <a:lnTo>
                                  <a:pt x="1470" y="855"/>
                                </a:lnTo>
                                <a:lnTo>
                                  <a:pt x="1425" y="765"/>
                                </a:lnTo>
                                <a:lnTo>
                                  <a:pt x="1425" y="450"/>
                                </a:lnTo>
                                <a:lnTo>
                                  <a:pt x="1260" y="465"/>
                                </a:lnTo>
                                <a:lnTo>
                                  <a:pt x="1185" y="360"/>
                                </a:lnTo>
                                <a:lnTo>
                                  <a:pt x="1095" y="240"/>
                                </a:lnTo>
                                <a:lnTo>
                                  <a:pt x="1095" y="90"/>
                                </a:lnTo>
                                <a:lnTo>
                                  <a:pt x="795" y="0"/>
                                </a:lnTo>
                                <a:lnTo>
                                  <a:pt x="810" y="285"/>
                                </a:lnTo>
                                <a:lnTo>
                                  <a:pt x="615" y="270"/>
                                </a:lnTo>
                                <a:lnTo>
                                  <a:pt x="465" y="390"/>
                                </a:lnTo>
                                <a:lnTo>
                                  <a:pt x="330" y="28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25">
                          <a:hlinkClick r:id="rId20"/>
                        </wps:cNvPr>
                        <wps:cNvSpPr>
                          <a:spLocks/>
                        </wps:cNvSpPr>
                        <wps:spPr bwMode="auto">
                          <a:xfrm>
                            <a:off x="1155" y="60"/>
                            <a:ext cx="1920" cy="1635"/>
                          </a:xfrm>
                          <a:custGeom>
                            <a:avLst/>
                            <a:gdLst>
                              <a:gd name="T0" fmla="*/ 0 w 1920"/>
                              <a:gd name="T1" fmla="*/ 1035 h 1635"/>
                              <a:gd name="T2" fmla="*/ 240 w 1920"/>
                              <a:gd name="T3" fmla="*/ 1185 h 1635"/>
                              <a:gd name="T4" fmla="*/ 300 w 1920"/>
                              <a:gd name="T5" fmla="*/ 1635 h 1635"/>
                              <a:gd name="T6" fmla="*/ 495 w 1920"/>
                              <a:gd name="T7" fmla="*/ 1635 h 1635"/>
                              <a:gd name="T8" fmla="*/ 555 w 1920"/>
                              <a:gd name="T9" fmla="*/ 1485 h 1635"/>
                              <a:gd name="T10" fmla="*/ 915 w 1920"/>
                              <a:gd name="T11" fmla="*/ 1350 h 1635"/>
                              <a:gd name="T12" fmla="*/ 990 w 1920"/>
                              <a:gd name="T13" fmla="*/ 1395 h 1635"/>
                              <a:gd name="T14" fmla="*/ 1095 w 1920"/>
                              <a:gd name="T15" fmla="*/ 1290 h 1635"/>
                              <a:gd name="T16" fmla="*/ 1155 w 1920"/>
                              <a:gd name="T17" fmla="*/ 1200 h 1635"/>
                              <a:gd name="T18" fmla="*/ 1575 w 1920"/>
                              <a:gd name="T19" fmla="*/ 1230 h 1635"/>
                              <a:gd name="T20" fmla="*/ 1575 w 1920"/>
                              <a:gd name="T21" fmla="*/ 1050 h 1635"/>
                              <a:gd name="T22" fmla="*/ 1665 w 1920"/>
                              <a:gd name="T23" fmla="*/ 1080 h 1635"/>
                              <a:gd name="T24" fmla="*/ 1725 w 1920"/>
                              <a:gd name="T25" fmla="*/ 945 h 1635"/>
                              <a:gd name="T26" fmla="*/ 1575 w 1920"/>
                              <a:gd name="T27" fmla="*/ 690 h 1635"/>
                              <a:gd name="T28" fmla="*/ 1755 w 1920"/>
                              <a:gd name="T29" fmla="*/ 375 h 1635"/>
                              <a:gd name="T30" fmla="*/ 1860 w 1920"/>
                              <a:gd name="T31" fmla="*/ 375 h 1635"/>
                              <a:gd name="T32" fmla="*/ 1920 w 1920"/>
                              <a:gd name="T33" fmla="*/ 270 h 1635"/>
                              <a:gd name="T34" fmla="*/ 1905 w 1920"/>
                              <a:gd name="T35" fmla="*/ 105 h 1635"/>
                              <a:gd name="T36" fmla="*/ 1785 w 1920"/>
                              <a:gd name="T37" fmla="*/ 0 h 1635"/>
                              <a:gd name="T38" fmla="*/ 1605 w 1920"/>
                              <a:gd name="T39" fmla="*/ 15 h 1635"/>
                              <a:gd name="T40" fmla="*/ 1620 w 1920"/>
                              <a:gd name="T41" fmla="*/ 105 h 1635"/>
                              <a:gd name="T42" fmla="*/ 1725 w 1920"/>
                              <a:gd name="T43" fmla="*/ 180 h 1635"/>
                              <a:gd name="T44" fmla="*/ 1650 w 1920"/>
                              <a:gd name="T45" fmla="*/ 285 h 1635"/>
                              <a:gd name="T46" fmla="*/ 1020 w 1920"/>
                              <a:gd name="T47" fmla="*/ 525 h 1635"/>
                              <a:gd name="T48" fmla="*/ 705 w 1920"/>
                              <a:gd name="T49" fmla="*/ 570 h 1635"/>
                              <a:gd name="T50" fmla="*/ 600 w 1920"/>
                              <a:gd name="T51" fmla="*/ 735 h 1635"/>
                              <a:gd name="T52" fmla="*/ 435 w 1920"/>
                              <a:gd name="T53" fmla="*/ 765 h 1635"/>
                              <a:gd name="T54" fmla="*/ 0 w 1920"/>
                              <a:gd name="T55" fmla="*/ 1035 h 16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920" h="1635">
                                <a:moveTo>
                                  <a:pt x="0" y="1035"/>
                                </a:moveTo>
                                <a:lnTo>
                                  <a:pt x="240" y="1185"/>
                                </a:lnTo>
                                <a:lnTo>
                                  <a:pt x="300" y="1635"/>
                                </a:lnTo>
                                <a:lnTo>
                                  <a:pt x="495" y="1635"/>
                                </a:lnTo>
                                <a:lnTo>
                                  <a:pt x="555" y="1485"/>
                                </a:lnTo>
                                <a:lnTo>
                                  <a:pt x="915" y="1350"/>
                                </a:lnTo>
                                <a:lnTo>
                                  <a:pt x="990" y="1395"/>
                                </a:lnTo>
                                <a:lnTo>
                                  <a:pt x="1095" y="1290"/>
                                </a:lnTo>
                                <a:lnTo>
                                  <a:pt x="1155" y="1200"/>
                                </a:lnTo>
                                <a:lnTo>
                                  <a:pt x="1575" y="1230"/>
                                </a:lnTo>
                                <a:lnTo>
                                  <a:pt x="1575" y="1050"/>
                                </a:lnTo>
                                <a:lnTo>
                                  <a:pt x="1665" y="1080"/>
                                </a:lnTo>
                                <a:lnTo>
                                  <a:pt x="1725" y="945"/>
                                </a:lnTo>
                                <a:lnTo>
                                  <a:pt x="1575" y="690"/>
                                </a:lnTo>
                                <a:lnTo>
                                  <a:pt x="1755" y="375"/>
                                </a:lnTo>
                                <a:lnTo>
                                  <a:pt x="1860" y="375"/>
                                </a:lnTo>
                                <a:lnTo>
                                  <a:pt x="1920" y="270"/>
                                </a:lnTo>
                                <a:lnTo>
                                  <a:pt x="1905" y="105"/>
                                </a:lnTo>
                                <a:lnTo>
                                  <a:pt x="1785" y="0"/>
                                </a:lnTo>
                                <a:lnTo>
                                  <a:pt x="1605" y="15"/>
                                </a:lnTo>
                                <a:lnTo>
                                  <a:pt x="1620" y="105"/>
                                </a:lnTo>
                                <a:lnTo>
                                  <a:pt x="1725" y="180"/>
                                </a:lnTo>
                                <a:lnTo>
                                  <a:pt x="1650" y="285"/>
                                </a:lnTo>
                                <a:lnTo>
                                  <a:pt x="1020" y="525"/>
                                </a:lnTo>
                                <a:lnTo>
                                  <a:pt x="705" y="570"/>
                                </a:lnTo>
                                <a:lnTo>
                                  <a:pt x="600" y="735"/>
                                </a:lnTo>
                                <a:lnTo>
                                  <a:pt x="435" y="765"/>
                                </a:lnTo>
                                <a:lnTo>
                                  <a:pt x="0" y="103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26">
                          <a:hlinkClick r:id="rId21"/>
                        </wps:cNvPr>
                        <wps:cNvSpPr>
                          <a:spLocks/>
                        </wps:cNvSpPr>
                        <wps:spPr bwMode="auto">
                          <a:xfrm>
                            <a:off x="60" y="1065"/>
                            <a:ext cx="1320" cy="960"/>
                          </a:xfrm>
                          <a:custGeom>
                            <a:avLst/>
                            <a:gdLst>
                              <a:gd name="T0" fmla="*/ 0 w 1320"/>
                              <a:gd name="T1" fmla="*/ 285 h 960"/>
                              <a:gd name="T2" fmla="*/ 30 w 1320"/>
                              <a:gd name="T3" fmla="*/ 195 h 960"/>
                              <a:gd name="T4" fmla="*/ 150 w 1320"/>
                              <a:gd name="T5" fmla="*/ 360 h 960"/>
                              <a:gd name="T6" fmla="*/ 150 w 1320"/>
                              <a:gd name="T7" fmla="*/ 480 h 960"/>
                              <a:gd name="T8" fmla="*/ 240 w 1320"/>
                              <a:gd name="T9" fmla="*/ 480 h 960"/>
                              <a:gd name="T10" fmla="*/ 525 w 1320"/>
                              <a:gd name="T11" fmla="*/ 75 h 960"/>
                              <a:gd name="T12" fmla="*/ 720 w 1320"/>
                              <a:gd name="T13" fmla="*/ 90 h 960"/>
                              <a:gd name="T14" fmla="*/ 870 w 1320"/>
                              <a:gd name="T15" fmla="*/ 0 h 960"/>
                              <a:gd name="T16" fmla="*/ 1290 w 1320"/>
                              <a:gd name="T17" fmla="*/ 210 h 960"/>
                              <a:gd name="T18" fmla="*/ 1320 w 1320"/>
                              <a:gd name="T19" fmla="*/ 600 h 960"/>
                              <a:gd name="T20" fmla="*/ 1275 w 1320"/>
                              <a:gd name="T21" fmla="*/ 705 h 960"/>
                              <a:gd name="T22" fmla="*/ 1275 w 1320"/>
                              <a:gd name="T23" fmla="*/ 780 h 960"/>
                              <a:gd name="T24" fmla="*/ 1125 w 1320"/>
                              <a:gd name="T25" fmla="*/ 765 h 960"/>
                              <a:gd name="T26" fmla="*/ 915 w 1320"/>
                              <a:gd name="T27" fmla="*/ 915 h 960"/>
                              <a:gd name="T28" fmla="*/ 750 w 1320"/>
                              <a:gd name="T29" fmla="*/ 900 h 960"/>
                              <a:gd name="T30" fmla="*/ 495 w 1320"/>
                              <a:gd name="T31" fmla="*/ 960 h 960"/>
                              <a:gd name="T32" fmla="*/ 390 w 1320"/>
                              <a:gd name="T33" fmla="*/ 900 h 960"/>
                              <a:gd name="T34" fmla="*/ 435 w 1320"/>
                              <a:gd name="T35" fmla="*/ 825 h 960"/>
                              <a:gd name="T36" fmla="*/ 270 w 1320"/>
                              <a:gd name="T37" fmla="*/ 735 h 960"/>
                              <a:gd name="T38" fmla="*/ 90 w 1320"/>
                              <a:gd name="T39" fmla="*/ 525 h 960"/>
                              <a:gd name="T40" fmla="*/ 0 w 1320"/>
                              <a:gd name="T41" fmla="*/ 285 h 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20" h="960">
                                <a:moveTo>
                                  <a:pt x="0" y="285"/>
                                </a:moveTo>
                                <a:lnTo>
                                  <a:pt x="30" y="195"/>
                                </a:lnTo>
                                <a:lnTo>
                                  <a:pt x="150" y="360"/>
                                </a:lnTo>
                                <a:lnTo>
                                  <a:pt x="150" y="480"/>
                                </a:lnTo>
                                <a:lnTo>
                                  <a:pt x="240" y="480"/>
                                </a:lnTo>
                                <a:lnTo>
                                  <a:pt x="525" y="75"/>
                                </a:lnTo>
                                <a:lnTo>
                                  <a:pt x="720" y="90"/>
                                </a:lnTo>
                                <a:lnTo>
                                  <a:pt x="870" y="0"/>
                                </a:lnTo>
                                <a:lnTo>
                                  <a:pt x="1290" y="210"/>
                                </a:lnTo>
                                <a:lnTo>
                                  <a:pt x="1320" y="600"/>
                                </a:lnTo>
                                <a:lnTo>
                                  <a:pt x="1275" y="705"/>
                                </a:lnTo>
                                <a:lnTo>
                                  <a:pt x="1275" y="780"/>
                                </a:lnTo>
                                <a:lnTo>
                                  <a:pt x="1125" y="765"/>
                                </a:lnTo>
                                <a:lnTo>
                                  <a:pt x="915" y="915"/>
                                </a:lnTo>
                                <a:lnTo>
                                  <a:pt x="750" y="900"/>
                                </a:lnTo>
                                <a:lnTo>
                                  <a:pt x="495" y="960"/>
                                </a:lnTo>
                                <a:lnTo>
                                  <a:pt x="390" y="900"/>
                                </a:lnTo>
                                <a:lnTo>
                                  <a:pt x="435" y="825"/>
                                </a:lnTo>
                                <a:lnTo>
                                  <a:pt x="270" y="735"/>
                                </a:lnTo>
                                <a:lnTo>
                                  <a:pt x="90" y="525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27">
                          <a:hlinkClick r:id="rId22"/>
                        </wps:cNvPr>
                        <wps:cNvSpPr>
                          <a:spLocks/>
                        </wps:cNvSpPr>
                        <wps:spPr bwMode="auto">
                          <a:xfrm>
                            <a:off x="3360" y="2370"/>
                            <a:ext cx="1755" cy="1650"/>
                          </a:xfrm>
                          <a:custGeom>
                            <a:avLst/>
                            <a:gdLst>
                              <a:gd name="T0" fmla="*/ 735 w 1755"/>
                              <a:gd name="T1" fmla="*/ 0 h 1650"/>
                              <a:gd name="T2" fmla="*/ 375 w 1755"/>
                              <a:gd name="T3" fmla="*/ 285 h 1650"/>
                              <a:gd name="T4" fmla="*/ 420 w 1755"/>
                              <a:gd name="T5" fmla="*/ 375 h 1650"/>
                              <a:gd name="T6" fmla="*/ 300 w 1755"/>
                              <a:gd name="T7" fmla="*/ 480 h 1650"/>
                              <a:gd name="T8" fmla="*/ 90 w 1755"/>
                              <a:gd name="T9" fmla="*/ 450 h 1650"/>
                              <a:gd name="T10" fmla="*/ 0 w 1755"/>
                              <a:gd name="T11" fmla="*/ 795 h 1650"/>
                              <a:gd name="T12" fmla="*/ 60 w 1755"/>
                              <a:gd name="T13" fmla="*/ 990 h 1650"/>
                              <a:gd name="T14" fmla="*/ 225 w 1755"/>
                              <a:gd name="T15" fmla="*/ 1005 h 1650"/>
                              <a:gd name="T16" fmla="*/ 510 w 1755"/>
                              <a:gd name="T17" fmla="*/ 1155 h 1650"/>
                              <a:gd name="T18" fmla="*/ 525 w 1755"/>
                              <a:gd name="T19" fmla="*/ 1290 h 1650"/>
                              <a:gd name="T20" fmla="*/ 675 w 1755"/>
                              <a:gd name="T21" fmla="*/ 1335 h 1650"/>
                              <a:gd name="T22" fmla="*/ 750 w 1755"/>
                              <a:gd name="T23" fmla="*/ 1290 h 1650"/>
                              <a:gd name="T24" fmla="*/ 840 w 1755"/>
                              <a:gd name="T25" fmla="*/ 1410 h 1650"/>
                              <a:gd name="T26" fmla="*/ 720 w 1755"/>
                              <a:gd name="T27" fmla="*/ 1575 h 1650"/>
                              <a:gd name="T28" fmla="*/ 840 w 1755"/>
                              <a:gd name="T29" fmla="*/ 1650 h 1650"/>
                              <a:gd name="T30" fmla="*/ 1200 w 1755"/>
                              <a:gd name="T31" fmla="*/ 1455 h 1650"/>
                              <a:gd name="T32" fmla="*/ 1425 w 1755"/>
                              <a:gd name="T33" fmla="*/ 1500 h 1650"/>
                              <a:gd name="T34" fmla="*/ 1575 w 1755"/>
                              <a:gd name="T35" fmla="*/ 1350 h 1650"/>
                              <a:gd name="T36" fmla="*/ 1575 w 1755"/>
                              <a:gd name="T37" fmla="*/ 1125 h 1650"/>
                              <a:gd name="T38" fmla="*/ 1725 w 1755"/>
                              <a:gd name="T39" fmla="*/ 900 h 1650"/>
                              <a:gd name="T40" fmla="*/ 1755 w 1755"/>
                              <a:gd name="T41" fmla="*/ 495 h 1650"/>
                              <a:gd name="T42" fmla="*/ 1350 w 1755"/>
                              <a:gd name="T43" fmla="*/ 255 h 1650"/>
                              <a:gd name="T44" fmla="*/ 1260 w 1755"/>
                              <a:gd name="T45" fmla="*/ 315 h 1650"/>
                              <a:gd name="T46" fmla="*/ 735 w 1755"/>
                              <a:gd name="T47" fmla="*/ 0 h 1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755" h="1650">
                                <a:moveTo>
                                  <a:pt x="735" y="0"/>
                                </a:moveTo>
                                <a:lnTo>
                                  <a:pt x="375" y="285"/>
                                </a:lnTo>
                                <a:lnTo>
                                  <a:pt x="420" y="375"/>
                                </a:lnTo>
                                <a:lnTo>
                                  <a:pt x="300" y="480"/>
                                </a:lnTo>
                                <a:lnTo>
                                  <a:pt x="90" y="450"/>
                                </a:lnTo>
                                <a:lnTo>
                                  <a:pt x="0" y="795"/>
                                </a:lnTo>
                                <a:lnTo>
                                  <a:pt x="60" y="990"/>
                                </a:lnTo>
                                <a:lnTo>
                                  <a:pt x="225" y="1005"/>
                                </a:lnTo>
                                <a:lnTo>
                                  <a:pt x="510" y="1155"/>
                                </a:lnTo>
                                <a:lnTo>
                                  <a:pt x="525" y="1290"/>
                                </a:lnTo>
                                <a:lnTo>
                                  <a:pt x="675" y="1335"/>
                                </a:lnTo>
                                <a:lnTo>
                                  <a:pt x="750" y="1290"/>
                                </a:lnTo>
                                <a:lnTo>
                                  <a:pt x="840" y="1410"/>
                                </a:lnTo>
                                <a:lnTo>
                                  <a:pt x="720" y="1575"/>
                                </a:lnTo>
                                <a:lnTo>
                                  <a:pt x="840" y="1650"/>
                                </a:lnTo>
                                <a:lnTo>
                                  <a:pt x="1200" y="1455"/>
                                </a:lnTo>
                                <a:lnTo>
                                  <a:pt x="1425" y="1500"/>
                                </a:lnTo>
                                <a:lnTo>
                                  <a:pt x="1575" y="1350"/>
                                </a:lnTo>
                                <a:lnTo>
                                  <a:pt x="1575" y="1125"/>
                                </a:lnTo>
                                <a:lnTo>
                                  <a:pt x="1725" y="900"/>
                                </a:lnTo>
                                <a:lnTo>
                                  <a:pt x="1755" y="495"/>
                                </a:lnTo>
                                <a:lnTo>
                                  <a:pt x="1350" y="255"/>
                                </a:lnTo>
                                <a:lnTo>
                                  <a:pt x="1260" y="315"/>
                                </a:lnTo>
                                <a:lnTo>
                                  <a:pt x="73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28">
                          <a:hlinkClick r:id="rId23"/>
                        </wps:cNvPr>
                        <wps:cNvSpPr>
                          <a:spLocks/>
                        </wps:cNvSpPr>
                        <wps:spPr bwMode="auto">
                          <a:xfrm>
                            <a:off x="1635" y="2775"/>
                            <a:ext cx="2490" cy="1935"/>
                          </a:xfrm>
                          <a:custGeom>
                            <a:avLst/>
                            <a:gdLst>
                              <a:gd name="T0" fmla="*/ 345 w 2490"/>
                              <a:gd name="T1" fmla="*/ 120 h 1935"/>
                              <a:gd name="T2" fmla="*/ 345 w 2490"/>
                              <a:gd name="T3" fmla="*/ 390 h 1935"/>
                              <a:gd name="T4" fmla="*/ 0 w 2490"/>
                              <a:gd name="T5" fmla="*/ 1080 h 1935"/>
                              <a:gd name="T6" fmla="*/ 585 w 2490"/>
                              <a:gd name="T7" fmla="*/ 1680 h 1935"/>
                              <a:gd name="T8" fmla="*/ 600 w 2490"/>
                              <a:gd name="T9" fmla="*/ 1800 h 1935"/>
                              <a:gd name="T10" fmla="*/ 900 w 2490"/>
                              <a:gd name="T11" fmla="*/ 1935 h 1935"/>
                              <a:gd name="T12" fmla="*/ 1065 w 2490"/>
                              <a:gd name="T13" fmla="*/ 1785 h 1935"/>
                              <a:gd name="T14" fmla="*/ 1290 w 2490"/>
                              <a:gd name="T15" fmla="*/ 1830 h 1935"/>
                              <a:gd name="T16" fmla="*/ 1335 w 2490"/>
                              <a:gd name="T17" fmla="*/ 1890 h 1935"/>
                              <a:gd name="T18" fmla="*/ 1410 w 2490"/>
                              <a:gd name="T19" fmla="*/ 1725 h 1935"/>
                              <a:gd name="T20" fmla="*/ 1545 w 2490"/>
                              <a:gd name="T21" fmla="*/ 1530 h 1935"/>
                              <a:gd name="T22" fmla="*/ 1650 w 2490"/>
                              <a:gd name="T23" fmla="*/ 1575 h 1935"/>
                              <a:gd name="T24" fmla="*/ 1725 w 2490"/>
                              <a:gd name="T25" fmla="*/ 1335 h 1935"/>
                              <a:gd name="T26" fmla="*/ 1770 w 2490"/>
                              <a:gd name="T27" fmla="*/ 1125 h 1935"/>
                              <a:gd name="T28" fmla="*/ 1980 w 2490"/>
                              <a:gd name="T29" fmla="*/ 1155 h 1935"/>
                              <a:gd name="T30" fmla="*/ 2010 w 2490"/>
                              <a:gd name="T31" fmla="*/ 1260 h 1935"/>
                              <a:gd name="T32" fmla="*/ 2100 w 2490"/>
                              <a:gd name="T33" fmla="*/ 1215 h 1935"/>
                              <a:gd name="T34" fmla="*/ 2130 w 2490"/>
                              <a:gd name="T35" fmla="*/ 1155 h 1935"/>
                              <a:gd name="T36" fmla="*/ 2415 w 2490"/>
                              <a:gd name="T37" fmla="*/ 1305 h 1935"/>
                              <a:gd name="T38" fmla="*/ 2490 w 2490"/>
                              <a:gd name="T39" fmla="*/ 1260 h 1935"/>
                              <a:gd name="T40" fmla="*/ 2385 w 2490"/>
                              <a:gd name="T41" fmla="*/ 1155 h 1935"/>
                              <a:gd name="T42" fmla="*/ 2475 w 2490"/>
                              <a:gd name="T43" fmla="*/ 1005 h 1935"/>
                              <a:gd name="T44" fmla="*/ 2415 w 2490"/>
                              <a:gd name="T45" fmla="*/ 960 h 1935"/>
                              <a:gd name="T46" fmla="*/ 2205 w 2490"/>
                              <a:gd name="T47" fmla="*/ 930 h 1935"/>
                              <a:gd name="T48" fmla="*/ 2160 w 2490"/>
                              <a:gd name="T49" fmla="*/ 795 h 1935"/>
                              <a:gd name="T50" fmla="*/ 2025 w 2490"/>
                              <a:gd name="T51" fmla="*/ 750 h 1935"/>
                              <a:gd name="T52" fmla="*/ 1920 w 2490"/>
                              <a:gd name="T53" fmla="*/ 750 h 1935"/>
                              <a:gd name="T54" fmla="*/ 1875 w 2490"/>
                              <a:gd name="T55" fmla="*/ 675 h 1935"/>
                              <a:gd name="T56" fmla="*/ 1695 w 2490"/>
                              <a:gd name="T57" fmla="*/ 600 h 1935"/>
                              <a:gd name="T58" fmla="*/ 1665 w 2490"/>
                              <a:gd name="T59" fmla="*/ 75 h 1935"/>
                              <a:gd name="T60" fmla="*/ 1590 w 2490"/>
                              <a:gd name="T61" fmla="*/ 0 h 1935"/>
                              <a:gd name="T62" fmla="*/ 1515 w 2490"/>
                              <a:gd name="T63" fmla="*/ 60 h 1935"/>
                              <a:gd name="T64" fmla="*/ 1485 w 2490"/>
                              <a:gd name="T65" fmla="*/ 120 h 1935"/>
                              <a:gd name="T66" fmla="*/ 1410 w 2490"/>
                              <a:gd name="T67" fmla="*/ 195 h 1935"/>
                              <a:gd name="T68" fmla="*/ 1140 w 2490"/>
                              <a:gd name="T69" fmla="*/ 120 h 1935"/>
                              <a:gd name="T70" fmla="*/ 675 w 2490"/>
                              <a:gd name="T71" fmla="*/ 90 h 1935"/>
                              <a:gd name="T72" fmla="*/ 345 w 2490"/>
                              <a:gd name="T73" fmla="*/ 120 h 19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2490" h="1935">
                                <a:moveTo>
                                  <a:pt x="345" y="120"/>
                                </a:moveTo>
                                <a:lnTo>
                                  <a:pt x="345" y="390"/>
                                </a:lnTo>
                                <a:lnTo>
                                  <a:pt x="0" y="1080"/>
                                </a:lnTo>
                                <a:lnTo>
                                  <a:pt x="585" y="1680"/>
                                </a:lnTo>
                                <a:lnTo>
                                  <a:pt x="600" y="1800"/>
                                </a:lnTo>
                                <a:lnTo>
                                  <a:pt x="900" y="1935"/>
                                </a:lnTo>
                                <a:lnTo>
                                  <a:pt x="1065" y="1785"/>
                                </a:lnTo>
                                <a:lnTo>
                                  <a:pt x="1290" y="1830"/>
                                </a:lnTo>
                                <a:lnTo>
                                  <a:pt x="1335" y="1890"/>
                                </a:lnTo>
                                <a:lnTo>
                                  <a:pt x="1410" y="1725"/>
                                </a:lnTo>
                                <a:lnTo>
                                  <a:pt x="1545" y="1530"/>
                                </a:lnTo>
                                <a:lnTo>
                                  <a:pt x="1650" y="1575"/>
                                </a:lnTo>
                                <a:lnTo>
                                  <a:pt x="1725" y="1335"/>
                                </a:lnTo>
                                <a:lnTo>
                                  <a:pt x="1770" y="1125"/>
                                </a:lnTo>
                                <a:lnTo>
                                  <a:pt x="1980" y="1155"/>
                                </a:lnTo>
                                <a:lnTo>
                                  <a:pt x="2010" y="1260"/>
                                </a:lnTo>
                                <a:lnTo>
                                  <a:pt x="2100" y="1215"/>
                                </a:lnTo>
                                <a:lnTo>
                                  <a:pt x="2130" y="1155"/>
                                </a:lnTo>
                                <a:lnTo>
                                  <a:pt x="2415" y="1305"/>
                                </a:lnTo>
                                <a:lnTo>
                                  <a:pt x="2490" y="1260"/>
                                </a:lnTo>
                                <a:lnTo>
                                  <a:pt x="2385" y="1155"/>
                                </a:lnTo>
                                <a:lnTo>
                                  <a:pt x="2475" y="1005"/>
                                </a:lnTo>
                                <a:lnTo>
                                  <a:pt x="2415" y="960"/>
                                </a:lnTo>
                                <a:lnTo>
                                  <a:pt x="2205" y="930"/>
                                </a:lnTo>
                                <a:lnTo>
                                  <a:pt x="2160" y="795"/>
                                </a:lnTo>
                                <a:lnTo>
                                  <a:pt x="2025" y="750"/>
                                </a:lnTo>
                                <a:lnTo>
                                  <a:pt x="1920" y="750"/>
                                </a:lnTo>
                                <a:lnTo>
                                  <a:pt x="1875" y="675"/>
                                </a:lnTo>
                                <a:lnTo>
                                  <a:pt x="1695" y="600"/>
                                </a:lnTo>
                                <a:lnTo>
                                  <a:pt x="1665" y="75"/>
                                </a:lnTo>
                                <a:lnTo>
                                  <a:pt x="1590" y="0"/>
                                </a:lnTo>
                                <a:lnTo>
                                  <a:pt x="1515" y="60"/>
                                </a:lnTo>
                                <a:lnTo>
                                  <a:pt x="1485" y="120"/>
                                </a:lnTo>
                                <a:lnTo>
                                  <a:pt x="1410" y="195"/>
                                </a:lnTo>
                                <a:lnTo>
                                  <a:pt x="1140" y="120"/>
                                </a:lnTo>
                                <a:lnTo>
                                  <a:pt x="675" y="90"/>
                                </a:lnTo>
                                <a:lnTo>
                                  <a:pt x="345" y="1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29">
                          <a:hlinkClick r:id="rId24"/>
                        </wps:cNvPr>
                        <wps:cNvSpPr>
                          <a:spLocks/>
                        </wps:cNvSpPr>
                        <wps:spPr bwMode="auto">
                          <a:xfrm>
                            <a:off x="345" y="1740"/>
                            <a:ext cx="1695" cy="2145"/>
                          </a:xfrm>
                          <a:custGeom>
                            <a:avLst/>
                            <a:gdLst>
                              <a:gd name="T0" fmla="*/ 1170 w 1695"/>
                              <a:gd name="T1" fmla="*/ 45 h 2145"/>
                              <a:gd name="T2" fmla="*/ 1200 w 1695"/>
                              <a:gd name="T3" fmla="*/ 150 h 2145"/>
                              <a:gd name="T4" fmla="*/ 1350 w 1695"/>
                              <a:gd name="T5" fmla="*/ 150 h 2145"/>
                              <a:gd name="T6" fmla="*/ 1695 w 1695"/>
                              <a:gd name="T7" fmla="*/ 390 h 2145"/>
                              <a:gd name="T8" fmla="*/ 1635 w 1695"/>
                              <a:gd name="T9" fmla="*/ 705 h 2145"/>
                              <a:gd name="T10" fmla="*/ 1530 w 1695"/>
                              <a:gd name="T11" fmla="*/ 720 h 2145"/>
                              <a:gd name="T12" fmla="*/ 1500 w 1695"/>
                              <a:gd name="T13" fmla="*/ 930 h 2145"/>
                              <a:gd name="T14" fmla="*/ 1545 w 1695"/>
                              <a:gd name="T15" fmla="*/ 945 h 2145"/>
                              <a:gd name="T16" fmla="*/ 1575 w 1695"/>
                              <a:gd name="T17" fmla="*/ 1395 h 2145"/>
                              <a:gd name="T18" fmla="*/ 1485 w 1695"/>
                              <a:gd name="T19" fmla="*/ 1575 h 2145"/>
                              <a:gd name="T20" fmla="*/ 1305 w 1695"/>
                              <a:gd name="T21" fmla="*/ 1890 h 2145"/>
                              <a:gd name="T22" fmla="*/ 1305 w 1695"/>
                              <a:gd name="T23" fmla="*/ 1965 h 2145"/>
                              <a:gd name="T24" fmla="*/ 1245 w 1695"/>
                              <a:gd name="T25" fmla="*/ 2145 h 2145"/>
                              <a:gd name="T26" fmla="*/ 1125 w 1695"/>
                              <a:gd name="T27" fmla="*/ 2115 h 2145"/>
                              <a:gd name="T28" fmla="*/ 1080 w 1695"/>
                              <a:gd name="T29" fmla="*/ 1890 h 2145"/>
                              <a:gd name="T30" fmla="*/ 885 w 1695"/>
                              <a:gd name="T31" fmla="*/ 1800 h 2145"/>
                              <a:gd name="T32" fmla="*/ 570 w 1695"/>
                              <a:gd name="T33" fmla="*/ 1350 h 2145"/>
                              <a:gd name="T34" fmla="*/ 390 w 1695"/>
                              <a:gd name="T35" fmla="*/ 1350 h 2145"/>
                              <a:gd name="T36" fmla="*/ 240 w 1695"/>
                              <a:gd name="T37" fmla="*/ 1125 h 2145"/>
                              <a:gd name="T38" fmla="*/ 225 w 1695"/>
                              <a:gd name="T39" fmla="*/ 990 h 2145"/>
                              <a:gd name="T40" fmla="*/ 120 w 1695"/>
                              <a:gd name="T41" fmla="*/ 720 h 2145"/>
                              <a:gd name="T42" fmla="*/ 0 w 1695"/>
                              <a:gd name="T43" fmla="*/ 585 h 2145"/>
                              <a:gd name="T44" fmla="*/ 180 w 1695"/>
                              <a:gd name="T45" fmla="*/ 330 h 2145"/>
                              <a:gd name="T46" fmla="*/ 480 w 1695"/>
                              <a:gd name="T47" fmla="*/ 315 h 2145"/>
                              <a:gd name="T48" fmla="*/ 705 w 1695"/>
                              <a:gd name="T49" fmla="*/ 270 h 2145"/>
                              <a:gd name="T50" fmla="*/ 870 w 1695"/>
                              <a:gd name="T51" fmla="*/ 135 h 2145"/>
                              <a:gd name="T52" fmla="*/ 1005 w 1695"/>
                              <a:gd name="T53" fmla="*/ 195 h 2145"/>
                              <a:gd name="T54" fmla="*/ 1065 w 1695"/>
                              <a:gd name="T55" fmla="*/ 0 h 2145"/>
                              <a:gd name="T56" fmla="*/ 1170 w 1695"/>
                              <a:gd name="T57" fmla="*/ 45 h 2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695" h="2145">
                                <a:moveTo>
                                  <a:pt x="1170" y="45"/>
                                </a:moveTo>
                                <a:lnTo>
                                  <a:pt x="1200" y="150"/>
                                </a:lnTo>
                                <a:lnTo>
                                  <a:pt x="1350" y="150"/>
                                </a:lnTo>
                                <a:lnTo>
                                  <a:pt x="1695" y="390"/>
                                </a:lnTo>
                                <a:lnTo>
                                  <a:pt x="1635" y="705"/>
                                </a:lnTo>
                                <a:lnTo>
                                  <a:pt x="1530" y="720"/>
                                </a:lnTo>
                                <a:lnTo>
                                  <a:pt x="1500" y="930"/>
                                </a:lnTo>
                                <a:lnTo>
                                  <a:pt x="1545" y="945"/>
                                </a:lnTo>
                                <a:lnTo>
                                  <a:pt x="1575" y="1395"/>
                                </a:lnTo>
                                <a:lnTo>
                                  <a:pt x="1485" y="1575"/>
                                </a:lnTo>
                                <a:lnTo>
                                  <a:pt x="1305" y="1890"/>
                                </a:lnTo>
                                <a:lnTo>
                                  <a:pt x="1305" y="1965"/>
                                </a:lnTo>
                                <a:lnTo>
                                  <a:pt x="1245" y="2145"/>
                                </a:lnTo>
                                <a:lnTo>
                                  <a:pt x="1125" y="2115"/>
                                </a:lnTo>
                                <a:lnTo>
                                  <a:pt x="1080" y="1890"/>
                                </a:lnTo>
                                <a:lnTo>
                                  <a:pt x="885" y="1800"/>
                                </a:lnTo>
                                <a:lnTo>
                                  <a:pt x="570" y="1350"/>
                                </a:lnTo>
                                <a:lnTo>
                                  <a:pt x="390" y="1350"/>
                                </a:lnTo>
                                <a:lnTo>
                                  <a:pt x="240" y="1125"/>
                                </a:lnTo>
                                <a:lnTo>
                                  <a:pt x="225" y="990"/>
                                </a:lnTo>
                                <a:lnTo>
                                  <a:pt x="120" y="720"/>
                                </a:lnTo>
                                <a:lnTo>
                                  <a:pt x="0" y="585"/>
                                </a:lnTo>
                                <a:lnTo>
                                  <a:pt x="180" y="330"/>
                                </a:lnTo>
                                <a:lnTo>
                                  <a:pt x="480" y="315"/>
                                </a:lnTo>
                                <a:lnTo>
                                  <a:pt x="705" y="270"/>
                                </a:lnTo>
                                <a:lnTo>
                                  <a:pt x="870" y="135"/>
                                </a:lnTo>
                                <a:lnTo>
                                  <a:pt x="1005" y="195"/>
                                </a:lnTo>
                                <a:lnTo>
                                  <a:pt x="1065" y="0"/>
                                </a:lnTo>
                                <a:lnTo>
                                  <a:pt x="1170" y="4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30">
                          <a:hlinkClick r:id="rId25"/>
                        </wps:cNvPr>
                        <wps:cNvSpPr>
                          <a:spLocks/>
                        </wps:cNvSpPr>
                        <wps:spPr bwMode="auto">
                          <a:xfrm>
                            <a:off x="1635" y="885"/>
                            <a:ext cx="2460" cy="1980"/>
                          </a:xfrm>
                          <a:custGeom>
                            <a:avLst/>
                            <a:gdLst>
                              <a:gd name="T0" fmla="*/ 1290 w 2460"/>
                              <a:gd name="T1" fmla="*/ 765 h 1980"/>
                              <a:gd name="T2" fmla="*/ 1125 w 2460"/>
                              <a:gd name="T3" fmla="*/ 465 h 1980"/>
                              <a:gd name="T4" fmla="*/ 690 w 2460"/>
                              <a:gd name="T5" fmla="*/ 465 h 1980"/>
                              <a:gd name="T6" fmla="*/ 675 w 2460"/>
                              <a:gd name="T7" fmla="*/ 540 h 1980"/>
                              <a:gd name="T8" fmla="*/ 480 w 2460"/>
                              <a:gd name="T9" fmla="*/ 630 h 1980"/>
                              <a:gd name="T10" fmla="*/ 300 w 2460"/>
                              <a:gd name="T11" fmla="*/ 630 h 1980"/>
                              <a:gd name="T12" fmla="*/ 0 w 2460"/>
                              <a:gd name="T13" fmla="*/ 870 h 1980"/>
                              <a:gd name="T14" fmla="*/ 150 w 2460"/>
                              <a:gd name="T15" fmla="*/ 1020 h 1980"/>
                              <a:gd name="T16" fmla="*/ 270 w 2460"/>
                              <a:gd name="T17" fmla="*/ 1020 h 1980"/>
                              <a:gd name="T18" fmla="*/ 465 w 2460"/>
                              <a:gd name="T19" fmla="*/ 1200 h 1980"/>
                              <a:gd name="T20" fmla="*/ 390 w 2460"/>
                              <a:gd name="T21" fmla="*/ 1575 h 1980"/>
                              <a:gd name="T22" fmla="*/ 285 w 2460"/>
                              <a:gd name="T23" fmla="*/ 1650 h 1980"/>
                              <a:gd name="T24" fmla="*/ 360 w 2460"/>
                              <a:gd name="T25" fmla="*/ 1950 h 1980"/>
                              <a:gd name="T26" fmla="*/ 570 w 2460"/>
                              <a:gd name="T27" fmla="*/ 1980 h 1980"/>
                              <a:gd name="T28" fmla="*/ 675 w 2460"/>
                              <a:gd name="T29" fmla="*/ 1905 h 1980"/>
                              <a:gd name="T30" fmla="*/ 900 w 2460"/>
                              <a:gd name="T31" fmla="*/ 1905 h 1980"/>
                              <a:gd name="T32" fmla="*/ 1380 w 2460"/>
                              <a:gd name="T33" fmla="*/ 1980 h 1980"/>
                              <a:gd name="T34" fmla="*/ 1485 w 2460"/>
                              <a:gd name="T35" fmla="*/ 1845 h 1980"/>
                              <a:gd name="T36" fmla="*/ 1740 w 2460"/>
                              <a:gd name="T37" fmla="*/ 1905 h 1980"/>
                              <a:gd name="T38" fmla="*/ 1800 w 2460"/>
                              <a:gd name="T39" fmla="*/ 1845 h 1980"/>
                              <a:gd name="T40" fmla="*/ 2040 w 2460"/>
                              <a:gd name="T41" fmla="*/ 1845 h 1980"/>
                              <a:gd name="T42" fmla="*/ 2010 w 2460"/>
                              <a:gd name="T43" fmla="*/ 1710 h 1980"/>
                              <a:gd name="T44" fmla="*/ 2115 w 2460"/>
                              <a:gd name="T45" fmla="*/ 1545 h 1980"/>
                              <a:gd name="T46" fmla="*/ 2370 w 2460"/>
                              <a:gd name="T47" fmla="*/ 1485 h 1980"/>
                              <a:gd name="T48" fmla="*/ 2460 w 2460"/>
                              <a:gd name="T49" fmla="*/ 1215 h 1980"/>
                              <a:gd name="T50" fmla="*/ 2280 w 2460"/>
                              <a:gd name="T51" fmla="*/ 1065 h 1980"/>
                              <a:gd name="T52" fmla="*/ 2370 w 2460"/>
                              <a:gd name="T53" fmla="*/ 915 h 1980"/>
                              <a:gd name="T54" fmla="*/ 2265 w 2460"/>
                              <a:gd name="T55" fmla="*/ 825 h 1980"/>
                              <a:gd name="T56" fmla="*/ 2280 w 2460"/>
                              <a:gd name="T57" fmla="*/ 615 h 1980"/>
                              <a:gd name="T58" fmla="*/ 2085 w 2460"/>
                              <a:gd name="T59" fmla="*/ 585 h 1980"/>
                              <a:gd name="T60" fmla="*/ 1980 w 2460"/>
                              <a:gd name="T61" fmla="*/ 390 h 1980"/>
                              <a:gd name="T62" fmla="*/ 2040 w 2460"/>
                              <a:gd name="T63" fmla="*/ 150 h 1980"/>
                              <a:gd name="T64" fmla="*/ 1845 w 2460"/>
                              <a:gd name="T65" fmla="*/ 0 h 1980"/>
                              <a:gd name="T66" fmla="*/ 1515 w 2460"/>
                              <a:gd name="T67" fmla="*/ 225 h 1980"/>
                              <a:gd name="T68" fmla="*/ 1380 w 2460"/>
                              <a:gd name="T69" fmla="*/ 225 h 1980"/>
                              <a:gd name="T70" fmla="*/ 1185 w 2460"/>
                              <a:gd name="T71" fmla="*/ 300 h 1980"/>
                              <a:gd name="T72" fmla="*/ 1200 w 2460"/>
                              <a:gd name="T73" fmla="*/ 480 h 1980"/>
                              <a:gd name="T74" fmla="*/ 1380 w 2460"/>
                              <a:gd name="T75" fmla="*/ 780 h 1980"/>
                              <a:gd name="T76" fmla="*/ 1665 w 2460"/>
                              <a:gd name="T77" fmla="*/ 930 h 1980"/>
                              <a:gd name="T78" fmla="*/ 1530 w 2460"/>
                              <a:gd name="T79" fmla="*/ 1140 h 1980"/>
                              <a:gd name="T80" fmla="*/ 1455 w 2460"/>
                              <a:gd name="T81" fmla="*/ 1260 h 1980"/>
                              <a:gd name="T82" fmla="*/ 1335 w 2460"/>
                              <a:gd name="T83" fmla="*/ 1215 h 1980"/>
                              <a:gd name="T84" fmla="*/ 1200 w 2460"/>
                              <a:gd name="T85" fmla="*/ 1290 h 1980"/>
                              <a:gd name="T86" fmla="*/ 1080 w 2460"/>
                              <a:gd name="T87" fmla="*/ 1410 h 1980"/>
                              <a:gd name="T88" fmla="*/ 945 w 2460"/>
                              <a:gd name="T89" fmla="*/ 1260 h 1980"/>
                              <a:gd name="T90" fmla="*/ 870 w 2460"/>
                              <a:gd name="T91" fmla="*/ 960 h 1980"/>
                              <a:gd name="T92" fmla="*/ 960 w 2460"/>
                              <a:gd name="T93" fmla="*/ 855 h 1980"/>
                              <a:gd name="T94" fmla="*/ 1290 w 2460"/>
                              <a:gd name="T95" fmla="*/ 765 h 1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2460" h="1980">
                                <a:moveTo>
                                  <a:pt x="1290" y="765"/>
                                </a:moveTo>
                                <a:lnTo>
                                  <a:pt x="1125" y="465"/>
                                </a:lnTo>
                                <a:lnTo>
                                  <a:pt x="690" y="465"/>
                                </a:lnTo>
                                <a:lnTo>
                                  <a:pt x="675" y="540"/>
                                </a:lnTo>
                                <a:lnTo>
                                  <a:pt x="480" y="630"/>
                                </a:lnTo>
                                <a:lnTo>
                                  <a:pt x="300" y="630"/>
                                </a:lnTo>
                                <a:lnTo>
                                  <a:pt x="0" y="870"/>
                                </a:lnTo>
                                <a:lnTo>
                                  <a:pt x="150" y="1020"/>
                                </a:lnTo>
                                <a:lnTo>
                                  <a:pt x="270" y="1020"/>
                                </a:lnTo>
                                <a:lnTo>
                                  <a:pt x="465" y="1200"/>
                                </a:lnTo>
                                <a:lnTo>
                                  <a:pt x="390" y="1575"/>
                                </a:lnTo>
                                <a:lnTo>
                                  <a:pt x="285" y="1650"/>
                                </a:lnTo>
                                <a:lnTo>
                                  <a:pt x="360" y="1950"/>
                                </a:lnTo>
                                <a:lnTo>
                                  <a:pt x="570" y="1980"/>
                                </a:lnTo>
                                <a:lnTo>
                                  <a:pt x="675" y="1905"/>
                                </a:lnTo>
                                <a:lnTo>
                                  <a:pt x="900" y="1905"/>
                                </a:lnTo>
                                <a:lnTo>
                                  <a:pt x="1380" y="1980"/>
                                </a:lnTo>
                                <a:lnTo>
                                  <a:pt x="1485" y="1845"/>
                                </a:lnTo>
                                <a:lnTo>
                                  <a:pt x="1740" y="1905"/>
                                </a:lnTo>
                                <a:lnTo>
                                  <a:pt x="1800" y="1845"/>
                                </a:lnTo>
                                <a:lnTo>
                                  <a:pt x="2040" y="1845"/>
                                </a:lnTo>
                                <a:lnTo>
                                  <a:pt x="2010" y="1710"/>
                                </a:lnTo>
                                <a:lnTo>
                                  <a:pt x="2115" y="1545"/>
                                </a:lnTo>
                                <a:lnTo>
                                  <a:pt x="2370" y="1485"/>
                                </a:lnTo>
                                <a:lnTo>
                                  <a:pt x="2460" y="1215"/>
                                </a:lnTo>
                                <a:lnTo>
                                  <a:pt x="2280" y="1065"/>
                                </a:lnTo>
                                <a:lnTo>
                                  <a:pt x="2370" y="915"/>
                                </a:lnTo>
                                <a:lnTo>
                                  <a:pt x="2265" y="825"/>
                                </a:lnTo>
                                <a:lnTo>
                                  <a:pt x="2280" y="615"/>
                                </a:lnTo>
                                <a:lnTo>
                                  <a:pt x="2085" y="585"/>
                                </a:lnTo>
                                <a:lnTo>
                                  <a:pt x="1980" y="390"/>
                                </a:lnTo>
                                <a:lnTo>
                                  <a:pt x="2040" y="150"/>
                                </a:lnTo>
                                <a:lnTo>
                                  <a:pt x="1845" y="0"/>
                                </a:lnTo>
                                <a:lnTo>
                                  <a:pt x="1515" y="225"/>
                                </a:lnTo>
                                <a:lnTo>
                                  <a:pt x="1380" y="225"/>
                                </a:lnTo>
                                <a:lnTo>
                                  <a:pt x="1185" y="300"/>
                                </a:lnTo>
                                <a:lnTo>
                                  <a:pt x="1200" y="480"/>
                                </a:lnTo>
                                <a:lnTo>
                                  <a:pt x="1380" y="780"/>
                                </a:lnTo>
                                <a:lnTo>
                                  <a:pt x="1665" y="930"/>
                                </a:lnTo>
                                <a:lnTo>
                                  <a:pt x="1530" y="1140"/>
                                </a:lnTo>
                                <a:lnTo>
                                  <a:pt x="1455" y="1260"/>
                                </a:lnTo>
                                <a:lnTo>
                                  <a:pt x="1335" y="1215"/>
                                </a:lnTo>
                                <a:lnTo>
                                  <a:pt x="1200" y="1290"/>
                                </a:lnTo>
                                <a:lnTo>
                                  <a:pt x="1080" y="1410"/>
                                </a:lnTo>
                                <a:lnTo>
                                  <a:pt x="945" y="1260"/>
                                </a:lnTo>
                                <a:lnTo>
                                  <a:pt x="870" y="960"/>
                                </a:lnTo>
                                <a:lnTo>
                                  <a:pt x="960" y="855"/>
                                </a:lnTo>
                                <a:lnTo>
                                  <a:pt x="1290" y="76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31">
                          <a:hlinkClick r:id="rId26"/>
                        </wps:cNvPr>
                        <wps:cNvSpPr>
                          <a:spLocks/>
                        </wps:cNvSpPr>
                        <wps:spPr bwMode="auto">
                          <a:xfrm>
                            <a:off x="2535" y="1695"/>
                            <a:ext cx="705" cy="555"/>
                          </a:xfrm>
                          <a:custGeom>
                            <a:avLst/>
                            <a:gdLst>
                              <a:gd name="T0" fmla="*/ 585 w 705"/>
                              <a:gd name="T1" fmla="*/ 135 h 555"/>
                              <a:gd name="T2" fmla="*/ 420 w 705"/>
                              <a:gd name="T3" fmla="*/ 0 h 555"/>
                              <a:gd name="T4" fmla="*/ 0 w 705"/>
                              <a:gd name="T5" fmla="*/ 165 h 555"/>
                              <a:gd name="T6" fmla="*/ 165 w 705"/>
                              <a:gd name="T7" fmla="*/ 555 h 555"/>
                              <a:gd name="T8" fmla="*/ 240 w 705"/>
                              <a:gd name="T9" fmla="*/ 435 h 555"/>
                              <a:gd name="T10" fmla="*/ 450 w 705"/>
                              <a:gd name="T11" fmla="*/ 360 h 555"/>
                              <a:gd name="T12" fmla="*/ 555 w 705"/>
                              <a:gd name="T13" fmla="*/ 390 h 555"/>
                              <a:gd name="T14" fmla="*/ 585 w 705"/>
                              <a:gd name="T15" fmla="*/ 270 h 555"/>
                              <a:gd name="T16" fmla="*/ 705 w 705"/>
                              <a:gd name="T17" fmla="*/ 165 h 555"/>
                              <a:gd name="T18" fmla="*/ 585 w 705"/>
                              <a:gd name="T19" fmla="*/ 135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05" h="555">
                                <a:moveTo>
                                  <a:pt x="585" y="135"/>
                                </a:moveTo>
                                <a:lnTo>
                                  <a:pt x="420" y="0"/>
                                </a:lnTo>
                                <a:lnTo>
                                  <a:pt x="0" y="165"/>
                                </a:lnTo>
                                <a:lnTo>
                                  <a:pt x="165" y="555"/>
                                </a:lnTo>
                                <a:lnTo>
                                  <a:pt x="240" y="435"/>
                                </a:lnTo>
                                <a:lnTo>
                                  <a:pt x="450" y="360"/>
                                </a:lnTo>
                                <a:lnTo>
                                  <a:pt x="555" y="390"/>
                                </a:lnTo>
                                <a:lnTo>
                                  <a:pt x="585" y="270"/>
                                </a:lnTo>
                                <a:lnTo>
                                  <a:pt x="705" y="165"/>
                                </a:lnTo>
                                <a:lnTo>
                                  <a:pt x="585" y="13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8" o:spid="_x0000_s1026" style="position:absolute;margin-left:45.5pt;margin-top:9.6pt;width:405pt;height:232.5pt;z-index:-251558912;mso-position-horizontal-relative:char;mso-position-vertical-relative:line" coordorigin="60,60" coordsize="8100,4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">
                <v:shape id="Freeform 18" o:spid="_x0000_s1027" href="http://www.eu2009.cz/cz/czech-republic/regions/moravia-silesia-region/moravskoslezsky-kraj-346/index.html" style="position:absolute;left:6165;top:1515;width:1995;height:1680;visibility:visible;mso-wrap-style:square;v-text-anchor:top" coordsize="1995,1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6GacQA&#10;AADbAAAADwAAAGRycy9kb3ducmV2LnhtbESPQWsCMRSE70L/Q3iF3mpSC1JXo4iolN7cFktvz83r&#10;bnDzsmziuvrrTaHgcZiZb5jZone16KgN1rOGl6ECQVx4Y7nU8PW5eX4DESKywdozabhQgMX8YTDD&#10;zPgz76jLYykShEOGGqoYm0zKUFTkMAx9Q5y8X986jEm2pTQtnhPc1XKk1Fg6tJwWKmxoVVFxzE9O&#10;wxqPKh7kdn9VJ5svvz8u3erHav302C+nICL18R7+b78bDa8T+PuSfo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uhmnEAAAA2wAAAA8AAAAAAAAAAAAAAAAAmAIAAGRycy9k&#10;b3ducmV2LnhtbFBLBQYAAAAABAAEAPUAAACJAwAAAAA=&#10;" o:button="t" path="m240,75l135,105,,840r570,210l990,1485r180,l1470,1680r195,-165l1890,1515r105,-90l1890,1200r-195,-75l1620,810,1305,780,1050,570,810,675,585,435,420,330,600,165,585,,435,105,285,135,240,75xe" filled="f" stroked="f">
                  <v:fill o:detectmouseclick="t"/>
                  <v:path arrowok="t" o:connecttype="custom" o:connectlocs="240,75;135,105;0,840;570,1050;990,1485;1170,1485;1470,1680;1665,1515;1890,1515;1995,1425;1890,1200;1695,1125;1620,810;1305,780;1050,570;810,675;585,435;420,330;600,165;585,0;435,105;285,135;240,75" o:connectangles="0,0,0,0,0,0,0,0,0,0,0,0,0,0,0,0,0,0,0,0,0,0,0"/>
                </v:shape>
                <v:shape id="Freeform 19" o:spid="_x0000_s1028" href="http://www.eu2009.cz/cz/czech-republic/regions/olomouc-region/olomoucky-kraj-350/index.html" style="position:absolute;left:5595;top:1245;width:1380;height:2145;visibility:visible;mso-wrap-style:square;v-text-anchor:top" coordsize="1380,2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dfcEA&#10;AADbAAAADwAAAGRycy9kb3ducmV2LnhtbERPz2vCMBS+C/sfwht4s+lGkVGNRUYHY+DBunl+Ns+2&#10;tnnpkkzrf78cBjt+fL/XxWQGcSXnO8sKnpIUBHFtdceNgs/D2+IFhA/IGgfLpOBOHorNw2yNubY3&#10;3tO1Co2IIexzVNCGMOZS+rolgz6xI3HkztYZDBG6RmqHtxhuBvmcpktpsOPY0OJIry3VffVjFPR9&#10;mX2ZPvs4fF9O7mjKXbevtFLzx2m7AhFoCv/iP/e7VpDF9fFL/AF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7HX3BAAAA2wAAAA8AAAAAAAAAAAAAAAAAmAIAAGRycy9kb3du&#10;cmV2LnhtbFBLBQYAAAAABAAEAPUAAACGAwAAAAA=&#10;" o:button="t" path="m210,r,75l345,255r,180l180,435,165,540,150,735,,825r45,255l165,1350,60,1605r105,375l510,2100r75,45l750,1995r150,15l1380,1740,1080,1395,495,1185,690,255,210,xe" filled="f" stroked="f">
                  <v:fill o:detectmouseclick="t"/>
                  <v:path arrowok="t" o:connecttype="custom" o:connectlocs="210,0;210,75;345,255;345,435;180,435;165,540;150,735;0,825;45,1080;165,1350;60,1605;165,1980;510,2100;585,2145;750,1995;900,2010;1380,1740;1080,1395;495,1185;690,255;210,0" o:connectangles="0,0,0,0,0,0,0,0,0,0,0,0,0,0,0,0,0,0,0,0,0"/>
                </v:shape>
                <v:shape id="Freeform 20" o:spid="_x0000_s1029" href="http://www.eu2009.cz/cz/czech-republic/regions/zlin-region/zlinsky-kraj-370/index.html" style="position:absolute;left:6075;top:3000;width:1530;height:1155;visibility:visible;mso-wrap-style:square;v-text-anchor:top" coordsize="1530,1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zBX8AA&#10;AADbAAAADwAAAGRycy9kb3ducmV2LnhtbESP0YrCMBRE3xf8h3AF39bUUnalGkUE0Vfd/YBLc22q&#10;zU1oYq1+vREW9nGYmTPMcj3YVvTUhcaxgtk0A0FcOd1wreD3Z/c5BxEissbWMSl4UID1avSxxFK7&#10;Ox+pP8VaJAiHEhWYGH0pZagMWQxT54mTd3adxZhkV0vd4T3BbSvzLPuSFhtOCwY9bQ1V19PNKsiL&#10;p7/hPD5Nsc8uuGvz795bpSbjYbMAEWmI/+G/9kErKGbw/pJ+gF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MzBX8AAAADbAAAADwAAAAAAAAAAAAAAAACYAgAAZHJzL2Rvd25y&#10;ZXYueG1sUEsFBgAAAAAEAAQA9QAAAIUDAAAAAA==&#10;" o:button="t" path="m630,1260l465,1050r-90,15l120,915,75,795,30,840r,-105l75,675,,600,60,465,330,270r120,75l960,r60,60l1350,90r180,240l1305,420,1185,525r-30,375l930,960r-45,165l765,1155,630,1260xe" filled="f" stroked="f">
                  <v:fill o:detectmouseclick="t"/>
                  <v:path arrowok="t" o:connecttype="custom" o:connectlocs="630,1260;465,1050;375,1065;120,915;75,795;30,840;30,735;75,675;0,600;60,465;330,270;450,345;960,0;1020,60;1350,90;1530,330;1305,420;1185,525;1155,900;930,960;885,1125;765,1155;630,1260" o:connectangles="0,0,0,0,0,0,0,0,0,0,0,0,0,0,0,0,0,0,0,0,0,0,0"/>
                </v:shape>
                <v:shape id="Freeform 21" o:spid="_x0000_s1030" href="http://www.eu2009.cz/cz/czech-republic/regions/south-moravia-region/jihomoravsky-kraj-334/index.html" style="position:absolute;left:4110;top:2820;width:2505;height:1740;visibility:visible;mso-wrap-style:square;v-text-anchor:top" coordsize="2505,1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3sXMMA&#10;AADbAAAADwAAAGRycy9kb3ducmV2LnhtbESPQWvCQBSE74X+h+UVvNVNgliJrtIKkuLJaOn5kX1u&#10;gtm3Ibtq7K93BaHHYWa+YRarwbbiQr1vHCtIxwkI4srpho2Cn8PmfQbCB2SNrWNScCMPq+XrywJz&#10;7a5c0mUfjIgQ9jkqqEPocil9VZNFP3YdcfSOrrcYouyN1D1eI9y2MkuSqbTYcFyosaN1TdVpf7YK&#10;sqLY/aabj9Kst+nfqTRfRWZKpUZvw+ccRKAh/Ief7W+tYJLB40v8A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3sXMMAAADbAAAADwAAAAAAAAAAAAAAAACYAgAAZHJzL2Rv&#10;d25yZXYueG1sUEsFBgAAAAAEAAQA9QAAAIgDAAAAAA==&#10;" o:button="t" path="m,1290l495,1095r210,30l930,900,885,675,960,540r120,-45l1080,90,1275,r225,30l1560,375r45,105l1935,570r-30,510l2325,1290r150,75l2505,1470r-90,75l2355,1485r-330,-90l1725,1740r-315,-75l1365,1545r-225,-45l1005,1635,555,1545,405,1410r-75,-75l210,1410,90,1365,,1290xe" filled="f" stroked="f">
                  <v:fill o:detectmouseclick="t"/>
                  <v:path arrowok="t" o:connecttype="custom" o:connectlocs="0,1290;495,1095;705,1125;930,900;885,675;960,540;1080,495;1080,90;1275,0;1500,30;1560,375;1605,480;1935,570;1905,1080;2325,1290;2475,1365;2505,1470;2415,1545;2355,1485;2025,1395;1725,1740;1410,1665;1365,1545;1140,1500;1005,1635;555,1545;405,1410;330,1335;210,1410;90,1365;0,1290" o:connectangles="0,0,0,0,0,0,0,0,0,0,0,0,0,0,0,0,0,0,0,0,0,0,0,0,0,0,0,0,0,0,0"/>
                </v:shape>
                <v:shape id="Freeform 22" o:spid="_x0000_s1031" href="http://www.eu2009.cz/cz/czech-republic/regions/pardubice-region/pardubicky-kraj-353/index.html" style="position:absolute;left:3990;top:1680;width:1710;height:1125;visibility:visible;mso-wrap-style:square;v-text-anchor:top" coordsize="1710,1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a34cUA&#10;AADbAAAADwAAAGRycy9kb3ducmV2LnhtbESPzWrDMBCE74W+g9hCb42U2JTgRAklEAjBPeTn0N4W&#10;a2ObWivHUm3n7aNCoMdhZr5hluvRNqKnzteONUwnCgRx4UzNpYbzafs2B+EDssHGMWm4kYf16vlp&#10;iZlxAx+oP4ZSRAj7DDVUIbSZlL6oyKKfuJY4ehfXWQxRdqU0HQ4Rbhs5U+pdWqw5LlTY0qai4uf4&#10;azXsk9lnqrbXzZeaFt9tmvom3+dav76MHwsQgcbwH360d0ZDmsDfl/gD5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RrfhxQAAANsAAAAPAAAAAAAAAAAAAAAAAJgCAABkcnMv&#10;ZG93bnJldi54bWxQSwUGAAAAAAQABAD1AAAAigMAAAAA&#10;" o:button="t" path="m1740,l1560,240,1425,165r-165,l1110,300r-150,l705,120r-480,l60,165,,285,165,405,120,630,630,900,750,870r435,255l1410,1080r240,45l1710,945,1590,705,1560,345r150,-60l1710,150,1740,xe" filled="f" stroked="f">
                  <v:fill o:detectmouseclick="t"/>
                  <v:path arrowok="t" o:connecttype="custom" o:connectlocs="1740,0;1560,240;1425,165;1260,165;1110,300;960,300;705,120;225,120;60,165;0,285;165,405;120,630;630,900;750,870;1185,1125;1410,1080;1650,1125;1710,945;1590,705;1560,345;1710,285;1710,150;1740,0" o:connectangles="0,0,0,0,0,0,0,0,0,0,0,0,0,0,0,0,0,0,0,0,0,0,0"/>
                </v:shape>
                <v:shape id="Freeform 23" o:spid="_x0000_s1032" href="http://www.eu2009.cz/cz/czech-republic/regions/hradec-kralove-region/kralovehradecky-kraj-337/index.html" style="position:absolute;left:3705;top:585;width:1695;height:1335;visibility:visible;mso-wrap-style:square;v-text-anchor:top" coordsize="1695,1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68B8QA&#10;AADbAAAADwAAAGRycy9kb3ducmV2LnhtbESPwWrDMBBE74X8g9hALqWWW9IQXMshDQRKDoUmJufF&#10;2ljG1spIauL8fVUo9DjMzBum3Ex2EFfyoXOs4DnLQRA3TnfcKqhP+6c1iBCRNQ6OScGdAmyq2UOJ&#10;hXY3/qLrMbYiQTgUqMDEOBZShsaQxZC5kTh5F+ctxiR9K7XHW4LbQb7k+Upa7DgtGBxpZ6jpj99W&#10;wXn/3tc51+awM59Tc3hdPfoBlVrMp+0biEhT/A//tT+0guUSfr+kHy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OvAfEAAAA2wAAAA8AAAAAAAAAAAAAAAAAmAIAAGRycy9k&#10;b3ducmV2LnhtbFBLBQYAAAAABAAEAPUAAACJAwAAAAA=&#10;" o:button="t" path="m555,r,300l600,450,330,540,180,480,,480,,690,105,855r165,l285,1140r105,75l495,1155r495,-15l1260,1335r135,l1440,1245r105,-45l1695,1215r-45,-195l1425,795r-105,30l1230,600,1500,390,1410,225r-165,90l1065,360,960,210r-105,l795,75r-120,l555,xe" filled="f" stroked="f">
                  <v:fill o:detectmouseclick="t"/>
                  <v:path arrowok="t" o:connecttype="custom" o:connectlocs="555,0;555,300;600,450;330,540;180,480;0,480;0,690;105,855;270,855;285,1140;390,1215;495,1155;990,1140;1260,1335;1395,1335;1440,1245;1545,1200;1695,1215;1650,1020;1425,795;1320,825;1230,600;1500,390;1410,225;1245,315;1065,360;960,210;855,210;795,75;675,75;555,0" o:connectangles="0,0,0,0,0,0,0,0,0,0,0,0,0,0,0,0,0,0,0,0,0,0,0,0,0,0,0,0,0,0,0"/>
                </v:shape>
                <v:shape id="Freeform 24" o:spid="_x0000_s1033" href="http://www.eu2009.cz/cz/czech-republic/regions/liberec-region/liberecky-kraj-343/index.html" style="position:absolute;left:2775;top:120;width:1470;height:960;visibility:visible;mso-wrap-style:square;v-text-anchor:top" coordsize="1470,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Xsk8MA&#10;AADbAAAADwAAAGRycy9kb3ducmV2LnhtbESPzW7CMBCE70h9B2srcQMnFSAaMKjlR+VK6AMs8TaO&#10;iNdRbCDw9LgSEsfRzHyjmS87W4sLtb5yrCAdJiCIC6crLhX8HraDKQgfkDXWjknBjTwsF2+9OWba&#10;XXlPlzyUIkLYZ6jAhNBkUvrCkEU/dA1x9P5cazFE2ZZSt3iNcFvLjySZSIsVxwWDDa0MFaf8bBWs&#10;0qmefNebI6bp9ic39/Xn/XRQqv/efc1ABOrCK/xs77SC0Rj+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Xsk8MAAADbAAAADwAAAAAAAAAAAAAAAACYAgAAZHJzL2Rv&#10;d25yZXYueG1sUEsFBgAAAAAEAAQA9QAAAIgDAAAAAA==&#10;" o:button="t" path="m330,285r-75,75l165,360,,615,195,900r75,-30l315,960r75,-60l675,690,915,870r180,l1260,960r,-90l1320,825r90,75l1470,855r-45,-90l1425,450r-165,15l1185,360,1095,240r,-150l795,r15,285l615,270,465,390,330,285xe" filled="f" stroked="f">
                  <v:fill o:detectmouseclick="t"/>
                  <v:path arrowok="t" o:connecttype="custom" o:connectlocs="330,285;255,360;165,360;0,615;195,900;270,870;315,960;390,900;675,690;915,870;1095,870;1260,960;1260,870;1320,825;1410,900;1470,855;1425,765;1425,450;1260,465;1185,360;1095,240;1095,90;795,0;810,285;615,270;465,390;330,285" o:connectangles="0,0,0,0,0,0,0,0,0,0,0,0,0,0,0,0,0,0,0,0,0,0,0,0,0,0,0"/>
                </v:shape>
                <v:shape id="Freeform 25" o:spid="_x0000_s1034" href="http://www.eu2009.cz/cz/czech-republic/regions/usti-region/ustecky-kraj-362/index.html" style="position:absolute;left:1155;top:60;width:1920;height:1635;visibility:visible;mso-wrap-style:square;v-text-anchor:top" coordsize="1920,1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38mccA&#10;AADbAAAADwAAAGRycy9kb3ducmV2LnhtbESPT0vDQBTE7wW/w/IEL6XdKFIkdhOKtWA9qE3rn+Mj&#10;+5oNzb4N2TWJ374rCB6HmfkNs8xH24ieOl87VnA9T0AQl07XXCk47DezOxA+IGtsHJOCH/KQZxeT&#10;JabaDbyjvgiViBD2KSowIbSplL40ZNHPXUscvaPrLIYou0rqDocIt428SZKFtFhzXDDY0oOh8lR8&#10;WwVvz6vNEI4fr+XwaN75q3/5XG+nSl1djqt7EIHG8B/+az9pBbcL+P0Sf4DMz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d/JnHAAAA2wAAAA8AAAAAAAAAAAAAAAAAmAIAAGRy&#10;cy9kb3ducmV2LnhtbFBLBQYAAAAABAAEAPUAAACMAwAAAAA=&#10;" o:button="t" path="m,1035r240,150l300,1635r195,l555,1485,915,1350r75,45l1095,1290r60,-90l1575,1230r,-180l1665,1080r60,-135l1575,690,1755,375r105,l1920,270,1905,105,1785,,1605,15r15,90l1725,180r-75,105l1020,525,705,570,600,735,435,765,,1035xe" filled="f" stroked="f">
                  <v:fill o:detectmouseclick="t"/>
                  <v:path arrowok="t" o:connecttype="custom" o:connectlocs="0,1035;240,1185;300,1635;495,1635;555,1485;915,1350;990,1395;1095,1290;1155,1200;1575,1230;1575,1050;1665,1080;1725,945;1575,690;1755,375;1860,375;1920,270;1905,105;1785,0;1605,15;1620,105;1725,180;1650,285;1020,525;705,570;600,735;435,765;0,1035" o:connectangles="0,0,0,0,0,0,0,0,0,0,0,0,0,0,0,0,0,0,0,0,0,0,0,0,0,0,0,0"/>
                </v:shape>
                <v:shape id="Freeform 26" o:spid="_x0000_s1035" href="http://www.eu2009.cz/cz/czech-republic/regions/karlovy-vary-region/karlovarsky-kraj-340/index.html" style="position:absolute;left:60;top:1065;width:1320;height:960;visibility:visible;mso-wrap-style:square;v-text-anchor:top" coordsize="1320,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uq5cQA&#10;AADbAAAADwAAAGRycy9kb3ducmV2LnhtbESPQWvCQBSE7wX/w/KE3uomtrQas4oIAcFDMebQ4yP7&#10;TILZtyG7xuTfu4VCj8PMfMOku9G0YqDeNZYVxIsIBHFpdcOVguKSva1AOI+ssbVMCiZysNvOXlJM&#10;tH3wmYbcVyJA2CWooPa+S6R0ZU0G3cJ2xMG72t6gD7KvpO7xEeCmlcso+pQGGw4LNXZ0qKm85Xej&#10;4OiL6ZR3xfr7/H6Pr/Zis8Pwo9TrfNxvQHga/X/4r33UCj6+4PdL+AFy+w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bquXEAAAA2wAAAA8AAAAAAAAAAAAAAAAAmAIAAGRycy9k&#10;b3ducmV2LnhtbFBLBQYAAAAABAAEAPUAAACJAwAAAAA=&#10;" o:button="t" path="m,285l30,195,150,360r,120l240,480,525,75,720,90,870,r420,210l1320,600r-45,105l1275,780,1125,765,915,915,750,900,495,960,390,900r45,-75l270,735,90,525,,285xe" filled="f" stroked="f">
                  <v:fill o:detectmouseclick="t"/>
                  <v:path arrowok="t" o:connecttype="custom" o:connectlocs="0,285;30,195;150,360;150,480;240,480;525,75;720,90;870,0;1290,210;1320,600;1275,705;1275,780;1125,765;915,915;750,900;495,960;390,900;435,825;270,735;90,525;0,285" o:connectangles="0,0,0,0,0,0,0,0,0,0,0,0,0,0,0,0,0,0,0,0,0"/>
                </v:shape>
                <v:shape id="Freeform 27" o:spid="_x0000_s1036" href="http://www.eu2009.cz/cz/czech-republic/regions/vysocina-region/kraj-vysocina-367/index.html" style="position:absolute;left:3360;top:2370;width:1755;height:1650;visibility:visible;mso-wrap-style:square;v-text-anchor:top" coordsize="1755,1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CoIMIA&#10;AADbAAAADwAAAGRycy9kb3ducmV2LnhtbERPy2qDQBTdF/IPww10l4yWUFKTiRT7IGQjzWN/69yq&#10;1bkjzsTo33cWgS4P571NR9OKgXpXW1YQLyMQxIXVNZcKzqePxRqE88gaW8ukYCIH6W72sMVE2xt/&#10;0XD0pQgh7BJUUHnfJVK6oiKDbmk74sD92N6gD7Avpe7xFsJNK5+i6FkarDk0VNhRVlHRHK9GwXB4&#10;x9Xlt/l+2V+j6TN7y+NR5ko9zsfXDQhPo/8X3917rWAVxoYv4QfI3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UKggwgAAANsAAAAPAAAAAAAAAAAAAAAAAJgCAABkcnMvZG93&#10;bnJldi54bWxQSwUGAAAAAAQABAD1AAAAhwMAAAAA&#10;" o:button="t" path="m735,l375,285r45,90l300,480,90,450,,795,60,990r165,15l510,1155r15,135l675,1335r75,-45l840,1410,720,1575r120,75l1200,1455r225,45l1575,1350r,-225l1725,900r30,-405l1350,255r-90,60l735,xe" filled="f" stroked="f">
                  <v:fill o:detectmouseclick="t"/>
                  <v:path arrowok="t" o:connecttype="custom" o:connectlocs="735,0;375,285;420,375;300,480;90,450;0,795;60,990;225,1005;510,1155;525,1290;675,1335;750,1290;840,1410;720,1575;840,1650;1200,1455;1425,1500;1575,1350;1575,1125;1725,900;1755,495;1350,255;1260,315;735,0" o:connectangles="0,0,0,0,0,0,0,0,0,0,0,0,0,0,0,0,0,0,0,0,0,0,0,0"/>
                </v:shape>
                <v:shape id="Freeform 28" o:spid="_x0000_s1037" href="http://www.eu2009.cz/cz/czech-republic/regions/south-bohemia-region/jihocesky-kraj-331/index.html" style="position:absolute;left:1635;top:2775;width:2490;height:1935;visibility:visible;mso-wrap-style:square;v-text-anchor:top" coordsize="2490,1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jxr8EA&#10;AADbAAAADwAAAGRycy9kb3ducmV2LnhtbESPQYvCMBSE74L/ITzBm6aKLms1iijC4k3Xg8dH89oU&#10;m5fSpFr99RtB2OMwM98wq01nK3GnxpeOFUzGCQjizOmSCwWX38PoG4QPyBorx6TgSR42635vhal2&#10;Dz7R/RwKESHsU1RgQqhTKX1myKIfu5o4erlrLIYom0LqBh8Rbis5TZIvabHkuGCwpp2h7HZurYLb&#10;7nps9/nBHC9dS/t87vilnVLDQbddggjUhf/wp/2jFcwW8P4Sf4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Y8a/BAAAA2wAAAA8AAAAAAAAAAAAAAAAAmAIAAGRycy9kb3du&#10;cmV2LnhtbFBLBQYAAAAABAAEAPUAAACGAwAAAAA=&#10;" o:button="t" path="m345,120r,270l,1080r585,600l600,1800r300,135l1065,1785r225,45l1335,1890r75,-165l1545,1530r105,45l1725,1335r45,-210l1980,1155r30,105l2100,1215r30,-60l2415,1305r75,-45l2385,1155r90,-150l2415,960,2205,930,2160,795,2025,750r-105,l1875,675,1695,600,1665,75,1590,r-75,60l1485,120r-75,75l1140,120,675,90,345,120xe" filled="f" stroked="f">
                  <v:fill o:detectmouseclick="t"/>
                  <v:path arrowok="t" o:connecttype="custom" o:connectlocs="345,120;345,390;0,1080;585,1680;600,1800;900,1935;1065,1785;1290,1830;1335,1890;1410,1725;1545,1530;1650,1575;1725,1335;1770,1125;1980,1155;2010,1260;2100,1215;2130,1155;2415,1305;2490,1260;2385,1155;2475,1005;2415,960;2205,930;2160,795;2025,750;1920,750;1875,675;1695,600;1665,75;1590,0;1515,60;1485,120;1410,195;1140,120;675,90;345,120" o:connectangles="0,0,0,0,0,0,0,0,0,0,0,0,0,0,0,0,0,0,0,0,0,0,0,0,0,0,0,0,0,0,0,0,0,0,0,0,0"/>
                </v:shape>
                <v:shape id="Freeform 29" o:spid="_x0000_s1038" href="http://www.eu2009.cz/cz/czech-republic/regions/plzen-region/plzensky-kraj-356/index.html" style="position:absolute;left:345;top:1740;width:1695;height:2145;visibility:visible;mso-wrap-style:square;v-text-anchor:top" coordsize="1695,2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d8i8AA&#10;AADbAAAADwAAAGRycy9kb3ducmV2LnhtbERPTYvCMBC9C/6HMAveNN1FRbpGERdR0IvVi7ehmW1L&#10;m0lJUq3++s1hwePjfS/XvWnEnZyvLCv4nCQgiHOrKy4UXC+78QKED8gaG8uk4Eke1qvhYImptg8+&#10;0z0LhYgh7FNUUIbQplL6vCSDfmJb4sj9WmcwROgKqR0+Yrhp5FeSzKXBimNDiS1tS8rrrDMKpjff&#10;7d3xdeTZT7upTXHq9rVXavTRb75BBOrDW/zvPmgFs7g+fok/QK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d8i8AAAADbAAAADwAAAAAAAAAAAAAAAACYAgAAZHJzL2Rvd25y&#10;ZXYueG1sUEsFBgAAAAAEAAQA9QAAAIUDAAAAAA==&#10;" o:button="t" path="m1170,45r30,105l1350,150r345,240l1635,705r-105,15l1500,930r45,15l1575,1395r-90,180l1305,1890r,75l1245,2145r-120,-30l1080,1890,885,1800,570,1350r-180,l240,1125,225,990,120,720,,585,180,330,480,315,705,270,870,135r135,60l1065,r105,45xe" filled="f" stroked="f">
                  <v:fill o:detectmouseclick="t"/>
                  <v:path arrowok="t" o:connecttype="custom" o:connectlocs="1170,45;1200,150;1350,150;1695,390;1635,705;1530,720;1500,930;1545,945;1575,1395;1485,1575;1305,1890;1305,1965;1245,2145;1125,2115;1080,1890;885,1800;570,1350;390,1350;240,1125;225,990;120,720;0,585;180,330;480,315;705,270;870,135;1005,195;1065,0;1170,45" o:connectangles="0,0,0,0,0,0,0,0,0,0,0,0,0,0,0,0,0,0,0,0,0,0,0,0,0,0,0,0,0"/>
                </v:shape>
                <v:shape id="Freeform 30" o:spid="_x0000_s1039" href="http://www.eu2009.cz/cz/czech-republic/regions/central-bohemia-region/stredocesky-kraj-373/index.html" style="position:absolute;left:1635;top:885;width:2460;height:1980;visibility:visible;mso-wrap-style:square;v-text-anchor:top" coordsize="2460,1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kZS8MA&#10;AADbAAAADwAAAGRycy9kb3ducmV2LnhtbESPzYoCMRCE78K+Q2hhL7JmRlBkNIoowu5BQd0HaCY9&#10;PzjpZCdRZ316Iwgei6r6ipovO9OIK7W+tqwgHSYgiHOray4V/J62X1MQPiBrbCyTgn/ysFx89OaY&#10;aXvjA12PoRQRwj5DBVUILpPS5xUZ9EPriKNX2NZgiLItpW7xFuGmkaMkmUiDNceFCh2tK8rPx4tR&#10;oP/u+rR3xY9Ox5vdqFhfBonbK/XZ71YzEIG68A6/2t9awTiF55f4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kZS8MAAADbAAAADwAAAAAAAAAAAAAAAACYAgAAZHJzL2Rv&#10;d25yZXYueG1sUEsFBgAAAAAEAAQA9QAAAIgDAAAAAA==&#10;" o:button="t" path="m1290,765l1125,465r-435,l675,540,480,630r-180,l,870r150,150l270,1020r195,180l390,1575r-105,75l360,1950r210,30l675,1905r225,l1380,1980r105,-135l1740,1905r60,-60l2040,1845r-30,-135l2115,1545r255,-60l2460,1215,2280,1065r90,-150l2265,825r15,-210l2085,585,1980,390r60,-240l1845,,1515,225r-135,l1185,300r15,180l1380,780r285,150l1530,1140r-75,120l1335,1215r-135,75l1080,1410,945,1260,870,960,960,855r330,-90xe" filled="f" stroked="f">
                  <v:fill o:detectmouseclick="t"/>
                  <v:path arrowok="t" o:connecttype="custom" o:connectlocs="1290,765;1125,465;690,465;675,540;480,630;300,630;0,870;150,1020;270,1020;465,1200;390,1575;285,1650;360,1950;570,1980;675,1905;900,1905;1380,1980;1485,1845;1740,1905;1800,1845;2040,1845;2010,1710;2115,1545;2370,1485;2460,1215;2280,1065;2370,915;2265,825;2280,615;2085,585;1980,390;2040,150;1845,0;1515,225;1380,225;1185,300;1200,480;1380,780;1665,930;1530,1140;1455,1260;1335,1215;1200,1290;1080,1410;945,1260;870,960;960,855;1290,765" o:connectangles="0,0,0,0,0,0,0,0,0,0,0,0,0,0,0,0,0,0,0,0,0,0,0,0,0,0,0,0,0,0,0,0,0,0,0,0,0,0,0,0,0,0,0,0,0,0,0,0"/>
                </v:shape>
                <v:shape id="Freeform 31" o:spid="_x0000_s1040" href="http://www.eu2009.cz/cz/czech-republic/regions/prague/hlavni-mesto-praha-359/index.html" style="position:absolute;left:2535;top:1695;width:705;height:555;visibility:visible;mso-wrap-style:square;v-text-anchor:top" coordsize="705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bNocYA&#10;AADbAAAADwAAAGRycy9kb3ducmV2LnhtbESPX2vCQBDE3wt+h2MF3+pFUZHUU0RsKVoK/nno4za3&#10;JqG5vZDbmuin7xUKfRxm5jfMYtW5Sl2pCaVnA6NhAoo487bk3MD59Pw4BxUE2WLlmQzcKMBq2XtY&#10;YGp9ywe6HiVXEcIhRQOFSJ1qHbKCHIahr4mjd/GNQ4myybVtsI1wV+lxksy0w5LjQoE1bQrKvo7f&#10;zsD+bb/+aGVzn+zyi8xePufn921mzKDfrZ9ACXXyH/5rv1oD0zH8fok/QC9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ibNocYAAADbAAAADwAAAAAAAAAAAAAAAACYAgAAZHJz&#10;L2Rvd25yZXYueG1sUEsFBgAAAAAEAAQA9QAAAIsDAAAAAA==&#10;" o:button="t" path="m585,135l420,,,165,165,555,240,435,450,360r105,30l585,270,705,165,585,135xe" filled="f" stroked="f">
                  <v:fill o:detectmouseclick="t"/>
                  <v:path arrowok="t" o:connecttype="custom" o:connectlocs="585,135;420,0;0,165;165,555;240,435;450,360;555,390;585,270;705,165;585,135" o:connectangles="0,0,0,0,0,0,0,0,0,0"/>
                </v:shape>
                <w10:wrap type="tight" anchory="line"/>
                <w10:anchorlock/>
              </v:group>
            </w:pict>
          </mc:Fallback>
        </mc:AlternateContent>
      </w: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Default="004A59EC" w:rsidP="004A59EC">
      <w:pPr>
        <w:rPr>
          <w:lang w:eastAsia="cs-CZ"/>
        </w:rPr>
      </w:pPr>
    </w:p>
    <w:p w:rsidR="00ED0A36" w:rsidRDefault="00ED0A36" w:rsidP="004A59EC">
      <w:pPr>
        <w:ind w:firstLine="708"/>
        <w:rPr>
          <w:lang w:eastAsia="cs-CZ"/>
        </w:rPr>
      </w:pPr>
    </w:p>
    <w:p w:rsidR="004A59EC" w:rsidRDefault="004A59EC" w:rsidP="004A59EC">
      <w:pPr>
        <w:ind w:firstLine="708"/>
        <w:rPr>
          <w:lang w:eastAsia="cs-CZ"/>
        </w:rPr>
      </w:pPr>
    </w:p>
    <w:p w:rsidR="004A59EC" w:rsidRPr="00430D12" w:rsidRDefault="004A59EC" w:rsidP="004A59EC">
      <w:pPr>
        <w:jc w:val="center"/>
        <w:rPr>
          <w:rFonts w:ascii="Tahoma" w:hAnsi="Tahoma" w:cs="Tahoma"/>
          <w:b/>
          <w:sz w:val="24"/>
          <w:szCs w:val="24"/>
        </w:rPr>
      </w:pPr>
      <w:r w:rsidRPr="00430D12">
        <w:rPr>
          <w:rFonts w:ascii="Arial" w:hAnsi="Arial" w:cs="Arial"/>
          <w:b/>
          <w:sz w:val="48"/>
          <w:szCs w:val="4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HORNINY A NEROSTY</w:t>
      </w:r>
      <w:r>
        <w:rPr>
          <w:rFonts w:ascii="Arial" w:hAnsi="Arial" w:cs="Arial"/>
          <w:b/>
          <w:sz w:val="48"/>
          <w:szCs w:val="4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- řešení</w:t>
      </w:r>
    </w:p>
    <w:p w:rsidR="004A59EC" w:rsidRDefault="004A59EC" w:rsidP="004A59EC">
      <w:pPr>
        <w:rPr>
          <w:rFonts w:ascii="Tahoma" w:hAnsi="Tahoma" w:cs="Tahoma"/>
          <w:sz w:val="28"/>
          <w:szCs w:val="28"/>
        </w:rPr>
      </w:pPr>
    </w:p>
    <w:p w:rsidR="004A59EC" w:rsidRDefault="004A59EC" w:rsidP="004A59EC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Spoj správné dvojice</w:t>
      </w:r>
      <w:r w:rsidRPr="00430D12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4A59EC" w:rsidRDefault="004A59EC" w:rsidP="004A59EC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1758A72A" wp14:editId="3F11B50C">
                <wp:simplePos x="0" y="0"/>
                <wp:positionH relativeFrom="column">
                  <wp:posOffset>-19455</wp:posOffset>
                </wp:positionH>
                <wp:positionV relativeFrom="paragraph">
                  <wp:posOffset>251325</wp:posOffset>
                </wp:positionV>
                <wp:extent cx="6430512" cy="3820974"/>
                <wp:effectExtent l="0" t="0" r="8890" b="8255"/>
                <wp:wrapNone/>
                <wp:docPr id="53" name="Skupina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0512" cy="3820974"/>
                          <a:chOff x="0" y="0"/>
                          <a:chExt cx="6430512" cy="3820974"/>
                        </a:xfrm>
                      </wpg:grpSpPr>
                      <wpg:grpSp>
                        <wpg:cNvPr id="54" name="Skupina 54"/>
                        <wpg:cNvGrpSpPr/>
                        <wpg:grpSpPr>
                          <a:xfrm>
                            <a:off x="38910" y="68094"/>
                            <a:ext cx="2042795" cy="3608515"/>
                            <a:chOff x="0" y="0"/>
                            <a:chExt cx="2042795" cy="3608515"/>
                          </a:xfrm>
                        </wpg:grpSpPr>
                        <wps:wsp>
                          <wps:cNvPr id="55" name="Obdélník 55"/>
                          <wps:cNvSpPr/>
                          <wps:spPr>
                            <a:xfrm>
                              <a:off x="0" y="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Obdélník 56"/>
                          <wps:cNvSpPr/>
                          <wps:spPr>
                            <a:xfrm>
                              <a:off x="0" y="95331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Obdélník 57"/>
                          <wps:cNvSpPr/>
                          <wps:spPr>
                            <a:xfrm>
                              <a:off x="0" y="1955259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Obdélník 58"/>
                          <wps:cNvSpPr/>
                          <wps:spPr>
                            <a:xfrm>
                              <a:off x="0" y="294748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9" name="Skupina 59"/>
                        <wpg:cNvGrpSpPr/>
                        <wpg:grpSpPr>
                          <a:xfrm>
                            <a:off x="4299625" y="0"/>
                            <a:ext cx="2042795" cy="3608070"/>
                            <a:chOff x="0" y="0"/>
                            <a:chExt cx="2042795" cy="3608515"/>
                          </a:xfrm>
                        </wpg:grpSpPr>
                        <wps:wsp>
                          <wps:cNvPr id="60" name="Obdélník 60"/>
                          <wps:cNvSpPr/>
                          <wps:spPr>
                            <a:xfrm>
                              <a:off x="0" y="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Obdélník 61"/>
                          <wps:cNvSpPr/>
                          <wps:spPr>
                            <a:xfrm>
                              <a:off x="0" y="95331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Obdélník 62"/>
                          <wps:cNvSpPr/>
                          <wps:spPr>
                            <a:xfrm>
                              <a:off x="0" y="1955259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Obdélník 63"/>
                          <wps:cNvSpPr/>
                          <wps:spPr>
                            <a:xfrm>
                              <a:off x="0" y="2947480"/>
                              <a:ext cx="2042795" cy="661035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F79646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4" name="Textové pole 64"/>
                        <wps:cNvSpPr txBox="1"/>
                        <wps:spPr>
                          <a:xfrm>
                            <a:off x="369636" y="136174"/>
                            <a:ext cx="1130935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59EC" w:rsidRPr="00430D12" w:rsidRDefault="004A59EC" w:rsidP="004A59E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430D12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ŽULA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65" name="Textové pole 65"/>
                        <wps:cNvSpPr txBox="1"/>
                        <wps:spPr>
                          <a:xfrm>
                            <a:off x="70463" y="2100870"/>
                            <a:ext cx="2023374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59EC" w:rsidRPr="00430D12" w:rsidRDefault="004A59EC" w:rsidP="004A59E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430D12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MRAMOR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66" name="Textové pole 66"/>
                        <wps:cNvSpPr txBox="1"/>
                        <wps:spPr>
                          <a:xfrm>
                            <a:off x="0" y="1099117"/>
                            <a:ext cx="2021205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59EC" w:rsidRPr="00430D12" w:rsidRDefault="004A59EC" w:rsidP="004A59E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430D12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PÍSKOVEC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67" name="Textové pole 67"/>
                        <wps:cNvSpPr txBox="1"/>
                        <wps:spPr>
                          <a:xfrm>
                            <a:off x="126454" y="3131999"/>
                            <a:ext cx="1902460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59EC" w:rsidRPr="00430D12" w:rsidRDefault="004A59EC" w:rsidP="004A59E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VÁPENEC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68" name="Textové pole 68"/>
                        <wps:cNvSpPr txBox="1"/>
                        <wps:spPr>
                          <a:xfrm>
                            <a:off x="4299452" y="204258"/>
                            <a:ext cx="213106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59EC" w:rsidRPr="00430D12" w:rsidRDefault="004A59EC" w:rsidP="004A59E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</w:pPr>
                              <w:r w:rsidRPr="00430D12"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  <w:t>PŘEMĚNĚNÁ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69" name="Textové pole 69"/>
                        <wps:cNvSpPr txBox="1"/>
                        <wps:spPr>
                          <a:xfrm>
                            <a:off x="4445193" y="1099104"/>
                            <a:ext cx="1656715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59EC" w:rsidRPr="00430D12" w:rsidRDefault="004A59EC" w:rsidP="004A59E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  <w:t>USAZENÁ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70" name="Textové pole 70"/>
                        <wps:cNvSpPr txBox="1"/>
                        <wps:spPr>
                          <a:xfrm>
                            <a:off x="4474374" y="2091217"/>
                            <a:ext cx="162306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59EC" w:rsidRPr="00FA4760" w:rsidRDefault="004A59EC" w:rsidP="004A59E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</w:pPr>
                              <w:r w:rsidRPr="00FA4760"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  <w:t>VYVŘELÁ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71" name="Textové pole 71"/>
                        <wps:cNvSpPr txBox="1"/>
                        <wps:spPr>
                          <a:xfrm>
                            <a:off x="4523008" y="3073601"/>
                            <a:ext cx="1656715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4A59EC" w:rsidRPr="00FA4760" w:rsidRDefault="004A59EC" w:rsidP="004A59EC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8"/>
                                  <w:szCs w:val="48"/>
                                </w:rPr>
                                <w:t>USAZENÁ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3" o:spid="_x0000_s1045" style="position:absolute;margin-left:-1.55pt;margin-top:19.8pt;width:506.35pt;height:300.85pt;z-index:251760640" coordsize="64305,38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">
                <v:group id="Skupina 54" o:spid="_x0000_s1046" style="position:absolute;left:389;top:680;width:20428;height:36086" coordsize="20427,36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rect id="Obdélník 55" o:spid="_x0000_s1047" style="position:absolute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Ii3sMA&#10;AADbAAAADwAAAGRycy9kb3ducmV2LnhtbESPQWvCQBSE74L/YXmF3symLQmSukpVCqWejCXn1+xr&#10;Epp9G7PbJP33riB4HGbmG2a1mUwrBupdY1nBUxSDIC6tbrhS8HV6XyxBOI+ssbVMCv7JwWY9n60w&#10;03bkIw25r0SAsMtQQe19l0npypoMush2xMH7sb1BH2RfSd3jGOCmlc9xnEqDDYeFGjva1VT+5n9G&#10;wfdBF+3nSzHu08HbZNhPfD5ulXp8mN5eQXia/D18a39oBUkC1y/hB8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rIi3sMAAADbAAAADwAAAAAAAAAAAAAAAACYAgAAZHJzL2Rv&#10;d25yZXYueG1sUEsFBgAAAAAEAAQA9QAAAIgDAAAAAA==&#10;" filled="f" strokecolor="#e36c0a [2409]" strokeweight="2pt"/>
                  <v:rect id="Obdélník 56" o:spid="_x0000_s1048" style="position:absolute;top:9533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5+KsQA&#10;AADbAAAADwAAAGRycy9kb3ducmV2LnhtbESPQWvCQBSE74L/YXlCb7qpYLDRTRClEPBQatqeH9ln&#10;Erv7NmRXTf99t1DwOMzMN8y2GK0RNxp851jB8yIBQVw73XGj4KN6na9B+ICs0TgmBT/kocinky1m&#10;2t35nW6n0IgIYZ+hgjaEPpPS1y1Z9AvXE0fv7AaLIcqhkXrAe4RbI5dJkkqLHceFFnvat1R/n65W&#10;wWd5XF7KF1/ujtXbeXX9MtUhNUo9zcbdBkSgMTzC/+1SK1il8Pcl/gC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efirEAAAA2wAAAA8AAAAAAAAAAAAAAAAAmAIAAGRycy9k&#10;b3ducmV2LnhtbFBLBQYAAAAABAAEAPUAAACJAwAAAAA=&#10;" filled="f" strokecolor="#e46c0a" strokeweight="2pt"/>
                  <v:rect id="Obdélník 57" o:spid="_x0000_s1049" style="position:absolute;top:19552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LbscQA&#10;AADbAAAADwAAAGRycy9kb3ducmV2LnhtbESPQWvCQBSE7wX/w/IEb3WjoNXoKmIpBDyUGvX8yD6T&#10;6O7bkF01/vtuoeBxmJlvmOW6s0bcqfW1YwWjYQKCuHC65lLBIf96n4HwAVmjcUwKnuRhveq9LTHV&#10;7sE/dN+HUkQI+xQVVCE0qZS+qMiiH7qGOHpn11oMUbal1C0+ItwaOU6SqbRYc1yosKFtRcV1f7MK&#10;jtlufMnmPtvs8u/z5HYy+efUKDXod5sFiEBdeIX/25lWMPmAvy/x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S27HEAAAA2wAAAA8AAAAAAAAAAAAAAAAAmAIAAGRycy9k&#10;b3ducmV2LnhtbFBLBQYAAAAABAAEAPUAAACJAwAAAAA=&#10;" filled="f" strokecolor="#e46c0a" strokeweight="2pt"/>
                  <v:rect id="Obdélník 58" o:spid="_x0000_s1050" style="position:absolute;top:29474;width:20427;height:66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1Pw8AA&#10;AADbAAAADwAAAGRycy9kb3ducmV2LnhtbERPTYvCMBC9C/sfwix4s+kKiluNIrssFDyI1vU8NGNb&#10;TSaliVr/vTkIHh/ve7HqrRE36nzjWMFXkoIgLp1uuFJwKP5GMxA+IGs0jknBgzyslh+DBWba3XlH&#10;t32oRAxhn6GCOoQ2k9KXNVn0iWuJI3dyncUQYVdJ3eE9hlsjx2k6lRYbjg01tvRTU3nZX62C/3wz&#10;PuffPl9viu1pcj2a4ndqlBp+9us5iEB9eItf7lwrmMS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41Pw8AAAADbAAAADwAAAAAAAAAAAAAAAACYAgAAZHJzL2Rvd25y&#10;ZXYueG1sUEsFBgAAAAAEAAQA9QAAAIUDAAAAAA==&#10;" filled="f" strokecolor="#e46c0a" strokeweight="2pt"/>
                </v:group>
                <v:group id="Skupina 59" o:spid="_x0000_s1051" style="position:absolute;left:42996;width:20428;height:36080" coordsize="20427,36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rect id="Obdélník 60" o:spid="_x0000_s1052" style="position:absolute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JeMAA&#10;AADbAAAADwAAAGRycy9kb3ducmV2LnhtbERPTYvCMBC9C/sfwizsTVMFi1ajyC5CwYNo3T0PzdhW&#10;k0lponb/vTkIHh/ve7nurRF36nzjWMF4lIAgLp1uuFJwKrbDGQgfkDUax6TgnzysVx+DJWbaPfhA&#10;92OoRAxhn6GCOoQ2k9KXNVn0I9cSR+7sOoshwq6SusNHDLdGTpIklRYbjg01tvRdU3k93qyC33w3&#10;ueRzn292xf48vf2Z4ic1Sn199psFiEB9eItf7lwrSOP6+CX+AL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5eJeMAAAADbAAAADwAAAAAAAAAAAAAAAACYAgAAZHJzL2Rvd25y&#10;ZXYueG1sUEsFBgAAAAAEAAQA9QAAAIUDAAAAAA==&#10;" filled="f" strokecolor="#e46c0a" strokeweight="2pt"/>
                  <v:rect id="Obdélník 61" o:spid="_x0000_s1053" style="position:absolute;top:9533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ss48QA&#10;AADbAAAADwAAAGRycy9kb3ducmV2LnhtbESPQWvCQBSE74L/YXkFb7qJYLDRjYilEPBQatqeH9ln&#10;Erv7NmRXTf99t1DwOMzMN8x2N1ojbjT4zrGCdJGAIK6d7rhR8FG9ztcgfEDWaByTgh/ysCumky3m&#10;2t35nW6n0IgIYZ+jgjaEPpfS1y1Z9AvXE0fv7AaLIcqhkXrAe4RbI5dJkkmLHceFFns6tFR/n65W&#10;wWd5XF7KZ1/uj9XbeXX9MtVLZpSaPY37DYhAY3iE/9ulVpCl8Pcl/gB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bLOPEAAAA2wAAAA8AAAAAAAAAAAAAAAAAmAIAAGRycy9k&#10;b3ducmV2LnhtbFBLBQYAAAAABAAEAPUAAACJAwAAAAA=&#10;" filled="f" strokecolor="#e46c0a" strokeweight="2pt"/>
                  <v:rect id="Obdélník 62" o:spid="_x0000_s1054" style="position:absolute;top:19552;width:20427;height:66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mylMQA&#10;AADbAAAADwAAAGRycy9kb3ducmV2LnhtbESPQWvCQBSE74L/YXmCN90YMNTUVcRSCHgoGu35kX0m&#10;aXffhuyq6b/vFoQeh5n5hllvB2vEnXrfOlawmCcgiCunW64VnMv32QsIH5A1Gsek4Ic8bDfj0Rpz&#10;7R58pPsp1CJC2OeooAmhy6X0VUMW/dx1xNG7ut5iiLKvpe7xEeHWyDRJMmmx5bjQYEf7hqrv080q&#10;uBSH9KtY+WJ3KD+uy9unKd8yo9R0MuxeQQQawn/42S60giyFvy/xB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JspTEAAAA2wAAAA8AAAAAAAAAAAAAAAAAmAIAAGRycy9k&#10;b3ducmV2LnhtbFBLBQYAAAAABAAEAPUAAACJAwAAAAA=&#10;" filled="f" strokecolor="#e46c0a" strokeweight="2pt"/>
                  <v:rect id="Obdélník 63" o:spid="_x0000_s1055" style="position:absolute;top:29474;width:20427;height:66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UXD8QA&#10;AADbAAAADwAAAGRycy9kb3ducmV2LnhtbESPQWvCQBSE74X+h+UVeqsbLQaNriIthYAHqVHPj+wz&#10;ie6+DdlV03/vCgWPw8x8w8yXvTXiSp1vHCsYDhIQxKXTDVcKdsXPxwSED8gajWNS8EcelovXlzlm&#10;2t34l67bUIkIYZ+hgjqENpPSlzVZ9APXEkfv6DqLIcqukrrDW4RbI0dJkkqLDceFGlv6qqk8by9W&#10;wT5fj0751OerdbE5ji8HU3ynRqn3t341AxGoD8/wfzvXCtJPeHyJP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FFw/EAAAA2wAAAA8AAAAAAAAAAAAAAAAAmAIAAGRycy9k&#10;b3ducmV2LnhtbFBLBQYAAAAABAAEAPUAAACJAwAAAAA=&#10;" filled="f" strokecolor="#e46c0a" strokeweight="2pt"/>
                </v:group>
                <v:shape id="Textové pole 64" o:spid="_x0000_s1056" type="#_x0000_t202" style="position:absolute;left:3696;top:1361;width:11309;height:68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2PpcQA&#10;AADbAAAADwAAAGRycy9kb3ducmV2LnhtbESP0WrCQBRE3wv+w3ILvjUbJYqNriLWQt9aYz/gkr1m&#10;02Tvhuw2pv16t1DwcZiZM8xmN9pWDNT72rGCWZKCIC6drrlS8Hl+fVqB8AFZY+uYFPyQh9128rDB&#10;XLsrn2goQiUihH2OCkwIXS6lLw1Z9InriKN3cb3FEGVfSd3jNcJtK+dpupQWa44LBjs6GCqb4tsq&#10;WKX2vWme5x/eZr+zhTm8uGP3pdT0cdyvQQQawz38337TCpYZ/H2JP0B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9j6XEAAAA2wAAAA8AAAAAAAAAAAAAAAAAmAIAAGRycy9k&#10;b3ducmV2LnhtbFBLBQYAAAAABAAEAPUAAACJAwAAAAA=&#10;" filled="f" stroked="f">
                  <v:fill o:detectmouseclick="t"/>
                  <v:textbox style="mso-fit-shape-to-text:t">
                    <w:txbxContent>
                      <w:p w:rsidR="004A59EC" w:rsidRPr="00430D12" w:rsidRDefault="004A59EC" w:rsidP="004A59E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 w:rsidRPr="00430D12"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ŽULA</w:t>
                        </w:r>
                      </w:p>
                    </w:txbxContent>
                  </v:textbox>
                </v:shape>
                <v:shape id="Textové pole 65" o:spid="_x0000_s1057" type="#_x0000_t202" style="position:absolute;left:704;top:21008;width:20234;height:68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K33cEA&#10;AADbAAAADwAAAGRycy9kb3ducmV2LnhtbESPQWvCQBSE70L/w/IK3nRjQSnRVaRW8OBFG++P7DMb&#10;mn0bsk8T/71bKHgcZuYbZrUZfKPu1MU6sIHZNANFXAZbc2Wg+NlPPkFFQbbYBCYDD4qwWb+NVpjb&#10;0POJ7mepVIJwzNGAE2lzrWPpyGOchpY4edfQeZQku0rbDvsE943+yLKF9lhzWnDY0pej8vd88wZE&#10;7Hb2KL59PFyG4653WTnHwpjx+7BdghIa5BX+bx+sgcUc/r6kH6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yt93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4A59EC" w:rsidRPr="00430D12" w:rsidRDefault="004A59EC" w:rsidP="004A59E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 w:rsidRPr="00430D12"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MRAMOR</w:t>
                        </w:r>
                      </w:p>
                    </w:txbxContent>
                  </v:textbox>
                </v:shape>
                <v:shape id="Textové pole 66" o:spid="_x0000_s1058" type="#_x0000_t202" style="position:absolute;top:10991;width:20212;height:688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O0ScMA&#10;AADbAAAADwAAAGRycy9kb3ducmV2LnhtbESP0WrCQBRE34X+w3ILfdONUoNGVynWgm9a9QMu2Ws2&#10;Jns3ZFdN/XpXEPo4zMwZZr7sbC2u1PrSsYLhIAFBnDtdcqHgePjpT0D4gKyxdkwK/sjDcvHWm2Om&#10;3Y1/6boPhYgQ9hkqMCE0mZQ+N2TRD1xDHL2Tay2GKNtC6hZvEW5rOUqSVFosOS4YbGhlKK/2F6tg&#10;kthtVU1HO28/78OxWX27dXNW6uO9+5qBCNSF//CrvdEK0hSeX+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O0ScMAAADbAAAADwAAAAAAAAAAAAAAAACYAgAAZHJzL2Rv&#10;d25yZXYueG1sUEsFBgAAAAAEAAQA9QAAAIgDAAAAAA==&#10;" filled="f" stroked="f">
                  <v:fill o:detectmouseclick="t"/>
                  <v:textbox style="mso-fit-shape-to-text:t">
                    <w:txbxContent>
                      <w:p w:rsidR="004A59EC" w:rsidRPr="00430D12" w:rsidRDefault="004A59EC" w:rsidP="004A59E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 w:rsidRPr="00430D12"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PÍSKOVEC</w:t>
                        </w:r>
                      </w:p>
                    </w:txbxContent>
                  </v:textbox>
                </v:shape>
                <v:shape id="Textové pole 67" o:spid="_x0000_s1059" type="#_x0000_t202" style="position:absolute;left:1264;top:31319;width:19025;height:68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8R0sQA&#10;AADbAAAADwAAAGRycy9kb3ducmV2LnhtbESPwW7CMBBE70j8g7VIvRUniFJIYxCCIvUGpf2AVbzE&#10;aeJ1FBsI/foaqRLH0cy80eSr3jbiQp2vHCtIxwkI4sLpiksF31+75zkIH5A1No5JwY08rJbDQY6Z&#10;dlf+pMsxlCJC2GeowITQZlL6wpBFP3YtcfROrrMYouxKqTu8Rrht5CRJZtJixXHBYEsbQ0V9PFsF&#10;88Tu63oxOXg7/U1fzGbr3tsfpZ5G/foNRKA+PML/7Q+tYPYK9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vEdLEAAAA2wAAAA8AAAAAAAAAAAAAAAAAmAIAAGRycy9k&#10;b3ducmV2LnhtbFBLBQYAAAAABAAEAPUAAACJAwAAAAA=&#10;" filled="f" stroked="f">
                  <v:fill o:detectmouseclick="t"/>
                  <v:textbox style="mso-fit-shape-to-text:t">
                    <w:txbxContent>
                      <w:p w:rsidR="004A59EC" w:rsidRPr="00430D12" w:rsidRDefault="004A59EC" w:rsidP="004A59E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VÁPENEC</w:t>
                        </w:r>
                      </w:p>
                    </w:txbxContent>
                  </v:textbox>
                </v:shape>
                <v:shape id="Textové pole 68" o:spid="_x0000_s1060" type="#_x0000_t202" style="position:absolute;left:42994;top:2042;width:21311;height:621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CFoMEA&#10;AADbAAAADwAAAGRycy9kb3ducmV2LnhtbERP3WrCMBS+F3yHcITd2VTZpOuMMtwG3k2rD3Bozpqu&#10;zUlpsrbz6ZeLgZcf3/92P9lWDNT72rGCVZKCIC6drrlScL18LDMQPiBrbB2Tgl/ysN/NZ1vMtRv5&#10;TEMRKhFD2OeowITQ5VL60pBFn7iOOHJfrrcYIuwrqXscY7ht5TpNN9JizbHBYEcHQ2VT/FgFWWo/&#10;m+Z5ffL28bZ6Moc39959K/WwmF5fQASawl387z5qBZs4Nn6JP0D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whaD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4A59EC" w:rsidRPr="00430D12" w:rsidRDefault="004A59EC" w:rsidP="004A59E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</w:pPr>
                        <w:r w:rsidRPr="00430D12"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  <w:t>PŘEMĚNĚNÁ</w:t>
                        </w:r>
                      </w:p>
                    </w:txbxContent>
                  </v:textbox>
                </v:shape>
                <v:shape id="Textové pole 69" o:spid="_x0000_s1061" type="#_x0000_t202" style="position:absolute;left:44451;top:10991;width:16568;height:62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wgO8IA&#10;AADbAAAADwAAAGRycy9kb3ducmV2LnhtbESP0YrCMBRE34X9h3AX9k1TZRWtRllcBd90XT/g0lyb&#10;2uamNFGrX28EwcdhZs4ws0VrK3GhxheOFfR7CQjizOmCcwWH/3V3DMIHZI2VY1JwIw+L+Udnhql2&#10;V/6jyz7kIkLYp6jAhFCnUvrMkEXfczVx9I6usRiibHKpG7xGuK3kIElG0mLBccFgTUtDWbk/WwXj&#10;xG7LcjLYeft97w/N8tet6pNSX5/tzxREoDa8w6/2RisYTeD5Jf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fCA7wgAAANs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4A59EC" w:rsidRPr="00430D12" w:rsidRDefault="004A59EC" w:rsidP="004A59E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  <w:t>USAZENÁ</w:t>
                        </w:r>
                      </w:p>
                    </w:txbxContent>
                  </v:textbox>
                </v:shape>
                <v:shape id="Textové pole 70" o:spid="_x0000_s1062" type="#_x0000_t202" style="position:absolute;left:44743;top:20912;width:16231;height:62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8fe8EA&#10;AADbAAAADwAAAGRycy9kb3ducmV2LnhtbERP3U7CMBS+N+EdmkPinXQQkDkohIAm3gnTBzhZj+vY&#10;erq0BSZPby9MvPzy/a+3g+3ElXxoHCuYTjIQxJXTDdcKvj7fnnIQISJr7ByTgh8KsN2MHtZYaHfj&#10;E13LWIsUwqFABSbGvpAyVIYshonriRP37bzFmKCvpfZ4S+G2k7Mse5YWG04NBnvaG6ra8mIV5Jn9&#10;aNuX2THY+X26MPuDe+3PSj2Oh90KRKQh/ov/3O9awTKtT1/SD5C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fH3v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4A59EC" w:rsidRPr="00FA4760" w:rsidRDefault="004A59EC" w:rsidP="004A59E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</w:pPr>
                        <w:r w:rsidRPr="00FA4760"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  <w:t>VYVŘELÁ</w:t>
                        </w:r>
                      </w:p>
                    </w:txbxContent>
                  </v:textbox>
                </v:shape>
                <v:shape id="Textové pole 71" o:spid="_x0000_s1063" type="#_x0000_t202" style="position:absolute;left:45230;top:30736;width:16567;height:62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O64MMA&#10;AADbAAAADwAAAGRycy9kb3ducmV2LnhtbESPwW7CMBBE75X4B2uRuIETBAUCBiFaJG5tgQ9YxUsc&#10;Eq+j2IW0X18jIfU4mpk3mtWms7W4UetLxwrSUQKCOHe65ELB+bQfzkH4gKyxdkwKfsjDZt17WWGm&#10;3Z2/6HYMhYgQ9hkqMCE0mZQ+N2TRj1xDHL2Lay2GKNtC6hbvEW5rOU6SV2mx5LhgsKGdobw6flsF&#10;88R+VNVi/Ont5Dedmt2be2+uSg363XYJIlAX/sPP9kErmKXw+BJ/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O64MMAAADbAAAADwAAAAAAAAAAAAAAAACYAgAAZHJzL2Rv&#10;d25yZXYueG1sUEsFBgAAAAAEAAQA9QAAAIgDAAAAAA==&#10;" filled="f" stroked="f">
                  <v:fill o:detectmouseclick="t"/>
                  <v:textbox style="mso-fit-shape-to-text:t">
                    <w:txbxContent>
                      <w:p w:rsidR="004A59EC" w:rsidRPr="00FA4760" w:rsidRDefault="004A59EC" w:rsidP="004A59EC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8"/>
                            <w:szCs w:val="48"/>
                          </w:rPr>
                          <w:t>USAZENÁ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A59EC" w:rsidRDefault="004A59EC" w:rsidP="004A59EC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2071990</wp:posOffset>
                </wp:positionH>
                <wp:positionV relativeFrom="paragraph">
                  <wp:posOffset>336847</wp:posOffset>
                </wp:positionV>
                <wp:extent cx="2205355" cy="1945357"/>
                <wp:effectExtent l="0" t="38100" r="61595" b="17145"/>
                <wp:wrapNone/>
                <wp:docPr id="102" name="Přímá spojnice se šipkou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5355" cy="194535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2" o:spid="_x0000_s1026" type="#_x0000_t32" style="position:absolute;margin-left:163.15pt;margin-top:26.5pt;width:173.65pt;height:153.2pt;flip: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" strokecolor="#002060">
                <v:stroke endarrow="open"/>
              </v:shape>
            </w:pict>
          </mc:Fallback>
        </mc:AlternateContent>
      </w: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2074218</wp:posOffset>
                </wp:positionH>
                <wp:positionV relativeFrom="paragraph">
                  <wp:posOffset>52719</wp:posOffset>
                </wp:positionV>
                <wp:extent cx="2205616" cy="1867710"/>
                <wp:effectExtent l="0" t="0" r="61595" b="56515"/>
                <wp:wrapNone/>
                <wp:docPr id="100" name="Přímá spojnice se šipkou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5616" cy="18677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0" o:spid="_x0000_s1026" type="#_x0000_t32" style="position:absolute;margin-left:163.3pt;margin-top:4.15pt;width:173.65pt;height:147.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" strokecolor="#c00000">
                <v:stroke endarrow="open"/>
              </v:shape>
            </w:pict>
          </mc:Fallback>
        </mc:AlternateContent>
      </w: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2074218</wp:posOffset>
                </wp:positionH>
                <wp:positionV relativeFrom="paragraph">
                  <wp:posOffset>174490</wp:posOffset>
                </wp:positionV>
                <wp:extent cx="2205616" cy="19455"/>
                <wp:effectExtent l="0" t="76200" r="23495" b="114300"/>
                <wp:wrapNone/>
                <wp:docPr id="101" name="Přímá spojnice se šipkou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5616" cy="19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1" o:spid="_x0000_s1026" type="#_x0000_t32" style="position:absolute;margin-left:163.3pt;margin-top:13.75pt;width:173.65pt;height:1.5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" strokecolor="#00b050">
                <v:stroke endarrow="open"/>
              </v:shape>
            </w:pict>
          </mc:Fallback>
        </mc:AlternateContent>
      </w: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2074218</wp:posOffset>
                </wp:positionH>
                <wp:positionV relativeFrom="paragraph">
                  <wp:posOffset>309637</wp:posOffset>
                </wp:positionV>
                <wp:extent cx="2209533" cy="19050"/>
                <wp:effectExtent l="0" t="76200" r="19685" b="95250"/>
                <wp:wrapNone/>
                <wp:docPr id="103" name="Přímá spojnice se šipkou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9533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C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03" o:spid="_x0000_s1026" type="#_x0000_t32" style="position:absolute;margin-left:163.3pt;margin-top:24.4pt;width:174pt;height:1.5pt;flip:y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" strokecolor="#ffc000">
                <v:stroke endarrow="open"/>
              </v:shape>
            </w:pict>
          </mc:Fallback>
        </mc:AlternateContent>
      </w:r>
    </w:p>
    <w:p w:rsidR="004A59EC" w:rsidRPr="00023045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Default="004A59EC" w:rsidP="004A59EC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  <w:u w:val="single"/>
        </w:rPr>
      </w:pPr>
      <w:r w:rsidRPr="00023045">
        <w:rPr>
          <w:rFonts w:ascii="Arial" w:hAnsi="Arial" w:cs="Arial"/>
          <w:sz w:val="28"/>
          <w:szCs w:val="28"/>
          <w:u w:val="single"/>
        </w:rPr>
        <w:t>Využití</w:t>
      </w:r>
      <w:r>
        <w:rPr>
          <w:rFonts w:ascii="Arial" w:hAnsi="Arial" w:cs="Arial"/>
          <w:sz w:val="28"/>
          <w:szCs w:val="28"/>
          <w:u w:val="single"/>
        </w:rPr>
        <w:t xml:space="preserve"> - napiš</w:t>
      </w:r>
    </w:p>
    <w:p w:rsidR="004A59EC" w:rsidRDefault="004A59EC" w:rsidP="004A59EC">
      <w:pPr>
        <w:rPr>
          <w:rFonts w:ascii="Arial" w:hAnsi="Arial" w:cs="Arial"/>
          <w:sz w:val="28"/>
          <w:szCs w:val="28"/>
          <w:u w:val="single"/>
        </w:rPr>
      </w:pPr>
    </w:p>
    <w:p w:rsidR="004A59EC" w:rsidRDefault="004A59EC" w:rsidP="004A59EC">
      <w:pPr>
        <w:tabs>
          <w:tab w:val="left" w:pos="8226"/>
        </w:tabs>
        <w:rPr>
          <w:rFonts w:ascii="Arial" w:hAnsi="Arial" w:cs="Arial"/>
          <w:sz w:val="28"/>
          <w:szCs w:val="28"/>
        </w:rPr>
      </w:pPr>
      <w:r w:rsidRPr="00023045">
        <w:rPr>
          <w:rFonts w:ascii="Arial" w:hAnsi="Arial" w:cs="Arial"/>
          <w:sz w:val="28"/>
          <w:szCs w:val="28"/>
        </w:rPr>
        <w:t>Pískovec: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stavebnictví, sochařství, architektura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4A59EC" w:rsidRDefault="004A59EC" w:rsidP="004A59EC">
      <w:pPr>
        <w:tabs>
          <w:tab w:val="left" w:pos="8226"/>
        </w:tabs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Žula: </w:t>
      </w:r>
      <w:r>
        <w:rPr>
          <w:rFonts w:ascii="Arial" w:hAnsi="Arial" w:cs="Arial"/>
          <w:sz w:val="28"/>
          <w:szCs w:val="28"/>
        </w:rPr>
        <w:t xml:space="preserve">       stavebnictví</w:t>
      </w:r>
      <w:proofErr w:type="gramEnd"/>
      <w:r>
        <w:rPr>
          <w:rFonts w:ascii="Arial" w:hAnsi="Arial" w:cs="Arial"/>
          <w:sz w:val="28"/>
          <w:szCs w:val="28"/>
        </w:rPr>
        <w:t xml:space="preserve"> – stavební kámen, náhrobní kameny, schody, obklady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Vápenec: </w:t>
      </w:r>
      <w:r>
        <w:rPr>
          <w:rFonts w:ascii="Arial" w:hAnsi="Arial" w:cs="Arial"/>
          <w:sz w:val="28"/>
          <w:szCs w:val="28"/>
        </w:rPr>
        <w:t xml:space="preserve"> vápno, cement, sochařství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4A59EC" w:rsidRDefault="004A59EC" w:rsidP="004A59EC">
      <w:pPr>
        <w:tabs>
          <w:tab w:val="left" w:pos="8931"/>
        </w:tabs>
        <w:rPr>
          <w:rFonts w:ascii="Arial" w:hAnsi="Arial" w:cs="Arial"/>
          <w:noProof/>
          <w:sz w:val="28"/>
          <w:szCs w:val="28"/>
          <w:lang w:eastAsia="cs-CZ"/>
        </w:rPr>
      </w:pPr>
      <w:proofErr w:type="gramStart"/>
      <w:r>
        <w:rPr>
          <w:rFonts w:ascii="Arial" w:hAnsi="Arial" w:cs="Arial"/>
          <w:sz w:val="28"/>
          <w:szCs w:val="28"/>
        </w:rPr>
        <w:t>Mramor:</w:t>
      </w:r>
      <w:r w:rsidRPr="00023045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  obklady</w:t>
      </w:r>
      <w:proofErr w:type="gramEnd"/>
      <w:r>
        <w:rPr>
          <w:rFonts w:ascii="Arial" w:hAnsi="Arial" w:cs="Arial"/>
          <w:noProof/>
          <w:sz w:val="28"/>
          <w:szCs w:val="28"/>
          <w:lang w:eastAsia="cs-CZ"/>
        </w:rPr>
        <w:t>, dlažby, sloupy – vzácná hornina</w:t>
      </w:r>
      <w:r>
        <w:rPr>
          <w:rFonts w:ascii="Arial" w:hAnsi="Arial" w:cs="Arial"/>
          <w:noProof/>
          <w:sz w:val="28"/>
          <w:szCs w:val="28"/>
          <w:lang w:eastAsia="cs-CZ"/>
        </w:rPr>
        <w:tab/>
      </w:r>
    </w:p>
    <w:p w:rsidR="004A59EC" w:rsidRDefault="004A59EC" w:rsidP="004A59EC">
      <w:pPr>
        <w:tabs>
          <w:tab w:val="left" w:pos="8931"/>
        </w:tabs>
        <w:rPr>
          <w:rFonts w:ascii="Arial" w:hAnsi="Arial" w:cs="Arial"/>
          <w:noProof/>
          <w:sz w:val="28"/>
          <w:szCs w:val="28"/>
          <w:lang w:eastAsia="cs-CZ"/>
        </w:rPr>
      </w:pPr>
    </w:p>
    <w:p w:rsidR="004A59EC" w:rsidRDefault="004A59EC" w:rsidP="004A59EC">
      <w:pPr>
        <w:pStyle w:val="Odstavecseseznamem"/>
        <w:numPr>
          <w:ilvl w:val="0"/>
          <w:numId w:val="6"/>
        </w:numPr>
        <w:tabs>
          <w:tab w:val="left" w:pos="893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Z jakých nerostů je tvořena žula?</w:t>
      </w:r>
    </w:p>
    <w:p w:rsidR="004A59EC" w:rsidRDefault="004A59EC" w:rsidP="004A59EC">
      <w:pPr>
        <w:tabs>
          <w:tab w:val="left" w:pos="893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45E37138" wp14:editId="417B52C0">
                <wp:simplePos x="0" y="0"/>
                <wp:positionH relativeFrom="column">
                  <wp:posOffset>214009</wp:posOffset>
                </wp:positionH>
                <wp:positionV relativeFrom="paragraph">
                  <wp:posOffset>46612</wp:posOffset>
                </wp:positionV>
                <wp:extent cx="6274340" cy="3326860"/>
                <wp:effectExtent l="0" t="0" r="31750" b="26035"/>
                <wp:wrapNone/>
                <wp:docPr id="76" name="Skupina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4340" cy="3326860"/>
                          <a:chOff x="0" y="0"/>
                          <a:chExt cx="6274340" cy="3326860"/>
                        </a:xfrm>
                      </wpg:grpSpPr>
                      <pic:pic xmlns:pic="http://schemas.openxmlformats.org/drawingml/2006/picture">
                        <pic:nvPicPr>
                          <pic:cNvPr id="77" name="Obrázek 77" descr="http://t1.gstatic.com/images?q=tbn:ANd9GcTbeAW3fASEA6ym0jLP3PGTyy4lRDAD4GpT0cSVGnmxMJxw1o2h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9169" b="71633" l="23943" r="76690">
                                        <a14:backgroundMark x1="25483" y1="24227" x2="25483" y2="24227"/>
                                        <a14:backgroundMark x1="25869" y1="69588" x2="25869" y2="69588"/>
                                        <a14:backgroundMark x1="79151" y1="64433" x2="79151" y2="64433"/>
                                        <a14:backgroundMark x1="80695" y1="35052" x2="80695" y2="35052"/>
                                        <a14:backgroundMark x1="20849" y1="34021" x2="20849" y2="34021"/>
                                        <a14:backgroundMark x1="19691" y1="74742" x2="19691" y2="7474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50" t="12611" r="16717" b="21809"/>
                          <a:stretch/>
                        </pic:blipFill>
                        <pic:spPr bwMode="auto">
                          <a:xfrm>
                            <a:off x="1848255" y="0"/>
                            <a:ext cx="2840476" cy="2120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8" name="Přímá spojnice 78"/>
                        <wps:cNvCnPr/>
                        <wps:spPr>
                          <a:xfrm>
                            <a:off x="0" y="2986391"/>
                            <a:ext cx="146875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Přímá spojnice 79"/>
                        <wps:cNvCnPr/>
                        <wps:spPr>
                          <a:xfrm flipV="1">
                            <a:off x="2694561" y="3326859"/>
                            <a:ext cx="1322705" cy="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Přímá spojnice 80"/>
                        <wps:cNvCnPr/>
                        <wps:spPr>
                          <a:xfrm flipV="1">
                            <a:off x="4776280" y="2898842"/>
                            <a:ext cx="1498060" cy="2918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Přímá spojnice se šipkou 81"/>
                        <wps:cNvCnPr/>
                        <wps:spPr>
                          <a:xfrm flipH="1">
                            <a:off x="1167319" y="1741251"/>
                            <a:ext cx="1138136" cy="836214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Přímá spojnice se šipkou 82"/>
                        <wps:cNvCnPr/>
                        <wps:spPr>
                          <a:xfrm>
                            <a:off x="3297676" y="1741251"/>
                            <a:ext cx="0" cy="124514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Přímá spojnice se šipkou 83"/>
                        <wps:cNvCnPr/>
                        <wps:spPr>
                          <a:xfrm>
                            <a:off x="4396902" y="1634247"/>
                            <a:ext cx="875084" cy="85583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6" o:spid="_x0000_s1026" style="position:absolute;margin-left:16.85pt;margin-top:3.65pt;width:494.05pt;height:261.95pt;z-index:251765760" coordsize="62743,332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">
                <v:shape id="Obrázek 77" o:spid="_x0000_s1027" type="#_x0000_t75" alt="http://t1.gstatic.com/images?q=tbn:ANd9GcTbeAW3fASEA6ym0jLP3PGTyy4lRDAD4GpT0cSVGnmxMJxw1o2h" style="position:absolute;left:18482;width:28405;height:212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/Y53FAAAA2wAAAA8AAABkcnMvZG93bnJldi54bWxEj0FrwkAUhO+C/2F5Qi9BN23ASOoqmra0&#10;OTYK9vjIPpNg9m3Irpr++26h0OMwM98w6+1oOnGjwbWWFTwuYhDEldUt1wqOh7f5CoTzyBo7y6Tg&#10;mxxsN9PJGjNt7/xJt9LXIkDYZaig8b7PpHRVQwbdwvbEwTvbwaAPcqilHvAe4KaTT3G8lAZbDgsN&#10;9pQ3VF3Kq1GQRF/7YsVRf0r2r0V+ueYv70Wu1MNs3D2D8DT6//Bf+0MrSFP4/RJ+gNz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Kv2OdxQAAANsAAAAPAAAAAAAAAAAAAAAA&#10;AJ8CAABkcnMvZG93bnJldi54bWxQSwUGAAAAAAQABAD3AAAAkQMAAAAA&#10;">
                  <v:imagedata r:id="rId11" o:title="ANd9GcTbeAW3fASEA6ym0jLP3PGTyy4lRDAD4GpT0cSVGnmxMJxw1o2h" croptop="8265f" cropbottom="14293f" cropleft="11370f" cropright="10956f"/>
                  <v:path arrowok="t"/>
                </v:shape>
                <v:line id="Přímá spojnice 78" o:spid="_x0000_s1028" style="position:absolute;visibility:visible;mso-wrap-style:square" from="0,29863" to="14687,29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JsnsIAAADbAAAADwAAAGRycy9kb3ducmV2LnhtbERPz2vCMBS+D/wfwhN2m2mFWammUgRB&#10;t9PcxOujebbV5qUksXb765fDYMeP7/d6M5pODOR8a1lBOktAEFdWt1wr+PrcvSxB+ICssbNMCr7J&#10;w6aYPK0x1/bBHzQcQy1iCPscFTQh9LmUvmrIoJ/ZnjhyF+sMhghdLbXDRww3nZwnyUIabDk2NNjT&#10;tqHqdrwbBcvq7erKrDykr6c++xnm74vdOVPqeTqWKxCBxvAv/nPvtYIsjo1f4g+Qx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eJsnsIAAADbAAAADwAAAAAAAAAAAAAA&#10;AAChAgAAZHJzL2Rvd25yZXYueG1sUEsFBgAAAAAEAAQA+QAAAJADAAAAAA==&#10;" strokecolor="black [3213]"/>
                <v:line id="Přímá spojnice 79" o:spid="_x0000_s1029" style="position:absolute;flip:y;visibility:visible;mso-wrap-style:square" from="26945,33268" to="40172,33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nr9MUAAADbAAAADwAAAGRycy9kb3ducmV2LnhtbESPzWrDMBCE74W+g9hCb43c0CSNYzmk&#10;gULJJeTnARZra5lYK1dSE8dPHwUKPQ4z8w1TLHvbijP50DhW8DrKQBBXTjdcKzgePl/eQYSIrLF1&#10;TAquFGBZPj4UmGt34R2d97EWCcIhRwUmxi6XMlSGLIaR64iT9+28xZikr6X2eElw28pxlk2lxYbT&#10;gsGO1oaq0/7XKmiHeBzmH2szZD9vV73dTp2fbJR6fupXCxCR+vgf/mt/aQWzOdy/pB8g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dnr9MUAAADbAAAADwAAAAAAAAAA&#10;AAAAAAChAgAAZHJzL2Rvd25yZXYueG1sUEsFBgAAAAAEAAQA+QAAAJMDAAAAAA==&#10;" strokecolor="black [3213]"/>
                <v:line id="Přímá spojnice 80" o:spid="_x0000_s1030" style="position:absolute;flip:y;visibility:visible;mso-wrap-style:square" from="47762,28988" to="62743,29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YyTs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NjJOwQAAANsAAAAPAAAAAAAAAAAAAAAA&#10;AKECAABkcnMvZG93bnJldi54bWxQSwUGAAAAAAQABAD5AAAAjwMAAAAA&#10;" strokecolor="black [3213]"/>
                <v:shape id="Přímá spojnice se šipkou 81" o:spid="_x0000_s1031" type="#_x0000_t32" style="position:absolute;left:11673;top:17412;width:11381;height:836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dZZMAAAADbAAAADwAAAGRycy9kb3ducmV2LnhtbESP3WoCMRCF7wu+Qxihd92sgkVWo4ha&#10;8M5WfYBxM26im8mSpLp9e1Mo9PJwfj7OfNm7VtwpROtZwagoQRDXXltuFJyOH29TEDEha2w9k4If&#10;irBcDF7mWGn/4C+6H1Ij8gjHChWYlLpKylgbchgL3xFn7+KDw5RlaKQO+MjjrpXjsnyXDi1ngsGO&#10;1obq2+HbZe7KXieboLnenq/2MxjcX1pU6nXYr2YgEvXpP/zX3mkF0xH8fsk/QC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znWWTAAAAA2wAAAA8AAAAAAAAAAAAAAAAA&#10;oQIAAGRycy9kb3ducmV2LnhtbFBLBQYAAAAABAAEAPkAAACOAwAAAAA=&#10;" strokecolor="black [3213]">
                  <v:stroke endarrow="open"/>
                </v:shape>
                <v:shape id="Přímá spojnice se šipkou 82" o:spid="_x0000_s1032" type="#_x0000_t32" style="position:absolute;left:32976;top:17412;width:0;height:124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mwx8IAAADbAAAADwAAAGRycy9kb3ducmV2LnhtbESPwWrDMBBE74H+g9hCb4lcG1rjRgml&#10;qSH01sT0vFhb29haGUmx3b+vAoEch5l5w2z3ixnERM53lhU8bxIQxLXVHTcKqnO5zkH4gKxxsEwK&#10;/sjDfvew2mKh7czfNJ1CIyKEfYEK2hDGQkpft2TQb+xIHL1f6wyGKF0jtcM5ws0g0yR5kQY7jgst&#10;jvTRUt2fLkZBx1ng9JCV9PXZu9fmp59sVin19Li8v4EItIR7+NY+agV5Ctcv8QfI3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Mmwx8IAAADbAAAADwAAAAAAAAAAAAAA&#10;AAChAgAAZHJzL2Rvd25yZXYueG1sUEsFBgAAAAAEAAQA+QAAAJADAAAAAA==&#10;" strokecolor="black [3213]">
                  <v:stroke endarrow="open"/>
                </v:shape>
                <v:shape id="Přímá spojnice se šipkou 83" o:spid="_x0000_s1033" type="#_x0000_t32" style="position:absolute;left:43969;top:16342;width:8750;height:85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UVXMEAAADbAAAADwAAAGRycy9kb3ducmV2LnhtbESPT4vCMBTE78J+h/AW9qbpWtDSNYqs&#10;K4g3/7DnR/NsS5uXksRav70RBI/DzPyGWawG04qenK8tK/ieJCCIC6trLhWcT9txBsIHZI2tZVJw&#10;Jw+r5cdogbm2Nz5QfwyliBD2OSqoQuhyKX1RkUE/sR1x9C7WGQxRulJqh7cIN62cJslMGqw5LlTY&#10;0W9FRXO8GgU1p4Gnm3RL+7/Gzcv/prfpWamvz2H9AyLQEN7hV3unFWQpPL/EH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hRVcwQAAANsAAAAPAAAAAAAAAAAAAAAA&#10;AKECAABkcnMvZG93bnJldi54bWxQSwUGAAAAAAQABAD5AAAAjwMAAAAA&#10;" strokecolor="black [3213]">
                  <v:stroke endarrow="open"/>
                </v:shape>
              </v:group>
            </w:pict>
          </mc:Fallback>
        </mc:AlternateContent>
      </w:r>
    </w:p>
    <w:p w:rsidR="004A59EC" w:rsidRDefault="004A59EC" w:rsidP="004A59EC">
      <w:pPr>
        <w:tabs>
          <w:tab w:val="left" w:pos="8931"/>
        </w:tabs>
        <w:rPr>
          <w:rFonts w:ascii="Arial" w:hAnsi="Arial" w:cs="Arial"/>
          <w:sz w:val="28"/>
          <w:szCs w:val="28"/>
        </w:rPr>
      </w:pPr>
    </w:p>
    <w:p w:rsidR="004A59EC" w:rsidRDefault="004A59EC" w:rsidP="004A59EC">
      <w:pPr>
        <w:tabs>
          <w:tab w:val="left" w:pos="8931"/>
        </w:tabs>
        <w:rPr>
          <w:rFonts w:ascii="Arial" w:hAnsi="Arial" w:cs="Arial"/>
          <w:sz w:val="28"/>
          <w:szCs w:val="28"/>
        </w:rPr>
      </w:pPr>
    </w:p>
    <w:p w:rsidR="004A59EC" w:rsidRPr="00ED0A36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ED0A36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ED0A36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ED0A36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Pr="00ED0A36" w:rsidRDefault="004A59EC" w:rsidP="004A59EC">
      <w:pPr>
        <w:rPr>
          <w:rFonts w:ascii="Arial" w:hAnsi="Arial" w:cs="Arial"/>
          <w:sz w:val="28"/>
          <w:szCs w:val="28"/>
        </w:rPr>
      </w:pPr>
      <w:r w:rsidRPr="004A59EC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B1EB7C4" wp14:editId="747CC652">
                <wp:simplePos x="0" y="0"/>
                <wp:positionH relativeFrom="column">
                  <wp:posOffset>5282565</wp:posOffset>
                </wp:positionH>
                <wp:positionV relativeFrom="paragraph">
                  <wp:posOffset>129540</wp:posOffset>
                </wp:positionV>
                <wp:extent cx="1059815" cy="291465"/>
                <wp:effectExtent l="0" t="0" r="26035" b="13335"/>
                <wp:wrapNone/>
                <wp:docPr id="1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8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9EC" w:rsidRPr="004A59EC" w:rsidRDefault="004A59EC" w:rsidP="004A59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slída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64" type="#_x0000_t202" style="position:absolute;margin-left:415.95pt;margin-top:10.2pt;width:83.45pt;height:22.9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">
                <v:textbox>
                  <w:txbxContent>
                    <w:p w:rsidR="004A59EC" w:rsidRPr="004A59EC" w:rsidRDefault="004A59EC" w:rsidP="004A59E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slída</w:t>
                      </w:r>
                    </w:p>
                  </w:txbxContent>
                </v:textbox>
              </v:shape>
            </w:pict>
          </mc:Fallback>
        </mc:AlternateContent>
      </w:r>
      <w:r w:rsidRPr="004A59EC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2A51278" wp14:editId="41C268CD">
                <wp:simplePos x="0" y="0"/>
                <wp:positionH relativeFrom="column">
                  <wp:posOffset>425936</wp:posOffset>
                </wp:positionH>
                <wp:positionV relativeFrom="paragraph">
                  <wp:posOffset>185105</wp:posOffset>
                </wp:positionV>
                <wp:extent cx="1060315" cy="291829"/>
                <wp:effectExtent l="0" t="0" r="26035" b="1333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315" cy="2918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9EC" w:rsidRPr="004A59EC" w:rsidRDefault="004A59EC" w:rsidP="004A59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A59E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křemen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33.55pt;margin-top:14.6pt;width:83.5pt;height:23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">
                <v:textbox>
                  <w:txbxContent>
                    <w:p w:rsidR="004A59EC" w:rsidRPr="004A59EC" w:rsidRDefault="004A59EC" w:rsidP="004A59E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A59E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křemen</w:t>
                      </w:r>
                    </w:p>
                  </w:txbxContent>
                </v:textbox>
              </v:shape>
            </w:pict>
          </mc:Fallback>
        </mc:AlternateContent>
      </w:r>
    </w:p>
    <w:p w:rsidR="004A59EC" w:rsidRPr="00ED0A36" w:rsidRDefault="004A59EC" w:rsidP="004A59EC">
      <w:pPr>
        <w:rPr>
          <w:rFonts w:ascii="Arial" w:hAnsi="Arial" w:cs="Arial"/>
          <w:sz w:val="28"/>
          <w:szCs w:val="28"/>
        </w:rPr>
      </w:pPr>
      <w:r w:rsidRPr="004A59EC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D09822A" wp14:editId="40D33F7A">
                <wp:simplePos x="0" y="0"/>
                <wp:positionH relativeFrom="column">
                  <wp:posOffset>3038475</wp:posOffset>
                </wp:positionH>
                <wp:positionV relativeFrom="paragraph">
                  <wp:posOffset>189230</wp:posOffset>
                </wp:positionV>
                <wp:extent cx="1059815" cy="291465"/>
                <wp:effectExtent l="0" t="0" r="26035" b="13335"/>
                <wp:wrapNone/>
                <wp:docPr id="1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8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9EC" w:rsidRPr="004A59EC" w:rsidRDefault="004A59EC" w:rsidP="004A59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živec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239.25pt;margin-top:14.9pt;width:83.45pt;height:22.9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">
                <v:textbox>
                  <w:txbxContent>
                    <w:p w:rsidR="004A59EC" w:rsidRPr="004A59EC" w:rsidRDefault="004A59EC" w:rsidP="004A59E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živec</w:t>
                      </w:r>
                    </w:p>
                  </w:txbxContent>
                </v:textbox>
              </v:shape>
            </w:pict>
          </mc:Fallback>
        </mc:AlternateContent>
      </w:r>
    </w:p>
    <w:p w:rsidR="004A59EC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Default="004A59EC" w:rsidP="004A59EC">
      <w:pPr>
        <w:rPr>
          <w:rFonts w:ascii="Arial" w:hAnsi="Arial" w:cs="Arial"/>
          <w:sz w:val="28"/>
          <w:szCs w:val="28"/>
        </w:rPr>
      </w:pPr>
    </w:p>
    <w:p w:rsidR="004A59EC" w:rsidRDefault="004A59EC" w:rsidP="004A59EC">
      <w:pPr>
        <w:pStyle w:val="Odstavecseseznamem"/>
        <w:numPr>
          <w:ilvl w:val="0"/>
          <w:numId w:val="6"/>
        </w:numPr>
        <w:rPr>
          <w:rFonts w:ascii="Arial" w:hAnsi="Arial" w:cs="Arial"/>
          <w:sz w:val="28"/>
          <w:szCs w:val="28"/>
          <w:u w:val="single"/>
        </w:rPr>
      </w:pPr>
      <w:r w:rsidRPr="00ED0A36">
        <w:rPr>
          <w:rFonts w:ascii="Arial" w:hAnsi="Arial" w:cs="Arial"/>
          <w:sz w:val="28"/>
          <w:szCs w:val="28"/>
          <w:u w:val="single"/>
        </w:rPr>
        <w:t>Vyznač na mapě ČR výskyt krasových jeskyní</w:t>
      </w:r>
    </w:p>
    <w:p w:rsidR="004A59EC" w:rsidRDefault="004A59EC" w:rsidP="004A59EC">
      <w:pPr>
        <w:pStyle w:val="Normlnweb"/>
        <w:ind w:left="360"/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110519FE" wp14:editId="0BC2DC20">
            <wp:simplePos x="0" y="0"/>
            <wp:positionH relativeFrom="column">
              <wp:posOffset>428017</wp:posOffset>
            </wp:positionH>
            <wp:positionV relativeFrom="paragraph">
              <wp:posOffset>107936</wp:posOffset>
            </wp:positionV>
            <wp:extent cx="5807413" cy="3336588"/>
            <wp:effectExtent l="0" t="0" r="3175" b="0"/>
            <wp:wrapNone/>
            <wp:docPr id="99" name="Obrázek 99" descr="Mapa České republi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pa České republik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143" cy="333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6784" behindDoc="1" locked="1" layoutInCell="1" allowOverlap="1" wp14:anchorId="4D83699A" wp14:editId="457718B4">
                <wp:simplePos x="0" y="0"/>
                <wp:positionH relativeFrom="character">
                  <wp:posOffset>577850</wp:posOffset>
                </wp:positionH>
                <wp:positionV relativeFrom="line">
                  <wp:posOffset>121920</wp:posOffset>
                </wp:positionV>
                <wp:extent cx="5143500" cy="2952750"/>
                <wp:effectExtent l="0" t="0" r="0" b="0"/>
                <wp:wrapTight wrapText="bothSides">
                  <wp:wrapPolygon edited="0">
                    <wp:start x="3120" y="0"/>
                    <wp:lineTo x="3120" y="4738"/>
                    <wp:lineTo x="400" y="4877"/>
                    <wp:lineTo x="160" y="5017"/>
                    <wp:lineTo x="160" y="8501"/>
                    <wp:lineTo x="400" y="9197"/>
                    <wp:lineTo x="960" y="9197"/>
                    <wp:lineTo x="960" y="17419"/>
                    <wp:lineTo x="2080" y="18116"/>
                    <wp:lineTo x="4400" y="18116"/>
                    <wp:lineTo x="4400" y="21461"/>
                    <wp:lineTo x="10560" y="21461"/>
                    <wp:lineTo x="12320" y="21182"/>
                    <wp:lineTo x="17280" y="20625"/>
                    <wp:lineTo x="17840" y="20346"/>
                    <wp:lineTo x="19840" y="18674"/>
                    <wp:lineTo x="19840" y="15886"/>
                    <wp:lineTo x="20160" y="15886"/>
                    <wp:lineTo x="21360" y="14075"/>
                    <wp:lineTo x="21520" y="7246"/>
                    <wp:lineTo x="21120" y="6968"/>
                    <wp:lineTo x="18160" y="6968"/>
                    <wp:lineTo x="18320" y="5992"/>
                    <wp:lineTo x="17920" y="5714"/>
                    <wp:lineTo x="14000" y="4738"/>
                    <wp:lineTo x="14160" y="2926"/>
                    <wp:lineTo x="13760" y="2648"/>
                    <wp:lineTo x="10880" y="2508"/>
                    <wp:lineTo x="11040" y="697"/>
                    <wp:lineTo x="10640" y="418"/>
                    <wp:lineTo x="7760" y="0"/>
                    <wp:lineTo x="3120" y="0"/>
                  </wp:wrapPolygon>
                </wp:wrapTight>
                <wp:docPr id="84" name="Skupina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3500" cy="2952750"/>
                          <a:chOff x="60" y="60"/>
                          <a:chExt cx="8100" cy="4650"/>
                        </a:xfrm>
                        <a:noFill/>
                      </wpg:grpSpPr>
                      <wps:wsp>
                        <wps:cNvPr id="85" name="Freeform 18">
                          <a:hlinkClick r:id="rId13"/>
                        </wps:cNvPr>
                        <wps:cNvSpPr>
                          <a:spLocks/>
                        </wps:cNvSpPr>
                        <wps:spPr bwMode="auto">
                          <a:xfrm>
                            <a:off x="6165" y="1515"/>
                            <a:ext cx="1995" cy="1680"/>
                          </a:xfrm>
                          <a:custGeom>
                            <a:avLst/>
                            <a:gdLst>
                              <a:gd name="T0" fmla="*/ 240 w 1995"/>
                              <a:gd name="T1" fmla="*/ 75 h 1680"/>
                              <a:gd name="T2" fmla="*/ 135 w 1995"/>
                              <a:gd name="T3" fmla="*/ 105 h 1680"/>
                              <a:gd name="T4" fmla="*/ 0 w 1995"/>
                              <a:gd name="T5" fmla="*/ 840 h 1680"/>
                              <a:gd name="T6" fmla="*/ 570 w 1995"/>
                              <a:gd name="T7" fmla="*/ 1050 h 1680"/>
                              <a:gd name="T8" fmla="*/ 990 w 1995"/>
                              <a:gd name="T9" fmla="*/ 1485 h 1680"/>
                              <a:gd name="T10" fmla="*/ 1170 w 1995"/>
                              <a:gd name="T11" fmla="*/ 1485 h 1680"/>
                              <a:gd name="T12" fmla="*/ 1470 w 1995"/>
                              <a:gd name="T13" fmla="*/ 1680 h 1680"/>
                              <a:gd name="T14" fmla="*/ 1665 w 1995"/>
                              <a:gd name="T15" fmla="*/ 1515 h 1680"/>
                              <a:gd name="T16" fmla="*/ 1890 w 1995"/>
                              <a:gd name="T17" fmla="*/ 1515 h 1680"/>
                              <a:gd name="T18" fmla="*/ 1995 w 1995"/>
                              <a:gd name="T19" fmla="*/ 1425 h 1680"/>
                              <a:gd name="T20" fmla="*/ 1890 w 1995"/>
                              <a:gd name="T21" fmla="*/ 1200 h 1680"/>
                              <a:gd name="T22" fmla="*/ 1695 w 1995"/>
                              <a:gd name="T23" fmla="*/ 1125 h 1680"/>
                              <a:gd name="T24" fmla="*/ 1620 w 1995"/>
                              <a:gd name="T25" fmla="*/ 810 h 1680"/>
                              <a:gd name="T26" fmla="*/ 1305 w 1995"/>
                              <a:gd name="T27" fmla="*/ 780 h 1680"/>
                              <a:gd name="T28" fmla="*/ 1050 w 1995"/>
                              <a:gd name="T29" fmla="*/ 570 h 1680"/>
                              <a:gd name="T30" fmla="*/ 810 w 1995"/>
                              <a:gd name="T31" fmla="*/ 675 h 1680"/>
                              <a:gd name="T32" fmla="*/ 585 w 1995"/>
                              <a:gd name="T33" fmla="*/ 435 h 1680"/>
                              <a:gd name="T34" fmla="*/ 420 w 1995"/>
                              <a:gd name="T35" fmla="*/ 330 h 1680"/>
                              <a:gd name="T36" fmla="*/ 600 w 1995"/>
                              <a:gd name="T37" fmla="*/ 165 h 1680"/>
                              <a:gd name="T38" fmla="*/ 585 w 1995"/>
                              <a:gd name="T39" fmla="*/ 0 h 1680"/>
                              <a:gd name="T40" fmla="*/ 435 w 1995"/>
                              <a:gd name="T41" fmla="*/ 105 h 1680"/>
                              <a:gd name="T42" fmla="*/ 285 w 1995"/>
                              <a:gd name="T43" fmla="*/ 135 h 1680"/>
                              <a:gd name="T44" fmla="*/ 240 w 1995"/>
                              <a:gd name="T45" fmla="*/ 75 h 1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1995" h="1680">
                                <a:moveTo>
                                  <a:pt x="240" y="75"/>
                                </a:moveTo>
                                <a:lnTo>
                                  <a:pt x="135" y="105"/>
                                </a:lnTo>
                                <a:lnTo>
                                  <a:pt x="0" y="840"/>
                                </a:lnTo>
                                <a:lnTo>
                                  <a:pt x="570" y="1050"/>
                                </a:lnTo>
                                <a:lnTo>
                                  <a:pt x="990" y="1485"/>
                                </a:lnTo>
                                <a:lnTo>
                                  <a:pt x="1170" y="1485"/>
                                </a:lnTo>
                                <a:lnTo>
                                  <a:pt x="1470" y="1680"/>
                                </a:lnTo>
                                <a:lnTo>
                                  <a:pt x="1665" y="1515"/>
                                </a:lnTo>
                                <a:lnTo>
                                  <a:pt x="1890" y="1515"/>
                                </a:lnTo>
                                <a:lnTo>
                                  <a:pt x="1995" y="1425"/>
                                </a:lnTo>
                                <a:lnTo>
                                  <a:pt x="1890" y="1200"/>
                                </a:lnTo>
                                <a:lnTo>
                                  <a:pt x="1695" y="1125"/>
                                </a:lnTo>
                                <a:lnTo>
                                  <a:pt x="1620" y="810"/>
                                </a:lnTo>
                                <a:lnTo>
                                  <a:pt x="1305" y="780"/>
                                </a:lnTo>
                                <a:lnTo>
                                  <a:pt x="1050" y="570"/>
                                </a:lnTo>
                                <a:lnTo>
                                  <a:pt x="810" y="675"/>
                                </a:lnTo>
                                <a:lnTo>
                                  <a:pt x="585" y="435"/>
                                </a:lnTo>
                                <a:lnTo>
                                  <a:pt x="420" y="330"/>
                                </a:lnTo>
                                <a:lnTo>
                                  <a:pt x="600" y="165"/>
                                </a:lnTo>
                                <a:lnTo>
                                  <a:pt x="585" y="0"/>
                                </a:lnTo>
                                <a:lnTo>
                                  <a:pt x="435" y="105"/>
                                </a:lnTo>
                                <a:lnTo>
                                  <a:pt x="285" y="135"/>
                                </a:lnTo>
                                <a:lnTo>
                                  <a:pt x="240" y="7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19">
                          <a:hlinkClick r:id="rId14"/>
                        </wps:cNvPr>
                        <wps:cNvSpPr>
                          <a:spLocks/>
                        </wps:cNvSpPr>
                        <wps:spPr bwMode="auto">
                          <a:xfrm>
                            <a:off x="5595" y="1245"/>
                            <a:ext cx="1380" cy="2145"/>
                          </a:xfrm>
                          <a:custGeom>
                            <a:avLst/>
                            <a:gdLst>
                              <a:gd name="T0" fmla="*/ 210 w 1380"/>
                              <a:gd name="T1" fmla="*/ 0 h 2145"/>
                              <a:gd name="T2" fmla="*/ 210 w 1380"/>
                              <a:gd name="T3" fmla="*/ 75 h 2145"/>
                              <a:gd name="T4" fmla="*/ 345 w 1380"/>
                              <a:gd name="T5" fmla="*/ 255 h 2145"/>
                              <a:gd name="T6" fmla="*/ 345 w 1380"/>
                              <a:gd name="T7" fmla="*/ 435 h 2145"/>
                              <a:gd name="T8" fmla="*/ 180 w 1380"/>
                              <a:gd name="T9" fmla="*/ 435 h 2145"/>
                              <a:gd name="T10" fmla="*/ 165 w 1380"/>
                              <a:gd name="T11" fmla="*/ 540 h 2145"/>
                              <a:gd name="T12" fmla="*/ 150 w 1380"/>
                              <a:gd name="T13" fmla="*/ 735 h 2145"/>
                              <a:gd name="T14" fmla="*/ 0 w 1380"/>
                              <a:gd name="T15" fmla="*/ 825 h 2145"/>
                              <a:gd name="T16" fmla="*/ 45 w 1380"/>
                              <a:gd name="T17" fmla="*/ 1080 h 2145"/>
                              <a:gd name="T18" fmla="*/ 165 w 1380"/>
                              <a:gd name="T19" fmla="*/ 1350 h 2145"/>
                              <a:gd name="T20" fmla="*/ 60 w 1380"/>
                              <a:gd name="T21" fmla="*/ 1605 h 2145"/>
                              <a:gd name="T22" fmla="*/ 165 w 1380"/>
                              <a:gd name="T23" fmla="*/ 1980 h 2145"/>
                              <a:gd name="T24" fmla="*/ 510 w 1380"/>
                              <a:gd name="T25" fmla="*/ 2100 h 2145"/>
                              <a:gd name="T26" fmla="*/ 585 w 1380"/>
                              <a:gd name="T27" fmla="*/ 2145 h 2145"/>
                              <a:gd name="T28" fmla="*/ 750 w 1380"/>
                              <a:gd name="T29" fmla="*/ 1995 h 2145"/>
                              <a:gd name="T30" fmla="*/ 900 w 1380"/>
                              <a:gd name="T31" fmla="*/ 2010 h 2145"/>
                              <a:gd name="T32" fmla="*/ 1380 w 1380"/>
                              <a:gd name="T33" fmla="*/ 1740 h 2145"/>
                              <a:gd name="T34" fmla="*/ 1080 w 1380"/>
                              <a:gd name="T35" fmla="*/ 1395 h 2145"/>
                              <a:gd name="T36" fmla="*/ 495 w 1380"/>
                              <a:gd name="T37" fmla="*/ 1185 h 2145"/>
                              <a:gd name="T38" fmla="*/ 690 w 1380"/>
                              <a:gd name="T39" fmla="*/ 255 h 2145"/>
                              <a:gd name="T40" fmla="*/ 210 w 1380"/>
                              <a:gd name="T41" fmla="*/ 0 h 2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80" h="2145">
                                <a:moveTo>
                                  <a:pt x="210" y="0"/>
                                </a:moveTo>
                                <a:lnTo>
                                  <a:pt x="210" y="75"/>
                                </a:lnTo>
                                <a:lnTo>
                                  <a:pt x="345" y="255"/>
                                </a:lnTo>
                                <a:lnTo>
                                  <a:pt x="345" y="435"/>
                                </a:lnTo>
                                <a:lnTo>
                                  <a:pt x="180" y="435"/>
                                </a:lnTo>
                                <a:lnTo>
                                  <a:pt x="165" y="540"/>
                                </a:lnTo>
                                <a:lnTo>
                                  <a:pt x="150" y="735"/>
                                </a:lnTo>
                                <a:lnTo>
                                  <a:pt x="0" y="825"/>
                                </a:lnTo>
                                <a:lnTo>
                                  <a:pt x="45" y="1080"/>
                                </a:lnTo>
                                <a:lnTo>
                                  <a:pt x="165" y="1350"/>
                                </a:lnTo>
                                <a:lnTo>
                                  <a:pt x="60" y="1605"/>
                                </a:lnTo>
                                <a:lnTo>
                                  <a:pt x="165" y="1980"/>
                                </a:lnTo>
                                <a:lnTo>
                                  <a:pt x="510" y="2100"/>
                                </a:lnTo>
                                <a:lnTo>
                                  <a:pt x="585" y="2145"/>
                                </a:lnTo>
                                <a:lnTo>
                                  <a:pt x="750" y="1995"/>
                                </a:lnTo>
                                <a:lnTo>
                                  <a:pt x="900" y="2010"/>
                                </a:lnTo>
                                <a:lnTo>
                                  <a:pt x="1380" y="1740"/>
                                </a:lnTo>
                                <a:lnTo>
                                  <a:pt x="1080" y="1395"/>
                                </a:lnTo>
                                <a:lnTo>
                                  <a:pt x="495" y="1185"/>
                                </a:lnTo>
                                <a:lnTo>
                                  <a:pt x="690" y="255"/>
                                </a:lnTo>
                                <a:lnTo>
                                  <a:pt x="21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20">
                          <a:hlinkClick r:id="rId15"/>
                        </wps:cNvPr>
                        <wps:cNvSpPr>
                          <a:spLocks/>
                        </wps:cNvSpPr>
                        <wps:spPr bwMode="auto">
                          <a:xfrm>
                            <a:off x="6075" y="3000"/>
                            <a:ext cx="1530" cy="1155"/>
                          </a:xfrm>
                          <a:custGeom>
                            <a:avLst/>
                            <a:gdLst>
                              <a:gd name="T0" fmla="*/ 630 w 1530"/>
                              <a:gd name="T1" fmla="*/ 1260 h 1155"/>
                              <a:gd name="T2" fmla="*/ 465 w 1530"/>
                              <a:gd name="T3" fmla="*/ 1050 h 1155"/>
                              <a:gd name="T4" fmla="*/ 375 w 1530"/>
                              <a:gd name="T5" fmla="*/ 1065 h 1155"/>
                              <a:gd name="T6" fmla="*/ 120 w 1530"/>
                              <a:gd name="T7" fmla="*/ 915 h 1155"/>
                              <a:gd name="T8" fmla="*/ 75 w 1530"/>
                              <a:gd name="T9" fmla="*/ 795 h 1155"/>
                              <a:gd name="T10" fmla="*/ 30 w 1530"/>
                              <a:gd name="T11" fmla="*/ 840 h 1155"/>
                              <a:gd name="T12" fmla="*/ 30 w 1530"/>
                              <a:gd name="T13" fmla="*/ 735 h 1155"/>
                              <a:gd name="T14" fmla="*/ 75 w 1530"/>
                              <a:gd name="T15" fmla="*/ 675 h 1155"/>
                              <a:gd name="T16" fmla="*/ 0 w 1530"/>
                              <a:gd name="T17" fmla="*/ 600 h 1155"/>
                              <a:gd name="T18" fmla="*/ 60 w 1530"/>
                              <a:gd name="T19" fmla="*/ 465 h 1155"/>
                              <a:gd name="T20" fmla="*/ 330 w 1530"/>
                              <a:gd name="T21" fmla="*/ 270 h 1155"/>
                              <a:gd name="T22" fmla="*/ 450 w 1530"/>
                              <a:gd name="T23" fmla="*/ 345 h 1155"/>
                              <a:gd name="T24" fmla="*/ 960 w 1530"/>
                              <a:gd name="T25" fmla="*/ 0 h 1155"/>
                              <a:gd name="T26" fmla="*/ 1020 w 1530"/>
                              <a:gd name="T27" fmla="*/ 60 h 1155"/>
                              <a:gd name="T28" fmla="*/ 1350 w 1530"/>
                              <a:gd name="T29" fmla="*/ 90 h 1155"/>
                              <a:gd name="T30" fmla="*/ 1530 w 1530"/>
                              <a:gd name="T31" fmla="*/ 330 h 1155"/>
                              <a:gd name="T32" fmla="*/ 1305 w 1530"/>
                              <a:gd name="T33" fmla="*/ 420 h 1155"/>
                              <a:gd name="T34" fmla="*/ 1185 w 1530"/>
                              <a:gd name="T35" fmla="*/ 525 h 1155"/>
                              <a:gd name="T36" fmla="*/ 1155 w 1530"/>
                              <a:gd name="T37" fmla="*/ 900 h 1155"/>
                              <a:gd name="T38" fmla="*/ 930 w 1530"/>
                              <a:gd name="T39" fmla="*/ 960 h 1155"/>
                              <a:gd name="T40" fmla="*/ 885 w 1530"/>
                              <a:gd name="T41" fmla="*/ 1125 h 1155"/>
                              <a:gd name="T42" fmla="*/ 765 w 1530"/>
                              <a:gd name="T43" fmla="*/ 1155 h 1155"/>
                              <a:gd name="T44" fmla="*/ 630 w 1530"/>
                              <a:gd name="T45" fmla="*/ 1260 h 1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1530" h="1155">
                                <a:moveTo>
                                  <a:pt x="630" y="1260"/>
                                </a:moveTo>
                                <a:lnTo>
                                  <a:pt x="465" y="1050"/>
                                </a:lnTo>
                                <a:lnTo>
                                  <a:pt x="375" y="1065"/>
                                </a:lnTo>
                                <a:lnTo>
                                  <a:pt x="120" y="915"/>
                                </a:lnTo>
                                <a:lnTo>
                                  <a:pt x="75" y="795"/>
                                </a:lnTo>
                                <a:lnTo>
                                  <a:pt x="30" y="840"/>
                                </a:lnTo>
                                <a:lnTo>
                                  <a:pt x="30" y="735"/>
                                </a:lnTo>
                                <a:lnTo>
                                  <a:pt x="75" y="675"/>
                                </a:lnTo>
                                <a:lnTo>
                                  <a:pt x="0" y="600"/>
                                </a:lnTo>
                                <a:lnTo>
                                  <a:pt x="60" y="465"/>
                                </a:lnTo>
                                <a:lnTo>
                                  <a:pt x="330" y="270"/>
                                </a:lnTo>
                                <a:lnTo>
                                  <a:pt x="450" y="345"/>
                                </a:lnTo>
                                <a:lnTo>
                                  <a:pt x="960" y="0"/>
                                </a:lnTo>
                                <a:lnTo>
                                  <a:pt x="1020" y="60"/>
                                </a:lnTo>
                                <a:lnTo>
                                  <a:pt x="1350" y="90"/>
                                </a:lnTo>
                                <a:lnTo>
                                  <a:pt x="1530" y="330"/>
                                </a:lnTo>
                                <a:lnTo>
                                  <a:pt x="1305" y="420"/>
                                </a:lnTo>
                                <a:lnTo>
                                  <a:pt x="1185" y="525"/>
                                </a:lnTo>
                                <a:lnTo>
                                  <a:pt x="1155" y="900"/>
                                </a:lnTo>
                                <a:lnTo>
                                  <a:pt x="930" y="960"/>
                                </a:lnTo>
                                <a:lnTo>
                                  <a:pt x="885" y="1125"/>
                                </a:lnTo>
                                <a:lnTo>
                                  <a:pt x="765" y="1155"/>
                                </a:lnTo>
                                <a:lnTo>
                                  <a:pt x="630" y="126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21">
                          <a:hlinkClick r:id="rId16"/>
                        </wps:cNvPr>
                        <wps:cNvSpPr>
                          <a:spLocks/>
                        </wps:cNvSpPr>
                        <wps:spPr bwMode="auto">
                          <a:xfrm>
                            <a:off x="4110" y="2820"/>
                            <a:ext cx="2505" cy="1740"/>
                          </a:xfrm>
                          <a:custGeom>
                            <a:avLst/>
                            <a:gdLst>
                              <a:gd name="T0" fmla="*/ 0 w 2505"/>
                              <a:gd name="T1" fmla="*/ 1290 h 1740"/>
                              <a:gd name="T2" fmla="*/ 495 w 2505"/>
                              <a:gd name="T3" fmla="*/ 1095 h 1740"/>
                              <a:gd name="T4" fmla="*/ 705 w 2505"/>
                              <a:gd name="T5" fmla="*/ 1125 h 1740"/>
                              <a:gd name="T6" fmla="*/ 930 w 2505"/>
                              <a:gd name="T7" fmla="*/ 900 h 1740"/>
                              <a:gd name="T8" fmla="*/ 885 w 2505"/>
                              <a:gd name="T9" fmla="*/ 675 h 1740"/>
                              <a:gd name="T10" fmla="*/ 960 w 2505"/>
                              <a:gd name="T11" fmla="*/ 540 h 1740"/>
                              <a:gd name="T12" fmla="*/ 1080 w 2505"/>
                              <a:gd name="T13" fmla="*/ 495 h 1740"/>
                              <a:gd name="T14" fmla="*/ 1080 w 2505"/>
                              <a:gd name="T15" fmla="*/ 90 h 1740"/>
                              <a:gd name="T16" fmla="*/ 1275 w 2505"/>
                              <a:gd name="T17" fmla="*/ 0 h 1740"/>
                              <a:gd name="T18" fmla="*/ 1500 w 2505"/>
                              <a:gd name="T19" fmla="*/ 30 h 1740"/>
                              <a:gd name="T20" fmla="*/ 1560 w 2505"/>
                              <a:gd name="T21" fmla="*/ 375 h 1740"/>
                              <a:gd name="T22" fmla="*/ 1605 w 2505"/>
                              <a:gd name="T23" fmla="*/ 480 h 1740"/>
                              <a:gd name="T24" fmla="*/ 1935 w 2505"/>
                              <a:gd name="T25" fmla="*/ 570 h 1740"/>
                              <a:gd name="T26" fmla="*/ 1905 w 2505"/>
                              <a:gd name="T27" fmla="*/ 1080 h 1740"/>
                              <a:gd name="T28" fmla="*/ 2325 w 2505"/>
                              <a:gd name="T29" fmla="*/ 1290 h 1740"/>
                              <a:gd name="T30" fmla="*/ 2475 w 2505"/>
                              <a:gd name="T31" fmla="*/ 1365 h 1740"/>
                              <a:gd name="T32" fmla="*/ 2505 w 2505"/>
                              <a:gd name="T33" fmla="*/ 1470 h 1740"/>
                              <a:gd name="T34" fmla="*/ 2415 w 2505"/>
                              <a:gd name="T35" fmla="*/ 1545 h 1740"/>
                              <a:gd name="T36" fmla="*/ 2355 w 2505"/>
                              <a:gd name="T37" fmla="*/ 1485 h 1740"/>
                              <a:gd name="T38" fmla="*/ 2025 w 2505"/>
                              <a:gd name="T39" fmla="*/ 1395 h 1740"/>
                              <a:gd name="T40" fmla="*/ 1725 w 2505"/>
                              <a:gd name="T41" fmla="*/ 1740 h 1740"/>
                              <a:gd name="T42" fmla="*/ 1410 w 2505"/>
                              <a:gd name="T43" fmla="*/ 1665 h 1740"/>
                              <a:gd name="T44" fmla="*/ 1365 w 2505"/>
                              <a:gd name="T45" fmla="*/ 1545 h 1740"/>
                              <a:gd name="T46" fmla="*/ 1140 w 2505"/>
                              <a:gd name="T47" fmla="*/ 1500 h 1740"/>
                              <a:gd name="T48" fmla="*/ 1005 w 2505"/>
                              <a:gd name="T49" fmla="*/ 1635 h 1740"/>
                              <a:gd name="T50" fmla="*/ 555 w 2505"/>
                              <a:gd name="T51" fmla="*/ 1545 h 1740"/>
                              <a:gd name="T52" fmla="*/ 405 w 2505"/>
                              <a:gd name="T53" fmla="*/ 1410 h 1740"/>
                              <a:gd name="T54" fmla="*/ 330 w 2505"/>
                              <a:gd name="T55" fmla="*/ 1335 h 1740"/>
                              <a:gd name="T56" fmla="*/ 210 w 2505"/>
                              <a:gd name="T57" fmla="*/ 1410 h 1740"/>
                              <a:gd name="T58" fmla="*/ 90 w 2505"/>
                              <a:gd name="T59" fmla="*/ 1365 h 1740"/>
                              <a:gd name="T60" fmla="*/ 0 w 2505"/>
                              <a:gd name="T61" fmla="*/ 1290 h 17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2505" h="1740">
                                <a:moveTo>
                                  <a:pt x="0" y="1290"/>
                                </a:moveTo>
                                <a:lnTo>
                                  <a:pt x="495" y="1095"/>
                                </a:lnTo>
                                <a:lnTo>
                                  <a:pt x="705" y="1125"/>
                                </a:lnTo>
                                <a:lnTo>
                                  <a:pt x="930" y="900"/>
                                </a:lnTo>
                                <a:lnTo>
                                  <a:pt x="885" y="675"/>
                                </a:lnTo>
                                <a:lnTo>
                                  <a:pt x="960" y="540"/>
                                </a:lnTo>
                                <a:lnTo>
                                  <a:pt x="1080" y="495"/>
                                </a:lnTo>
                                <a:lnTo>
                                  <a:pt x="1080" y="90"/>
                                </a:lnTo>
                                <a:lnTo>
                                  <a:pt x="1275" y="0"/>
                                </a:lnTo>
                                <a:lnTo>
                                  <a:pt x="1500" y="30"/>
                                </a:lnTo>
                                <a:lnTo>
                                  <a:pt x="1560" y="375"/>
                                </a:lnTo>
                                <a:lnTo>
                                  <a:pt x="1605" y="480"/>
                                </a:lnTo>
                                <a:lnTo>
                                  <a:pt x="1935" y="570"/>
                                </a:lnTo>
                                <a:lnTo>
                                  <a:pt x="1905" y="1080"/>
                                </a:lnTo>
                                <a:lnTo>
                                  <a:pt x="2325" y="1290"/>
                                </a:lnTo>
                                <a:lnTo>
                                  <a:pt x="2475" y="1365"/>
                                </a:lnTo>
                                <a:lnTo>
                                  <a:pt x="2505" y="1470"/>
                                </a:lnTo>
                                <a:lnTo>
                                  <a:pt x="2415" y="1545"/>
                                </a:lnTo>
                                <a:lnTo>
                                  <a:pt x="2355" y="1485"/>
                                </a:lnTo>
                                <a:lnTo>
                                  <a:pt x="2025" y="1395"/>
                                </a:lnTo>
                                <a:lnTo>
                                  <a:pt x="1725" y="1740"/>
                                </a:lnTo>
                                <a:lnTo>
                                  <a:pt x="1410" y="1665"/>
                                </a:lnTo>
                                <a:lnTo>
                                  <a:pt x="1365" y="1545"/>
                                </a:lnTo>
                                <a:lnTo>
                                  <a:pt x="1140" y="1500"/>
                                </a:lnTo>
                                <a:lnTo>
                                  <a:pt x="1005" y="1635"/>
                                </a:lnTo>
                                <a:lnTo>
                                  <a:pt x="555" y="1545"/>
                                </a:lnTo>
                                <a:lnTo>
                                  <a:pt x="405" y="1410"/>
                                </a:lnTo>
                                <a:lnTo>
                                  <a:pt x="330" y="1335"/>
                                </a:lnTo>
                                <a:lnTo>
                                  <a:pt x="210" y="1410"/>
                                </a:lnTo>
                                <a:lnTo>
                                  <a:pt x="90" y="1365"/>
                                </a:lnTo>
                                <a:lnTo>
                                  <a:pt x="0" y="129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22">
                          <a:hlinkClick r:id="rId17"/>
                        </wps:cNvPr>
                        <wps:cNvSpPr>
                          <a:spLocks/>
                        </wps:cNvSpPr>
                        <wps:spPr bwMode="auto">
                          <a:xfrm>
                            <a:off x="3990" y="1680"/>
                            <a:ext cx="1710" cy="1125"/>
                          </a:xfrm>
                          <a:custGeom>
                            <a:avLst/>
                            <a:gdLst>
                              <a:gd name="T0" fmla="*/ 1740 w 1710"/>
                              <a:gd name="T1" fmla="*/ 0 h 1125"/>
                              <a:gd name="T2" fmla="*/ 1560 w 1710"/>
                              <a:gd name="T3" fmla="*/ 240 h 1125"/>
                              <a:gd name="T4" fmla="*/ 1425 w 1710"/>
                              <a:gd name="T5" fmla="*/ 165 h 1125"/>
                              <a:gd name="T6" fmla="*/ 1260 w 1710"/>
                              <a:gd name="T7" fmla="*/ 165 h 1125"/>
                              <a:gd name="T8" fmla="*/ 1110 w 1710"/>
                              <a:gd name="T9" fmla="*/ 300 h 1125"/>
                              <a:gd name="T10" fmla="*/ 960 w 1710"/>
                              <a:gd name="T11" fmla="*/ 300 h 1125"/>
                              <a:gd name="T12" fmla="*/ 705 w 1710"/>
                              <a:gd name="T13" fmla="*/ 120 h 1125"/>
                              <a:gd name="T14" fmla="*/ 225 w 1710"/>
                              <a:gd name="T15" fmla="*/ 120 h 1125"/>
                              <a:gd name="T16" fmla="*/ 60 w 1710"/>
                              <a:gd name="T17" fmla="*/ 165 h 1125"/>
                              <a:gd name="T18" fmla="*/ 0 w 1710"/>
                              <a:gd name="T19" fmla="*/ 285 h 1125"/>
                              <a:gd name="T20" fmla="*/ 165 w 1710"/>
                              <a:gd name="T21" fmla="*/ 405 h 1125"/>
                              <a:gd name="T22" fmla="*/ 120 w 1710"/>
                              <a:gd name="T23" fmla="*/ 630 h 1125"/>
                              <a:gd name="T24" fmla="*/ 630 w 1710"/>
                              <a:gd name="T25" fmla="*/ 900 h 1125"/>
                              <a:gd name="T26" fmla="*/ 750 w 1710"/>
                              <a:gd name="T27" fmla="*/ 870 h 1125"/>
                              <a:gd name="T28" fmla="*/ 1185 w 1710"/>
                              <a:gd name="T29" fmla="*/ 1125 h 1125"/>
                              <a:gd name="T30" fmla="*/ 1410 w 1710"/>
                              <a:gd name="T31" fmla="*/ 1080 h 1125"/>
                              <a:gd name="T32" fmla="*/ 1650 w 1710"/>
                              <a:gd name="T33" fmla="*/ 1125 h 1125"/>
                              <a:gd name="T34" fmla="*/ 1710 w 1710"/>
                              <a:gd name="T35" fmla="*/ 945 h 1125"/>
                              <a:gd name="T36" fmla="*/ 1590 w 1710"/>
                              <a:gd name="T37" fmla="*/ 705 h 1125"/>
                              <a:gd name="T38" fmla="*/ 1560 w 1710"/>
                              <a:gd name="T39" fmla="*/ 345 h 1125"/>
                              <a:gd name="T40" fmla="*/ 1710 w 1710"/>
                              <a:gd name="T41" fmla="*/ 285 h 1125"/>
                              <a:gd name="T42" fmla="*/ 1710 w 1710"/>
                              <a:gd name="T43" fmla="*/ 150 h 1125"/>
                              <a:gd name="T44" fmla="*/ 1740 w 1710"/>
                              <a:gd name="T45" fmla="*/ 0 h 1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1710" h="1125">
                                <a:moveTo>
                                  <a:pt x="1740" y="0"/>
                                </a:moveTo>
                                <a:lnTo>
                                  <a:pt x="1560" y="240"/>
                                </a:lnTo>
                                <a:lnTo>
                                  <a:pt x="1425" y="165"/>
                                </a:lnTo>
                                <a:lnTo>
                                  <a:pt x="1260" y="165"/>
                                </a:lnTo>
                                <a:lnTo>
                                  <a:pt x="1110" y="300"/>
                                </a:lnTo>
                                <a:lnTo>
                                  <a:pt x="960" y="300"/>
                                </a:lnTo>
                                <a:lnTo>
                                  <a:pt x="705" y="120"/>
                                </a:lnTo>
                                <a:lnTo>
                                  <a:pt x="225" y="120"/>
                                </a:lnTo>
                                <a:lnTo>
                                  <a:pt x="60" y="165"/>
                                </a:lnTo>
                                <a:lnTo>
                                  <a:pt x="0" y="285"/>
                                </a:lnTo>
                                <a:lnTo>
                                  <a:pt x="165" y="405"/>
                                </a:lnTo>
                                <a:lnTo>
                                  <a:pt x="120" y="630"/>
                                </a:lnTo>
                                <a:lnTo>
                                  <a:pt x="630" y="900"/>
                                </a:lnTo>
                                <a:lnTo>
                                  <a:pt x="750" y="870"/>
                                </a:lnTo>
                                <a:lnTo>
                                  <a:pt x="1185" y="1125"/>
                                </a:lnTo>
                                <a:lnTo>
                                  <a:pt x="1410" y="1080"/>
                                </a:lnTo>
                                <a:lnTo>
                                  <a:pt x="1650" y="1125"/>
                                </a:lnTo>
                                <a:lnTo>
                                  <a:pt x="1710" y="945"/>
                                </a:lnTo>
                                <a:lnTo>
                                  <a:pt x="1590" y="705"/>
                                </a:lnTo>
                                <a:lnTo>
                                  <a:pt x="1560" y="345"/>
                                </a:lnTo>
                                <a:lnTo>
                                  <a:pt x="1710" y="285"/>
                                </a:lnTo>
                                <a:lnTo>
                                  <a:pt x="1710" y="150"/>
                                </a:lnTo>
                                <a:lnTo>
                                  <a:pt x="174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23">
                          <a:hlinkClick r:id="rId18"/>
                        </wps:cNvPr>
                        <wps:cNvSpPr>
                          <a:spLocks/>
                        </wps:cNvSpPr>
                        <wps:spPr bwMode="auto">
                          <a:xfrm>
                            <a:off x="3705" y="585"/>
                            <a:ext cx="1695" cy="1335"/>
                          </a:xfrm>
                          <a:custGeom>
                            <a:avLst/>
                            <a:gdLst>
                              <a:gd name="T0" fmla="*/ 555 w 1695"/>
                              <a:gd name="T1" fmla="*/ 0 h 1335"/>
                              <a:gd name="T2" fmla="*/ 555 w 1695"/>
                              <a:gd name="T3" fmla="*/ 300 h 1335"/>
                              <a:gd name="T4" fmla="*/ 600 w 1695"/>
                              <a:gd name="T5" fmla="*/ 450 h 1335"/>
                              <a:gd name="T6" fmla="*/ 330 w 1695"/>
                              <a:gd name="T7" fmla="*/ 540 h 1335"/>
                              <a:gd name="T8" fmla="*/ 180 w 1695"/>
                              <a:gd name="T9" fmla="*/ 480 h 1335"/>
                              <a:gd name="T10" fmla="*/ 0 w 1695"/>
                              <a:gd name="T11" fmla="*/ 480 h 1335"/>
                              <a:gd name="T12" fmla="*/ 0 w 1695"/>
                              <a:gd name="T13" fmla="*/ 690 h 1335"/>
                              <a:gd name="T14" fmla="*/ 105 w 1695"/>
                              <a:gd name="T15" fmla="*/ 855 h 1335"/>
                              <a:gd name="T16" fmla="*/ 270 w 1695"/>
                              <a:gd name="T17" fmla="*/ 855 h 1335"/>
                              <a:gd name="T18" fmla="*/ 285 w 1695"/>
                              <a:gd name="T19" fmla="*/ 1140 h 1335"/>
                              <a:gd name="T20" fmla="*/ 390 w 1695"/>
                              <a:gd name="T21" fmla="*/ 1215 h 1335"/>
                              <a:gd name="T22" fmla="*/ 495 w 1695"/>
                              <a:gd name="T23" fmla="*/ 1155 h 1335"/>
                              <a:gd name="T24" fmla="*/ 990 w 1695"/>
                              <a:gd name="T25" fmla="*/ 1140 h 1335"/>
                              <a:gd name="T26" fmla="*/ 1260 w 1695"/>
                              <a:gd name="T27" fmla="*/ 1335 h 1335"/>
                              <a:gd name="T28" fmla="*/ 1395 w 1695"/>
                              <a:gd name="T29" fmla="*/ 1335 h 1335"/>
                              <a:gd name="T30" fmla="*/ 1440 w 1695"/>
                              <a:gd name="T31" fmla="*/ 1245 h 1335"/>
                              <a:gd name="T32" fmla="*/ 1545 w 1695"/>
                              <a:gd name="T33" fmla="*/ 1200 h 1335"/>
                              <a:gd name="T34" fmla="*/ 1695 w 1695"/>
                              <a:gd name="T35" fmla="*/ 1215 h 1335"/>
                              <a:gd name="T36" fmla="*/ 1650 w 1695"/>
                              <a:gd name="T37" fmla="*/ 1020 h 1335"/>
                              <a:gd name="T38" fmla="*/ 1425 w 1695"/>
                              <a:gd name="T39" fmla="*/ 795 h 1335"/>
                              <a:gd name="T40" fmla="*/ 1320 w 1695"/>
                              <a:gd name="T41" fmla="*/ 825 h 1335"/>
                              <a:gd name="T42" fmla="*/ 1230 w 1695"/>
                              <a:gd name="T43" fmla="*/ 600 h 1335"/>
                              <a:gd name="T44" fmla="*/ 1500 w 1695"/>
                              <a:gd name="T45" fmla="*/ 390 h 1335"/>
                              <a:gd name="T46" fmla="*/ 1410 w 1695"/>
                              <a:gd name="T47" fmla="*/ 225 h 1335"/>
                              <a:gd name="T48" fmla="*/ 1245 w 1695"/>
                              <a:gd name="T49" fmla="*/ 315 h 1335"/>
                              <a:gd name="T50" fmla="*/ 1065 w 1695"/>
                              <a:gd name="T51" fmla="*/ 360 h 1335"/>
                              <a:gd name="T52" fmla="*/ 960 w 1695"/>
                              <a:gd name="T53" fmla="*/ 210 h 1335"/>
                              <a:gd name="T54" fmla="*/ 855 w 1695"/>
                              <a:gd name="T55" fmla="*/ 210 h 1335"/>
                              <a:gd name="T56" fmla="*/ 795 w 1695"/>
                              <a:gd name="T57" fmla="*/ 75 h 1335"/>
                              <a:gd name="T58" fmla="*/ 675 w 1695"/>
                              <a:gd name="T59" fmla="*/ 75 h 1335"/>
                              <a:gd name="T60" fmla="*/ 555 w 1695"/>
                              <a:gd name="T61" fmla="*/ 0 h 13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1695" h="1335">
                                <a:moveTo>
                                  <a:pt x="555" y="0"/>
                                </a:moveTo>
                                <a:lnTo>
                                  <a:pt x="555" y="300"/>
                                </a:lnTo>
                                <a:lnTo>
                                  <a:pt x="600" y="450"/>
                                </a:lnTo>
                                <a:lnTo>
                                  <a:pt x="330" y="540"/>
                                </a:lnTo>
                                <a:lnTo>
                                  <a:pt x="180" y="480"/>
                                </a:lnTo>
                                <a:lnTo>
                                  <a:pt x="0" y="480"/>
                                </a:lnTo>
                                <a:lnTo>
                                  <a:pt x="0" y="690"/>
                                </a:lnTo>
                                <a:lnTo>
                                  <a:pt x="105" y="855"/>
                                </a:lnTo>
                                <a:lnTo>
                                  <a:pt x="270" y="855"/>
                                </a:lnTo>
                                <a:lnTo>
                                  <a:pt x="285" y="1140"/>
                                </a:lnTo>
                                <a:lnTo>
                                  <a:pt x="390" y="1215"/>
                                </a:lnTo>
                                <a:lnTo>
                                  <a:pt x="495" y="1155"/>
                                </a:lnTo>
                                <a:lnTo>
                                  <a:pt x="990" y="1140"/>
                                </a:lnTo>
                                <a:lnTo>
                                  <a:pt x="1260" y="1335"/>
                                </a:lnTo>
                                <a:lnTo>
                                  <a:pt x="1395" y="1335"/>
                                </a:lnTo>
                                <a:lnTo>
                                  <a:pt x="1440" y="1245"/>
                                </a:lnTo>
                                <a:lnTo>
                                  <a:pt x="1545" y="1200"/>
                                </a:lnTo>
                                <a:lnTo>
                                  <a:pt x="1695" y="1215"/>
                                </a:lnTo>
                                <a:lnTo>
                                  <a:pt x="1650" y="1020"/>
                                </a:lnTo>
                                <a:lnTo>
                                  <a:pt x="1425" y="795"/>
                                </a:lnTo>
                                <a:lnTo>
                                  <a:pt x="1320" y="825"/>
                                </a:lnTo>
                                <a:lnTo>
                                  <a:pt x="1230" y="600"/>
                                </a:lnTo>
                                <a:lnTo>
                                  <a:pt x="1500" y="390"/>
                                </a:lnTo>
                                <a:lnTo>
                                  <a:pt x="1410" y="225"/>
                                </a:lnTo>
                                <a:lnTo>
                                  <a:pt x="1245" y="315"/>
                                </a:lnTo>
                                <a:lnTo>
                                  <a:pt x="1065" y="360"/>
                                </a:lnTo>
                                <a:lnTo>
                                  <a:pt x="960" y="210"/>
                                </a:lnTo>
                                <a:lnTo>
                                  <a:pt x="855" y="210"/>
                                </a:lnTo>
                                <a:lnTo>
                                  <a:pt x="795" y="75"/>
                                </a:lnTo>
                                <a:lnTo>
                                  <a:pt x="675" y="75"/>
                                </a:lnTo>
                                <a:lnTo>
                                  <a:pt x="55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24">
                          <a:hlinkClick r:id="rId19"/>
                        </wps:cNvPr>
                        <wps:cNvSpPr>
                          <a:spLocks/>
                        </wps:cNvSpPr>
                        <wps:spPr bwMode="auto">
                          <a:xfrm>
                            <a:off x="2775" y="120"/>
                            <a:ext cx="1470" cy="960"/>
                          </a:xfrm>
                          <a:custGeom>
                            <a:avLst/>
                            <a:gdLst>
                              <a:gd name="T0" fmla="*/ 330 w 1470"/>
                              <a:gd name="T1" fmla="*/ 285 h 960"/>
                              <a:gd name="T2" fmla="*/ 255 w 1470"/>
                              <a:gd name="T3" fmla="*/ 360 h 960"/>
                              <a:gd name="T4" fmla="*/ 165 w 1470"/>
                              <a:gd name="T5" fmla="*/ 360 h 960"/>
                              <a:gd name="T6" fmla="*/ 0 w 1470"/>
                              <a:gd name="T7" fmla="*/ 615 h 960"/>
                              <a:gd name="T8" fmla="*/ 195 w 1470"/>
                              <a:gd name="T9" fmla="*/ 900 h 960"/>
                              <a:gd name="T10" fmla="*/ 270 w 1470"/>
                              <a:gd name="T11" fmla="*/ 870 h 960"/>
                              <a:gd name="T12" fmla="*/ 315 w 1470"/>
                              <a:gd name="T13" fmla="*/ 960 h 960"/>
                              <a:gd name="T14" fmla="*/ 390 w 1470"/>
                              <a:gd name="T15" fmla="*/ 900 h 960"/>
                              <a:gd name="T16" fmla="*/ 675 w 1470"/>
                              <a:gd name="T17" fmla="*/ 690 h 960"/>
                              <a:gd name="T18" fmla="*/ 915 w 1470"/>
                              <a:gd name="T19" fmla="*/ 870 h 960"/>
                              <a:gd name="T20" fmla="*/ 1095 w 1470"/>
                              <a:gd name="T21" fmla="*/ 870 h 960"/>
                              <a:gd name="T22" fmla="*/ 1260 w 1470"/>
                              <a:gd name="T23" fmla="*/ 960 h 960"/>
                              <a:gd name="T24" fmla="*/ 1260 w 1470"/>
                              <a:gd name="T25" fmla="*/ 870 h 960"/>
                              <a:gd name="T26" fmla="*/ 1320 w 1470"/>
                              <a:gd name="T27" fmla="*/ 825 h 960"/>
                              <a:gd name="T28" fmla="*/ 1410 w 1470"/>
                              <a:gd name="T29" fmla="*/ 900 h 960"/>
                              <a:gd name="T30" fmla="*/ 1470 w 1470"/>
                              <a:gd name="T31" fmla="*/ 855 h 960"/>
                              <a:gd name="T32" fmla="*/ 1425 w 1470"/>
                              <a:gd name="T33" fmla="*/ 765 h 960"/>
                              <a:gd name="T34" fmla="*/ 1425 w 1470"/>
                              <a:gd name="T35" fmla="*/ 450 h 960"/>
                              <a:gd name="T36" fmla="*/ 1260 w 1470"/>
                              <a:gd name="T37" fmla="*/ 465 h 960"/>
                              <a:gd name="T38" fmla="*/ 1185 w 1470"/>
                              <a:gd name="T39" fmla="*/ 360 h 960"/>
                              <a:gd name="T40" fmla="*/ 1095 w 1470"/>
                              <a:gd name="T41" fmla="*/ 240 h 960"/>
                              <a:gd name="T42" fmla="*/ 1095 w 1470"/>
                              <a:gd name="T43" fmla="*/ 90 h 960"/>
                              <a:gd name="T44" fmla="*/ 795 w 1470"/>
                              <a:gd name="T45" fmla="*/ 0 h 960"/>
                              <a:gd name="T46" fmla="*/ 810 w 1470"/>
                              <a:gd name="T47" fmla="*/ 285 h 960"/>
                              <a:gd name="T48" fmla="*/ 615 w 1470"/>
                              <a:gd name="T49" fmla="*/ 270 h 960"/>
                              <a:gd name="T50" fmla="*/ 465 w 1470"/>
                              <a:gd name="T51" fmla="*/ 390 h 960"/>
                              <a:gd name="T52" fmla="*/ 330 w 1470"/>
                              <a:gd name="T53" fmla="*/ 285 h 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70" h="960">
                                <a:moveTo>
                                  <a:pt x="330" y="285"/>
                                </a:moveTo>
                                <a:lnTo>
                                  <a:pt x="255" y="360"/>
                                </a:lnTo>
                                <a:lnTo>
                                  <a:pt x="165" y="360"/>
                                </a:lnTo>
                                <a:lnTo>
                                  <a:pt x="0" y="615"/>
                                </a:lnTo>
                                <a:lnTo>
                                  <a:pt x="195" y="900"/>
                                </a:lnTo>
                                <a:lnTo>
                                  <a:pt x="270" y="870"/>
                                </a:lnTo>
                                <a:lnTo>
                                  <a:pt x="315" y="960"/>
                                </a:lnTo>
                                <a:lnTo>
                                  <a:pt x="390" y="900"/>
                                </a:lnTo>
                                <a:lnTo>
                                  <a:pt x="675" y="690"/>
                                </a:lnTo>
                                <a:lnTo>
                                  <a:pt x="915" y="870"/>
                                </a:lnTo>
                                <a:lnTo>
                                  <a:pt x="1095" y="870"/>
                                </a:lnTo>
                                <a:lnTo>
                                  <a:pt x="1260" y="960"/>
                                </a:lnTo>
                                <a:lnTo>
                                  <a:pt x="1260" y="870"/>
                                </a:lnTo>
                                <a:lnTo>
                                  <a:pt x="1320" y="825"/>
                                </a:lnTo>
                                <a:lnTo>
                                  <a:pt x="1410" y="900"/>
                                </a:lnTo>
                                <a:lnTo>
                                  <a:pt x="1470" y="855"/>
                                </a:lnTo>
                                <a:lnTo>
                                  <a:pt x="1425" y="765"/>
                                </a:lnTo>
                                <a:lnTo>
                                  <a:pt x="1425" y="450"/>
                                </a:lnTo>
                                <a:lnTo>
                                  <a:pt x="1260" y="465"/>
                                </a:lnTo>
                                <a:lnTo>
                                  <a:pt x="1185" y="360"/>
                                </a:lnTo>
                                <a:lnTo>
                                  <a:pt x="1095" y="240"/>
                                </a:lnTo>
                                <a:lnTo>
                                  <a:pt x="1095" y="90"/>
                                </a:lnTo>
                                <a:lnTo>
                                  <a:pt x="795" y="0"/>
                                </a:lnTo>
                                <a:lnTo>
                                  <a:pt x="810" y="285"/>
                                </a:lnTo>
                                <a:lnTo>
                                  <a:pt x="615" y="270"/>
                                </a:lnTo>
                                <a:lnTo>
                                  <a:pt x="465" y="390"/>
                                </a:lnTo>
                                <a:lnTo>
                                  <a:pt x="330" y="28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25">
                          <a:hlinkClick r:id="rId20"/>
                        </wps:cNvPr>
                        <wps:cNvSpPr>
                          <a:spLocks/>
                        </wps:cNvSpPr>
                        <wps:spPr bwMode="auto">
                          <a:xfrm>
                            <a:off x="1155" y="60"/>
                            <a:ext cx="1920" cy="1635"/>
                          </a:xfrm>
                          <a:custGeom>
                            <a:avLst/>
                            <a:gdLst>
                              <a:gd name="T0" fmla="*/ 0 w 1920"/>
                              <a:gd name="T1" fmla="*/ 1035 h 1635"/>
                              <a:gd name="T2" fmla="*/ 240 w 1920"/>
                              <a:gd name="T3" fmla="*/ 1185 h 1635"/>
                              <a:gd name="T4" fmla="*/ 300 w 1920"/>
                              <a:gd name="T5" fmla="*/ 1635 h 1635"/>
                              <a:gd name="T6" fmla="*/ 495 w 1920"/>
                              <a:gd name="T7" fmla="*/ 1635 h 1635"/>
                              <a:gd name="T8" fmla="*/ 555 w 1920"/>
                              <a:gd name="T9" fmla="*/ 1485 h 1635"/>
                              <a:gd name="T10" fmla="*/ 915 w 1920"/>
                              <a:gd name="T11" fmla="*/ 1350 h 1635"/>
                              <a:gd name="T12" fmla="*/ 990 w 1920"/>
                              <a:gd name="T13" fmla="*/ 1395 h 1635"/>
                              <a:gd name="T14" fmla="*/ 1095 w 1920"/>
                              <a:gd name="T15" fmla="*/ 1290 h 1635"/>
                              <a:gd name="T16" fmla="*/ 1155 w 1920"/>
                              <a:gd name="T17" fmla="*/ 1200 h 1635"/>
                              <a:gd name="T18" fmla="*/ 1575 w 1920"/>
                              <a:gd name="T19" fmla="*/ 1230 h 1635"/>
                              <a:gd name="T20" fmla="*/ 1575 w 1920"/>
                              <a:gd name="T21" fmla="*/ 1050 h 1635"/>
                              <a:gd name="T22" fmla="*/ 1665 w 1920"/>
                              <a:gd name="T23" fmla="*/ 1080 h 1635"/>
                              <a:gd name="T24" fmla="*/ 1725 w 1920"/>
                              <a:gd name="T25" fmla="*/ 945 h 1635"/>
                              <a:gd name="T26" fmla="*/ 1575 w 1920"/>
                              <a:gd name="T27" fmla="*/ 690 h 1635"/>
                              <a:gd name="T28" fmla="*/ 1755 w 1920"/>
                              <a:gd name="T29" fmla="*/ 375 h 1635"/>
                              <a:gd name="T30" fmla="*/ 1860 w 1920"/>
                              <a:gd name="T31" fmla="*/ 375 h 1635"/>
                              <a:gd name="T32" fmla="*/ 1920 w 1920"/>
                              <a:gd name="T33" fmla="*/ 270 h 1635"/>
                              <a:gd name="T34" fmla="*/ 1905 w 1920"/>
                              <a:gd name="T35" fmla="*/ 105 h 1635"/>
                              <a:gd name="T36" fmla="*/ 1785 w 1920"/>
                              <a:gd name="T37" fmla="*/ 0 h 1635"/>
                              <a:gd name="T38" fmla="*/ 1605 w 1920"/>
                              <a:gd name="T39" fmla="*/ 15 h 1635"/>
                              <a:gd name="T40" fmla="*/ 1620 w 1920"/>
                              <a:gd name="T41" fmla="*/ 105 h 1635"/>
                              <a:gd name="T42" fmla="*/ 1725 w 1920"/>
                              <a:gd name="T43" fmla="*/ 180 h 1635"/>
                              <a:gd name="T44" fmla="*/ 1650 w 1920"/>
                              <a:gd name="T45" fmla="*/ 285 h 1635"/>
                              <a:gd name="T46" fmla="*/ 1020 w 1920"/>
                              <a:gd name="T47" fmla="*/ 525 h 1635"/>
                              <a:gd name="T48" fmla="*/ 705 w 1920"/>
                              <a:gd name="T49" fmla="*/ 570 h 1635"/>
                              <a:gd name="T50" fmla="*/ 600 w 1920"/>
                              <a:gd name="T51" fmla="*/ 735 h 1635"/>
                              <a:gd name="T52" fmla="*/ 435 w 1920"/>
                              <a:gd name="T53" fmla="*/ 765 h 1635"/>
                              <a:gd name="T54" fmla="*/ 0 w 1920"/>
                              <a:gd name="T55" fmla="*/ 1035 h 16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920" h="1635">
                                <a:moveTo>
                                  <a:pt x="0" y="1035"/>
                                </a:moveTo>
                                <a:lnTo>
                                  <a:pt x="240" y="1185"/>
                                </a:lnTo>
                                <a:lnTo>
                                  <a:pt x="300" y="1635"/>
                                </a:lnTo>
                                <a:lnTo>
                                  <a:pt x="495" y="1635"/>
                                </a:lnTo>
                                <a:lnTo>
                                  <a:pt x="555" y="1485"/>
                                </a:lnTo>
                                <a:lnTo>
                                  <a:pt x="915" y="1350"/>
                                </a:lnTo>
                                <a:lnTo>
                                  <a:pt x="990" y="1395"/>
                                </a:lnTo>
                                <a:lnTo>
                                  <a:pt x="1095" y="1290"/>
                                </a:lnTo>
                                <a:lnTo>
                                  <a:pt x="1155" y="1200"/>
                                </a:lnTo>
                                <a:lnTo>
                                  <a:pt x="1575" y="1230"/>
                                </a:lnTo>
                                <a:lnTo>
                                  <a:pt x="1575" y="1050"/>
                                </a:lnTo>
                                <a:lnTo>
                                  <a:pt x="1665" y="1080"/>
                                </a:lnTo>
                                <a:lnTo>
                                  <a:pt x="1725" y="945"/>
                                </a:lnTo>
                                <a:lnTo>
                                  <a:pt x="1575" y="690"/>
                                </a:lnTo>
                                <a:lnTo>
                                  <a:pt x="1755" y="375"/>
                                </a:lnTo>
                                <a:lnTo>
                                  <a:pt x="1860" y="375"/>
                                </a:lnTo>
                                <a:lnTo>
                                  <a:pt x="1920" y="270"/>
                                </a:lnTo>
                                <a:lnTo>
                                  <a:pt x="1905" y="105"/>
                                </a:lnTo>
                                <a:lnTo>
                                  <a:pt x="1785" y="0"/>
                                </a:lnTo>
                                <a:lnTo>
                                  <a:pt x="1605" y="15"/>
                                </a:lnTo>
                                <a:lnTo>
                                  <a:pt x="1620" y="105"/>
                                </a:lnTo>
                                <a:lnTo>
                                  <a:pt x="1725" y="180"/>
                                </a:lnTo>
                                <a:lnTo>
                                  <a:pt x="1650" y="285"/>
                                </a:lnTo>
                                <a:lnTo>
                                  <a:pt x="1020" y="525"/>
                                </a:lnTo>
                                <a:lnTo>
                                  <a:pt x="705" y="570"/>
                                </a:lnTo>
                                <a:lnTo>
                                  <a:pt x="600" y="735"/>
                                </a:lnTo>
                                <a:lnTo>
                                  <a:pt x="435" y="765"/>
                                </a:lnTo>
                                <a:lnTo>
                                  <a:pt x="0" y="103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26">
                          <a:hlinkClick r:id="rId21"/>
                        </wps:cNvPr>
                        <wps:cNvSpPr>
                          <a:spLocks/>
                        </wps:cNvSpPr>
                        <wps:spPr bwMode="auto">
                          <a:xfrm>
                            <a:off x="60" y="1065"/>
                            <a:ext cx="1320" cy="960"/>
                          </a:xfrm>
                          <a:custGeom>
                            <a:avLst/>
                            <a:gdLst>
                              <a:gd name="T0" fmla="*/ 0 w 1320"/>
                              <a:gd name="T1" fmla="*/ 285 h 960"/>
                              <a:gd name="T2" fmla="*/ 30 w 1320"/>
                              <a:gd name="T3" fmla="*/ 195 h 960"/>
                              <a:gd name="T4" fmla="*/ 150 w 1320"/>
                              <a:gd name="T5" fmla="*/ 360 h 960"/>
                              <a:gd name="T6" fmla="*/ 150 w 1320"/>
                              <a:gd name="T7" fmla="*/ 480 h 960"/>
                              <a:gd name="T8" fmla="*/ 240 w 1320"/>
                              <a:gd name="T9" fmla="*/ 480 h 960"/>
                              <a:gd name="T10" fmla="*/ 525 w 1320"/>
                              <a:gd name="T11" fmla="*/ 75 h 960"/>
                              <a:gd name="T12" fmla="*/ 720 w 1320"/>
                              <a:gd name="T13" fmla="*/ 90 h 960"/>
                              <a:gd name="T14" fmla="*/ 870 w 1320"/>
                              <a:gd name="T15" fmla="*/ 0 h 960"/>
                              <a:gd name="T16" fmla="*/ 1290 w 1320"/>
                              <a:gd name="T17" fmla="*/ 210 h 960"/>
                              <a:gd name="T18" fmla="*/ 1320 w 1320"/>
                              <a:gd name="T19" fmla="*/ 600 h 960"/>
                              <a:gd name="T20" fmla="*/ 1275 w 1320"/>
                              <a:gd name="T21" fmla="*/ 705 h 960"/>
                              <a:gd name="T22" fmla="*/ 1275 w 1320"/>
                              <a:gd name="T23" fmla="*/ 780 h 960"/>
                              <a:gd name="T24" fmla="*/ 1125 w 1320"/>
                              <a:gd name="T25" fmla="*/ 765 h 960"/>
                              <a:gd name="T26" fmla="*/ 915 w 1320"/>
                              <a:gd name="T27" fmla="*/ 915 h 960"/>
                              <a:gd name="T28" fmla="*/ 750 w 1320"/>
                              <a:gd name="T29" fmla="*/ 900 h 960"/>
                              <a:gd name="T30" fmla="*/ 495 w 1320"/>
                              <a:gd name="T31" fmla="*/ 960 h 960"/>
                              <a:gd name="T32" fmla="*/ 390 w 1320"/>
                              <a:gd name="T33" fmla="*/ 900 h 960"/>
                              <a:gd name="T34" fmla="*/ 435 w 1320"/>
                              <a:gd name="T35" fmla="*/ 825 h 960"/>
                              <a:gd name="T36" fmla="*/ 270 w 1320"/>
                              <a:gd name="T37" fmla="*/ 735 h 960"/>
                              <a:gd name="T38" fmla="*/ 90 w 1320"/>
                              <a:gd name="T39" fmla="*/ 525 h 960"/>
                              <a:gd name="T40" fmla="*/ 0 w 1320"/>
                              <a:gd name="T41" fmla="*/ 285 h 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20" h="960">
                                <a:moveTo>
                                  <a:pt x="0" y="285"/>
                                </a:moveTo>
                                <a:lnTo>
                                  <a:pt x="30" y="195"/>
                                </a:lnTo>
                                <a:lnTo>
                                  <a:pt x="150" y="360"/>
                                </a:lnTo>
                                <a:lnTo>
                                  <a:pt x="150" y="480"/>
                                </a:lnTo>
                                <a:lnTo>
                                  <a:pt x="240" y="480"/>
                                </a:lnTo>
                                <a:lnTo>
                                  <a:pt x="525" y="75"/>
                                </a:lnTo>
                                <a:lnTo>
                                  <a:pt x="720" y="90"/>
                                </a:lnTo>
                                <a:lnTo>
                                  <a:pt x="870" y="0"/>
                                </a:lnTo>
                                <a:lnTo>
                                  <a:pt x="1290" y="210"/>
                                </a:lnTo>
                                <a:lnTo>
                                  <a:pt x="1320" y="600"/>
                                </a:lnTo>
                                <a:lnTo>
                                  <a:pt x="1275" y="705"/>
                                </a:lnTo>
                                <a:lnTo>
                                  <a:pt x="1275" y="780"/>
                                </a:lnTo>
                                <a:lnTo>
                                  <a:pt x="1125" y="765"/>
                                </a:lnTo>
                                <a:lnTo>
                                  <a:pt x="915" y="915"/>
                                </a:lnTo>
                                <a:lnTo>
                                  <a:pt x="750" y="900"/>
                                </a:lnTo>
                                <a:lnTo>
                                  <a:pt x="495" y="960"/>
                                </a:lnTo>
                                <a:lnTo>
                                  <a:pt x="390" y="900"/>
                                </a:lnTo>
                                <a:lnTo>
                                  <a:pt x="435" y="825"/>
                                </a:lnTo>
                                <a:lnTo>
                                  <a:pt x="270" y="735"/>
                                </a:lnTo>
                                <a:lnTo>
                                  <a:pt x="90" y="525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27">
                          <a:hlinkClick r:id="rId22"/>
                        </wps:cNvPr>
                        <wps:cNvSpPr>
                          <a:spLocks/>
                        </wps:cNvSpPr>
                        <wps:spPr bwMode="auto">
                          <a:xfrm>
                            <a:off x="3360" y="2370"/>
                            <a:ext cx="1755" cy="1650"/>
                          </a:xfrm>
                          <a:custGeom>
                            <a:avLst/>
                            <a:gdLst>
                              <a:gd name="T0" fmla="*/ 735 w 1755"/>
                              <a:gd name="T1" fmla="*/ 0 h 1650"/>
                              <a:gd name="T2" fmla="*/ 375 w 1755"/>
                              <a:gd name="T3" fmla="*/ 285 h 1650"/>
                              <a:gd name="T4" fmla="*/ 420 w 1755"/>
                              <a:gd name="T5" fmla="*/ 375 h 1650"/>
                              <a:gd name="T6" fmla="*/ 300 w 1755"/>
                              <a:gd name="T7" fmla="*/ 480 h 1650"/>
                              <a:gd name="T8" fmla="*/ 90 w 1755"/>
                              <a:gd name="T9" fmla="*/ 450 h 1650"/>
                              <a:gd name="T10" fmla="*/ 0 w 1755"/>
                              <a:gd name="T11" fmla="*/ 795 h 1650"/>
                              <a:gd name="T12" fmla="*/ 60 w 1755"/>
                              <a:gd name="T13" fmla="*/ 990 h 1650"/>
                              <a:gd name="T14" fmla="*/ 225 w 1755"/>
                              <a:gd name="T15" fmla="*/ 1005 h 1650"/>
                              <a:gd name="T16" fmla="*/ 510 w 1755"/>
                              <a:gd name="T17" fmla="*/ 1155 h 1650"/>
                              <a:gd name="T18" fmla="*/ 525 w 1755"/>
                              <a:gd name="T19" fmla="*/ 1290 h 1650"/>
                              <a:gd name="T20" fmla="*/ 675 w 1755"/>
                              <a:gd name="T21" fmla="*/ 1335 h 1650"/>
                              <a:gd name="T22" fmla="*/ 750 w 1755"/>
                              <a:gd name="T23" fmla="*/ 1290 h 1650"/>
                              <a:gd name="T24" fmla="*/ 840 w 1755"/>
                              <a:gd name="T25" fmla="*/ 1410 h 1650"/>
                              <a:gd name="T26" fmla="*/ 720 w 1755"/>
                              <a:gd name="T27" fmla="*/ 1575 h 1650"/>
                              <a:gd name="T28" fmla="*/ 840 w 1755"/>
                              <a:gd name="T29" fmla="*/ 1650 h 1650"/>
                              <a:gd name="T30" fmla="*/ 1200 w 1755"/>
                              <a:gd name="T31" fmla="*/ 1455 h 1650"/>
                              <a:gd name="T32" fmla="*/ 1425 w 1755"/>
                              <a:gd name="T33" fmla="*/ 1500 h 1650"/>
                              <a:gd name="T34" fmla="*/ 1575 w 1755"/>
                              <a:gd name="T35" fmla="*/ 1350 h 1650"/>
                              <a:gd name="T36" fmla="*/ 1575 w 1755"/>
                              <a:gd name="T37" fmla="*/ 1125 h 1650"/>
                              <a:gd name="T38" fmla="*/ 1725 w 1755"/>
                              <a:gd name="T39" fmla="*/ 900 h 1650"/>
                              <a:gd name="T40" fmla="*/ 1755 w 1755"/>
                              <a:gd name="T41" fmla="*/ 495 h 1650"/>
                              <a:gd name="T42" fmla="*/ 1350 w 1755"/>
                              <a:gd name="T43" fmla="*/ 255 h 1650"/>
                              <a:gd name="T44" fmla="*/ 1260 w 1755"/>
                              <a:gd name="T45" fmla="*/ 315 h 1650"/>
                              <a:gd name="T46" fmla="*/ 735 w 1755"/>
                              <a:gd name="T47" fmla="*/ 0 h 1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755" h="1650">
                                <a:moveTo>
                                  <a:pt x="735" y="0"/>
                                </a:moveTo>
                                <a:lnTo>
                                  <a:pt x="375" y="285"/>
                                </a:lnTo>
                                <a:lnTo>
                                  <a:pt x="420" y="375"/>
                                </a:lnTo>
                                <a:lnTo>
                                  <a:pt x="300" y="480"/>
                                </a:lnTo>
                                <a:lnTo>
                                  <a:pt x="90" y="450"/>
                                </a:lnTo>
                                <a:lnTo>
                                  <a:pt x="0" y="795"/>
                                </a:lnTo>
                                <a:lnTo>
                                  <a:pt x="60" y="990"/>
                                </a:lnTo>
                                <a:lnTo>
                                  <a:pt x="225" y="1005"/>
                                </a:lnTo>
                                <a:lnTo>
                                  <a:pt x="510" y="1155"/>
                                </a:lnTo>
                                <a:lnTo>
                                  <a:pt x="525" y="1290"/>
                                </a:lnTo>
                                <a:lnTo>
                                  <a:pt x="675" y="1335"/>
                                </a:lnTo>
                                <a:lnTo>
                                  <a:pt x="750" y="1290"/>
                                </a:lnTo>
                                <a:lnTo>
                                  <a:pt x="840" y="1410"/>
                                </a:lnTo>
                                <a:lnTo>
                                  <a:pt x="720" y="1575"/>
                                </a:lnTo>
                                <a:lnTo>
                                  <a:pt x="840" y="1650"/>
                                </a:lnTo>
                                <a:lnTo>
                                  <a:pt x="1200" y="1455"/>
                                </a:lnTo>
                                <a:lnTo>
                                  <a:pt x="1425" y="1500"/>
                                </a:lnTo>
                                <a:lnTo>
                                  <a:pt x="1575" y="1350"/>
                                </a:lnTo>
                                <a:lnTo>
                                  <a:pt x="1575" y="1125"/>
                                </a:lnTo>
                                <a:lnTo>
                                  <a:pt x="1725" y="900"/>
                                </a:lnTo>
                                <a:lnTo>
                                  <a:pt x="1755" y="495"/>
                                </a:lnTo>
                                <a:lnTo>
                                  <a:pt x="1350" y="255"/>
                                </a:lnTo>
                                <a:lnTo>
                                  <a:pt x="1260" y="315"/>
                                </a:lnTo>
                                <a:lnTo>
                                  <a:pt x="73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28">
                          <a:hlinkClick r:id="rId23"/>
                        </wps:cNvPr>
                        <wps:cNvSpPr>
                          <a:spLocks/>
                        </wps:cNvSpPr>
                        <wps:spPr bwMode="auto">
                          <a:xfrm>
                            <a:off x="1635" y="2775"/>
                            <a:ext cx="2490" cy="1935"/>
                          </a:xfrm>
                          <a:custGeom>
                            <a:avLst/>
                            <a:gdLst>
                              <a:gd name="T0" fmla="*/ 345 w 2490"/>
                              <a:gd name="T1" fmla="*/ 120 h 1935"/>
                              <a:gd name="T2" fmla="*/ 345 w 2490"/>
                              <a:gd name="T3" fmla="*/ 390 h 1935"/>
                              <a:gd name="T4" fmla="*/ 0 w 2490"/>
                              <a:gd name="T5" fmla="*/ 1080 h 1935"/>
                              <a:gd name="T6" fmla="*/ 585 w 2490"/>
                              <a:gd name="T7" fmla="*/ 1680 h 1935"/>
                              <a:gd name="T8" fmla="*/ 600 w 2490"/>
                              <a:gd name="T9" fmla="*/ 1800 h 1935"/>
                              <a:gd name="T10" fmla="*/ 900 w 2490"/>
                              <a:gd name="T11" fmla="*/ 1935 h 1935"/>
                              <a:gd name="T12" fmla="*/ 1065 w 2490"/>
                              <a:gd name="T13" fmla="*/ 1785 h 1935"/>
                              <a:gd name="T14" fmla="*/ 1290 w 2490"/>
                              <a:gd name="T15" fmla="*/ 1830 h 1935"/>
                              <a:gd name="T16" fmla="*/ 1335 w 2490"/>
                              <a:gd name="T17" fmla="*/ 1890 h 1935"/>
                              <a:gd name="T18" fmla="*/ 1410 w 2490"/>
                              <a:gd name="T19" fmla="*/ 1725 h 1935"/>
                              <a:gd name="T20" fmla="*/ 1545 w 2490"/>
                              <a:gd name="T21" fmla="*/ 1530 h 1935"/>
                              <a:gd name="T22" fmla="*/ 1650 w 2490"/>
                              <a:gd name="T23" fmla="*/ 1575 h 1935"/>
                              <a:gd name="T24" fmla="*/ 1725 w 2490"/>
                              <a:gd name="T25" fmla="*/ 1335 h 1935"/>
                              <a:gd name="T26" fmla="*/ 1770 w 2490"/>
                              <a:gd name="T27" fmla="*/ 1125 h 1935"/>
                              <a:gd name="T28" fmla="*/ 1980 w 2490"/>
                              <a:gd name="T29" fmla="*/ 1155 h 1935"/>
                              <a:gd name="T30" fmla="*/ 2010 w 2490"/>
                              <a:gd name="T31" fmla="*/ 1260 h 1935"/>
                              <a:gd name="T32" fmla="*/ 2100 w 2490"/>
                              <a:gd name="T33" fmla="*/ 1215 h 1935"/>
                              <a:gd name="T34" fmla="*/ 2130 w 2490"/>
                              <a:gd name="T35" fmla="*/ 1155 h 1935"/>
                              <a:gd name="T36" fmla="*/ 2415 w 2490"/>
                              <a:gd name="T37" fmla="*/ 1305 h 1935"/>
                              <a:gd name="T38" fmla="*/ 2490 w 2490"/>
                              <a:gd name="T39" fmla="*/ 1260 h 1935"/>
                              <a:gd name="T40" fmla="*/ 2385 w 2490"/>
                              <a:gd name="T41" fmla="*/ 1155 h 1935"/>
                              <a:gd name="T42" fmla="*/ 2475 w 2490"/>
                              <a:gd name="T43" fmla="*/ 1005 h 1935"/>
                              <a:gd name="T44" fmla="*/ 2415 w 2490"/>
                              <a:gd name="T45" fmla="*/ 960 h 1935"/>
                              <a:gd name="T46" fmla="*/ 2205 w 2490"/>
                              <a:gd name="T47" fmla="*/ 930 h 1935"/>
                              <a:gd name="T48" fmla="*/ 2160 w 2490"/>
                              <a:gd name="T49" fmla="*/ 795 h 1935"/>
                              <a:gd name="T50" fmla="*/ 2025 w 2490"/>
                              <a:gd name="T51" fmla="*/ 750 h 1935"/>
                              <a:gd name="T52" fmla="*/ 1920 w 2490"/>
                              <a:gd name="T53" fmla="*/ 750 h 1935"/>
                              <a:gd name="T54" fmla="*/ 1875 w 2490"/>
                              <a:gd name="T55" fmla="*/ 675 h 1935"/>
                              <a:gd name="T56" fmla="*/ 1695 w 2490"/>
                              <a:gd name="T57" fmla="*/ 600 h 1935"/>
                              <a:gd name="T58" fmla="*/ 1665 w 2490"/>
                              <a:gd name="T59" fmla="*/ 75 h 1935"/>
                              <a:gd name="T60" fmla="*/ 1590 w 2490"/>
                              <a:gd name="T61" fmla="*/ 0 h 1935"/>
                              <a:gd name="T62" fmla="*/ 1515 w 2490"/>
                              <a:gd name="T63" fmla="*/ 60 h 1935"/>
                              <a:gd name="T64" fmla="*/ 1485 w 2490"/>
                              <a:gd name="T65" fmla="*/ 120 h 1935"/>
                              <a:gd name="T66" fmla="*/ 1410 w 2490"/>
                              <a:gd name="T67" fmla="*/ 195 h 1935"/>
                              <a:gd name="T68" fmla="*/ 1140 w 2490"/>
                              <a:gd name="T69" fmla="*/ 120 h 1935"/>
                              <a:gd name="T70" fmla="*/ 675 w 2490"/>
                              <a:gd name="T71" fmla="*/ 90 h 1935"/>
                              <a:gd name="T72" fmla="*/ 345 w 2490"/>
                              <a:gd name="T73" fmla="*/ 120 h 19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2490" h="1935">
                                <a:moveTo>
                                  <a:pt x="345" y="120"/>
                                </a:moveTo>
                                <a:lnTo>
                                  <a:pt x="345" y="390"/>
                                </a:lnTo>
                                <a:lnTo>
                                  <a:pt x="0" y="1080"/>
                                </a:lnTo>
                                <a:lnTo>
                                  <a:pt x="585" y="1680"/>
                                </a:lnTo>
                                <a:lnTo>
                                  <a:pt x="600" y="1800"/>
                                </a:lnTo>
                                <a:lnTo>
                                  <a:pt x="900" y="1935"/>
                                </a:lnTo>
                                <a:lnTo>
                                  <a:pt x="1065" y="1785"/>
                                </a:lnTo>
                                <a:lnTo>
                                  <a:pt x="1290" y="1830"/>
                                </a:lnTo>
                                <a:lnTo>
                                  <a:pt x="1335" y="1890"/>
                                </a:lnTo>
                                <a:lnTo>
                                  <a:pt x="1410" y="1725"/>
                                </a:lnTo>
                                <a:lnTo>
                                  <a:pt x="1545" y="1530"/>
                                </a:lnTo>
                                <a:lnTo>
                                  <a:pt x="1650" y="1575"/>
                                </a:lnTo>
                                <a:lnTo>
                                  <a:pt x="1725" y="1335"/>
                                </a:lnTo>
                                <a:lnTo>
                                  <a:pt x="1770" y="1125"/>
                                </a:lnTo>
                                <a:lnTo>
                                  <a:pt x="1980" y="1155"/>
                                </a:lnTo>
                                <a:lnTo>
                                  <a:pt x="2010" y="1260"/>
                                </a:lnTo>
                                <a:lnTo>
                                  <a:pt x="2100" y="1215"/>
                                </a:lnTo>
                                <a:lnTo>
                                  <a:pt x="2130" y="1155"/>
                                </a:lnTo>
                                <a:lnTo>
                                  <a:pt x="2415" y="1305"/>
                                </a:lnTo>
                                <a:lnTo>
                                  <a:pt x="2490" y="1260"/>
                                </a:lnTo>
                                <a:lnTo>
                                  <a:pt x="2385" y="1155"/>
                                </a:lnTo>
                                <a:lnTo>
                                  <a:pt x="2475" y="1005"/>
                                </a:lnTo>
                                <a:lnTo>
                                  <a:pt x="2415" y="960"/>
                                </a:lnTo>
                                <a:lnTo>
                                  <a:pt x="2205" y="930"/>
                                </a:lnTo>
                                <a:lnTo>
                                  <a:pt x="2160" y="795"/>
                                </a:lnTo>
                                <a:lnTo>
                                  <a:pt x="2025" y="750"/>
                                </a:lnTo>
                                <a:lnTo>
                                  <a:pt x="1920" y="750"/>
                                </a:lnTo>
                                <a:lnTo>
                                  <a:pt x="1875" y="675"/>
                                </a:lnTo>
                                <a:lnTo>
                                  <a:pt x="1695" y="600"/>
                                </a:lnTo>
                                <a:lnTo>
                                  <a:pt x="1665" y="75"/>
                                </a:lnTo>
                                <a:lnTo>
                                  <a:pt x="1590" y="0"/>
                                </a:lnTo>
                                <a:lnTo>
                                  <a:pt x="1515" y="60"/>
                                </a:lnTo>
                                <a:lnTo>
                                  <a:pt x="1485" y="120"/>
                                </a:lnTo>
                                <a:lnTo>
                                  <a:pt x="1410" y="195"/>
                                </a:lnTo>
                                <a:lnTo>
                                  <a:pt x="1140" y="120"/>
                                </a:lnTo>
                                <a:lnTo>
                                  <a:pt x="675" y="90"/>
                                </a:lnTo>
                                <a:lnTo>
                                  <a:pt x="345" y="12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29">
                          <a:hlinkClick r:id="rId24"/>
                        </wps:cNvPr>
                        <wps:cNvSpPr>
                          <a:spLocks/>
                        </wps:cNvSpPr>
                        <wps:spPr bwMode="auto">
                          <a:xfrm>
                            <a:off x="345" y="1740"/>
                            <a:ext cx="1695" cy="2145"/>
                          </a:xfrm>
                          <a:custGeom>
                            <a:avLst/>
                            <a:gdLst>
                              <a:gd name="T0" fmla="*/ 1170 w 1695"/>
                              <a:gd name="T1" fmla="*/ 45 h 2145"/>
                              <a:gd name="T2" fmla="*/ 1200 w 1695"/>
                              <a:gd name="T3" fmla="*/ 150 h 2145"/>
                              <a:gd name="T4" fmla="*/ 1350 w 1695"/>
                              <a:gd name="T5" fmla="*/ 150 h 2145"/>
                              <a:gd name="T6" fmla="*/ 1695 w 1695"/>
                              <a:gd name="T7" fmla="*/ 390 h 2145"/>
                              <a:gd name="T8" fmla="*/ 1635 w 1695"/>
                              <a:gd name="T9" fmla="*/ 705 h 2145"/>
                              <a:gd name="T10" fmla="*/ 1530 w 1695"/>
                              <a:gd name="T11" fmla="*/ 720 h 2145"/>
                              <a:gd name="T12" fmla="*/ 1500 w 1695"/>
                              <a:gd name="T13" fmla="*/ 930 h 2145"/>
                              <a:gd name="T14" fmla="*/ 1545 w 1695"/>
                              <a:gd name="T15" fmla="*/ 945 h 2145"/>
                              <a:gd name="T16" fmla="*/ 1575 w 1695"/>
                              <a:gd name="T17" fmla="*/ 1395 h 2145"/>
                              <a:gd name="T18" fmla="*/ 1485 w 1695"/>
                              <a:gd name="T19" fmla="*/ 1575 h 2145"/>
                              <a:gd name="T20" fmla="*/ 1305 w 1695"/>
                              <a:gd name="T21" fmla="*/ 1890 h 2145"/>
                              <a:gd name="T22" fmla="*/ 1305 w 1695"/>
                              <a:gd name="T23" fmla="*/ 1965 h 2145"/>
                              <a:gd name="T24" fmla="*/ 1245 w 1695"/>
                              <a:gd name="T25" fmla="*/ 2145 h 2145"/>
                              <a:gd name="T26" fmla="*/ 1125 w 1695"/>
                              <a:gd name="T27" fmla="*/ 2115 h 2145"/>
                              <a:gd name="T28" fmla="*/ 1080 w 1695"/>
                              <a:gd name="T29" fmla="*/ 1890 h 2145"/>
                              <a:gd name="T30" fmla="*/ 885 w 1695"/>
                              <a:gd name="T31" fmla="*/ 1800 h 2145"/>
                              <a:gd name="T32" fmla="*/ 570 w 1695"/>
                              <a:gd name="T33" fmla="*/ 1350 h 2145"/>
                              <a:gd name="T34" fmla="*/ 390 w 1695"/>
                              <a:gd name="T35" fmla="*/ 1350 h 2145"/>
                              <a:gd name="T36" fmla="*/ 240 w 1695"/>
                              <a:gd name="T37" fmla="*/ 1125 h 2145"/>
                              <a:gd name="T38" fmla="*/ 225 w 1695"/>
                              <a:gd name="T39" fmla="*/ 990 h 2145"/>
                              <a:gd name="T40" fmla="*/ 120 w 1695"/>
                              <a:gd name="T41" fmla="*/ 720 h 2145"/>
                              <a:gd name="T42" fmla="*/ 0 w 1695"/>
                              <a:gd name="T43" fmla="*/ 585 h 2145"/>
                              <a:gd name="T44" fmla="*/ 180 w 1695"/>
                              <a:gd name="T45" fmla="*/ 330 h 2145"/>
                              <a:gd name="T46" fmla="*/ 480 w 1695"/>
                              <a:gd name="T47" fmla="*/ 315 h 2145"/>
                              <a:gd name="T48" fmla="*/ 705 w 1695"/>
                              <a:gd name="T49" fmla="*/ 270 h 2145"/>
                              <a:gd name="T50" fmla="*/ 870 w 1695"/>
                              <a:gd name="T51" fmla="*/ 135 h 2145"/>
                              <a:gd name="T52" fmla="*/ 1005 w 1695"/>
                              <a:gd name="T53" fmla="*/ 195 h 2145"/>
                              <a:gd name="T54" fmla="*/ 1065 w 1695"/>
                              <a:gd name="T55" fmla="*/ 0 h 2145"/>
                              <a:gd name="T56" fmla="*/ 1170 w 1695"/>
                              <a:gd name="T57" fmla="*/ 45 h 2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695" h="2145">
                                <a:moveTo>
                                  <a:pt x="1170" y="45"/>
                                </a:moveTo>
                                <a:lnTo>
                                  <a:pt x="1200" y="150"/>
                                </a:lnTo>
                                <a:lnTo>
                                  <a:pt x="1350" y="150"/>
                                </a:lnTo>
                                <a:lnTo>
                                  <a:pt x="1695" y="390"/>
                                </a:lnTo>
                                <a:lnTo>
                                  <a:pt x="1635" y="705"/>
                                </a:lnTo>
                                <a:lnTo>
                                  <a:pt x="1530" y="720"/>
                                </a:lnTo>
                                <a:lnTo>
                                  <a:pt x="1500" y="930"/>
                                </a:lnTo>
                                <a:lnTo>
                                  <a:pt x="1545" y="945"/>
                                </a:lnTo>
                                <a:lnTo>
                                  <a:pt x="1575" y="1395"/>
                                </a:lnTo>
                                <a:lnTo>
                                  <a:pt x="1485" y="1575"/>
                                </a:lnTo>
                                <a:lnTo>
                                  <a:pt x="1305" y="1890"/>
                                </a:lnTo>
                                <a:lnTo>
                                  <a:pt x="1305" y="1965"/>
                                </a:lnTo>
                                <a:lnTo>
                                  <a:pt x="1245" y="2145"/>
                                </a:lnTo>
                                <a:lnTo>
                                  <a:pt x="1125" y="2115"/>
                                </a:lnTo>
                                <a:lnTo>
                                  <a:pt x="1080" y="1890"/>
                                </a:lnTo>
                                <a:lnTo>
                                  <a:pt x="885" y="1800"/>
                                </a:lnTo>
                                <a:lnTo>
                                  <a:pt x="570" y="1350"/>
                                </a:lnTo>
                                <a:lnTo>
                                  <a:pt x="390" y="1350"/>
                                </a:lnTo>
                                <a:lnTo>
                                  <a:pt x="240" y="1125"/>
                                </a:lnTo>
                                <a:lnTo>
                                  <a:pt x="225" y="990"/>
                                </a:lnTo>
                                <a:lnTo>
                                  <a:pt x="120" y="720"/>
                                </a:lnTo>
                                <a:lnTo>
                                  <a:pt x="0" y="585"/>
                                </a:lnTo>
                                <a:lnTo>
                                  <a:pt x="180" y="330"/>
                                </a:lnTo>
                                <a:lnTo>
                                  <a:pt x="480" y="315"/>
                                </a:lnTo>
                                <a:lnTo>
                                  <a:pt x="705" y="270"/>
                                </a:lnTo>
                                <a:lnTo>
                                  <a:pt x="870" y="135"/>
                                </a:lnTo>
                                <a:lnTo>
                                  <a:pt x="1005" y="195"/>
                                </a:lnTo>
                                <a:lnTo>
                                  <a:pt x="1065" y="0"/>
                                </a:lnTo>
                                <a:lnTo>
                                  <a:pt x="1170" y="4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30">
                          <a:hlinkClick r:id="rId25"/>
                        </wps:cNvPr>
                        <wps:cNvSpPr>
                          <a:spLocks/>
                        </wps:cNvSpPr>
                        <wps:spPr bwMode="auto">
                          <a:xfrm>
                            <a:off x="1635" y="885"/>
                            <a:ext cx="2460" cy="1980"/>
                          </a:xfrm>
                          <a:custGeom>
                            <a:avLst/>
                            <a:gdLst>
                              <a:gd name="T0" fmla="*/ 1290 w 2460"/>
                              <a:gd name="T1" fmla="*/ 765 h 1980"/>
                              <a:gd name="T2" fmla="*/ 1125 w 2460"/>
                              <a:gd name="T3" fmla="*/ 465 h 1980"/>
                              <a:gd name="T4" fmla="*/ 690 w 2460"/>
                              <a:gd name="T5" fmla="*/ 465 h 1980"/>
                              <a:gd name="T6" fmla="*/ 675 w 2460"/>
                              <a:gd name="T7" fmla="*/ 540 h 1980"/>
                              <a:gd name="T8" fmla="*/ 480 w 2460"/>
                              <a:gd name="T9" fmla="*/ 630 h 1980"/>
                              <a:gd name="T10" fmla="*/ 300 w 2460"/>
                              <a:gd name="T11" fmla="*/ 630 h 1980"/>
                              <a:gd name="T12" fmla="*/ 0 w 2460"/>
                              <a:gd name="T13" fmla="*/ 870 h 1980"/>
                              <a:gd name="T14" fmla="*/ 150 w 2460"/>
                              <a:gd name="T15" fmla="*/ 1020 h 1980"/>
                              <a:gd name="T16" fmla="*/ 270 w 2460"/>
                              <a:gd name="T17" fmla="*/ 1020 h 1980"/>
                              <a:gd name="T18" fmla="*/ 465 w 2460"/>
                              <a:gd name="T19" fmla="*/ 1200 h 1980"/>
                              <a:gd name="T20" fmla="*/ 390 w 2460"/>
                              <a:gd name="T21" fmla="*/ 1575 h 1980"/>
                              <a:gd name="T22" fmla="*/ 285 w 2460"/>
                              <a:gd name="T23" fmla="*/ 1650 h 1980"/>
                              <a:gd name="T24" fmla="*/ 360 w 2460"/>
                              <a:gd name="T25" fmla="*/ 1950 h 1980"/>
                              <a:gd name="T26" fmla="*/ 570 w 2460"/>
                              <a:gd name="T27" fmla="*/ 1980 h 1980"/>
                              <a:gd name="T28" fmla="*/ 675 w 2460"/>
                              <a:gd name="T29" fmla="*/ 1905 h 1980"/>
                              <a:gd name="T30" fmla="*/ 900 w 2460"/>
                              <a:gd name="T31" fmla="*/ 1905 h 1980"/>
                              <a:gd name="T32" fmla="*/ 1380 w 2460"/>
                              <a:gd name="T33" fmla="*/ 1980 h 1980"/>
                              <a:gd name="T34" fmla="*/ 1485 w 2460"/>
                              <a:gd name="T35" fmla="*/ 1845 h 1980"/>
                              <a:gd name="T36" fmla="*/ 1740 w 2460"/>
                              <a:gd name="T37" fmla="*/ 1905 h 1980"/>
                              <a:gd name="T38" fmla="*/ 1800 w 2460"/>
                              <a:gd name="T39" fmla="*/ 1845 h 1980"/>
                              <a:gd name="T40" fmla="*/ 2040 w 2460"/>
                              <a:gd name="T41" fmla="*/ 1845 h 1980"/>
                              <a:gd name="T42" fmla="*/ 2010 w 2460"/>
                              <a:gd name="T43" fmla="*/ 1710 h 1980"/>
                              <a:gd name="T44" fmla="*/ 2115 w 2460"/>
                              <a:gd name="T45" fmla="*/ 1545 h 1980"/>
                              <a:gd name="T46" fmla="*/ 2370 w 2460"/>
                              <a:gd name="T47" fmla="*/ 1485 h 1980"/>
                              <a:gd name="T48" fmla="*/ 2460 w 2460"/>
                              <a:gd name="T49" fmla="*/ 1215 h 1980"/>
                              <a:gd name="T50" fmla="*/ 2280 w 2460"/>
                              <a:gd name="T51" fmla="*/ 1065 h 1980"/>
                              <a:gd name="T52" fmla="*/ 2370 w 2460"/>
                              <a:gd name="T53" fmla="*/ 915 h 1980"/>
                              <a:gd name="T54" fmla="*/ 2265 w 2460"/>
                              <a:gd name="T55" fmla="*/ 825 h 1980"/>
                              <a:gd name="T56" fmla="*/ 2280 w 2460"/>
                              <a:gd name="T57" fmla="*/ 615 h 1980"/>
                              <a:gd name="T58" fmla="*/ 2085 w 2460"/>
                              <a:gd name="T59" fmla="*/ 585 h 1980"/>
                              <a:gd name="T60" fmla="*/ 1980 w 2460"/>
                              <a:gd name="T61" fmla="*/ 390 h 1980"/>
                              <a:gd name="T62" fmla="*/ 2040 w 2460"/>
                              <a:gd name="T63" fmla="*/ 150 h 1980"/>
                              <a:gd name="T64" fmla="*/ 1845 w 2460"/>
                              <a:gd name="T65" fmla="*/ 0 h 1980"/>
                              <a:gd name="T66" fmla="*/ 1515 w 2460"/>
                              <a:gd name="T67" fmla="*/ 225 h 1980"/>
                              <a:gd name="T68" fmla="*/ 1380 w 2460"/>
                              <a:gd name="T69" fmla="*/ 225 h 1980"/>
                              <a:gd name="T70" fmla="*/ 1185 w 2460"/>
                              <a:gd name="T71" fmla="*/ 300 h 1980"/>
                              <a:gd name="T72" fmla="*/ 1200 w 2460"/>
                              <a:gd name="T73" fmla="*/ 480 h 1980"/>
                              <a:gd name="T74" fmla="*/ 1380 w 2460"/>
                              <a:gd name="T75" fmla="*/ 780 h 1980"/>
                              <a:gd name="T76" fmla="*/ 1665 w 2460"/>
                              <a:gd name="T77" fmla="*/ 930 h 1980"/>
                              <a:gd name="T78" fmla="*/ 1530 w 2460"/>
                              <a:gd name="T79" fmla="*/ 1140 h 1980"/>
                              <a:gd name="T80" fmla="*/ 1455 w 2460"/>
                              <a:gd name="T81" fmla="*/ 1260 h 1980"/>
                              <a:gd name="T82" fmla="*/ 1335 w 2460"/>
                              <a:gd name="T83" fmla="*/ 1215 h 1980"/>
                              <a:gd name="T84" fmla="*/ 1200 w 2460"/>
                              <a:gd name="T85" fmla="*/ 1290 h 1980"/>
                              <a:gd name="T86" fmla="*/ 1080 w 2460"/>
                              <a:gd name="T87" fmla="*/ 1410 h 1980"/>
                              <a:gd name="T88" fmla="*/ 945 w 2460"/>
                              <a:gd name="T89" fmla="*/ 1260 h 1980"/>
                              <a:gd name="T90" fmla="*/ 870 w 2460"/>
                              <a:gd name="T91" fmla="*/ 960 h 1980"/>
                              <a:gd name="T92" fmla="*/ 960 w 2460"/>
                              <a:gd name="T93" fmla="*/ 855 h 1980"/>
                              <a:gd name="T94" fmla="*/ 1290 w 2460"/>
                              <a:gd name="T95" fmla="*/ 765 h 19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2460" h="1980">
                                <a:moveTo>
                                  <a:pt x="1290" y="765"/>
                                </a:moveTo>
                                <a:lnTo>
                                  <a:pt x="1125" y="465"/>
                                </a:lnTo>
                                <a:lnTo>
                                  <a:pt x="690" y="465"/>
                                </a:lnTo>
                                <a:lnTo>
                                  <a:pt x="675" y="540"/>
                                </a:lnTo>
                                <a:lnTo>
                                  <a:pt x="480" y="630"/>
                                </a:lnTo>
                                <a:lnTo>
                                  <a:pt x="300" y="630"/>
                                </a:lnTo>
                                <a:lnTo>
                                  <a:pt x="0" y="870"/>
                                </a:lnTo>
                                <a:lnTo>
                                  <a:pt x="150" y="1020"/>
                                </a:lnTo>
                                <a:lnTo>
                                  <a:pt x="270" y="1020"/>
                                </a:lnTo>
                                <a:lnTo>
                                  <a:pt x="465" y="1200"/>
                                </a:lnTo>
                                <a:lnTo>
                                  <a:pt x="390" y="1575"/>
                                </a:lnTo>
                                <a:lnTo>
                                  <a:pt x="285" y="1650"/>
                                </a:lnTo>
                                <a:lnTo>
                                  <a:pt x="360" y="1950"/>
                                </a:lnTo>
                                <a:lnTo>
                                  <a:pt x="570" y="1980"/>
                                </a:lnTo>
                                <a:lnTo>
                                  <a:pt x="675" y="1905"/>
                                </a:lnTo>
                                <a:lnTo>
                                  <a:pt x="900" y="1905"/>
                                </a:lnTo>
                                <a:lnTo>
                                  <a:pt x="1380" y="1980"/>
                                </a:lnTo>
                                <a:lnTo>
                                  <a:pt x="1485" y="1845"/>
                                </a:lnTo>
                                <a:lnTo>
                                  <a:pt x="1740" y="1905"/>
                                </a:lnTo>
                                <a:lnTo>
                                  <a:pt x="1800" y="1845"/>
                                </a:lnTo>
                                <a:lnTo>
                                  <a:pt x="2040" y="1845"/>
                                </a:lnTo>
                                <a:lnTo>
                                  <a:pt x="2010" y="1710"/>
                                </a:lnTo>
                                <a:lnTo>
                                  <a:pt x="2115" y="1545"/>
                                </a:lnTo>
                                <a:lnTo>
                                  <a:pt x="2370" y="1485"/>
                                </a:lnTo>
                                <a:lnTo>
                                  <a:pt x="2460" y="1215"/>
                                </a:lnTo>
                                <a:lnTo>
                                  <a:pt x="2280" y="1065"/>
                                </a:lnTo>
                                <a:lnTo>
                                  <a:pt x="2370" y="915"/>
                                </a:lnTo>
                                <a:lnTo>
                                  <a:pt x="2265" y="825"/>
                                </a:lnTo>
                                <a:lnTo>
                                  <a:pt x="2280" y="615"/>
                                </a:lnTo>
                                <a:lnTo>
                                  <a:pt x="2085" y="585"/>
                                </a:lnTo>
                                <a:lnTo>
                                  <a:pt x="1980" y="390"/>
                                </a:lnTo>
                                <a:lnTo>
                                  <a:pt x="2040" y="150"/>
                                </a:lnTo>
                                <a:lnTo>
                                  <a:pt x="1845" y="0"/>
                                </a:lnTo>
                                <a:lnTo>
                                  <a:pt x="1515" y="225"/>
                                </a:lnTo>
                                <a:lnTo>
                                  <a:pt x="1380" y="225"/>
                                </a:lnTo>
                                <a:lnTo>
                                  <a:pt x="1185" y="300"/>
                                </a:lnTo>
                                <a:lnTo>
                                  <a:pt x="1200" y="480"/>
                                </a:lnTo>
                                <a:lnTo>
                                  <a:pt x="1380" y="780"/>
                                </a:lnTo>
                                <a:lnTo>
                                  <a:pt x="1665" y="930"/>
                                </a:lnTo>
                                <a:lnTo>
                                  <a:pt x="1530" y="1140"/>
                                </a:lnTo>
                                <a:lnTo>
                                  <a:pt x="1455" y="1260"/>
                                </a:lnTo>
                                <a:lnTo>
                                  <a:pt x="1335" y="1215"/>
                                </a:lnTo>
                                <a:lnTo>
                                  <a:pt x="1200" y="1290"/>
                                </a:lnTo>
                                <a:lnTo>
                                  <a:pt x="1080" y="1410"/>
                                </a:lnTo>
                                <a:lnTo>
                                  <a:pt x="945" y="1260"/>
                                </a:lnTo>
                                <a:lnTo>
                                  <a:pt x="870" y="960"/>
                                </a:lnTo>
                                <a:lnTo>
                                  <a:pt x="960" y="855"/>
                                </a:lnTo>
                                <a:lnTo>
                                  <a:pt x="1290" y="76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31">
                          <a:hlinkClick r:id="rId26"/>
                        </wps:cNvPr>
                        <wps:cNvSpPr>
                          <a:spLocks/>
                        </wps:cNvSpPr>
                        <wps:spPr bwMode="auto">
                          <a:xfrm>
                            <a:off x="2535" y="1695"/>
                            <a:ext cx="705" cy="555"/>
                          </a:xfrm>
                          <a:custGeom>
                            <a:avLst/>
                            <a:gdLst>
                              <a:gd name="T0" fmla="*/ 585 w 705"/>
                              <a:gd name="T1" fmla="*/ 135 h 555"/>
                              <a:gd name="T2" fmla="*/ 420 w 705"/>
                              <a:gd name="T3" fmla="*/ 0 h 555"/>
                              <a:gd name="T4" fmla="*/ 0 w 705"/>
                              <a:gd name="T5" fmla="*/ 165 h 555"/>
                              <a:gd name="T6" fmla="*/ 165 w 705"/>
                              <a:gd name="T7" fmla="*/ 555 h 555"/>
                              <a:gd name="T8" fmla="*/ 240 w 705"/>
                              <a:gd name="T9" fmla="*/ 435 h 555"/>
                              <a:gd name="T10" fmla="*/ 450 w 705"/>
                              <a:gd name="T11" fmla="*/ 360 h 555"/>
                              <a:gd name="T12" fmla="*/ 555 w 705"/>
                              <a:gd name="T13" fmla="*/ 390 h 555"/>
                              <a:gd name="T14" fmla="*/ 585 w 705"/>
                              <a:gd name="T15" fmla="*/ 270 h 555"/>
                              <a:gd name="T16" fmla="*/ 705 w 705"/>
                              <a:gd name="T17" fmla="*/ 165 h 555"/>
                              <a:gd name="T18" fmla="*/ 585 w 705"/>
                              <a:gd name="T19" fmla="*/ 135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05" h="555">
                                <a:moveTo>
                                  <a:pt x="585" y="135"/>
                                </a:moveTo>
                                <a:lnTo>
                                  <a:pt x="420" y="0"/>
                                </a:lnTo>
                                <a:lnTo>
                                  <a:pt x="0" y="165"/>
                                </a:lnTo>
                                <a:lnTo>
                                  <a:pt x="165" y="555"/>
                                </a:lnTo>
                                <a:lnTo>
                                  <a:pt x="240" y="435"/>
                                </a:lnTo>
                                <a:lnTo>
                                  <a:pt x="450" y="360"/>
                                </a:lnTo>
                                <a:lnTo>
                                  <a:pt x="555" y="390"/>
                                </a:lnTo>
                                <a:lnTo>
                                  <a:pt x="585" y="270"/>
                                </a:lnTo>
                                <a:lnTo>
                                  <a:pt x="705" y="165"/>
                                </a:lnTo>
                                <a:lnTo>
                                  <a:pt x="585" y="135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84" o:spid="_x0000_s1026" style="position:absolute;margin-left:45.5pt;margin-top:9.6pt;width:405pt;height:232.5pt;z-index:-251549696;mso-position-horizontal-relative:char;mso-position-vertical-relative:line" coordorigin="60,60" coordsize="8100,4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">
                <v:shape id="Freeform 18" o:spid="_x0000_s1027" href="http://www.eu2009.cz/cz/czech-republic/regions/moravia-silesia-region/moravskoslezsky-kraj-346/index.html" style="position:absolute;left:6165;top:1515;width:1995;height:1680;visibility:visible;mso-wrap-style:square;v-text-anchor:top" coordsize="1995,1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Fi8MA&#10;AADbAAAADwAAAGRycy9kb3ducmV2LnhtbESPQWsCMRSE74L/ITyht5pUqMhqFJFWSm/diuLtuXnd&#10;DW5elk1c1/56Uyh4HGbmG2ax6l0tOmqD9azhZaxAEBfeWC417L7fn2cgQkQ2WHsmDTcKsFoOBwvM&#10;jL/yF3V5LEWCcMhQQxVjk0kZioochrFviJP341uHMcm2lKbFa4K7Wk6UmkqHltNChQ1tKirO+cVp&#10;eMOziie53f+qi83Xh89btzlarZ9G/XoOIlIfH+H/9ofRMHuFvy/pB8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RxFi8MAAADbAAAADwAAAAAAAAAAAAAAAACYAgAAZHJzL2Rv&#10;d25yZXYueG1sUEsFBgAAAAAEAAQA9QAAAIgDAAAAAA==&#10;" o:button="t" path="m240,75l135,105,,840r570,210l990,1485r180,l1470,1680r195,-165l1890,1515r105,-90l1890,1200r-195,-75l1620,810,1305,780,1050,570,810,675,585,435,420,330,600,165,585,,435,105,285,135,240,75xe" filled="f" stroked="f">
                  <v:fill o:detectmouseclick="t"/>
                  <v:path arrowok="t" o:connecttype="custom" o:connectlocs="240,75;135,105;0,840;570,1050;990,1485;1170,1485;1470,1680;1665,1515;1890,1515;1995,1425;1890,1200;1695,1125;1620,810;1305,780;1050,570;810,675;585,435;420,330;600,165;585,0;435,105;285,135;240,75" o:connectangles="0,0,0,0,0,0,0,0,0,0,0,0,0,0,0,0,0,0,0,0,0,0,0"/>
                </v:shape>
                <v:shape id="Freeform 19" o:spid="_x0000_s1028" href="http://www.eu2009.cz/cz/czech-republic/regions/olomouc-region/olomoucky-kraj-350/index.html" style="position:absolute;left:5595;top:1245;width:1380;height:2145;visibility:visible;mso-wrap-style:square;v-text-anchor:top" coordsize="1380,2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eaCMQA&#10;AADbAAAADwAAAGRycy9kb3ducmV2LnhtbESPQWvCQBSE74X+h+UVvDWbShCJrlJKhCJ4MNqen9ln&#10;EpN9m+5uNf77bqHQ4zAz3zDL9Wh6cSXnW8sKXpIUBHFldcu1guNh8zwH4QOyxt4yKbiTh/Xq8WGJ&#10;ubY33tO1DLWIEPY5KmhCGHIpfdWQQZ/YgTh6Z+sMhihdLbXDW4SbXk7TdCYNthwXGhzoraGqK7+N&#10;gq4rsg/TZdvD1+XkPk2xa/elVmryNL4uQAQaw3/4r/2uFcxn8Psl/gC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mgjEAAAA2wAAAA8AAAAAAAAAAAAAAAAAmAIAAGRycy9k&#10;b3ducmV2LnhtbFBLBQYAAAAABAAEAPUAAACJAwAAAAA=&#10;" o:button="t" path="m210,r,75l345,255r,180l180,435,165,540,150,735,,825r45,255l165,1350,60,1605r105,375l510,2100r75,45l750,1995r150,15l1380,1740,1080,1395,495,1185,690,255,210,xe" filled="f" stroked="f">
                  <v:fill o:detectmouseclick="t"/>
                  <v:path arrowok="t" o:connecttype="custom" o:connectlocs="210,0;210,75;345,255;345,435;180,435;165,540;150,735;0,825;45,1080;165,1350;60,1605;165,1980;510,2100;585,2145;750,1995;900,2010;1380,1740;1080,1395;495,1185;690,255;210,0" o:connectangles="0,0,0,0,0,0,0,0,0,0,0,0,0,0,0,0,0,0,0,0,0"/>
                </v:shape>
                <v:shape id="Freeform 20" o:spid="_x0000_s1029" href="http://www.eu2009.cz/cz/czech-republic/regions/zlin-region/zlinsky-kraj-370/index.html" style="position:absolute;left:6075;top:3000;width:1530;height:1155;visibility:visible;mso-wrap-style:square;v-text-anchor:top" coordsize="1530,1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BGKsAA&#10;AADbAAAADwAAAGRycy9kb3ducmV2LnhtbESP3YrCMBSE7xd8h3AE79bUImupRhFB1lt/HuDQHJtq&#10;cxKaWLs+vVlY2MthZr5hVpvBtqKnLjSOFcymGQjiyumGawWX8/6zABEissbWMSn4oQCb9ehjhaV2&#10;Tz5Sf4q1SBAOJSowMfpSylAZshimzhMn7+o6izHJrpa6w2eC21bmWfYlLTacFgx62hmq7qeHVZDP&#10;X/6BRXyZ+Xd2w32bL3pvlZqMh+0SRKQh/of/2getoFjA75f0A+T6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9BGKsAAAADbAAAADwAAAAAAAAAAAAAAAACYAgAAZHJzL2Rvd25y&#10;ZXYueG1sUEsFBgAAAAAEAAQA9QAAAIUDAAAAAA==&#10;" o:button="t" path="m630,1260l465,1050r-90,15l120,915,75,795,30,840r,-105l75,675,,600,60,465,330,270r120,75l960,r60,60l1350,90r180,240l1305,420,1185,525r-30,375l930,960r-45,165l765,1155,630,1260xe" filled="f" stroked="f">
                  <v:fill o:detectmouseclick="t"/>
                  <v:path arrowok="t" o:connecttype="custom" o:connectlocs="630,1260;465,1050;375,1065;120,915;75,795;30,840;30,735;75,675;0,600;60,465;330,270;450,345;960,0;1020,60;1350,90;1530,330;1305,420;1185,525;1155,900;930,960;885,1125;765,1155;630,1260" o:connectangles="0,0,0,0,0,0,0,0,0,0,0,0,0,0,0,0,0,0,0,0,0,0,0"/>
                </v:shape>
                <v:shape id="Freeform 21" o:spid="_x0000_s1030" href="http://www.eu2009.cz/cz/czech-republic/regions/south-moravia-region/jihomoravsky-kraj-334/index.html" style="position:absolute;left:4110;top:2820;width:2505;height:1740;visibility:visible;mso-wrap-style:square;v-text-anchor:top" coordsize="2505,1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xhLMAA&#10;AADbAAAADwAAAGRycy9kb3ducmV2LnhtbERPTYvCMBC9C/6HMMLeNG0Pq3SNooJ08WRVPA/NbFps&#10;JqXJand/vTkIHh/ve7kebCvu1PvGsYJ0loAgrpxu2Ci4nPfTBQgfkDW2jknBH3lYr8ajJebaPbik&#10;+ykYEUPY56igDqHLpfRVTRb9zHXEkftxvcUQYW+k7vERw20rsyT5lBYbjg01drSrqbqdfq2CrCiO&#10;13Q/L83ukP7fSrMtMlMq9TEZNl8gAg3hLX65v7WCRRwbv8QfIF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5xhLMAAAADbAAAADwAAAAAAAAAAAAAAAACYAgAAZHJzL2Rvd25y&#10;ZXYueG1sUEsFBgAAAAAEAAQA9QAAAIUDAAAAAA==&#10;" o:button="t" path="m,1290l495,1095r210,30l930,900,885,675,960,540r120,-45l1080,90,1275,r225,30l1560,375r45,105l1935,570r-30,510l2325,1290r150,75l2505,1470r-90,75l2355,1485r-330,-90l1725,1740r-315,-75l1365,1545r-225,-45l1005,1635,555,1545,405,1410r-75,-75l210,1410,90,1365,,1290xe" filled="f" stroked="f">
                  <v:fill o:detectmouseclick="t"/>
                  <v:path arrowok="t" o:connecttype="custom" o:connectlocs="0,1290;495,1095;705,1125;930,900;885,675;960,540;1080,495;1080,90;1275,0;1500,30;1560,375;1605,480;1935,570;1905,1080;2325,1290;2475,1365;2505,1470;2415,1545;2355,1485;2025,1395;1725,1740;1410,1665;1365,1545;1140,1500;1005,1635;555,1545;405,1410;330,1335;210,1410;90,1365;0,1290" o:connectangles="0,0,0,0,0,0,0,0,0,0,0,0,0,0,0,0,0,0,0,0,0,0,0,0,0,0,0,0,0,0,0"/>
                </v:shape>
                <v:shape id="Freeform 22" o:spid="_x0000_s1031" href="http://www.eu2009.cz/cz/czech-republic/regions/pardubice-region/pardubicky-kraj-353/index.html" style="position:absolute;left:3990;top:1680;width:1710;height:1125;visibility:visible;mso-wrap-style:square;v-text-anchor:top" coordsize="1710,1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c6kcQA&#10;AADbAAAADwAAAGRycy9kb3ducmV2LnhtbESPQYvCMBSE7wv+h/AEb2uiWxatRhFBWEQPqx709mie&#10;bbF5qU3U+u/NwoLHYWa+Yabz1lbiTo0vHWsY9BUI4syZknMNh/3qcwTCB2SDlWPS8CQP81nnY4qp&#10;cQ/+pfsu5CJC2KeooQihTqX0WUEWfd/VxNE7u8ZiiLLJpWnwEeG2kkOlvqXFkuNCgTUtC8ouu5vV&#10;sP4abhO1ui6PapCd6iTx1Wa90brXbRcTEIHa8A7/t3+MhtEY/r7EHyB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XOpHEAAAA2wAAAA8AAAAAAAAAAAAAAAAAmAIAAGRycy9k&#10;b3ducmV2LnhtbFBLBQYAAAAABAAEAPUAAACJAwAAAAA=&#10;" o:button="t" path="m1740,l1560,240,1425,165r-165,l1110,300r-150,l705,120r-480,l60,165,,285,165,405,120,630,630,900,750,870r435,255l1410,1080r240,45l1710,945,1590,705,1560,345r150,-60l1710,150,1740,xe" filled="f" stroked="f">
                  <v:fill o:detectmouseclick="t"/>
                  <v:path arrowok="t" o:connecttype="custom" o:connectlocs="1740,0;1560,240;1425,165;1260,165;1110,300;960,300;705,120;225,120;60,165;0,285;165,405;120,630;630,900;750,870;1185,1125;1410,1080;1650,1125;1710,945;1590,705;1560,345;1710,285;1710,150;1740,0" o:connectangles="0,0,0,0,0,0,0,0,0,0,0,0,0,0,0,0,0,0,0,0,0,0,0"/>
                </v:shape>
                <v:shape id="Freeform 23" o:spid="_x0000_s1032" href="http://www.eu2009.cz/cz/czech-republic/regions/hradec-kralove-region/kralovehradecky-kraj-337/index.html" style="position:absolute;left:3705;top:585;width:1695;height:1335;visibility:visible;mso-wrap-style:square;v-text-anchor:top" coordsize="1695,1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WWQ78A&#10;AADbAAAADwAAAGRycy9kb3ducmV2LnhtbERPTYvCMBC9C/6HMMJeRFMXlLUaZVcQFg+Ctex5aMam&#10;2ExKErX7781B8Ph43+ttb1txJx8axwpm0wwEceV0w7WC8ryffIEIEVlj65gU/FOA7WY4WGOu3YNP&#10;dC9iLVIIhxwVmBi7XMpQGbIYpq4jTtzFeYsxQV9L7fGRwm0rP7NsIS02nBoMdrQzVF2Lm1Xwt/+5&#10;lhmX5rAzx746zBdj36JSH6P+ewUiUh/f4pf7VytYpvXpS/oBcvM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lZZDvwAAANsAAAAPAAAAAAAAAAAAAAAAAJgCAABkcnMvZG93bnJl&#10;di54bWxQSwUGAAAAAAQABAD1AAAAhAMAAAAA&#10;" o:button="t" path="m555,r,300l600,450,330,540,180,480,,480,,690,105,855r165,l285,1140r105,75l495,1155r495,-15l1260,1335r135,l1440,1245r105,-45l1695,1215r-45,-195l1425,795r-105,30l1230,600,1500,390,1410,225r-165,90l1065,360,960,210r-105,l795,75r-120,l555,xe" filled="f" stroked="f">
                  <v:fill o:detectmouseclick="t"/>
                  <v:path arrowok="t" o:connecttype="custom" o:connectlocs="555,0;555,300;600,450;330,540;180,480;0,480;0,690;105,855;270,855;285,1140;390,1215;495,1155;990,1140;1260,1335;1395,1335;1440,1245;1545,1200;1695,1215;1650,1020;1425,795;1320,825;1230,600;1500,390;1410,225;1245,315;1065,360;960,210;855,210;795,75;675,75;555,0" o:connectangles="0,0,0,0,0,0,0,0,0,0,0,0,0,0,0,0,0,0,0,0,0,0,0,0,0,0,0,0,0,0,0"/>
                </v:shape>
                <v:shape id="Freeform 24" o:spid="_x0000_s1033" href="http://www.eu2009.cz/cz/czech-republic/regions/liberec-region/liberecky-kraj-343/index.html" style="position:absolute;left:2775;top:120;width:1470;height:960;visibility:visible;mso-wrap-style:square;v-text-anchor:top" coordsize="1470,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7G18MA&#10;AADbAAAADwAAAGRycy9kb3ducmV2LnhtbESPwW7CMBBE75X4B2sr9VYc94AgYFAbisq1CR+wxNs4&#10;Il5HsRtSvh5XqtTjaGbeaDa7yXVipCG0njWoeQaCuPam5UbDqTo8L0GEiGyw80wafijAbjt72GBu&#10;/JU/aSxjIxKEQ44abIx9LmWoLTkMc98TJ+/LDw5jkkMjzYDXBHedfMmyhXTYclqw2FNhqb6U305D&#10;oZZm8da9n1Gpw0dpb/vV7VJp/fQ4va5BRJrif/ivfTQaVgp+v6QfIL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7G18MAAADbAAAADwAAAAAAAAAAAAAAAACYAgAAZHJzL2Rv&#10;d25yZXYueG1sUEsFBgAAAAAEAAQA9QAAAIgDAAAAAA==&#10;" o:button="t" path="m330,285r-75,75l165,360,,615,195,900r75,-30l315,960r75,-60l675,690,915,870r180,l1260,960r,-90l1320,825r90,75l1470,855r-45,-90l1425,450r-165,15l1185,360,1095,240r,-150l795,r15,285l615,270,465,390,330,285xe" filled="f" stroked="f">
                  <v:fill o:detectmouseclick="t"/>
                  <v:path arrowok="t" o:connecttype="custom" o:connectlocs="330,285;255,360;165,360;0,615;195,900;270,870;315,960;390,900;675,690;915,870;1095,870;1260,960;1260,870;1320,825;1410,900;1470,855;1425,765;1425,450;1260,465;1185,360;1095,240;1095,90;795,0;810,285;615,270;465,390;330,285" o:connectangles="0,0,0,0,0,0,0,0,0,0,0,0,0,0,0,0,0,0,0,0,0,0,0,0,0,0,0"/>
                </v:shape>
                <v:shape id="Freeform 25" o:spid="_x0000_s1034" href="http://www.eu2009.cz/cz/czech-republic/regions/usti-region/ustecky-kraj-362/index.html" style="position:absolute;left:1155;top:60;width:1920;height:1635;visibility:visible;mso-wrap-style:square;v-text-anchor:top" coordsize="1920,1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bW3cYA&#10;AADbAAAADwAAAGRycy9kb3ducmV2LnhtbESPS2vDMBCE74H+B7GFXkItJ4fQulaCaRNoeugjfR4X&#10;a22ZWitjKbb776NCocdhZr5h8s1kWzFQ7xvHChZJCoK4dLrhWsHb6+7yCoQPyBpbx6Tghzxs1mez&#10;HDPtRn6h4RBqESHsM1RgQugyKX1pyKJPXEccvcr1FkOUfS11j2OE21Yu03QlLTYcFwx2dGuo/D4c&#10;rYLnh2I3hurjqRy35p2/hsfPu/1cqYvzqbgBEWgK/+G/9r1WcL2E3y/xB8j1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bW3cYAAADbAAAADwAAAAAAAAAAAAAAAACYAgAAZHJz&#10;L2Rvd25yZXYueG1sUEsFBgAAAAAEAAQA9QAAAIsDAAAAAA==&#10;" o:button="t" path="m,1035r240,150l300,1635r195,l555,1485,915,1350r75,45l1095,1290r60,-90l1575,1230r,-180l1665,1080r60,-135l1575,690,1755,375r105,l1920,270,1905,105,1785,,1605,15r15,90l1725,180r-75,105l1020,525,705,570,600,735,435,765,,1035xe" filled="f" stroked="f">
                  <v:fill o:detectmouseclick="t"/>
                  <v:path arrowok="t" o:connecttype="custom" o:connectlocs="0,1035;240,1185;300,1635;495,1635;555,1485;915,1350;990,1395;1095,1290;1155,1200;1575,1230;1575,1050;1665,1080;1725,945;1575,690;1755,375;1860,375;1920,270;1905,105;1785,0;1605,15;1620,105;1725,180;1650,285;1020,525;705,570;600,735;435,765;0,1035" o:connectangles="0,0,0,0,0,0,0,0,0,0,0,0,0,0,0,0,0,0,0,0,0,0,0,0,0,0,0,0"/>
                </v:shape>
                <v:shape id="Freeform 26" o:spid="_x0000_s1035" href="http://www.eu2009.cz/cz/czech-republic/regions/karlovy-vary-region/karlovarsky-kraj-340/index.html" style="position:absolute;left:60;top:1065;width:1320;height:960;visibility:visible;mso-wrap-style:square;v-text-anchor:top" coordsize="1320,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ocAA&#10;AADbAAAADwAAAGRycy9kb3ducmV2LnhtbESPwQrCMBBE74L/EFbwpqkKotUoIgiCB7H24HFp1rbY&#10;bEoTa/17Iwgeh5l5w6y3nalES40rLSuYjCMQxJnVJecK0uthtADhPLLGyjIpeJOD7abfW2Os7Ysv&#10;1CY+FwHCLkYFhfd1LKXLCjLoxrYmDt7dNgZ9kE0udYOvADeVnEbRXBosOSwUWNO+oOyRPI2Co0/f&#10;p6ROl+fL7Dm526s97NubUsNBt1uB8NT5f/jXPmoFyxl8v4QfID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CAocAAAADbAAAADwAAAAAAAAAAAAAAAACYAgAAZHJzL2Rvd25y&#10;ZXYueG1sUEsFBgAAAAAEAAQA9QAAAIUDAAAAAA==&#10;" o:button="t" path="m,285l30,195,150,360r,120l240,480,525,75,720,90,870,r420,210l1320,600r-45,105l1275,780,1125,765,915,915,750,900,495,960,390,900r45,-75l270,735,90,525,,285xe" filled="f" stroked="f">
                  <v:fill o:detectmouseclick="t"/>
                  <v:path arrowok="t" o:connecttype="custom" o:connectlocs="0,285;30,195;150,360;150,480;240,480;525,75;720,90;870,0;1290,210;1320,600;1275,705;1275,780;1125,765;915,915;750,900;495,960;390,900;435,825;270,735;90,525;0,285" o:connectangles="0,0,0,0,0,0,0,0,0,0,0,0,0,0,0,0,0,0,0,0,0"/>
                </v:shape>
                <v:shape id="Freeform 27" o:spid="_x0000_s1036" href="http://www.eu2009.cz/cz/czech-republic/regions/vysocina-region/kraj-vysocina-367/index.html" style="position:absolute;left:3360;top:2370;width:1755;height:1650;visibility:visible;mso-wrap-style:square;v-text-anchor:top" coordsize="1755,1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2OYsUA&#10;AADbAAAADwAAAGRycy9kb3ducmV2LnhtbESPW2vCQBSE3wv9D8sp9K1uLFKa6CpiL0hfglHfj9lj&#10;Es2eDdnNxX/fLRR8HGbmG2axGk0tempdZVnBdBKBIM6trrhQcNh/vbyDcB5ZY22ZFNzIwWr5+LDA&#10;RNuBd9RnvhABwi5BBaX3TSKly0sy6Ca2IQ7e2bYGfZBtIXWLQ4CbWr5G0Zs0WHFYKLGhTUn5NeuM&#10;gv7nE2fHy/UUb7vo9r35SKejTJV6fhrXcxCeRn8P/7e3WkE8g78v4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fY5ixQAAANsAAAAPAAAAAAAAAAAAAAAAAJgCAABkcnMv&#10;ZG93bnJldi54bWxQSwUGAAAAAAQABAD1AAAAigMAAAAA&#10;" o:button="t" path="m735,l375,285r45,90l300,480,90,450,,795,60,990r165,15l510,1155r15,135l675,1335r75,-45l840,1410,720,1575r120,75l1200,1455r225,45l1575,1350r,-225l1725,900r30,-405l1350,255r-90,60l735,xe" filled="f" stroked="f">
                  <v:fill o:detectmouseclick="t"/>
                  <v:path arrowok="t" o:connecttype="custom" o:connectlocs="735,0;375,285;420,375;300,480;90,450;0,795;60,990;225,1005;510,1155;525,1290;675,1335;750,1290;840,1410;720,1575;840,1650;1200,1455;1425,1500;1575,1350;1575,1125;1725,900;1755,495;1350,255;1260,315;735,0" o:connectangles="0,0,0,0,0,0,0,0,0,0,0,0,0,0,0,0,0,0,0,0,0,0,0,0"/>
                </v:shape>
                <v:shape id="Freeform 28" o:spid="_x0000_s1037" href="http://www.eu2009.cz/cz/czech-republic/regions/south-bohemia-region/jihocesky-kraj-331/index.html" style="position:absolute;left:1635;top:2775;width:2490;height:1935;visibility:visible;mso-wrap-style:square;v-text-anchor:top" coordsize="2490,1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XX7cMA&#10;AADbAAAADwAAAGRycy9kb3ducmV2LnhtbESPQWvCQBSE7wX/w/IEb3WjkNJGVxElUHJr6qHHR/Yl&#10;G8y+DdmNpv56Vyj0OMzMN8x2P9lOXGnwrWMFq2UCgrhyuuVGwfk7f30H4QOyxs4xKfglD/vd7GWL&#10;mXY3/qJrGRoRIewzVGBC6DMpfWXIol+6njh6tRsshiiHRuoBbxFuO7lOkjdpseW4YLCno6HqUo5W&#10;weX4U4ynOjfFeRrpVKeO79optZhPhw2IQFP4D/+1P7WCjxSeX+IPkL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XX7cMAAADbAAAADwAAAAAAAAAAAAAAAACYAgAAZHJzL2Rv&#10;d25yZXYueG1sUEsFBgAAAAAEAAQA9QAAAIgDAAAAAA==&#10;" o:button="t" path="m345,120r,270l,1080r585,600l600,1800r300,135l1065,1785r225,45l1335,1890r75,-165l1545,1530r105,45l1725,1335r45,-210l1980,1155r30,105l2100,1215r30,-60l2415,1305r75,-45l2385,1155r90,-150l2415,960,2205,930,2160,795,2025,750r-105,l1875,675,1695,600,1665,75,1590,r-75,60l1485,120r-75,75l1140,120,675,90,345,120xe" filled="f" stroked="f">
                  <v:fill o:detectmouseclick="t"/>
                  <v:path arrowok="t" o:connecttype="custom" o:connectlocs="345,120;345,390;0,1080;585,1680;600,1800;900,1935;1065,1785;1290,1830;1335,1890;1410,1725;1545,1530;1650,1575;1725,1335;1770,1125;1980,1155;2010,1260;2100,1215;2130,1155;2415,1305;2490,1260;2385,1155;2475,1005;2415,960;2205,930;2160,795;2025,750;1920,750;1875,675;1695,600;1665,75;1590,0;1515,60;1485,120;1410,195;1140,120;675,90;345,120" o:connectangles="0,0,0,0,0,0,0,0,0,0,0,0,0,0,0,0,0,0,0,0,0,0,0,0,0,0,0,0,0,0,0,0,0,0,0,0,0"/>
                </v:shape>
                <v:shape id="Freeform 29" o:spid="_x0000_s1038" href="http://www.eu2009.cz/cz/czech-republic/regions/plzen-region/plzensky-kraj-356/index.html" style="position:absolute;left:345;top:1740;width:1695;height:2145;visibility:visible;mso-wrap-style:square;v-text-anchor:top" coordsize="1695,2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v7/sQA&#10;AADbAAAADwAAAGRycy9kb3ducmV2LnhtbESPQWvCQBSE74X+h+UVvNVNpRWNriKVomAvRi/eHtln&#10;EpJ9G3Y3Gv31XUHocZiZb5j5sjeNuJDzlWUFH8MEBHFudcWFguPh530CwgdkjY1lUnAjD8vF68sc&#10;U22vvKdLFgoRIexTVFCG0KZS+rwkg35oW+Lona0zGKJ0hdQOrxFuGjlKkrE0WHFcKLGl75LyOuuM&#10;gs+T7zZud9/x17pd1ab47Ta1V2rw1q9mIAL14T/8bG+1gukYH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b+/7EAAAA2wAAAA8AAAAAAAAAAAAAAAAAmAIAAGRycy9k&#10;b3ducmV2LnhtbFBLBQYAAAAABAAEAPUAAACJAwAAAAA=&#10;" o:button="t" path="m1170,45r30,105l1350,150r345,240l1635,705r-105,15l1500,930r45,15l1575,1395r-90,180l1305,1890r,75l1245,2145r-120,-30l1080,1890,885,1800,570,1350r-180,l240,1125,225,990,120,720,,585,180,330,480,315,705,270,870,135r135,60l1065,r105,45xe" filled="f" stroked="f">
                  <v:fill o:detectmouseclick="t"/>
                  <v:path arrowok="t" o:connecttype="custom" o:connectlocs="1170,45;1200,150;1350,150;1695,390;1635,705;1530,720;1500,930;1545,945;1575,1395;1485,1575;1305,1890;1305,1965;1245,2145;1125,2115;1080,1890;885,1800;570,1350;390,1350;240,1125;225,990;120,720;0,585;180,330;480,315;705,270;870,135;1005,195;1065,0;1170,45" o:connectangles="0,0,0,0,0,0,0,0,0,0,0,0,0,0,0,0,0,0,0,0,0,0,0,0,0,0,0,0,0"/>
                </v:shape>
                <v:shape id="Freeform 30" o:spid="_x0000_s1039" href="http://www.eu2009.cz/cz/czech-republic/regions/central-bohemia-region/stredocesky-kraj-373/index.html" style="position:absolute;left:1635;top:885;width:2460;height:1980;visibility:visible;mso-wrap-style:square;v-text-anchor:top" coordsize="2460,1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PsQA&#10;AADbAAAADwAAAGRycy9kb3ducmV2LnhtbESP3WoCMRSE74W+QzhCb0SzCrV1NUqxFOqFgqsPcNic&#10;/cHNSbqJuu3TG0HwcpiZb5jFqjONuFDra8sKxqMEBHFudc2lguPhe/gBwgdkjY1lUvBHHlbLl94C&#10;U22vvKdLFkoRIexTVFCF4FIpfV6RQT+yjjh6hW0NhijbUuoWrxFuGjlJkqk0WHNcqNDRuqL8lJ2N&#10;Av37rw87V2z0+O1rOynW50Hidkq99rvPOYhAXXiGH+0frWD2Dvcv8Qf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Vnj7EAAAA2wAAAA8AAAAAAAAAAAAAAAAAmAIAAGRycy9k&#10;b3ducmV2LnhtbFBLBQYAAAAABAAEAPUAAACJAwAAAAA=&#10;" o:button="t" path="m1290,765l1125,465r-435,l675,540,480,630r-180,l,870r150,150l270,1020r195,180l390,1575r-105,75l360,1950r210,30l675,1905r225,l1380,1980r105,-135l1740,1905r60,-60l2040,1845r-30,-135l2115,1545r255,-60l2460,1215,2280,1065r90,-150l2265,825r15,-210l2085,585,1980,390r60,-240l1845,,1515,225r-135,l1185,300r15,180l1380,780r285,150l1530,1140r-75,120l1335,1215r-135,75l1080,1410,945,1260,870,960,960,855r330,-90xe" filled="f" stroked="f">
                  <v:fill o:detectmouseclick="t"/>
                  <v:path arrowok="t" o:connecttype="custom" o:connectlocs="1290,765;1125,465;690,465;675,540;480,630;300,630;0,870;150,1020;270,1020;465,1200;390,1575;285,1650;360,1950;570,1980;675,1905;900,1905;1380,1980;1485,1845;1740,1905;1800,1845;2040,1845;2010,1710;2115,1545;2370,1485;2460,1215;2280,1065;2370,915;2265,825;2280,615;2085,585;1980,390;2040,150;1845,0;1515,225;1380,225;1185,300;1200,480;1380,780;1665,930;1530,1140;1455,1260;1335,1215;1200,1290;1080,1410;945,1260;870,960;960,855;1290,765" o:connectangles="0,0,0,0,0,0,0,0,0,0,0,0,0,0,0,0,0,0,0,0,0,0,0,0,0,0,0,0,0,0,0,0,0,0,0,0,0,0,0,0,0,0,0,0,0,0,0,0"/>
                </v:shape>
                <v:shape id="Freeform 31" o:spid="_x0000_s1040" href="http://www.eu2009.cz/cz/czech-republic/regions/prague/hlavni-mesto-praha-359/index.html" style="position:absolute;left:2535;top:1695;width:705;height:555;visibility:visible;mso-wrap-style:square;v-text-anchor:top" coordsize="705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dA0cMA&#10;AADbAAAADwAAAGRycy9kb3ducmV2LnhtbERPS2vCQBC+C/0PyxS81U1LEU1dRaQtoiL4OPQ4Zsck&#10;mJ0N2dGk/fXuoeDx43tPZp2r1I2aUHo28DpIQBFn3pacGzgevl5GoIIgW6w8k4FfCjCbPvUmmFrf&#10;8o5ue8lVDOGQooFCpE61DllBDsPA18SRO/vGoUTY5No22MZwV+m3JBlqhyXHhgJrWhSUXfZXZ2C9&#10;Wc9/Wln8va/yswy/T6Pj9jMzpv/czT9ACXXyEP+7l9bAOI6NX+IP0N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dA0cMAAADbAAAADwAAAAAAAAAAAAAAAACYAgAAZHJzL2Rv&#10;d25yZXYueG1sUEsFBgAAAAAEAAQA9QAAAIgDAAAAAA==&#10;" o:button="t" path="m585,135l420,,,165,165,555,240,435,450,360r105,30l585,270,705,165,585,135xe" filled="f" stroked="f">
                  <v:fill o:detectmouseclick="t"/>
                  <v:path arrowok="t" o:connecttype="custom" o:connectlocs="585,135;420,0;0,165;165,555;240,435;450,360;555,390;585,270;705,165;585,135" o:connectangles="0,0,0,0,0,0,0,0,0,0"/>
                </v:shape>
                <w10:wrap type="tight" anchory="line"/>
                <w10:anchorlock/>
              </v:group>
            </w:pict>
          </mc:Fallback>
        </mc:AlternateContent>
      </w: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3802ED" w:rsidP="004A59EC">
      <w:pPr>
        <w:rPr>
          <w:lang w:eastAsia="cs-CZ"/>
        </w:rPr>
      </w:pPr>
      <w:r w:rsidRPr="004A59EC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6EDD57B" wp14:editId="6D237E10">
                <wp:simplePos x="0" y="0"/>
                <wp:positionH relativeFrom="column">
                  <wp:posOffset>1906851</wp:posOffset>
                </wp:positionH>
                <wp:positionV relativeFrom="paragraph">
                  <wp:posOffset>146050</wp:posOffset>
                </wp:positionV>
                <wp:extent cx="223520" cy="223520"/>
                <wp:effectExtent l="0" t="0" r="0" b="5080"/>
                <wp:wrapNone/>
                <wp:docPr id="1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223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9EC" w:rsidRPr="003802ED" w:rsidRDefault="004A59EC" w:rsidP="003802ED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3802E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150.15pt;margin-top:11.5pt;width:17.6pt;height:17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" filled="f" stroked="f">
                <v:textbox>
                  <w:txbxContent>
                    <w:p w:rsidR="004A59EC" w:rsidRPr="003802ED" w:rsidRDefault="004A59EC" w:rsidP="003802ED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3802E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A59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5A8165D" wp14:editId="1C6EACA7">
                <wp:simplePos x="0" y="0"/>
                <wp:positionH relativeFrom="column">
                  <wp:posOffset>1807102</wp:posOffset>
                </wp:positionH>
                <wp:positionV relativeFrom="paragraph">
                  <wp:posOffset>87995</wp:posOffset>
                </wp:positionV>
                <wp:extent cx="469157" cy="418289"/>
                <wp:effectExtent l="0" t="0" r="26670" b="20320"/>
                <wp:wrapNone/>
                <wp:docPr id="106" name="Ovál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57" cy="41828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6" o:spid="_x0000_s1026" style="position:absolute;margin-left:142.3pt;margin-top:6.95pt;width:36.95pt;height:32.9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" filled="f" strokecolor="red" strokeweight="2pt"/>
            </w:pict>
          </mc:Fallback>
        </mc:AlternateContent>
      </w: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3802ED" w:rsidP="004A59EC">
      <w:pPr>
        <w:rPr>
          <w:lang w:eastAsia="cs-CZ"/>
        </w:rPr>
      </w:pPr>
      <w:r w:rsidRPr="003802ED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D60E298" wp14:editId="18E1B79D">
                <wp:simplePos x="0" y="0"/>
                <wp:positionH relativeFrom="column">
                  <wp:posOffset>3867150</wp:posOffset>
                </wp:positionH>
                <wp:positionV relativeFrom="paragraph">
                  <wp:posOffset>149225</wp:posOffset>
                </wp:positionV>
                <wp:extent cx="223520" cy="223520"/>
                <wp:effectExtent l="0" t="0" r="0" b="5080"/>
                <wp:wrapNone/>
                <wp:docPr id="1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223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02ED" w:rsidRPr="003802ED" w:rsidRDefault="003802ED" w:rsidP="003802ED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304.5pt;margin-top:11.75pt;width:17.6pt;height:17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" filled="f" stroked="f">
                <v:textbox>
                  <w:txbxContent>
                    <w:p w:rsidR="003802ED" w:rsidRPr="003802ED" w:rsidRDefault="003802ED" w:rsidP="003802ED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A59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F9C150C" wp14:editId="61E05309">
                <wp:simplePos x="0" y="0"/>
                <wp:positionH relativeFrom="column">
                  <wp:posOffset>3757930</wp:posOffset>
                </wp:positionH>
                <wp:positionV relativeFrom="paragraph">
                  <wp:posOffset>19685</wp:posOffset>
                </wp:positionV>
                <wp:extent cx="468630" cy="417830"/>
                <wp:effectExtent l="0" t="0" r="26670" b="20320"/>
                <wp:wrapNone/>
                <wp:docPr id="107" name="Ová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" cy="41783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7" o:spid="_x0000_s1026" style="position:absolute;margin-left:295.9pt;margin-top:1.55pt;width:36.9pt;height:32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" filled="f" strokecolor="red" strokeweight="2pt"/>
            </w:pict>
          </mc:Fallback>
        </mc:AlternateContent>
      </w:r>
    </w:p>
    <w:p w:rsidR="004A59EC" w:rsidRPr="004A59EC" w:rsidRDefault="004A59EC" w:rsidP="004A59EC">
      <w:pPr>
        <w:rPr>
          <w:lang w:eastAsia="cs-CZ"/>
        </w:rPr>
      </w:pPr>
    </w:p>
    <w:p w:rsidR="004A59EC" w:rsidRPr="004A59EC" w:rsidRDefault="004A59EC" w:rsidP="004A59EC">
      <w:pPr>
        <w:rPr>
          <w:lang w:eastAsia="cs-CZ"/>
        </w:rPr>
      </w:pPr>
    </w:p>
    <w:p w:rsidR="004A59EC" w:rsidRDefault="004A59EC" w:rsidP="004A59EC">
      <w:pPr>
        <w:rPr>
          <w:lang w:eastAsia="cs-CZ"/>
        </w:rPr>
      </w:pPr>
    </w:p>
    <w:p w:rsidR="004A59EC" w:rsidRDefault="004A59EC" w:rsidP="004A59EC">
      <w:pPr>
        <w:rPr>
          <w:rFonts w:ascii="Arial" w:hAnsi="Arial" w:cs="Arial"/>
          <w:sz w:val="28"/>
          <w:szCs w:val="28"/>
          <w:lang w:eastAsia="cs-CZ"/>
        </w:rPr>
      </w:pPr>
      <w:proofErr w:type="gramStart"/>
      <w:r>
        <w:rPr>
          <w:rFonts w:ascii="Arial" w:hAnsi="Arial" w:cs="Arial"/>
          <w:sz w:val="28"/>
          <w:szCs w:val="28"/>
          <w:lang w:eastAsia="cs-CZ"/>
        </w:rPr>
        <w:t>1.Český</w:t>
      </w:r>
      <w:proofErr w:type="gramEnd"/>
      <w:r>
        <w:rPr>
          <w:rFonts w:ascii="Arial" w:hAnsi="Arial" w:cs="Arial"/>
          <w:sz w:val="28"/>
          <w:szCs w:val="28"/>
          <w:lang w:eastAsia="cs-CZ"/>
        </w:rPr>
        <w:t xml:space="preserve"> kras, 2.Moravský kras</w:t>
      </w:r>
    </w:p>
    <w:p w:rsidR="004A59EC" w:rsidRDefault="004A59EC" w:rsidP="004A59EC">
      <w:pPr>
        <w:ind w:firstLine="708"/>
        <w:rPr>
          <w:rFonts w:ascii="Arial" w:hAnsi="Arial" w:cs="Arial"/>
          <w:sz w:val="28"/>
          <w:szCs w:val="28"/>
          <w:lang w:eastAsia="cs-CZ"/>
        </w:rPr>
      </w:pPr>
      <w:r w:rsidRPr="004A59EC">
        <w:rPr>
          <w:rFonts w:ascii="Arial" w:hAnsi="Arial" w:cs="Arial"/>
          <w:sz w:val="28"/>
          <w:szCs w:val="28"/>
          <w:lang w:eastAsia="cs-CZ"/>
        </w:rPr>
        <w:lastRenderedPageBreak/>
        <w:t>Citace:</w:t>
      </w:r>
    </w:p>
    <w:p w:rsidR="003802ED" w:rsidRDefault="003802ED" w:rsidP="004A59EC">
      <w:pPr>
        <w:ind w:firstLine="708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Zdroj:</w:t>
      </w:r>
    </w:p>
    <w:p w:rsidR="003802ED" w:rsidRDefault="003802ED" w:rsidP="004A59EC">
      <w:pPr>
        <w:ind w:firstLine="708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„vlastní fotogalerie“</w:t>
      </w:r>
    </w:p>
    <w:p w:rsidR="004A59EC" w:rsidRDefault="004A59EC" w:rsidP="004A59EC">
      <w:pPr>
        <w:ind w:firstLine="708"/>
        <w:rPr>
          <w:rFonts w:ascii="Arial" w:hAnsi="Arial" w:cs="Arial"/>
          <w:sz w:val="28"/>
          <w:szCs w:val="28"/>
          <w:lang w:eastAsia="cs-CZ"/>
        </w:rPr>
      </w:pPr>
      <w:hyperlink r:id="rId27" w:history="1">
        <w:r w:rsidRPr="00D529D1">
          <w:rPr>
            <w:rStyle w:val="Hypertextovodkaz"/>
            <w:rFonts w:ascii="Arial" w:hAnsi="Arial" w:cs="Arial"/>
            <w:sz w:val="28"/>
            <w:szCs w:val="28"/>
            <w:lang w:eastAsia="cs-CZ"/>
          </w:rPr>
          <w:t>http://www.eu2009.cz/cz/czech-republic/regions/regiony-cr-328/</w:t>
        </w:r>
      </w:hyperlink>
    </w:p>
    <w:p w:rsidR="004A59EC" w:rsidRPr="004A59EC" w:rsidRDefault="004A59EC" w:rsidP="004A59EC">
      <w:pPr>
        <w:ind w:firstLine="708"/>
        <w:rPr>
          <w:rFonts w:ascii="Arial" w:hAnsi="Arial" w:cs="Arial"/>
          <w:sz w:val="28"/>
          <w:szCs w:val="28"/>
          <w:lang w:eastAsia="cs-CZ"/>
        </w:rPr>
      </w:pPr>
      <w:bookmarkStart w:id="0" w:name="_GoBack"/>
      <w:bookmarkEnd w:id="0"/>
    </w:p>
    <w:sectPr w:rsidR="004A59EC" w:rsidRPr="004A59EC" w:rsidSect="00430D12">
      <w:footerReference w:type="default" r:id="rId28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C65" w:rsidRDefault="00EA6C65" w:rsidP="0013657F">
      <w:pPr>
        <w:spacing w:after="0" w:line="240" w:lineRule="auto"/>
      </w:pPr>
      <w:r>
        <w:separator/>
      </w:r>
    </w:p>
  </w:endnote>
  <w:endnote w:type="continuationSeparator" w:id="0">
    <w:p w:rsidR="00EA6C65" w:rsidRDefault="00EA6C65" w:rsidP="0013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28" w:rsidRDefault="00752928" w:rsidP="00752928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752928" w:rsidRDefault="00752928" w:rsidP="00752928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752928" w:rsidRDefault="00752928">
    <w:pPr>
      <w:pStyle w:val="Zpat"/>
    </w:pPr>
  </w:p>
  <w:p w:rsidR="0013657F" w:rsidRDefault="001365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C65" w:rsidRDefault="00EA6C65" w:rsidP="0013657F">
      <w:pPr>
        <w:spacing w:after="0" w:line="240" w:lineRule="auto"/>
      </w:pPr>
      <w:r>
        <w:separator/>
      </w:r>
    </w:p>
  </w:footnote>
  <w:footnote w:type="continuationSeparator" w:id="0">
    <w:p w:rsidR="00EA6C65" w:rsidRDefault="00EA6C65" w:rsidP="00136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356EB"/>
    <w:multiLevelType w:val="hybridMultilevel"/>
    <w:tmpl w:val="5A2A736E"/>
    <w:lvl w:ilvl="0" w:tplc="DAA8EDB8">
      <w:start w:val="1"/>
      <w:numFmt w:val="decimal"/>
      <w:lvlText w:val="%1."/>
      <w:lvlJc w:val="left"/>
      <w:pPr>
        <w:ind w:left="1440" w:hanging="360"/>
      </w:pPr>
      <w:rPr>
        <w:rFonts w:ascii="Tahoma" w:hAnsi="Tahoma" w:cs="Tahoma" w:hint="default"/>
        <w:color w:val="000000" w:themeColor="text1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F4658BE"/>
    <w:multiLevelType w:val="hybridMultilevel"/>
    <w:tmpl w:val="E3CA7A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A5CD7"/>
    <w:multiLevelType w:val="hybridMultilevel"/>
    <w:tmpl w:val="FCF844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9F656F"/>
    <w:multiLevelType w:val="hybridMultilevel"/>
    <w:tmpl w:val="1CE4A2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425738"/>
    <w:multiLevelType w:val="hybridMultilevel"/>
    <w:tmpl w:val="E3CA7A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F9251E"/>
    <w:multiLevelType w:val="hybridMultilevel"/>
    <w:tmpl w:val="5A2A736E"/>
    <w:lvl w:ilvl="0" w:tplc="DAA8EDB8">
      <w:start w:val="1"/>
      <w:numFmt w:val="decimal"/>
      <w:lvlText w:val="%1."/>
      <w:lvlJc w:val="left"/>
      <w:pPr>
        <w:ind w:left="1440" w:hanging="360"/>
      </w:pPr>
      <w:rPr>
        <w:rFonts w:ascii="Tahoma" w:hAnsi="Tahoma" w:cs="Tahoma" w:hint="default"/>
        <w:color w:val="000000" w:themeColor="text1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9E3"/>
    <w:rsid w:val="00013147"/>
    <w:rsid w:val="00016EC0"/>
    <w:rsid w:val="00023045"/>
    <w:rsid w:val="00055129"/>
    <w:rsid w:val="001220F8"/>
    <w:rsid w:val="0013657F"/>
    <w:rsid w:val="00184010"/>
    <w:rsid w:val="001A4387"/>
    <w:rsid w:val="001E1CA2"/>
    <w:rsid w:val="00207B85"/>
    <w:rsid w:val="00287736"/>
    <w:rsid w:val="002F714E"/>
    <w:rsid w:val="00321EF1"/>
    <w:rsid w:val="00324BA3"/>
    <w:rsid w:val="003545D8"/>
    <w:rsid w:val="003802ED"/>
    <w:rsid w:val="0038135B"/>
    <w:rsid w:val="003826D0"/>
    <w:rsid w:val="004176BD"/>
    <w:rsid w:val="00430D12"/>
    <w:rsid w:val="00461820"/>
    <w:rsid w:val="00462530"/>
    <w:rsid w:val="004728B3"/>
    <w:rsid w:val="004A59EC"/>
    <w:rsid w:val="004F1ECC"/>
    <w:rsid w:val="00624521"/>
    <w:rsid w:val="00697E61"/>
    <w:rsid w:val="00714F40"/>
    <w:rsid w:val="00717D86"/>
    <w:rsid w:val="007472E0"/>
    <w:rsid w:val="00752928"/>
    <w:rsid w:val="007C1026"/>
    <w:rsid w:val="008D2C9F"/>
    <w:rsid w:val="00912E9C"/>
    <w:rsid w:val="00927957"/>
    <w:rsid w:val="00950753"/>
    <w:rsid w:val="0096354E"/>
    <w:rsid w:val="00A92235"/>
    <w:rsid w:val="00A93F96"/>
    <w:rsid w:val="00AD0057"/>
    <w:rsid w:val="00BD143D"/>
    <w:rsid w:val="00BE40B8"/>
    <w:rsid w:val="00C72834"/>
    <w:rsid w:val="00D11E49"/>
    <w:rsid w:val="00D35EB8"/>
    <w:rsid w:val="00E969E3"/>
    <w:rsid w:val="00EA6C65"/>
    <w:rsid w:val="00ED0A36"/>
    <w:rsid w:val="00FA4760"/>
    <w:rsid w:val="00FB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4F1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21EF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57F"/>
  </w:style>
  <w:style w:type="paragraph" w:styleId="Zpat">
    <w:name w:val="footer"/>
    <w:basedOn w:val="Normln"/>
    <w:link w:val="ZpatChar"/>
    <w:uiPriority w:val="99"/>
    <w:unhideWhenUsed/>
    <w:rsid w:val="0013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57F"/>
  </w:style>
  <w:style w:type="paragraph" w:styleId="Textbubliny">
    <w:name w:val="Balloon Text"/>
    <w:basedOn w:val="Normln"/>
    <w:link w:val="TextbublinyChar"/>
    <w:uiPriority w:val="99"/>
    <w:semiHidden/>
    <w:unhideWhenUsed/>
    <w:rsid w:val="0013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57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AD0057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D005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D0057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D005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AD0057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kladntext">
    <w:name w:val="Body Text"/>
    <w:basedOn w:val="Normln"/>
    <w:link w:val="ZkladntextChar"/>
    <w:semiHidden/>
    <w:unhideWhenUsed/>
    <w:rsid w:val="0075292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52928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ED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ED0A36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4A59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4F1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21EF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57F"/>
  </w:style>
  <w:style w:type="paragraph" w:styleId="Zpat">
    <w:name w:val="footer"/>
    <w:basedOn w:val="Normln"/>
    <w:link w:val="ZpatChar"/>
    <w:uiPriority w:val="99"/>
    <w:unhideWhenUsed/>
    <w:rsid w:val="0013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57F"/>
  </w:style>
  <w:style w:type="paragraph" w:styleId="Textbubliny">
    <w:name w:val="Balloon Text"/>
    <w:basedOn w:val="Normln"/>
    <w:link w:val="TextbublinyChar"/>
    <w:uiPriority w:val="99"/>
    <w:semiHidden/>
    <w:unhideWhenUsed/>
    <w:rsid w:val="0013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57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AD0057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D005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D0057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D005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AD0057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kladntext">
    <w:name w:val="Body Text"/>
    <w:basedOn w:val="Normln"/>
    <w:link w:val="ZkladntextChar"/>
    <w:semiHidden/>
    <w:unhideWhenUsed/>
    <w:rsid w:val="0075292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52928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ED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ED0A36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4A59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0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u2009.cz/cz/czech-republic/regions/moravia-silesia-region/moravskoslezsky-kraj-346/index.html" TargetMode="External"/><Relationship Id="rId18" Type="http://schemas.openxmlformats.org/officeDocument/2006/relationships/hyperlink" Target="http://www.eu2009.cz/cz/czech-republic/regions/hradec-kralove-region/kralovehradecky-kraj-337/index.html" TargetMode="External"/><Relationship Id="rId26" Type="http://schemas.openxmlformats.org/officeDocument/2006/relationships/hyperlink" Target="http://www.eu2009.cz/cz/czech-republic/regions/prague/hlavni-mesto-praha-359/index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eu2009.cz/cz/czech-republic/regions/karlovy-vary-region/karlovarsky-kraj-340/index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17" Type="http://schemas.openxmlformats.org/officeDocument/2006/relationships/hyperlink" Target="http://www.eu2009.cz/cz/czech-republic/regions/pardubice-region/pardubicky-kraj-353/index.html" TargetMode="External"/><Relationship Id="rId25" Type="http://schemas.openxmlformats.org/officeDocument/2006/relationships/hyperlink" Target="http://www.eu2009.cz/cz/czech-republic/regions/central-bohemia-region/stredocesky-kraj-373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u2009.cz/cz/czech-republic/regions/south-moravia-region/jihomoravsky-kraj-334/index.html" TargetMode="External"/><Relationship Id="rId20" Type="http://schemas.openxmlformats.org/officeDocument/2006/relationships/hyperlink" Target="http://www.eu2009.cz/cz/czech-republic/regions/usti-region/ustecky-kraj-362/index.htm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www.eu2009.cz/cz/czech-republic/regions/plzen-region/plzensky-kraj-356/index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u2009.cz/cz/czech-republic/regions/zlin-region/zlinsky-kraj-370/index.html" TargetMode="External"/><Relationship Id="rId23" Type="http://schemas.openxmlformats.org/officeDocument/2006/relationships/hyperlink" Target="http://www.eu2009.cz/cz/czech-republic/regions/south-bohemia-region/jihocesky-kraj-331/index.html" TargetMode="External"/><Relationship Id="rId28" Type="http://schemas.openxmlformats.org/officeDocument/2006/relationships/footer" Target="footer1.xml"/><Relationship Id="rId10" Type="http://schemas.microsoft.com/office/2007/relationships/hdphoto" Target="media/hdphoto1.wdp"/><Relationship Id="rId19" Type="http://schemas.openxmlformats.org/officeDocument/2006/relationships/hyperlink" Target="http://www.eu2009.cz/cz/czech-republic/regions/liberec-region/liberecky-kraj-343/index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eu2009.cz/cz/czech-republic/regions/olomouc-region/olomoucky-kraj-350/index.html" TargetMode="External"/><Relationship Id="rId22" Type="http://schemas.openxmlformats.org/officeDocument/2006/relationships/hyperlink" Target="http://www.eu2009.cz/cz/czech-republic/regions/vysocina-region/kraj-vysocina-367/index.html" TargetMode="External"/><Relationship Id="rId27" Type="http://schemas.openxmlformats.org/officeDocument/2006/relationships/hyperlink" Target="http://www.eu2009.cz/cz/czech-republic/regions/regiony-cr-328/" TargetMode="Externa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%202%20-%20P&#344;4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 2 - PŘ4</Template>
  <TotalTime>109</TotalTime>
  <Pages>1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2013-05-19T12:45:00Z</cp:lastPrinted>
  <dcterms:created xsi:type="dcterms:W3CDTF">2013-04-23T22:03:00Z</dcterms:created>
  <dcterms:modified xsi:type="dcterms:W3CDTF">2013-05-19T12:46:00Z</dcterms:modified>
</cp:coreProperties>
</file>