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8C9" w:rsidRDefault="006758C9" w:rsidP="008F4940">
      <w:pPr>
        <w:ind w:left="708"/>
        <w:jc w:val="both"/>
        <w:rPr>
          <w:rFonts w:ascii="Tahoma" w:hAnsi="Tahoma" w:cs="Tahoma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721728" behindDoc="0" locked="0" layoutInCell="1" allowOverlap="1" wp14:anchorId="5CD422EB" wp14:editId="514C7998">
            <wp:simplePos x="0" y="0"/>
            <wp:positionH relativeFrom="margin">
              <wp:posOffset>122783</wp:posOffset>
            </wp:positionH>
            <wp:positionV relativeFrom="page">
              <wp:posOffset>272948</wp:posOffset>
            </wp:positionV>
            <wp:extent cx="6091425" cy="1148715"/>
            <wp:effectExtent l="0" t="0" r="5080" b="0"/>
            <wp:wrapNone/>
            <wp:docPr id="1" name="obrázek 16" descr="Logolink_projekt_2011 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Logolink_projekt_2011 v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1425" cy="1148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758C9" w:rsidRDefault="006758C9">
      <w:pPr>
        <w:rPr>
          <w:rFonts w:ascii="Tahoma" w:hAnsi="Tahoma" w:cs="Tahoma"/>
          <w:sz w:val="24"/>
          <w:szCs w:val="24"/>
        </w:rPr>
      </w:pPr>
    </w:p>
    <w:p w:rsidR="006758C9" w:rsidRDefault="006758C9" w:rsidP="006758C9">
      <w:pPr>
        <w:pStyle w:val="Nzev"/>
      </w:pPr>
      <w:r w:rsidRPr="006F6BBC">
        <w:t>EU peníze školám</w:t>
      </w:r>
    </w:p>
    <w:p w:rsidR="006758C9" w:rsidRPr="00832803" w:rsidRDefault="006758C9" w:rsidP="006758C9">
      <w:pPr>
        <w:pStyle w:val="Podtitul"/>
      </w:pPr>
      <w:r>
        <w:t>Základní škola Čachovice a Mateřská škola Struhy,</w:t>
      </w:r>
      <w:r>
        <w:br/>
        <w:t>Komenského 96, příspěvková organizace</w:t>
      </w:r>
    </w:p>
    <w:p w:rsidR="00041B3B" w:rsidRDefault="006758C9" w:rsidP="006758C9">
      <w:pPr>
        <w:pStyle w:val="Informace"/>
        <w:jc w:val="both"/>
      </w:pPr>
      <w:r w:rsidRPr="0004313B">
        <w:rPr>
          <w:b/>
        </w:rPr>
        <w:t>Označení:</w:t>
      </w:r>
      <w:r>
        <w:tab/>
      </w:r>
      <w:r w:rsidR="00820ED2">
        <w:t>VY_32_INOVACE_229</w:t>
      </w:r>
      <w:r w:rsidR="00041B3B" w:rsidRPr="00041B3B">
        <w:t>_PR5</w:t>
      </w:r>
    </w:p>
    <w:p w:rsidR="006758C9" w:rsidRDefault="006758C9" w:rsidP="006758C9">
      <w:pPr>
        <w:pStyle w:val="Informace"/>
        <w:jc w:val="both"/>
      </w:pPr>
      <w:r w:rsidRPr="0004313B">
        <w:rPr>
          <w:b/>
        </w:rPr>
        <w:t>Předmět:</w:t>
      </w:r>
      <w:r>
        <w:tab/>
      </w:r>
      <w:r w:rsidR="00EB68F9">
        <w:t>Přírodověda</w:t>
      </w:r>
    </w:p>
    <w:p w:rsidR="006758C9" w:rsidRDefault="006758C9" w:rsidP="006758C9">
      <w:pPr>
        <w:pStyle w:val="Informace"/>
        <w:jc w:val="both"/>
      </w:pPr>
      <w:r w:rsidRPr="0004313B">
        <w:rPr>
          <w:b/>
        </w:rPr>
        <w:t>Ročník:</w:t>
      </w:r>
      <w:r>
        <w:tab/>
      </w:r>
      <w:r w:rsidR="00041B3B">
        <w:t>5</w:t>
      </w:r>
      <w:r w:rsidR="00EB68F9">
        <w:t>.</w:t>
      </w:r>
    </w:p>
    <w:p w:rsidR="00041B3B" w:rsidRDefault="006758C9" w:rsidP="006758C9">
      <w:pPr>
        <w:pStyle w:val="Informace"/>
        <w:jc w:val="both"/>
      </w:pPr>
      <w:r w:rsidRPr="0004313B">
        <w:rPr>
          <w:b/>
        </w:rPr>
        <w:t>Téma:</w:t>
      </w:r>
      <w:r>
        <w:tab/>
      </w:r>
      <w:r w:rsidR="00492205">
        <w:t>Rozmanitost života na Zemi</w:t>
      </w:r>
    </w:p>
    <w:p w:rsidR="00041B3B" w:rsidRDefault="006758C9" w:rsidP="006758C9">
      <w:pPr>
        <w:pStyle w:val="Informace"/>
        <w:jc w:val="both"/>
      </w:pPr>
      <w:r w:rsidRPr="0004313B">
        <w:rPr>
          <w:b/>
        </w:rPr>
        <w:t>Název:</w:t>
      </w:r>
      <w:r>
        <w:tab/>
      </w:r>
      <w:r w:rsidR="00492205">
        <w:t>Podnebné pásy</w:t>
      </w:r>
    </w:p>
    <w:p w:rsidR="006758C9" w:rsidRDefault="006758C9" w:rsidP="006758C9">
      <w:pPr>
        <w:pStyle w:val="Informace"/>
        <w:jc w:val="both"/>
      </w:pPr>
      <w:r w:rsidRPr="0004313B">
        <w:rPr>
          <w:b/>
        </w:rPr>
        <w:t>Autor:</w:t>
      </w:r>
      <w:r>
        <w:tab/>
      </w:r>
      <w:r w:rsidR="00EB68F9">
        <w:t>Lucie Kováčová</w:t>
      </w:r>
    </w:p>
    <w:p w:rsidR="006758C9" w:rsidRPr="00832803" w:rsidRDefault="006758C9" w:rsidP="00F27D90">
      <w:pPr>
        <w:pStyle w:val="Informace"/>
      </w:pPr>
      <w:r w:rsidRPr="0004313B">
        <w:rPr>
          <w:b/>
        </w:rPr>
        <w:t>Popis:</w:t>
      </w:r>
      <w:r>
        <w:tab/>
      </w:r>
      <w:r w:rsidR="00F27D90">
        <w:t xml:space="preserve">Pracovní list slouží k procvičení </w:t>
      </w:r>
      <w:r w:rsidR="00F27D90">
        <w:br/>
        <w:t xml:space="preserve">a </w:t>
      </w:r>
      <w:r w:rsidR="0016255B">
        <w:t>zopakování probrané látky</w:t>
      </w:r>
    </w:p>
    <w:p w:rsidR="006758C9" w:rsidRDefault="006758C9">
      <w:pPr>
        <w:rPr>
          <w:rFonts w:ascii="Tahoma" w:hAnsi="Tahoma" w:cs="Tahoma"/>
          <w:sz w:val="24"/>
          <w:szCs w:val="24"/>
        </w:rPr>
      </w:pPr>
    </w:p>
    <w:p w:rsidR="006758C9" w:rsidRDefault="006758C9">
      <w:pPr>
        <w:rPr>
          <w:rFonts w:ascii="Tahoma" w:hAnsi="Tahoma" w:cs="Tahoma"/>
          <w:sz w:val="24"/>
          <w:szCs w:val="24"/>
        </w:rPr>
      </w:pPr>
    </w:p>
    <w:p w:rsidR="006758C9" w:rsidRDefault="006758C9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br w:type="page"/>
      </w:r>
    </w:p>
    <w:p w:rsidR="006758C9" w:rsidRPr="00011D5F" w:rsidRDefault="00385F09" w:rsidP="00011D5F">
      <w:pPr>
        <w:jc w:val="both"/>
        <w:rPr>
          <w:rFonts w:ascii="Arial" w:hAnsi="Arial" w:cs="Arial"/>
          <w:b/>
          <w:sz w:val="28"/>
          <w:szCs w:val="28"/>
        </w:rPr>
      </w:pPr>
      <w:r w:rsidRPr="00011D5F">
        <w:rPr>
          <w:rFonts w:ascii="Arial" w:hAnsi="Arial" w:cs="Arial"/>
          <w:b/>
          <w:sz w:val="28"/>
          <w:szCs w:val="28"/>
        </w:rPr>
        <w:lastRenderedPageBreak/>
        <w:t>Metodika:</w:t>
      </w:r>
    </w:p>
    <w:p w:rsidR="00504AE4" w:rsidRPr="00011D5F" w:rsidRDefault="00011D5F" w:rsidP="00504A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    </w:t>
      </w:r>
      <w:r w:rsidR="00504AE4" w:rsidRPr="00011D5F">
        <w:rPr>
          <w:rFonts w:ascii="Arial" w:hAnsi="Arial" w:cs="Arial"/>
          <w:bCs/>
          <w:sz w:val="28"/>
          <w:szCs w:val="28"/>
        </w:rPr>
        <w:t xml:space="preserve">V pracovních listech jsou uvedené pokyny pro žáky. </w:t>
      </w:r>
      <w:r w:rsidR="00504AE4" w:rsidRPr="00011D5F">
        <w:rPr>
          <w:rFonts w:ascii="Arial" w:hAnsi="Arial" w:cs="Arial"/>
          <w:bCs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t xml:space="preserve">    </w:t>
      </w:r>
      <w:r w:rsidR="00504AE4" w:rsidRPr="00011D5F">
        <w:rPr>
          <w:rFonts w:ascii="Arial" w:hAnsi="Arial" w:cs="Arial"/>
          <w:sz w:val="28"/>
          <w:szCs w:val="28"/>
        </w:rPr>
        <w:t>Tento materiál slouží k seznámení žáků s učivem a následnému procvičení látky. Žáci si osvojují poznatky z probrané látky.</w:t>
      </w:r>
    </w:p>
    <w:p w:rsidR="00504AE4" w:rsidRPr="00011D5F" w:rsidRDefault="00011D5F" w:rsidP="00504A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</w:t>
      </w:r>
      <w:r w:rsidR="00504AE4" w:rsidRPr="00011D5F">
        <w:rPr>
          <w:rFonts w:ascii="Arial" w:hAnsi="Arial" w:cs="Arial"/>
          <w:sz w:val="28"/>
          <w:szCs w:val="28"/>
        </w:rPr>
        <w:t>Dokument můžeme využít jak při práci skupinové, tak i při samostatné práci</w:t>
      </w:r>
    </w:p>
    <w:p w:rsidR="00504AE4" w:rsidRPr="00011D5F" w:rsidRDefault="00504AE4" w:rsidP="00504AE4">
      <w:pPr>
        <w:rPr>
          <w:rFonts w:ascii="Arial" w:hAnsi="Arial" w:cs="Arial"/>
          <w:bCs/>
          <w:sz w:val="28"/>
          <w:szCs w:val="28"/>
        </w:rPr>
      </w:pPr>
      <w:r w:rsidRPr="00011D5F">
        <w:rPr>
          <w:rFonts w:ascii="Arial" w:hAnsi="Arial" w:cs="Arial"/>
          <w:sz w:val="28"/>
          <w:szCs w:val="28"/>
        </w:rPr>
        <w:t xml:space="preserve">žáků. </w:t>
      </w:r>
      <w:r w:rsidR="00011D5F">
        <w:rPr>
          <w:rFonts w:ascii="Arial" w:hAnsi="Arial" w:cs="Arial"/>
          <w:bCs/>
          <w:sz w:val="28"/>
          <w:szCs w:val="28"/>
        </w:rPr>
        <w:t xml:space="preserve">Navíc umožňují </w:t>
      </w:r>
      <w:r w:rsidRPr="00011D5F">
        <w:rPr>
          <w:rFonts w:ascii="Arial" w:hAnsi="Arial" w:cs="Arial"/>
          <w:bCs/>
          <w:sz w:val="28"/>
          <w:szCs w:val="28"/>
        </w:rPr>
        <w:t>aktivní vyh</w:t>
      </w:r>
      <w:r w:rsidR="00011D5F">
        <w:rPr>
          <w:rFonts w:ascii="Arial" w:hAnsi="Arial" w:cs="Arial"/>
          <w:bCs/>
          <w:sz w:val="28"/>
          <w:szCs w:val="28"/>
        </w:rPr>
        <w:t xml:space="preserve">ledávaní a doplňování informací. </w:t>
      </w:r>
      <w:r w:rsidR="00011D5F">
        <w:rPr>
          <w:rFonts w:ascii="Arial" w:hAnsi="Arial" w:cs="Arial"/>
          <w:bCs/>
          <w:sz w:val="28"/>
          <w:szCs w:val="28"/>
        </w:rPr>
        <w:br/>
        <w:t xml:space="preserve">   </w:t>
      </w:r>
      <w:r w:rsidRPr="00011D5F">
        <w:rPr>
          <w:rFonts w:ascii="Arial" w:hAnsi="Arial" w:cs="Arial"/>
          <w:bCs/>
          <w:sz w:val="28"/>
          <w:szCs w:val="28"/>
        </w:rPr>
        <w:t>Inovace spočívá v tom, že pracovní listy umožní zrychlené zápisy z hodin přírodopisu a umožní chybějícím žákům rychleji si doplnit zmeškanou látku.</w:t>
      </w:r>
      <w:r w:rsidR="00011D5F">
        <w:rPr>
          <w:rFonts w:ascii="Arial" w:hAnsi="Arial" w:cs="Arial"/>
          <w:bCs/>
          <w:sz w:val="28"/>
          <w:szCs w:val="28"/>
        </w:rPr>
        <w:br/>
      </w:r>
      <w:r w:rsidR="00D40DD8">
        <w:rPr>
          <w:rFonts w:ascii="Arial" w:hAnsi="Arial" w:cs="Arial"/>
          <w:bCs/>
          <w:sz w:val="28"/>
          <w:szCs w:val="28"/>
        </w:rPr>
        <w:t xml:space="preserve">   </w:t>
      </w:r>
      <w:r w:rsidR="00D40DD8" w:rsidRPr="004512A5">
        <w:rPr>
          <w:rFonts w:ascii="Arial" w:hAnsi="Arial" w:cs="Arial"/>
          <w:bCs/>
          <w:sz w:val="28"/>
          <w:szCs w:val="28"/>
        </w:rPr>
        <w:t>Součástí každého pracovního listu je i vyplněný pracovní list pro učitele.</w:t>
      </w:r>
    </w:p>
    <w:p w:rsidR="00385F09" w:rsidRDefault="00385F09" w:rsidP="00F27D90">
      <w:pPr>
        <w:jc w:val="both"/>
        <w:rPr>
          <w:rFonts w:ascii="Tahoma" w:hAnsi="Tahoma" w:cs="Tahoma"/>
          <w:sz w:val="24"/>
          <w:szCs w:val="24"/>
        </w:rPr>
      </w:pPr>
    </w:p>
    <w:p w:rsidR="006758C9" w:rsidRDefault="006758C9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br w:type="page"/>
      </w:r>
    </w:p>
    <w:p w:rsidR="00817730" w:rsidRDefault="0016255B" w:rsidP="00817730">
      <w:pPr>
        <w:ind w:left="708"/>
        <w:jc w:val="center"/>
        <w:rPr>
          <w:rFonts w:ascii="Arial" w:hAnsi="Arial" w:cs="Arial"/>
          <w:b/>
          <w:color w:val="9BBB59" w:themeColor="accent3"/>
          <w:sz w:val="72"/>
          <w:szCs w:val="72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</w:pPr>
      <w:r w:rsidRPr="0016255B">
        <w:rPr>
          <w:rFonts w:ascii="Arial" w:hAnsi="Arial" w:cs="Arial"/>
          <w:b/>
          <w:color w:val="9BBB59" w:themeColor="accent3"/>
          <w:sz w:val="72"/>
          <w:szCs w:val="72"/>
          <w:highlight w:val="blue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  <w:lastRenderedPageBreak/>
        <w:t>Podnebné pásy</w:t>
      </w:r>
    </w:p>
    <w:p w:rsidR="00817730" w:rsidRDefault="00817730" w:rsidP="00817730">
      <w:pPr>
        <w:rPr>
          <w:rFonts w:ascii="Arial" w:hAnsi="Arial" w:cs="Arial"/>
          <w:sz w:val="28"/>
          <w:szCs w:val="28"/>
          <w:u w:val="single"/>
        </w:rPr>
      </w:pPr>
      <w:r>
        <w:t xml:space="preserve"> </w:t>
      </w:r>
      <w:r w:rsidR="002A20B1">
        <w:rPr>
          <w:rFonts w:ascii="Arial" w:hAnsi="Arial" w:cs="Arial"/>
          <w:sz w:val="28"/>
          <w:szCs w:val="28"/>
          <w:u w:val="single"/>
        </w:rPr>
        <w:t>Základní podmínky života na Z</w:t>
      </w:r>
      <w:r w:rsidRPr="00817730">
        <w:rPr>
          <w:rFonts w:ascii="Arial" w:hAnsi="Arial" w:cs="Arial"/>
          <w:sz w:val="28"/>
          <w:szCs w:val="28"/>
          <w:u w:val="single"/>
        </w:rPr>
        <w:t>emi jsou:</w:t>
      </w:r>
    </w:p>
    <w:p w:rsidR="00817730" w:rsidRDefault="00817730" w:rsidP="00817730">
      <w:pPr>
        <w:rPr>
          <w:rFonts w:ascii="Arial" w:hAnsi="Arial" w:cs="Arial"/>
          <w:sz w:val="28"/>
          <w:szCs w:val="28"/>
          <w:u w:val="single"/>
        </w:rPr>
      </w:pPr>
    </w:p>
    <w:p w:rsidR="00A04FCF" w:rsidRDefault="00817730" w:rsidP="00817730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E8B7571" wp14:editId="272569A9">
                <wp:simplePos x="0" y="0"/>
                <wp:positionH relativeFrom="column">
                  <wp:posOffset>-55880</wp:posOffset>
                </wp:positionH>
                <wp:positionV relativeFrom="paragraph">
                  <wp:posOffset>40005</wp:posOffset>
                </wp:positionV>
                <wp:extent cx="6479540" cy="0"/>
                <wp:effectExtent l="0" t="0" r="16510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795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" o:spid="_x0000_s1026" style="position:absolute;flip:y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4pt,3.15pt" to="505.8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" strokecolor="#4579b8 [3044]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1534AAA" wp14:editId="53644688">
                <wp:simplePos x="0" y="0"/>
                <wp:positionH relativeFrom="column">
                  <wp:posOffset>-57785</wp:posOffset>
                </wp:positionH>
                <wp:positionV relativeFrom="paragraph">
                  <wp:posOffset>613410</wp:posOffset>
                </wp:positionV>
                <wp:extent cx="6479540" cy="0"/>
                <wp:effectExtent l="0" t="0" r="16510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7954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" o:spid="_x0000_s1026" style="position:absolute;flip:y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55pt,48.3pt" to="505.65pt,4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" strokecolor="#4a7ebb"/>
            </w:pict>
          </mc:Fallback>
        </mc:AlternateContent>
      </w:r>
    </w:p>
    <w:p w:rsidR="00A04FCF" w:rsidRPr="00A04FCF" w:rsidRDefault="00A04FCF" w:rsidP="00A04FCF">
      <w:pPr>
        <w:rPr>
          <w:rFonts w:ascii="Arial" w:hAnsi="Arial" w:cs="Arial"/>
          <w:sz w:val="28"/>
          <w:szCs w:val="28"/>
        </w:rPr>
      </w:pPr>
    </w:p>
    <w:p w:rsidR="00817730" w:rsidRDefault="00817730" w:rsidP="00A04FCF">
      <w:pPr>
        <w:rPr>
          <w:rFonts w:ascii="Arial" w:hAnsi="Arial" w:cs="Arial"/>
          <w:sz w:val="28"/>
          <w:szCs w:val="28"/>
        </w:rPr>
      </w:pPr>
    </w:p>
    <w:p w:rsidR="00A04FCF" w:rsidRDefault="008B79F8" w:rsidP="00A04FCF">
      <w:pPr>
        <w:rPr>
          <w:rFonts w:ascii="Arial" w:hAnsi="Arial" w:cs="Arial"/>
          <w:sz w:val="28"/>
          <w:szCs w:val="28"/>
          <w:u w:val="single"/>
        </w:rPr>
      </w:pPr>
      <w:r w:rsidRPr="008B79F8">
        <w:rPr>
          <w:rFonts w:ascii="Arial" w:hAnsi="Arial" w:cs="Arial"/>
          <w:sz w:val="28"/>
          <w:szCs w:val="28"/>
          <w:u w:val="single"/>
        </w:rPr>
        <w:t>Pracujte s mapou:</w:t>
      </w:r>
    </w:p>
    <w:p w:rsidR="008B79F8" w:rsidRPr="00510F8A" w:rsidRDefault="008B79F8" w:rsidP="00510F8A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725824" behindDoc="1" locked="0" layoutInCell="1" allowOverlap="1" wp14:anchorId="48F2A307" wp14:editId="1F65124B">
            <wp:simplePos x="0" y="0"/>
            <wp:positionH relativeFrom="column">
              <wp:posOffset>-47625</wp:posOffset>
            </wp:positionH>
            <wp:positionV relativeFrom="paragraph">
              <wp:posOffset>60960</wp:posOffset>
            </wp:positionV>
            <wp:extent cx="6645910" cy="4155440"/>
            <wp:effectExtent l="0" t="0" r="0" b="0"/>
            <wp:wrapTight wrapText="bothSides">
              <wp:wrapPolygon edited="0">
                <wp:start x="5077" y="2178"/>
                <wp:lineTo x="4334" y="2575"/>
                <wp:lineTo x="2600" y="3664"/>
                <wp:lineTo x="2105" y="4555"/>
                <wp:lineTo x="1424" y="5545"/>
                <wp:lineTo x="681" y="7130"/>
                <wp:lineTo x="186" y="8714"/>
                <wp:lineTo x="0" y="10298"/>
                <wp:lineTo x="0" y="11883"/>
                <wp:lineTo x="248" y="13467"/>
                <wp:lineTo x="743" y="15051"/>
                <wp:lineTo x="1486" y="16636"/>
                <wp:lineTo x="2662" y="18220"/>
                <wp:lineTo x="2724" y="18616"/>
                <wp:lineTo x="4520" y="19705"/>
                <wp:lineTo x="5077" y="19903"/>
                <wp:lineTo x="16469" y="19903"/>
                <wp:lineTo x="16841" y="19705"/>
                <wp:lineTo x="18636" y="18418"/>
                <wp:lineTo x="18698" y="18220"/>
                <wp:lineTo x="19875" y="16636"/>
                <wp:lineTo x="20680" y="15051"/>
                <wp:lineTo x="21175" y="13467"/>
                <wp:lineTo x="21484" y="11883"/>
                <wp:lineTo x="21484" y="10298"/>
                <wp:lineTo x="21299" y="8714"/>
                <wp:lineTo x="20803" y="7130"/>
                <wp:lineTo x="19998" y="5545"/>
                <wp:lineTo x="19008" y="4159"/>
                <wp:lineTo x="18884" y="2872"/>
                <wp:lineTo x="16160" y="2377"/>
                <wp:lineTo x="10773" y="2178"/>
                <wp:lineTo x="5077" y="2178"/>
              </wp:wrapPolygon>
            </wp:wrapTight>
            <wp:docPr id="4" name="obrázek 2" descr="Mapa světa se státy, kde pomáhá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pa světa se státy, kde pomáhám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15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0F8A">
        <w:rPr>
          <w:rFonts w:ascii="Arial" w:hAnsi="Arial" w:cs="Arial"/>
          <w:sz w:val="28"/>
          <w:szCs w:val="28"/>
          <w:u w:val="single"/>
        </w:rPr>
        <w:t>mapu rozstříhejte, znovu poskládejte a lepte správné názvy podnebných pásů</w:t>
      </w:r>
    </w:p>
    <w:p w:rsidR="008B79F8" w:rsidRPr="008B79F8" w:rsidRDefault="008B79F8" w:rsidP="00A04FCF">
      <w:pPr>
        <w:rPr>
          <w:rFonts w:ascii="Arial" w:hAnsi="Arial" w:cs="Arial"/>
          <w:sz w:val="28"/>
          <w:szCs w:val="28"/>
          <w:u w:val="single"/>
        </w:rPr>
      </w:pPr>
    </w:p>
    <w:p w:rsidR="00A04FCF" w:rsidRDefault="008B79F8" w:rsidP="00A04FC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37B9D6B" wp14:editId="3852C100">
                <wp:simplePos x="0" y="0"/>
                <wp:positionH relativeFrom="column">
                  <wp:posOffset>631861</wp:posOffset>
                </wp:positionH>
                <wp:positionV relativeFrom="paragraph">
                  <wp:posOffset>281726</wp:posOffset>
                </wp:positionV>
                <wp:extent cx="5320772" cy="0"/>
                <wp:effectExtent l="0" t="0" r="13335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20772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.75pt,22.2pt" to="468.7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" strokecolor="black [3213]"/>
            </w:pict>
          </mc:Fallback>
        </mc:AlternateContent>
      </w:r>
    </w:p>
    <w:p w:rsidR="00A04FCF" w:rsidRDefault="008B79F8" w:rsidP="00A04FC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9C30081" wp14:editId="28F73719">
                <wp:simplePos x="0" y="0"/>
                <wp:positionH relativeFrom="column">
                  <wp:posOffset>333910</wp:posOffset>
                </wp:positionH>
                <wp:positionV relativeFrom="paragraph">
                  <wp:posOffset>299920</wp:posOffset>
                </wp:positionV>
                <wp:extent cx="5968301" cy="0"/>
                <wp:effectExtent l="0" t="0" r="13970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8301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.3pt,23.6pt" to="496.2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" strokecolor="windowTex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F097294" wp14:editId="187D6FF5">
                <wp:simplePos x="0" y="0"/>
                <wp:positionH relativeFrom="column">
                  <wp:posOffset>138430</wp:posOffset>
                </wp:positionH>
                <wp:positionV relativeFrom="paragraph">
                  <wp:posOffset>720725</wp:posOffset>
                </wp:positionV>
                <wp:extent cx="6377940" cy="0"/>
                <wp:effectExtent l="0" t="0" r="22860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7794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.9pt,56.75pt" to="513.1pt,5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" strokecolor="windowText"/>
            </w:pict>
          </mc:Fallback>
        </mc:AlternateContent>
      </w:r>
    </w:p>
    <w:p w:rsidR="00A04FCF" w:rsidRDefault="008B79F8" w:rsidP="00A04FC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F3CDBD4" wp14:editId="7CCA14FA">
                <wp:simplePos x="0" y="0"/>
                <wp:positionH relativeFrom="column">
                  <wp:posOffset>-6453398</wp:posOffset>
                </wp:positionH>
                <wp:positionV relativeFrom="paragraph">
                  <wp:posOffset>770177</wp:posOffset>
                </wp:positionV>
                <wp:extent cx="6502564" cy="0"/>
                <wp:effectExtent l="0" t="0" r="12700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02564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08.15pt,60.65pt" to="3.85pt,6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" strokecolor="windowTex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F93A72A" wp14:editId="0E80E947">
                <wp:simplePos x="0" y="0"/>
                <wp:positionH relativeFrom="column">
                  <wp:posOffset>-6330315</wp:posOffset>
                </wp:positionH>
                <wp:positionV relativeFrom="paragraph">
                  <wp:posOffset>1181100</wp:posOffset>
                </wp:positionV>
                <wp:extent cx="6232525" cy="0"/>
                <wp:effectExtent l="0" t="0" r="15875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32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98.45pt,93pt" to="-7.7pt,9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" strokecolor="windowTex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0281F561" wp14:editId="4EAF40A3">
                <wp:simplePos x="0" y="0"/>
                <wp:positionH relativeFrom="column">
                  <wp:posOffset>-6135370</wp:posOffset>
                </wp:positionH>
                <wp:positionV relativeFrom="paragraph">
                  <wp:posOffset>1581785</wp:posOffset>
                </wp:positionV>
                <wp:extent cx="5845175" cy="0"/>
                <wp:effectExtent l="0" t="0" r="22225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451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83.1pt,124.55pt" to="-22.85pt,12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" strokecolor="windowText"/>
            </w:pict>
          </mc:Fallback>
        </mc:AlternateContent>
      </w:r>
    </w:p>
    <w:p w:rsidR="00A04FCF" w:rsidRDefault="008B79F8" w:rsidP="00A04FC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44F821D" wp14:editId="693F554B">
                <wp:simplePos x="0" y="0"/>
                <wp:positionH relativeFrom="column">
                  <wp:posOffset>631861</wp:posOffset>
                </wp:positionH>
                <wp:positionV relativeFrom="paragraph">
                  <wp:posOffset>148190</wp:posOffset>
                </wp:positionV>
                <wp:extent cx="5320665" cy="0"/>
                <wp:effectExtent l="0" t="0" r="13335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2066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" o:spid="_x0000_s1026" style="position:absolute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.75pt,11.65pt" to="468.7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" strokecolor="windowText"/>
            </w:pict>
          </mc:Fallback>
        </mc:AlternateContent>
      </w:r>
    </w:p>
    <w:p w:rsidR="00A04FCF" w:rsidRDefault="00A04FCF" w:rsidP="00A04FCF">
      <w:pPr>
        <w:rPr>
          <w:rFonts w:ascii="Arial" w:hAnsi="Arial" w:cs="Arial"/>
          <w:sz w:val="28"/>
          <w:szCs w:val="28"/>
        </w:rPr>
      </w:pPr>
    </w:p>
    <w:p w:rsidR="00A04FCF" w:rsidRDefault="00A04FCF" w:rsidP="00A04FCF">
      <w:pPr>
        <w:rPr>
          <w:rFonts w:ascii="Arial" w:hAnsi="Arial" w:cs="Arial"/>
          <w:sz w:val="28"/>
          <w:szCs w:val="28"/>
        </w:rPr>
      </w:pPr>
    </w:p>
    <w:p w:rsidR="00A04FCF" w:rsidRDefault="00A04FCF" w:rsidP="00A04FCF">
      <w:pPr>
        <w:rPr>
          <w:rFonts w:ascii="Arial" w:hAnsi="Arial" w:cs="Arial"/>
          <w:sz w:val="28"/>
          <w:szCs w:val="28"/>
        </w:rPr>
      </w:pPr>
    </w:p>
    <w:p w:rsidR="00A04FCF" w:rsidRDefault="00510F8A" w:rsidP="00A04FCF">
      <w:pPr>
        <w:rPr>
          <w:rFonts w:ascii="Arial" w:hAnsi="Arial" w:cs="Arial"/>
          <w:sz w:val="28"/>
          <w:szCs w:val="28"/>
        </w:rPr>
      </w:pPr>
      <w:r w:rsidRPr="00510F8A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DB81861" wp14:editId="5A8C1DEC">
                <wp:simplePos x="0" y="0"/>
                <wp:positionH relativeFrom="column">
                  <wp:posOffset>67945</wp:posOffset>
                </wp:positionH>
                <wp:positionV relativeFrom="paragraph">
                  <wp:posOffset>76835</wp:posOffset>
                </wp:positionV>
                <wp:extent cx="1345565" cy="349250"/>
                <wp:effectExtent l="0" t="0" r="26035" b="1270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5565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0F8A" w:rsidRPr="00510F8A" w:rsidRDefault="00510F8A" w:rsidP="00510F8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510F8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POLÁRNÍ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5.35pt;margin-top:6.05pt;width:105.95pt;height:27.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">
                <v:textbox>
                  <w:txbxContent>
                    <w:p w:rsidR="00510F8A" w:rsidRPr="00510F8A" w:rsidRDefault="00510F8A" w:rsidP="00510F8A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510F8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POLÁRNÍ</w:t>
                      </w:r>
                    </w:p>
                  </w:txbxContent>
                </v:textbox>
              </v:shape>
            </w:pict>
          </mc:Fallback>
        </mc:AlternateContent>
      </w:r>
      <w:r w:rsidRPr="00510F8A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4C64DB06" wp14:editId="54334B6C">
                <wp:simplePos x="0" y="0"/>
                <wp:positionH relativeFrom="column">
                  <wp:posOffset>3590925</wp:posOffset>
                </wp:positionH>
                <wp:positionV relativeFrom="paragraph">
                  <wp:posOffset>80010</wp:posOffset>
                </wp:positionV>
                <wp:extent cx="1345565" cy="349250"/>
                <wp:effectExtent l="0" t="0" r="26035" b="12700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5565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0F8A" w:rsidRPr="00510F8A" w:rsidRDefault="00510F8A" w:rsidP="00510F8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MÍRNÝ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82.75pt;margin-top:6.3pt;width:105.95pt;height:27.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">
                <v:textbox>
                  <w:txbxContent>
                    <w:p w:rsidR="00510F8A" w:rsidRPr="00510F8A" w:rsidRDefault="00510F8A" w:rsidP="00510F8A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MÍRNÝ</w:t>
                      </w:r>
                    </w:p>
                  </w:txbxContent>
                </v:textbox>
              </v:shape>
            </w:pict>
          </mc:Fallback>
        </mc:AlternateContent>
      </w:r>
      <w:r w:rsidRPr="00510F8A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EE14AB2" wp14:editId="33FB6E0D">
                <wp:simplePos x="0" y="0"/>
                <wp:positionH relativeFrom="column">
                  <wp:posOffset>1874363</wp:posOffset>
                </wp:positionH>
                <wp:positionV relativeFrom="paragraph">
                  <wp:posOffset>86360</wp:posOffset>
                </wp:positionV>
                <wp:extent cx="1530350" cy="349250"/>
                <wp:effectExtent l="0" t="0" r="12700" b="12700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0350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0F8A" w:rsidRPr="00510F8A" w:rsidRDefault="00510F8A" w:rsidP="00510F8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SUBTROPICKÝ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47.6pt;margin-top:6.8pt;width:120.5pt;height:27.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">
                <v:textbox>
                  <w:txbxContent>
                    <w:p w:rsidR="00510F8A" w:rsidRPr="00510F8A" w:rsidRDefault="00510F8A" w:rsidP="00510F8A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SUBTROPICKÝ</w:t>
                      </w:r>
                    </w:p>
                  </w:txbxContent>
                </v:textbox>
              </v:shape>
            </w:pict>
          </mc:Fallback>
        </mc:AlternateContent>
      </w:r>
      <w:r w:rsidRPr="00510F8A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4FB9A4F7" wp14:editId="1FFA7312">
                <wp:simplePos x="0" y="0"/>
                <wp:positionH relativeFrom="column">
                  <wp:posOffset>5073650</wp:posOffset>
                </wp:positionH>
                <wp:positionV relativeFrom="paragraph">
                  <wp:posOffset>71755</wp:posOffset>
                </wp:positionV>
                <wp:extent cx="1345565" cy="349250"/>
                <wp:effectExtent l="0" t="0" r="26035" b="12700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5565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0F8A" w:rsidRPr="00510F8A" w:rsidRDefault="00510F8A" w:rsidP="00510F8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510F8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POLÁRNÍ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99.5pt;margin-top:5.65pt;width:105.95pt;height:27.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">
                <v:textbox>
                  <w:txbxContent>
                    <w:p w:rsidR="00510F8A" w:rsidRPr="00510F8A" w:rsidRDefault="00510F8A" w:rsidP="00510F8A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510F8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POLÁRNÍ</w:t>
                      </w:r>
                    </w:p>
                  </w:txbxContent>
                </v:textbox>
              </v:shape>
            </w:pict>
          </mc:Fallback>
        </mc:AlternateContent>
      </w:r>
    </w:p>
    <w:p w:rsidR="00A04FCF" w:rsidRDefault="00510F8A" w:rsidP="00A04FCF">
      <w:pPr>
        <w:rPr>
          <w:rFonts w:ascii="Arial" w:hAnsi="Arial" w:cs="Arial"/>
          <w:sz w:val="28"/>
          <w:szCs w:val="28"/>
        </w:rPr>
      </w:pPr>
      <w:r w:rsidRPr="00510F8A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61D3D1F" wp14:editId="0ABEC853">
                <wp:simplePos x="0" y="0"/>
                <wp:positionH relativeFrom="column">
                  <wp:posOffset>-12700</wp:posOffset>
                </wp:positionH>
                <wp:positionV relativeFrom="paragraph">
                  <wp:posOffset>280035</wp:posOffset>
                </wp:positionV>
                <wp:extent cx="1345565" cy="349250"/>
                <wp:effectExtent l="0" t="0" r="26035" b="12700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5565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0F8A" w:rsidRPr="00510F8A" w:rsidRDefault="00510F8A" w:rsidP="00510F8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TROPICKÝ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1pt;margin-top:22.05pt;width:105.95pt;height:27.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">
                <v:textbox>
                  <w:txbxContent>
                    <w:p w:rsidR="00510F8A" w:rsidRPr="00510F8A" w:rsidRDefault="00510F8A" w:rsidP="00510F8A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TROPICKÝ</w:t>
                      </w:r>
                    </w:p>
                  </w:txbxContent>
                </v:textbox>
              </v:shape>
            </w:pict>
          </mc:Fallback>
        </mc:AlternateContent>
      </w:r>
      <w:r w:rsidRPr="00510F8A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5417C782" wp14:editId="2F4D9846">
                <wp:simplePos x="0" y="0"/>
                <wp:positionH relativeFrom="column">
                  <wp:posOffset>3272155</wp:posOffset>
                </wp:positionH>
                <wp:positionV relativeFrom="paragraph">
                  <wp:posOffset>278765</wp:posOffset>
                </wp:positionV>
                <wp:extent cx="1561465" cy="349250"/>
                <wp:effectExtent l="0" t="0" r="19685" b="12700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1465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0F8A" w:rsidRPr="00510F8A" w:rsidRDefault="00510F8A" w:rsidP="00510F8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SUBTROPICKÝ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57.65pt;margin-top:21.95pt;width:122.95pt;height:27.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">
                <v:textbox>
                  <w:txbxContent>
                    <w:p w:rsidR="00510F8A" w:rsidRPr="00510F8A" w:rsidRDefault="00510F8A" w:rsidP="00510F8A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SUBTROPICKÝ</w:t>
                      </w:r>
                    </w:p>
                  </w:txbxContent>
                </v:textbox>
              </v:shape>
            </w:pict>
          </mc:Fallback>
        </mc:AlternateContent>
      </w:r>
      <w:r w:rsidRPr="00510F8A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ED78B4C" wp14:editId="3E07C298">
                <wp:simplePos x="0" y="0"/>
                <wp:positionH relativeFrom="column">
                  <wp:posOffset>5075555</wp:posOffset>
                </wp:positionH>
                <wp:positionV relativeFrom="paragraph">
                  <wp:posOffset>265430</wp:posOffset>
                </wp:positionV>
                <wp:extent cx="1345565" cy="349250"/>
                <wp:effectExtent l="0" t="0" r="26035" b="12700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5565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0F8A" w:rsidRPr="00510F8A" w:rsidRDefault="00510F8A" w:rsidP="00510F8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TROPICKÝ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399.65pt;margin-top:20.9pt;width:105.95pt;height:27.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">
                <v:textbox>
                  <w:txbxContent>
                    <w:p w:rsidR="00510F8A" w:rsidRPr="00510F8A" w:rsidRDefault="00510F8A" w:rsidP="00510F8A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TROPICKÝ</w:t>
                      </w:r>
                    </w:p>
                  </w:txbxContent>
                </v:textbox>
              </v:shape>
            </w:pict>
          </mc:Fallback>
        </mc:AlternateContent>
      </w:r>
      <w:r w:rsidRPr="00510F8A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AC10ED8" wp14:editId="6B635533">
                <wp:simplePos x="0" y="0"/>
                <wp:positionH relativeFrom="column">
                  <wp:posOffset>1609090</wp:posOffset>
                </wp:positionH>
                <wp:positionV relativeFrom="paragraph">
                  <wp:posOffset>288925</wp:posOffset>
                </wp:positionV>
                <wp:extent cx="1345565" cy="349250"/>
                <wp:effectExtent l="0" t="0" r="26035" b="12700"/>
                <wp:wrapNone/>
                <wp:docPr id="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5565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0F8A" w:rsidRPr="00510F8A" w:rsidRDefault="00510F8A" w:rsidP="00510F8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MÍRNÝ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126.7pt;margin-top:22.75pt;width:105.95pt;height:27.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">
                <v:textbox>
                  <w:txbxContent>
                    <w:p w:rsidR="00510F8A" w:rsidRPr="00510F8A" w:rsidRDefault="00510F8A" w:rsidP="00510F8A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MÍRNÝ</w:t>
                      </w:r>
                    </w:p>
                  </w:txbxContent>
                </v:textbox>
              </v:shape>
            </w:pict>
          </mc:Fallback>
        </mc:AlternateContent>
      </w:r>
    </w:p>
    <w:p w:rsidR="00A04FCF" w:rsidRDefault="00A04FCF" w:rsidP="00A04FCF">
      <w:pPr>
        <w:rPr>
          <w:rFonts w:ascii="Arial" w:hAnsi="Arial" w:cs="Arial"/>
          <w:sz w:val="28"/>
          <w:szCs w:val="28"/>
        </w:rPr>
      </w:pPr>
    </w:p>
    <w:p w:rsidR="00510F8A" w:rsidRDefault="00510F8A" w:rsidP="00510F8A">
      <w:pPr>
        <w:rPr>
          <w:bdr w:val="none" w:sz="0" w:space="0" w:color="auto" w:frame="1"/>
          <w:lang w:eastAsia="cs-CZ"/>
        </w:rPr>
      </w:pPr>
      <w:r>
        <w:rPr>
          <w:rFonts w:ascii="Arial" w:hAnsi="Arial" w:cs="Arial"/>
          <w:sz w:val="28"/>
          <w:szCs w:val="28"/>
          <w:u w:val="single"/>
          <w:bdr w:val="none" w:sz="0" w:space="0" w:color="auto" w:frame="1"/>
          <w:lang w:eastAsia="cs-CZ"/>
        </w:rPr>
        <w:lastRenderedPageBreak/>
        <w:t>Mírný pás</w:t>
      </w:r>
      <w:r>
        <w:rPr>
          <w:bdr w:val="none" w:sz="0" w:space="0" w:color="auto" w:frame="1"/>
          <w:lang w:eastAsia="cs-CZ"/>
        </w:rPr>
        <w:t>:</w:t>
      </w:r>
    </w:p>
    <w:p w:rsidR="003613A9" w:rsidRDefault="003613A9" w:rsidP="00510F8A">
      <w:pPr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</w:pPr>
      <w:r w:rsidRPr="003613A9"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  <w:t>Charakteristika:</w:t>
      </w:r>
      <w:r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  <w:t xml:space="preserve"> _________________________________________________</w:t>
      </w:r>
    </w:p>
    <w:p w:rsidR="003613A9" w:rsidRPr="003613A9" w:rsidRDefault="003613A9" w:rsidP="00510F8A">
      <w:pPr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  <w:t>______________________________________________________________</w:t>
      </w:r>
    </w:p>
    <w:p w:rsidR="00510F8A" w:rsidRPr="00510F8A" w:rsidRDefault="00510F8A" w:rsidP="00510F8A">
      <w:pPr>
        <w:rPr>
          <w:rFonts w:ascii="Arial" w:hAnsi="Arial" w:cs="Arial"/>
          <w:sz w:val="28"/>
          <w:szCs w:val="28"/>
          <w:lang w:eastAsia="cs-CZ"/>
        </w:rPr>
      </w:pPr>
      <w:r w:rsidRPr="00510F8A"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  <w:t xml:space="preserve">Hlavní rostlinná </w:t>
      </w:r>
      <w:proofErr w:type="gramStart"/>
      <w:r w:rsidRPr="00510F8A"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  <w:t>společenství :</w:t>
      </w:r>
      <w:proofErr w:type="gramEnd"/>
    </w:p>
    <w:p w:rsidR="00510F8A" w:rsidRPr="00510F8A" w:rsidRDefault="00510F8A" w:rsidP="00510F8A">
      <w:pPr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</w:pPr>
      <w:r w:rsidRPr="00510F8A"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  <w:t>1)</w:t>
      </w:r>
      <w:r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  <w:t>____________________________</w:t>
      </w:r>
    </w:p>
    <w:p w:rsidR="00510F8A" w:rsidRPr="00510F8A" w:rsidRDefault="00510F8A" w:rsidP="00510F8A">
      <w:pPr>
        <w:rPr>
          <w:rFonts w:ascii="Arial" w:hAnsi="Arial" w:cs="Arial"/>
          <w:sz w:val="28"/>
          <w:szCs w:val="28"/>
          <w:lang w:eastAsia="cs-CZ"/>
        </w:rPr>
      </w:pPr>
      <w:r w:rsidRPr="00510F8A"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  <w:t>2)</w:t>
      </w:r>
      <w:r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  <w:t>____________________________</w:t>
      </w:r>
    </w:p>
    <w:p w:rsidR="00510F8A" w:rsidRPr="00510F8A" w:rsidRDefault="00510F8A" w:rsidP="00510F8A">
      <w:pPr>
        <w:rPr>
          <w:rFonts w:ascii="Times New Roman" w:hAnsi="Times New Roman"/>
          <w:lang w:eastAsia="cs-CZ"/>
        </w:rPr>
      </w:pPr>
      <w:r w:rsidRPr="00510F8A"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  <w:t>3</w:t>
      </w:r>
      <w:r w:rsidRPr="00510F8A">
        <w:rPr>
          <w:bdr w:val="none" w:sz="0" w:space="0" w:color="auto" w:frame="1"/>
          <w:lang w:eastAsia="cs-CZ"/>
        </w:rPr>
        <w:t>)</w:t>
      </w:r>
      <w:r>
        <w:rPr>
          <w:bdr w:val="none" w:sz="0" w:space="0" w:color="auto" w:frame="1"/>
          <w:lang w:eastAsia="cs-CZ"/>
        </w:rPr>
        <w:t>_______________________________________</w:t>
      </w:r>
    </w:p>
    <w:p w:rsidR="00A04FCF" w:rsidRDefault="00A04FCF" w:rsidP="00A04FCF">
      <w:pPr>
        <w:rPr>
          <w:rFonts w:ascii="Arial" w:hAnsi="Arial" w:cs="Arial"/>
          <w:sz w:val="28"/>
          <w:szCs w:val="28"/>
        </w:rPr>
      </w:pPr>
    </w:p>
    <w:p w:rsidR="003613A9" w:rsidRDefault="003613A9" w:rsidP="003613A9">
      <w:pPr>
        <w:rPr>
          <w:rFonts w:ascii="Arial" w:hAnsi="Arial" w:cs="Arial"/>
          <w:sz w:val="28"/>
          <w:szCs w:val="28"/>
          <w:u w:val="single"/>
          <w:bdr w:val="none" w:sz="0" w:space="0" w:color="auto" w:frame="1"/>
          <w:lang w:eastAsia="cs-CZ"/>
        </w:rPr>
      </w:pPr>
      <w:r>
        <w:rPr>
          <w:rFonts w:ascii="Arial" w:hAnsi="Arial" w:cs="Arial"/>
          <w:sz w:val="28"/>
          <w:szCs w:val="28"/>
          <w:u w:val="single"/>
          <w:bdr w:val="none" w:sz="0" w:space="0" w:color="auto" w:frame="1"/>
          <w:lang w:eastAsia="cs-CZ"/>
        </w:rPr>
        <w:t>Subtropický pás:</w:t>
      </w:r>
    </w:p>
    <w:p w:rsidR="003613A9" w:rsidRDefault="003613A9" w:rsidP="003613A9">
      <w:pPr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</w:pPr>
      <w:r w:rsidRPr="003613A9"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  <w:t>Charakteristika:</w:t>
      </w:r>
      <w:r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  <w:t>_________________________________________________</w:t>
      </w:r>
    </w:p>
    <w:p w:rsidR="003613A9" w:rsidRPr="003613A9" w:rsidRDefault="003613A9" w:rsidP="003613A9">
      <w:pPr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</w:pPr>
      <w:r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  <w:t>______________________________________________________________</w:t>
      </w:r>
    </w:p>
    <w:p w:rsidR="003613A9" w:rsidRPr="003613A9" w:rsidRDefault="003613A9" w:rsidP="003613A9">
      <w:pPr>
        <w:rPr>
          <w:rFonts w:ascii="Arial" w:hAnsi="Arial" w:cs="Arial"/>
          <w:i/>
          <w:sz w:val="28"/>
          <w:szCs w:val="28"/>
          <w:lang w:eastAsia="cs-CZ"/>
        </w:rPr>
      </w:pPr>
      <w:r w:rsidRPr="003613A9">
        <w:rPr>
          <w:rFonts w:ascii="Arial" w:hAnsi="Arial" w:cs="Arial"/>
          <w:i/>
          <w:sz w:val="28"/>
          <w:szCs w:val="28"/>
          <w:bdr w:val="none" w:sz="0" w:space="0" w:color="auto" w:frame="1"/>
          <w:lang w:eastAsia="cs-CZ"/>
        </w:rPr>
        <w:t>Rostliny:</w:t>
      </w:r>
    </w:p>
    <w:p w:rsidR="003613A9" w:rsidRDefault="003613A9" w:rsidP="003613A9">
      <w:pPr>
        <w:rPr>
          <w:bdr w:val="none" w:sz="0" w:space="0" w:color="auto" w:frame="1"/>
          <w:lang w:eastAsia="cs-CZ"/>
        </w:rPr>
      </w:pPr>
      <w:r>
        <w:rPr>
          <w:bdr w:val="none" w:sz="0" w:space="0" w:color="auto" w:frame="1"/>
          <w:lang w:eastAsia="cs-CZ"/>
        </w:rPr>
        <w:t>_______________________________________________________________________________________</w:t>
      </w:r>
    </w:p>
    <w:p w:rsidR="003613A9" w:rsidRPr="003613A9" w:rsidRDefault="003613A9" w:rsidP="003613A9">
      <w:pPr>
        <w:rPr>
          <w:rFonts w:ascii="Arial" w:hAnsi="Arial" w:cs="Arial"/>
          <w:i/>
          <w:sz w:val="28"/>
          <w:szCs w:val="28"/>
          <w:lang w:eastAsia="cs-CZ"/>
        </w:rPr>
      </w:pPr>
      <w:r w:rsidRPr="003613A9">
        <w:rPr>
          <w:rFonts w:ascii="Arial" w:hAnsi="Arial" w:cs="Arial"/>
          <w:i/>
          <w:sz w:val="28"/>
          <w:szCs w:val="28"/>
          <w:bdr w:val="none" w:sz="0" w:space="0" w:color="auto" w:frame="1"/>
          <w:lang w:eastAsia="cs-CZ"/>
        </w:rPr>
        <w:t>Živočichové:</w:t>
      </w:r>
    </w:p>
    <w:p w:rsidR="003613A9" w:rsidRDefault="003613A9" w:rsidP="00A04FCF">
      <w:pPr>
        <w:rPr>
          <w:rFonts w:ascii="Arial" w:hAnsi="Arial" w:cs="Arial"/>
          <w:sz w:val="28"/>
          <w:szCs w:val="28"/>
        </w:rPr>
      </w:pPr>
      <w:r>
        <w:rPr>
          <w:bdr w:val="none" w:sz="0" w:space="0" w:color="auto" w:frame="1"/>
          <w:lang w:eastAsia="cs-CZ"/>
        </w:rPr>
        <w:t>_______________________________________________________________________________________</w:t>
      </w:r>
    </w:p>
    <w:p w:rsidR="003613A9" w:rsidRDefault="003613A9" w:rsidP="00A04FCF">
      <w:pPr>
        <w:rPr>
          <w:rFonts w:ascii="Arial" w:hAnsi="Arial" w:cs="Arial"/>
          <w:sz w:val="28"/>
          <w:szCs w:val="28"/>
        </w:rPr>
      </w:pPr>
    </w:p>
    <w:p w:rsidR="003613A9" w:rsidRDefault="003613A9" w:rsidP="003613A9">
      <w:pPr>
        <w:rPr>
          <w:rFonts w:ascii="Arial" w:hAnsi="Arial" w:cs="Arial"/>
          <w:sz w:val="28"/>
          <w:szCs w:val="28"/>
          <w:u w:val="single"/>
          <w:bdr w:val="none" w:sz="0" w:space="0" w:color="auto" w:frame="1"/>
          <w:lang w:eastAsia="cs-CZ"/>
        </w:rPr>
      </w:pPr>
      <w:r w:rsidRPr="003613A9">
        <w:rPr>
          <w:rFonts w:ascii="Arial" w:hAnsi="Arial" w:cs="Arial"/>
          <w:sz w:val="28"/>
          <w:szCs w:val="28"/>
          <w:u w:val="single"/>
          <w:bdr w:val="none" w:sz="0" w:space="0" w:color="auto" w:frame="1"/>
          <w:lang w:eastAsia="cs-CZ"/>
        </w:rPr>
        <w:t>Tropický pás</w:t>
      </w:r>
      <w:r>
        <w:rPr>
          <w:rFonts w:ascii="Arial" w:hAnsi="Arial" w:cs="Arial"/>
          <w:sz w:val="28"/>
          <w:szCs w:val="28"/>
          <w:u w:val="single"/>
          <w:bdr w:val="none" w:sz="0" w:space="0" w:color="auto" w:frame="1"/>
          <w:lang w:eastAsia="cs-CZ"/>
        </w:rPr>
        <w:t>:</w:t>
      </w:r>
    </w:p>
    <w:p w:rsidR="003613A9" w:rsidRDefault="003613A9" w:rsidP="003613A9">
      <w:pPr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</w:pPr>
      <w:r w:rsidRPr="003613A9"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  <w:t xml:space="preserve"> </w:t>
      </w:r>
      <w:r w:rsidRPr="003613A9"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  <w:t>Charakteristika:</w:t>
      </w:r>
      <w:r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  <w:t xml:space="preserve"> ________________________________________________</w:t>
      </w:r>
    </w:p>
    <w:p w:rsidR="003613A9" w:rsidRPr="003613A9" w:rsidRDefault="003613A9" w:rsidP="003613A9">
      <w:pPr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  <w:t>______________________________________________________________</w:t>
      </w:r>
    </w:p>
    <w:p w:rsidR="003613A9" w:rsidRDefault="003613A9" w:rsidP="003613A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Typy krajiny:</w:t>
      </w:r>
    </w:p>
    <w:p w:rsidR="003613A9" w:rsidRDefault="003613A9" w:rsidP="003613A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</w:t>
      </w:r>
    </w:p>
    <w:p w:rsidR="003613A9" w:rsidRDefault="003613A9" w:rsidP="003613A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2.</w:t>
      </w:r>
    </w:p>
    <w:p w:rsidR="003613A9" w:rsidRPr="003613A9" w:rsidRDefault="003613A9" w:rsidP="003613A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3.</w:t>
      </w:r>
    </w:p>
    <w:p w:rsidR="00A04FCF" w:rsidRDefault="00A04FCF" w:rsidP="00A04FCF">
      <w:pPr>
        <w:rPr>
          <w:rFonts w:ascii="Arial" w:hAnsi="Arial" w:cs="Arial"/>
          <w:sz w:val="28"/>
          <w:szCs w:val="28"/>
        </w:rPr>
      </w:pPr>
    </w:p>
    <w:p w:rsidR="00A04FCF" w:rsidRDefault="00A04FCF" w:rsidP="00A04FCF">
      <w:pPr>
        <w:rPr>
          <w:rFonts w:ascii="Arial" w:hAnsi="Arial" w:cs="Arial"/>
          <w:sz w:val="28"/>
          <w:szCs w:val="28"/>
        </w:rPr>
      </w:pPr>
    </w:p>
    <w:p w:rsidR="00A04FCF" w:rsidRDefault="00A479A3" w:rsidP="00A04FCF">
      <w:pPr>
        <w:rPr>
          <w:rFonts w:ascii="Arial" w:hAnsi="Arial" w:cs="Arial"/>
          <w:sz w:val="28"/>
          <w:szCs w:val="28"/>
          <w:u w:val="single"/>
        </w:rPr>
      </w:pPr>
      <w:r w:rsidRPr="00A479A3">
        <w:rPr>
          <w:rFonts w:ascii="Arial" w:hAnsi="Arial" w:cs="Arial"/>
          <w:sz w:val="28"/>
          <w:szCs w:val="28"/>
          <w:u w:val="single"/>
        </w:rPr>
        <w:lastRenderedPageBreak/>
        <w:t>Spoj správné dvojice:</w:t>
      </w:r>
    </w:p>
    <w:p w:rsidR="00A479A3" w:rsidRDefault="00E02DC1" w:rsidP="00A04FCF">
      <w:pPr>
        <w:rPr>
          <w:rFonts w:ascii="Arial" w:hAnsi="Arial" w:cs="Arial"/>
          <w:sz w:val="28"/>
          <w:szCs w:val="28"/>
          <w:u w:val="single"/>
        </w:rPr>
      </w:pPr>
      <w:r>
        <w:rPr>
          <w:noProof/>
          <w:color w:val="FF0000"/>
          <w:bdr w:val="none" w:sz="0" w:space="0" w:color="auto" w:frame="1"/>
          <w:lang w:eastAsia="cs-CZ"/>
        </w:rPr>
        <w:drawing>
          <wp:anchor distT="0" distB="0" distL="114300" distR="114300" simplePos="0" relativeHeight="251759616" behindDoc="1" locked="0" layoutInCell="1" allowOverlap="1" wp14:anchorId="5CC87279" wp14:editId="10DC69FF">
            <wp:simplePos x="0" y="0"/>
            <wp:positionH relativeFrom="column">
              <wp:posOffset>4986655</wp:posOffset>
            </wp:positionH>
            <wp:positionV relativeFrom="paragraph">
              <wp:posOffset>250190</wp:posOffset>
            </wp:positionV>
            <wp:extent cx="1325245" cy="1325245"/>
            <wp:effectExtent l="0" t="0" r="8255" b="8255"/>
            <wp:wrapTight wrapText="bothSides">
              <wp:wrapPolygon edited="0">
                <wp:start x="0" y="0"/>
                <wp:lineTo x="0" y="21424"/>
                <wp:lineTo x="21424" y="21424"/>
                <wp:lineTo x="21424" y="0"/>
                <wp:lineTo x="0" y="0"/>
              </wp:wrapPolygon>
            </wp:wrapTight>
            <wp:docPr id="23" name="Obrázek 23" descr="C:\Users\Kantor\Pictures\Obrázky\pic 1\8464f3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ntor\Pictures\Obrázky\pic 1\8464f3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245" cy="1325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FF0000"/>
          <w:bdr w:val="none" w:sz="0" w:space="0" w:color="auto" w:frame="1"/>
          <w:lang w:eastAsia="cs-CZ"/>
        </w:rPr>
        <w:drawing>
          <wp:anchor distT="0" distB="0" distL="114300" distR="114300" simplePos="0" relativeHeight="251760640" behindDoc="1" locked="0" layoutInCell="1" allowOverlap="1" wp14:anchorId="72DB0D89" wp14:editId="58A33FEC">
            <wp:simplePos x="0" y="0"/>
            <wp:positionH relativeFrom="column">
              <wp:posOffset>2541270</wp:posOffset>
            </wp:positionH>
            <wp:positionV relativeFrom="paragraph">
              <wp:posOffset>161290</wp:posOffset>
            </wp:positionV>
            <wp:extent cx="1602105" cy="1150620"/>
            <wp:effectExtent l="0" t="0" r="0" b="0"/>
            <wp:wrapTight wrapText="bothSides">
              <wp:wrapPolygon edited="0">
                <wp:start x="0" y="0"/>
                <wp:lineTo x="0" y="21099"/>
                <wp:lineTo x="21317" y="21099"/>
                <wp:lineTo x="21317" y="0"/>
                <wp:lineTo x="0" y="0"/>
              </wp:wrapPolygon>
            </wp:wrapTight>
            <wp:docPr id="24" name="Obrázek 24" descr="C:\Users\Kantor\Pictures\Obrázky\pic 1\8256f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ntor\Pictures\Obrázky\pic 1\8256f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105" cy="115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9A3">
        <w:rPr>
          <w:rFonts w:ascii="Arial" w:hAnsi="Arial" w:cs="Arial"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756544" behindDoc="1" locked="0" layoutInCell="1" allowOverlap="1" wp14:anchorId="09D82405" wp14:editId="43EA7AC7">
            <wp:simplePos x="0" y="0"/>
            <wp:positionH relativeFrom="column">
              <wp:posOffset>168910</wp:posOffset>
            </wp:positionH>
            <wp:positionV relativeFrom="paragraph">
              <wp:posOffset>156210</wp:posOffset>
            </wp:positionV>
            <wp:extent cx="1438275" cy="1078230"/>
            <wp:effectExtent l="0" t="0" r="9525" b="7620"/>
            <wp:wrapTight wrapText="bothSides">
              <wp:wrapPolygon edited="0">
                <wp:start x="0" y="0"/>
                <wp:lineTo x="0" y="21371"/>
                <wp:lineTo x="21457" y="21371"/>
                <wp:lineTo x="21457" y="0"/>
                <wp:lineTo x="0" y="0"/>
              </wp:wrapPolygon>
            </wp:wrapTight>
            <wp:docPr id="20" name="Obrázek 20" descr="C:\Users\Kantor\Pictures\Obrázky\pic 1\v8463f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ntor\Pictures\Obrázky\pic 1\v8463f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078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79A3" w:rsidRPr="00A479A3" w:rsidRDefault="00A479A3" w:rsidP="00A04FCF">
      <w:pPr>
        <w:rPr>
          <w:rFonts w:ascii="Arial" w:hAnsi="Arial" w:cs="Arial"/>
          <w:sz w:val="28"/>
          <w:szCs w:val="28"/>
          <w:u w:val="single"/>
        </w:rPr>
      </w:pPr>
    </w:p>
    <w:p w:rsidR="00A04FCF" w:rsidRDefault="00A04FCF" w:rsidP="00A04FCF">
      <w:pPr>
        <w:rPr>
          <w:rFonts w:ascii="Arial" w:hAnsi="Arial" w:cs="Arial"/>
          <w:sz w:val="28"/>
          <w:szCs w:val="28"/>
        </w:rPr>
      </w:pPr>
    </w:p>
    <w:p w:rsidR="00A04FCF" w:rsidRDefault="00A04FCF" w:rsidP="00A04FCF">
      <w:pPr>
        <w:rPr>
          <w:rFonts w:ascii="Arial" w:hAnsi="Arial" w:cs="Arial"/>
          <w:sz w:val="28"/>
          <w:szCs w:val="28"/>
        </w:rPr>
      </w:pPr>
    </w:p>
    <w:p w:rsidR="003613A9" w:rsidRDefault="003049B1" w:rsidP="00510F8A">
      <w:pPr>
        <w:rPr>
          <w:color w:val="FF0000"/>
          <w:bdr w:val="none" w:sz="0" w:space="0" w:color="auto" w:frame="1"/>
          <w:lang w:eastAsia="cs-CZ"/>
        </w:rPr>
      </w:pPr>
      <w:r w:rsidRPr="00510F8A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15750F85" wp14:editId="46E11205">
                <wp:simplePos x="0" y="0"/>
                <wp:positionH relativeFrom="column">
                  <wp:posOffset>2639060</wp:posOffset>
                </wp:positionH>
                <wp:positionV relativeFrom="paragraph">
                  <wp:posOffset>128270</wp:posOffset>
                </wp:positionV>
                <wp:extent cx="1345565" cy="349250"/>
                <wp:effectExtent l="0" t="0" r="26035" b="12700"/>
                <wp:wrapNone/>
                <wp:docPr id="3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5565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2DC1" w:rsidRPr="00510F8A" w:rsidRDefault="00E02DC1" w:rsidP="00E02DC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TROPICKÝ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207.8pt;margin-top:10.1pt;width:105.95pt;height:27.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">
                <v:textbox>
                  <w:txbxContent>
                    <w:p w:rsidR="00E02DC1" w:rsidRPr="00510F8A" w:rsidRDefault="00E02DC1" w:rsidP="00E02DC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TROPICKÝ</w:t>
                      </w:r>
                    </w:p>
                  </w:txbxContent>
                </v:textbox>
              </v:shape>
            </w:pict>
          </mc:Fallback>
        </mc:AlternateContent>
      </w:r>
      <w:r w:rsidRPr="00510F8A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437D2634" wp14:editId="332F714F">
                <wp:simplePos x="0" y="0"/>
                <wp:positionH relativeFrom="column">
                  <wp:posOffset>170180</wp:posOffset>
                </wp:positionH>
                <wp:positionV relativeFrom="paragraph">
                  <wp:posOffset>71120</wp:posOffset>
                </wp:positionV>
                <wp:extent cx="1345565" cy="349250"/>
                <wp:effectExtent l="0" t="0" r="26035" b="12700"/>
                <wp:wrapNone/>
                <wp:docPr id="3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5565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2DC1" w:rsidRPr="00510F8A" w:rsidRDefault="00E02DC1" w:rsidP="00E02DC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MÍRNÝ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13.4pt;margin-top:5.6pt;width:105.95pt;height:27.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">
                <v:textbox>
                  <w:txbxContent>
                    <w:p w:rsidR="00E02DC1" w:rsidRPr="00510F8A" w:rsidRDefault="00E02DC1" w:rsidP="00E02DC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MÍRNÝ</w:t>
                      </w:r>
                    </w:p>
                  </w:txbxContent>
                </v:textbox>
              </v:shape>
            </w:pict>
          </mc:Fallback>
        </mc:AlternateContent>
      </w:r>
    </w:p>
    <w:p w:rsidR="003613A9" w:rsidRDefault="00821F2E" w:rsidP="00510F8A">
      <w:pPr>
        <w:rPr>
          <w:color w:val="FF0000"/>
          <w:bdr w:val="none" w:sz="0" w:space="0" w:color="auto" w:frame="1"/>
          <w:lang w:eastAsia="cs-CZ"/>
        </w:rPr>
      </w:pPr>
      <w:r w:rsidRPr="00510F8A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3E1AA410" wp14:editId="1F14D4C7">
                <wp:simplePos x="0" y="0"/>
                <wp:positionH relativeFrom="column">
                  <wp:posOffset>5000590</wp:posOffset>
                </wp:positionH>
                <wp:positionV relativeFrom="paragraph">
                  <wp:posOffset>281454</wp:posOffset>
                </wp:positionV>
                <wp:extent cx="1345565" cy="349250"/>
                <wp:effectExtent l="38100" t="285750" r="26035" b="279400"/>
                <wp:wrapNone/>
                <wp:docPr id="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159021">
                          <a:off x="0" y="0"/>
                          <a:ext cx="1345565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2DC1" w:rsidRPr="00510F8A" w:rsidRDefault="00E02DC1" w:rsidP="00E02DC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510F8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POLÁRNÍ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393.75pt;margin-top:22.15pt;width:105.95pt;height:27.5pt;rotation:-1573933fd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">
                <v:textbox>
                  <w:txbxContent>
                    <w:p w:rsidR="00E02DC1" w:rsidRPr="00510F8A" w:rsidRDefault="00E02DC1" w:rsidP="00E02DC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510F8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POLÁRNÍ</w:t>
                      </w:r>
                    </w:p>
                  </w:txbxContent>
                </v:textbox>
              </v:shape>
            </w:pict>
          </mc:Fallback>
        </mc:AlternateContent>
      </w:r>
    </w:p>
    <w:p w:rsidR="003613A9" w:rsidRDefault="003613A9" w:rsidP="00510F8A">
      <w:pPr>
        <w:rPr>
          <w:color w:val="FF0000"/>
          <w:bdr w:val="none" w:sz="0" w:space="0" w:color="auto" w:frame="1"/>
          <w:lang w:eastAsia="cs-CZ"/>
        </w:rPr>
      </w:pPr>
    </w:p>
    <w:p w:rsidR="003613A9" w:rsidRDefault="0081726C" w:rsidP="00510F8A">
      <w:pPr>
        <w:rPr>
          <w:color w:val="FF0000"/>
          <w:bdr w:val="none" w:sz="0" w:space="0" w:color="auto" w:frame="1"/>
          <w:lang w:eastAsia="cs-CZ"/>
        </w:rPr>
      </w:pPr>
      <w:r>
        <w:rPr>
          <w:noProof/>
          <w:color w:val="FF0000"/>
          <w:bdr w:val="none" w:sz="0" w:space="0" w:color="auto" w:frame="1"/>
          <w:lang w:eastAsia="cs-CZ"/>
        </w:rPr>
        <w:drawing>
          <wp:anchor distT="0" distB="0" distL="114300" distR="114300" simplePos="0" relativeHeight="251809792" behindDoc="1" locked="0" layoutInCell="1" allowOverlap="1" wp14:anchorId="351B1781" wp14:editId="6B6179AA">
            <wp:simplePos x="0" y="0"/>
            <wp:positionH relativeFrom="column">
              <wp:posOffset>536575</wp:posOffset>
            </wp:positionH>
            <wp:positionV relativeFrom="paragraph">
              <wp:posOffset>130810</wp:posOffset>
            </wp:positionV>
            <wp:extent cx="1325245" cy="1132840"/>
            <wp:effectExtent l="0" t="0" r="8255" b="0"/>
            <wp:wrapTight wrapText="bothSides">
              <wp:wrapPolygon edited="0">
                <wp:start x="16456" y="0"/>
                <wp:lineTo x="4968" y="1453"/>
                <wp:lineTo x="2794" y="2543"/>
                <wp:lineTo x="1863" y="7265"/>
                <wp:lineTo x="0" y="11260"/>
                <wp:lineTo x="0" y="12350"/>
                <wp:lineTo x="2173" y="17435"/>
                <wp:lineTo x="0" y="20704"/>
                <wp:lineTo x="20493" y="21067"/>
                <wp:lineTo x="21424" y="21067"/>
                <wp:lineTo x="21424" y="19978"/>
                <wp:lineTo x="19561" y="19251"/>
                <wp:lineTo x="13041" y="17435"/>
                <wp:lineTo x="18630" y="11623"/>
                <wp:lineTo x="21114" y="3632"/>
                <wp:lineTo x="20803" y="2179"/>
                <wp:lineTo x="18319" y="0"/>
                <wp:lineTo x="16456" y="0"/>
              </wp:wrapPolygon>
            </wp:wrapTight>
            <wp:docPr id="276" name="Obrázek 276" descr="C:\Users\Kantor\Pictures\Obrázky\pic 1\8307k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antor\Pictures\Obrázky\pic 1\8307k1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245" cy="113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13A9" w:rsidRDefault="003049B1" w:rsidP="00510F8A">
      <w:pPr>
        <w:rPr>
          <w:color w:val="FF0000"/>
          <w:bdr w:val="none" w:sz="0" w:space="0" w:color="auto" w:frame="1"/>
          <w:lang w:eastAsia="cs-CZ"/>
        </w:rPr>
      </w:pPr>
      <w:r>
        <w:rPr>
          <w:noProof/>
          <w:color w:val="FF0000"/>
          <w:bdr w:val="none" w:sz="0" w:space="0" w:color="auto" w:frame="1"/>
          <w:lang w:eastAsia="cs-CZ"/>
        </w:rPr>
        <w:drawing>
          <wp:anchor distT="0" distB="0" distL="114300" distR="114300" simplePos="0" relativeHeight="251758592" behindDoc="1" locked="0" layoutInCell="1" allowOverlap="1" wp14:anchorId="4F291BA2" wp14:editId="7715E2E0">
            <wp:simplePos x="0" y="0"/>
            <wp:positionH relativeFrom="column">
              <wp:posOffset>2990850</wp:posOffset>
            </wp:positionH>
            <wp:positionV relativeFrom="paragraph">
              <wp:posOffset>64770</wp:posOffset>
            </wp:positionV>
            <wp:extent cx="1098550" cy="1468755"/>
            <wp:effectExtent l="0" t="0" r="6350" b="0"/>
            <wp:wrapTight wrapText="bothSides">
              <wp:wrapPolygon edited="0">
                <wp:start x="0" y="0"/>
                <wp:lineTo x="0" y="21292"/>
                <wp:lineTo x="21350" y="21292"/>
                <wp:lineTo x="21350" y="0"/>
                <wp:lineTo x="0" y="0"/>
              </wp:wrapPolygon>
            </wp:wrapTight>
            <wp:docPr id="22" name="Obrázek 22" descr="C:\Users\Kantor\Pictures\Obrázky\pic 1\e8456f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ntor\Pictures\Obrázky\pic 1\e8456f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36" r="21250"/>
                    <a:stretch/>
                  </pic:blipFill>
                  <pic:spPr bwMode="auto">
                    <a:xfrm>
                      <a:off x="0" y="0"/>
                      <a:ext cx="1098550" cy="1468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2DC1">
        <w:rPr>
          <w:noProof/>
          <w:color w:val="FF0000"/>
          <w:bdr w:val="none" w:sz="0" w:space="0" w:color="auto" w:frame="1"/>
          <w:lang w:eastAsia="cs-CZ"/>
        </w:rPr>
        <w:drawing>
          <wp:anchor distT="0" distB="0" distL="114300" distR="114300" simplePos="0" relativeHeight="251761664" behindDoc="1" locked="0" layoutInCell="1" allowOverlap="1" wp14:anchorId="1DADA117" wp14:editId="2909B09F">
            <wp:simplePos x="0" y="0"/>
            <wp:positionH relativeFrom="column">
              <wp:posOffset>5069840</wp:posOffset>
            </wp:positionH>
            <wp:positionV relativeFrom="paragraph">
              <wp:posOffset>290830</wp:posOffset>
            </wp:positionV>
            <wp:extent cx="1335405" cy="1335405"/>
            <wp:effectExtent l="0" t="0" r="0" b="0"/>
            <wp:wrapTight wrapText="bothSides">
              <wp:wrapPolygon edited="0">
                <wp:start x="0" y="0"/>
                <wp:lineTo x="0" y="21261"/>
                <wp:lineTo x="21261" y="21261"/>
                <wp:lineTo x="21261" y="0"/>
                <wp:lineTo x="0" y="0"/>
              </wp:wrapPolygon>
            </wp:wrapTight>
            <wp:docPr id="25" name="Obrázek 25" descr="C:\Users\Kantor\Pictures\Obrázky\pic 1\8213f7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antor\Pictures\Obrázky\pic 1\8213f7e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1335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13A9" w:rsidRDefault="003613A9" w:rsidP="00510F8A">
      <w:pPr>
        <w:rPr>
          <w:color w:val="FF0000"/>
          <w:bdr w:val="none" w:sz="0" w:space="0" w:color="auto" w:frame="1"/>
          <w:lang w:eastAsia="cs-CZ"/>
        </w:rPr>
      </w:pPr>
    </w:p>
    <w:p w:rsidR="003613A9" w:rsidRDefault="003613A9" w:rsidP="00510F8A">
      <w:pPr>
        <w:rPr>
          <w:color w:val="FF0000"/>
          <w:bdr w:val="none" w:sz="0" w:space="0" w:color="auto" w:frame="1"/>
          <w:lang w:eastAsia="cs-CZ"/>
        </w:rPr>
      </w:pPr>
    </w:p>
    <w:p w:rsidR="003613A9" w:rsidRDefault="0081726C" w:rsidP="00510F8A">
      <w:pPr>
        <w:rPr>
          <w:color w:val="FF0000"/>
          <w:bdr w:val="none" w:sz="0" w:space="0" w:color="auto" w:frame="1"/>
          <w:lang w:eastAsia="cs-CZ"/>
        </w:rPr>
      </w:pPr>
      <w:r w:rsidRPr="00510F8A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3B3E216F" wp14:editId="599565D5">
                <wp:simplePos x="0" y="0"/>
                <wp:positionH relativeFrom="column">
                  <wp:posOffset>-196850</wp:posOffset>
                </wp:positionH>
                <wp:positionV relativeFrom="paragraph">
                  <wp:posOffset>218440</wp:posOffset>
                </wp:positionV>
                <wp:extent cx="1345565" cy="349250"/>
                <wp:effectExtent l="0" t="0" r="26035" b="12700"/>
                <wp:wrapNone/>
                <wp:docPr id="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5565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2DC1" w:rsidRPr="00510F8A" w:rsidRDefault="00E02DC1" w:rsidP="00E02DC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510F8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POLÁRNÍ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-15.5pt;margin-top:17.2pt;width:105.95pt;height:27.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">
                <v:textbox>
                  <w:txbxContent>
                    <w:p w:rsidR="00E02DC1" w:rsidRPr="00510F8A" w:rsidRDefault="00E02DC1" w:rsidP="00E02DC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510F8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POLÁRNÍ</w:t>
                      </w:r>
                    </w:p>
                  </w:txbxContent>
                </v:textbox>
              </v:shape>
            </w:pict>
          </mc:Fallback>
        </mc:AlternateContent>
      </w:r>
    </w:p>
    <w:p w:rsidR="003613A9" w:rsidRDefault="003613A9" w:rsidP="00510F8A">
      <w:pPr>
        <w:rPr>
          <w:color w:val="FF0000"/>
          <w:bdr w:val="none" w:sz="0" w:space="0" w:color="auto" w:frame="1"/>
          <w:lang w:eastAsia="cs-CZ"/>
        </w:rPr>
      </w:pPr>
    </w:p>
    <w:p w:rsidR="003613A9" w:rsidRDefault="0081726C" w:rsidP="00510F8A">
      <w:pPr>
        <w:rPr>
          <w:color w:val="FF0000"/>
          <w:bdr w:val="none" w:sz="0" w:space="0" w:color="auto" w:frame="1"/>
          <w:lang w:eastAsia="cs-CZ"/>
        </w:rPr>
      </w:pPr>
      <w:r w:rsidRPr="00510F8A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33532105" wp14:editId="17268161">
                <wp:simplePos x="0" y="0"/>
                <wp:positionH relativeFrom="column">
                  <wp:posOffset>4318635</wp:posOffset>
                </wp:positionH>
                <wp:positionV relativeFrom="paragraph">
                  <wp:posOffset>273050</wp:posOffset>
                </wp:positionV>
                <wp:extent cx="1530350" cy="349250"/>
                <wp:effectExtent l="38100" t="285750" r="31750" b="279400"/>
                <wp:wrapNone/>
                <wp:docPr id="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272648">
                          <a:off x="0" y="0"/>
                          <a:ext cx="1530350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2DC1" w:rsidRPr="00510F8A" w:rsidRDefault="00E02DC1" w:rsidP="00E02DC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SUBTROPICKÝ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340.05pt;margin-top:21.5pt;width:120.5pt;height:27.5pt;rotation:1390071fd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">
                <v:textbox>
                  <w:txbxContent>
                    <w:p w:rsidR="00E02DC1" w:rsidRPr="00510F8A" w:rsidRDefault="00E02DC1" w:rsidP="00E02DC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SUBTROPICKÝ</w:t>
                      </w:r>
                    </w:p>
                  </w:txbxContent>
                </v:textbox>
              </v:shape>
            </w:pict>
          </mc:Fallback>
        </mc:AlternateContent>
      </w:r>
      <w:r w:rsidR="003049B1" w:rsidRPr="00510F8A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6111E33F" wp14:editId="0647C4F4">
                <wp:simplePos x="0" y="0"/>
                <wp:positionH relativeFrom="column">
                  <wp:posOffset>1617285</wp:posOffset>
                </wp:positionH>
                <wp:positionV relativeFrom="paragraph">
                  <wp:posOffset>137274</wp:posOffset>
                </wp:positionV>
                <wp:extent cx="1345565" cy="349250"/>
                <wp:effectExtent l="383858" t="0" r="409892" b="0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8675945">
                          <a:off x="0" y="0"/>
                          <a:ext cx="1345565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2DC1" w:rsidRPr="00510F8A" w:rsidRDefault="00E02DC1" w:rsidP="00E02DC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MÍRNÝ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127.35pt;margin-top:10.8pt;width:105.95pt;height:27.5pt;rotation:-3193848fd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">
                <v:textbox>
                  <w:txbxContent>
                    <w:p w:rsidR="00E02DC1" w:rsidRPr="00510F8A" w:rsidRDefault="00E02DC1" w:rsidP="00E02DC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MÍRNÝ</w:t>
                      </w:r>
                    </w:p>
                  </w:txbxContent>
                </v:textbox>
              </v:shape>
            </w:pict>
          </mc:Fallback>
        </mc:AlternateContent>
      </w:r>
    </w:p>
    <w:p w:rsidR="003613A9" w:rsidRDefault="003613A9" w:rsidP="00510F8A">
      <w:pPr>
        <w:rPr>
          <w:color w:val="FF0000"/>
          <w:bdr w:val="none" w:sz="0" w:space="0" w:color="auto" w:frame="1"/>
          <w:lang w:eastAsia="cs-CZ"/>
        </w:rPr>
      </w:pPr>
    </w:p>
    <w:p w:rsidR="003613A9" w:rsidRDefault="003613A9" w:rsidP="00510F8A">
      <w:pPr>
        <w:rPr>
          <w:color w:val="FF0000"/>
          <w:bdr w:val="none" w:sz="0" w:space="0" w:color="auto" w:frame="1"/>
          <w:lang w:eastAsia="cs-CZ"/>
        </w:rPr>
      </w:pPr>
    </w:p>
    <w:p w:rsidR="003613A9" w:rsidRDefault="003613A9" w:rsidP="00510F8A">
      <w:pPr>
        <w:rPr>
          <w:color w:val="FF0000"/>
          <w:bdr w:val="none" w:sz="0" w:space="0" w:color="auto" w:frame="1"/>
          <w:lang w:eastAsia="cs-CZ"/>
        </w:rPr>
      </w:pPr>
    </w:p>
    <w:p w:rsidR="003613A9" w:rsidRDefault="003613A9" w:rsidP="00510F8A">
      <w:pPr>
        <w:rPr>
          <w:color w:val="FF0000"/>
          <w:bdr w:val="none" w:sz="0" w:space="0" w:color="auto" w:frame="1"/>
          <w:lang w:eastAsia="cs-CZ"/>
        </w:rPr>
      </w:pPr>
    </w:p>
    <w:p w:rsidR="00E02DC1" w:rsidRDefault="00E02DC1" w:rsidP="00E02DC1">
      <w:pPr>
        <w:rPr>
          <w:rFonts w:ascii="Arial" w:hAnsi="Arial" w:cs="Arial"/>
          <w:sz w:val="28"/>
          <w:szCs w:val="28"/>
        </w:rPr>
      </w:pPr>
    </w:p>
    <w:p w:rsidR="00E02DC1" w:rsidRDefault="003049B1" w:rsidP="00E02DC1">
      <w:pPr>
        <w:rPr>
          <w:rFonts w:ascii="Arial" w:hAnsi="Arial" w:cs="Arial"/>
          <w:sz w:val="28"/>
          <w:szCs w:val="28"/>
          <w:u w:val="single"/>
        </w:rPr>
      </w:pPr>
      <w:r w:rsidRPr="003049B1">
        <w:rPr>
          <w:rFonts w:ascii="Arial" w:hAnsi="Arial" w:cs="Arial"/>
          <w:sz w:val="28"/>
          <w:szCs w:val="28"/>
          <w:u w:val="single"/>
        </w:rPr>
        <w:t>Napiš:</w:t>
      </w:r>
    </w:p>
    <w:p w:rsidR="003049B1" w:rsidRDefault="003049B1" w:rsidP="003049B1">
      <w:pPr>
        <w:pBdr>
          <w:bottom w:val="single" w:sz="12" w:space="2" w:color="auto"/>
        </w:pBdr>
        <w:rPr>
          <w:rFonts w:ascii="Arial" w:hAnsi="Arial" w:cs="Arial"/>
          <w:sz w:val="28"/>
          <w:szCs w:val="28"/>
        </w:rPr>
      </w:pPr>
      <w:r w:rsidRPr="003049B1">
        <w:rPr>
          <w:rFonts w:ascii="Arial" w:hAnsi="Arial" w:cs="Arial"/>
          <w:sz w:val="28"/>
          <w:szCs w:val="28"/>
        </w:rPr>
        <w:t>V jakém podnebném pásu se nachází Česká republika</w:t>
      </w:r>
      <w:r>
        <w:rPr>
          <w:rFonts w:ascii="Arial" w:hAnsi="Arial" w:cs="Arial"/>
          <w:sz w:val="28"/>
          <w:szCs w:val="28"/>
        </w:rPr>
        <w:t>?</w:t>
      </w:r>
    </w:p>
    <w:p w:rsidR="003049B1" w:rsidRDefault="003049B1" w:rsidP="003049B1">
      <w:pPr>
        <w:pBdr>
          <w:bottom w:val="single" w:sz="12" w:space="2" w:color="auto"/>
        </w:pBdr>
        <w:rPr>
          <w:rFonts w:ascii="Arial" w:hAnsi="Arial" w:cs="Arial"/>
          <w:sz w:val="28"/>
          <w:szCs w:val="28"/>
        </w:rPr>
      </w:pPr>
    </w:p>
    <w:p w:rsidR="003049B1" w:rsidRDefault="003049B1" w:rsidP="00E02DC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Typy krajiny v České republice?</w:t>
      </w:r>
    </w:p>
    <w:p w:rsidR="003049B1" w:rsidRPr="003049B1" w:rsidRDefault="003049B1" w:rsidP="00E02DC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___________________________________________________________________</w:t>
      </w:r>
    </w:p>
    <w:p w:rsidR="003613A9" w:rsidRPr="003049B1" w:rsidRDefault="003613A9" w:rsidP="00510F8A">
      <w:pPr>
        <w:rPr>
          <w:color w:val="FF0000"/>
          <w:bdr w:val="none" w:sz="0" w:space="0" w:color="auto" w:frame="1"/>
          <w:lang w:eastAsia="cs-CZ"/>
        </w:rPr>
      </w:pPr>
    </w:p>
    <w:p w:rsidR="003049B1" w:rsidRPr="001354BE" w:rsidRDefault="003049B1" w:rsidP="003049B1">
      <w:pPr>
        <w:ind w:left="708"/>
        <w:jc w:val="center"/>
        <w:rPr>
          <w:rFonts w:ascii="Arial" w:hAnsi="Arial" w:cs="Arial"/>
          <w:b/>
          <w:color w:val="9BBB59" w:themeColor="accent3"/>
          <w:sz w:val="56"/>
          <w:szCs w:val="56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</w:pPr>
      <w:r w:rsidRPr="0016255B">
        <w:rPr>
          <w:rFonts w:ascii="Arial" w:hAnsi="Arial" w:cs="Arial"/>
          <w:b/>
          <w:color w:val="9BBB59" w:themeColor="accent3"/>
          <w:sz w:val="72"/>
          <w:szCs w:val="72"/>
          <w:highlight w:val="blue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  <w:lastRenderedPageBreak/>
        <w:t>Podnebné pásy</w:t>
      </w:r>
      <w:r w:rsidR="001354BE">
        <w:rPr>
          <w:rFonts w:ascii="Arial" w:hAnsi="Arial" w:cs="Arial"/>
          <w:b/>
          <w:color w:val="9BBB59" w:themeColor="accent3"/>
          <w:sz w:val="72"/>
          <w:szCs w:val="72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  <w:t xml:space="preserve"> </w:t>
      </w:r>
      <w:r w:rsidR="001354BE" w:rsidRPr="001354BE">
        <w:rPr>
          <w:rFonts w:ascii="Arial" w:hAnsi="Arial" w:cs="Arial"/>
          <w:b/>
          <w:color w:val="9BBB59" w:themeColor="accent3"/>
          <w:sz w:val="56"/>
          <w:szCs w:val="56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  <w:t>- řešení</w:t>
      </w:r>
    </w:p>
    <w:p w:rsidR="003049B1" w:rsidRDefault="003049B1" w:rsidP="003049B1">
      <w:pPr>
        <w:rPr>
          <w:rFonts w:ascii="Arial" w:hAnsi="Arial" w:cs="Arial"/>
          <w:sz w:val="28"/>
          <w:szCs w:val="28"/>
          <w:u w:val="single"/>
        </w:rPr>
      </w:pPr>
      <w:r>
        <w:t xml:space="preserve"> </w:t>
      </w:r>
      <w:r w:rsidR="002A20B1">
        <w:rPr>
          <w:rFonts w:ascii="Arial" w:hAnsi="Arial" w:cs="Arial"/>
          <w:sz w:val="28"/>
          <w:szCs w:val="28"/>
          <w:u w:val="single"/>
        </w:rPr>
        <w:t>Základní podmínky života na Z</w:t>
      </w:r>
      <w:r w:rsidRPr="00817730">
        <w:rPr>
          <w:rFonts w:ascii="Arial" w:hAnsi="Arial" w:cs="Arial"/>
          <w:sz w:val="28"/>
          <w:szCs w:val="28"/>
          <w:u w:val="single"/>
        </w:rPr>
        <w:t>emi jsou:</w:t>
      </w:r>
    </w:p>
    <w:p w:rsidR="003049B1" w:rsidRPr="00D6126A" w:rsidRDefault="00D6126A" w:rsidP="003049B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voda, vzduch, teplo a světlo ze Slunce, půda, horniny a nerosty</w:t>
      </w:r>
    </w:p>
    <w:p w:rsidR="003049B1" w:rsidRDefault="003049B1" w:rsidP="003049B1">
      <w:pPr>
        <w:rPr>
          <w:rFonts w:ascii="Arial" w:hAnsi="Arial" w:cs="Arial"/>
          <w:sz w:val="28"/>
          <w:szCs w:val="28"/>
        </w:rPr>
      </w:pPr>
    </w:p>
    <w:p w:rsidR="003049B1" w:rsidRDefault="003049B1" w:rsidP="003049B1">
      <w:pPr>
        <w:rPr>
          <w:rFonts w:ascii="Arial" w:hAnsi="Arial" w:cs="Arial"/>
          <w:sz w:val="28"/>
          <w:szCs w:val="28"/>
          <w:u w:val="single"/>
        </w:rPr>
      </w:pPr>
      <w:r w:rsidRPr="008B79F8">
        <w:rPr>
          <w:rFonts w:ascii="Arial" w:hAnsi="Arial" w:cs="Arial"/>
          <w:sz w:val="28"/>
          <w:szCs w:val="28"/>
          <w:u w:val="single"/>
        </w:rPr>
        <w:t>Pracujte s mapou:</w:t>
      </w:r>
    </w:p>
    <w:p w:rsidR="003049B1" w:rsidRPr="00510F8A" w:rsidRDefault="003049B1" w:rsidP="003049B1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  <w:u w:val="single"/>
        </w:rPr>
      </w:pPr>
      <w:bookmarkStart w:id="0" w:name="_GoBack"/>
      <w:r>
        <w:rPr>
          <w:noProof/>
          <w:lang w:eastAsia="cs-CZ"/>
        </w:rPr>
        <w:drawing>
          <wp:anchor distT="0" distB="0" distL="114300" distR="114300" simplePos="0" relativeHeight="251774976" behindDoc="1" locked="0" layoutInCell="1" allowOverlap="1" wp14:anchorId="65D1FFA7" wp14:editId="44498A2D">
            <wp:simplePos x="0" y="0"/>
            <wp:positionH relativeFrom="column">
              <wp:posOffset>-47625</wp:posOffset>
            </wp:positionH>
            <wp:positionV relativeFrom="paragraph">
              <wp:posOffset>60960</wp:posOffset>
            </wp:positionV>
            <wp:extent cx="6645910" cy="4155440"/>
            <wp:effectExtent l="0" t="0" r="0" b="0"/>
            <wp:wrapTight wrapText="bothSides">
              <wp:wrapPolygon edited="0">
                <wp:start x="5077" y="2178"/>
                <wp:lineTo x="4334" y="2575"/>
                <wp:lineTo x="2600" y="3664"/>
                <wp:lineTo x="2105" y="4555"/>
                <wp:lineTo x="1424" y="5545"/>
                <wp:lineTo x="681" y="7130"/>
                <wp:lineTo x="186" y="8714"/>
                <wp:lineTo x="0" y="10298"/>
                <wp:lineTo x="0" y="11883"/>
                <wp:lineTo x="248" y="13467"/>
                <wp:lineTo x="743" y="15051"/>
                <wp:lineTo x="1486" y="16636"/>
                <wp:lineTo x="2662" y="18220"/>
                <wp:lineTo x="2724" y="18616"/>
                <wp:lineTo x="4520" y="19705"/>
                <wp:lineTo x="5077" y="19903"/>
                <wp:lineTo x="16469" y="19903"/>
                <wp:lineTo x="16841" y="19705"/>
                <wp:lineTo x="18636" y="18418"/>
                <wp:lineTo x="18698" y="18220"/>
                <wp:lineTo x="19875" y="16636"/>
                <wp:lineTo x="20680" y="15051"/>
                <wp:lineTo x="21175" y="13467"/>
                <wp:lineTo x="21484" y="11883"/>
                <wp:lineTo x="21484" y="10298"/>
                <wp:lineTo x="21299" y="8714"/>
                <wp:lineTo x="20803" y="7130"/>
                <wp:lineTo x="19998" y="5545"/>
                <wp:lineTo x="19008" y="4159"/>
                <wp:lineTo x="18884" y="2872"/>
                <wp:lineTo x="16160" y="2377"/>
                <wp:lineTo x="10773" y="2178"/>
                <wp:lineTo x="5077" y="2178"/>
              </wp:wrapPolygon>
            </wp:wrapTight>
            <wp:docPr id="60" name="obrázek 2" descr="Mapa světa se státy, kde pomáhá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pa světa se státy, kde pomáhám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15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Arial" w:hAnsi="Arial" w:cs="Arial"/>
          <w:sz w:val="28"/>
          <w:szCs w:val="28"/>
          <w:u w:val="single"/>
        </w:rPr>
        <w:t>mapu rozstříhejte, znovu poskládejte a lepte správné názvy podnebných pásů</w:t>
      </w:r>
    </w:p>
    <w:p w:rsidR="003049B1" w:rsidRPr="008B79F8" w:rsidRDefault="003049B1" w:rsidP="003049B1">
      <w:pPr>
        <w:rPr>
          <w:rFonts w:ascii="Arial" w:hAnsi="Arial" w:cs="Arial"/>
          <w:sz w:val="28"/>
          <w:szCs w:val="28"/>
          <w:u w:val="single"/>
        </w:rPr>
      </w:pPr>
      <w:r w:rsidRPr="00510F8A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2317EE38" wp14:editId="681A9190">
                <wp:simplePos x="0" y="0"/>
                <wp:positionH relativeFrom="column">
                  <wp:posOffset>2769870</wp:posOffset>
                </wp:positionH>
                <wp:positionV relativeFrom="paragraph">
                  <wp:posOffset>295275</wp:posOffset>
                </wp:positionV>
                <wp:extent cx="1345565" cy="349250"/>
                <wp:effectExtent l="0" t="0" r="26035" b="12700"/>
                <wp:wrapNone/>
                <wp:docPr id="6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5565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49B1" w:rsidRPr="00510F8A" w:rsidRDefault="003049B1" w:rsidP="003049B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510F8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POLÁRNÍ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218.1pt;margin-top:23.25pt;width:105.95pt;height:27.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">
                <v:textbox>
                  <w:txbxContent>
                    <w:p w:rsidR="003049B1" w:rsidRPr="00510F8A" w:rsidRDefault="003049B1" w:rsidP="003049B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510F8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POLÁRNÍ</w:t>
                      </w:r>
                    </w:p>
                  </w:txbxContent>
                </v:textbox>
              </v:shape>
            </w:pict>
          </mc:Fallback>
        </mc:AlternateContent>
      </w:r>
    </w:p>
    <w:p w:rsidR="003049B1" w:rsidRDefault="003049B1" w:rsidP="003049B1">
      <w:pPr>
        <w:rPr>
          <w:rFonts w:ascii="Arial" w:hAnsi="Arial" w:cs="Arial"/>
          <w:sz w:val="28"/>
          <w:szCs w:val="28"/>
        </w:rPr>
      </w:pPr>
      <w:r w:rsidRPr="00510F8A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45B4D616" wp14:editId="4585DFDC">
                <wp:simplePos x="0" y="0"/>
                <wp:positionH relativeFrom="column">
                  <wp:posOffset>981261</wp:posOffset>
                </wp:positionH>
                <wp:positionV relativeFrom="paragraph">
                  <wp:posOffset>284773</wp:posOffset>
                </wp:positionV>
                <wp:extent cx="1345565" cy="349250"/>
                <wp:effectExtent l="0" t="0" r="26035" b="12700"/>
                <wp:wrapNone/>
                <wp:docPr id="6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5565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49B1" w:rsidRPr="00510F8A" w:rsidRDefault="003049B1" w:rsidP="003049B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MÍRNÝ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77.25pt;margin-top:22.4pt;width:105.95pt;height:27.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">
                <v:textbox>
                  <w:txbxContent>
                    <w:p w:rsidR="003049B1" w:rsidRPr="00510F8A" w:rsidRDefault="003049B1" w:rsidP="003049B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MÍRNÝ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3852F7B8" wp14:editId="61F61FD0">
                <wp:simplePos x="0" y="0"/>
                <wp:positionH relativeFrom="column">
                  <wp:posOffset>631861</wp:posOffset>
                </wp:positionH>
                <wp:positionV relativeFrom="paragraph">
                  <wp:posOffset>281726</wp:posOffset>
                </wp:positionV>
                <wp:extent cx="5320772" cy="0"/>
                <wp:effectExtent l="0" t="0" r="13335" b="19050"/>
                <wp:wrapNone/>
                <wp:docPr id="53" name="Přímá spojnic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20772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3" o:spid="_x0000_s1026" style="position:absolute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.75pt,22.2pt" to="468.7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" strokecolor="black [3213]"/>
            </w:pict>
          </mc:Fallback>
        </mc:AlternateContent>
      </w:r>
    </w:p>
    <w:p w:rsidR="003049B1" w:rsidRDefault="003049B1" w:rsidP="003049B1">
      <w:pPr>
        <w:rPr>
          <w:rFonts w:ascii="Arial" w:hAnsi="Arial" w:cs="Arial"/>
          <w:sz w:val="28"/>
          <w:szCs w:val="28"/>
        </w:rPr>
      </w:pPr>
      <w:r w:rsidRPr="00510F8A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55DAE4D1" wp14:editId="4988FE57">
                <wp:simplePos x="0" y="0"/>
                <wp:positionH relativeFrom="column">
                  <wp:posOffset>4016375</wp:posOffset>
                </wp:positionH>
                <wp:positionV relativeFrom="paragraph">
                  <wp:posOffset>778510</wp:posOffset>
                </wp:positionV>
                <wp:extent cx="1345565" cy="349250"/>
                <wp:effectExtent l="0" t="0" r="26035" b="12700"/>
                <wp:wrapNone/>
                <wp:docPr id="25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5565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49B1" w:rsidRPr="00510F8A" w:rsidRDefault="003049B1" w:rsidP="003049B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TROPICKÝ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316.25pt;margin-top:61.3pt;width:105.95pt;height:27.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">
                <v:textbox>
                  <w:txbxContent>
                    <w:p w:rsidR="003049B1" w:rsidRPr="00510F8A" w:rsidRDefault="003049B1" w:rsidP="003049B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TROPICKÝ</w:t>
                      </w:r>
                    </w:p>
                  </w:txbxContent>
                </v:textbox>
              </v:shape>
            </w:pict>
          </mc:Fallback>
        </mc:AlternateContent>
      </w:r>
      <w:r w:rsidRPr="00510F8A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3C76A66F" wp14:editId="2EDBB855">
                <wp:simplePos x="0" y="0"/>
                <wp:positionH relativeFrom="column">
                  <wp:posOffset>2489835</wp:posOffset>
                </wp:positionH>
                <wp:positionV relativeFrom="paragraph">
                  <wp:posOffset>340360</wp:posOffset>
                </wp:positionV>
                <wp:extent cx="1530350" cy="349250"/>
                <wp:effectExtent l="0" t="0" r="12700" b="12700"/>
                <wp:wrapNone/>
                <wp:docPr id="6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0350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49B1" w:rsidRPr="00510F8A" w:rsidRDefault="003049B1" w:rsidP="003049B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SUBTROPICKÝ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196.05pt;margin-top:26.8pt;width:120.5pt;height:27.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">
                <v:textbox>
                  <w:txbxContent>
                    <w:p w:rsidR="003049B1" w:rsidRPr="00510F8A" w:rsidRDefault="003049B1" w:rsidP="003049B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SUBTROPICKÝ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3E3B5DB6" wp14:editId="0686D7E0">
                <wp:simplePos x="0" y="0"/>
                <wp:positionH relativeFrom="column">
                  <wp:posOffset>333910</wp:posOffset>
                </wp:positionH>
                <wp:positionV relativeFrom="paragraph">
                  <wp:posOffset>299920</wp:posOffset>
                </wp:positionV>
                <wp:extent cx="5968301" cy="0"/>
                <wp:effectExtent l="0" t="0" r="13970" b="19050"/>
                <wp:wrapNone/>
                <wp:docPr id="54" name="Přímá spojnic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8301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4" o:spid="_x0000_s1026" style="position:absolute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.3pt,23.6pt" to="496.2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" strokecolor="windowTex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7E146E29" wp14:editId="70D3072A">
                <wp:simplePos x="0" y="0"/>
                <wp:positionH relativeFrom="column">
                  <wp:posOffset>138430</wp:posOffset>
                </wp:positionH>
                <wp:positionV relativeFrom="paragraph">
                  <wp:posOffset>720725</wp:posOffset>
                </wp:positionV>
                <wp:extent cx="6377940" cy="0"/>
                <wp:effectExtent l="0" t="0" r="22860" b="19050"/>
                <wp:wrapNone/>
                <wp:docPr id="55" name="Přímá spojnic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7794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5" o:spid="_x0000_s1026" style="position:absolute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.9pt,56.75pt" to="513.1pt,5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" strokecolor="windowText"/>
            </w:pict>
          </mc:Fallback>
        </mc:AlternateContent>
      </w:r>
    </w:p>
    <w:p w:rsidR="003049B1" w:rsidRDefault="003049B1" w:rsidP="003049B1">
      <w:pPr>
        <w:rPr>
          <w:rFonts w:ascii="Arial" w:hAnsi="Arial" w:cs="Arial"/>
          <w:sz w:val="28"/>
          <w:szCs w:val="28"/>
        </w:rPr>
      </w:pPr>
      <w:r w:rsidRPr="00510F8A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5EA33E96" wp14:editId="37A4DF94">
                <wp:simplePos x="0" y="0"/>
                <wp:positionH relativeFrom="column">
                  <wp:posOffset>-3247390</wp:posOffset>
                </wp:positionH>
                <wp:positionV relativeFrom="paragraph">
                  <wp:posOffset>1189990</wp:posOffset>
                </wp:positionV>
                <wp:extent cx="1561465" cy="349250"/>
                <wp:effectExtent l="0" t="0" r="19685" b="12700"/>
                <wp:wrapNone/>
                <wp:docPr id="25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1465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49B1" w:rsidRPr="00510F8A" w:rsidRDefault="003049B1" w:rsidP="003049B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SUBTROPICKÝ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-255.7pt;margin-top:93.7pt;width:122.95pt;height:27.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">
                <v:textbox>
                  <w:txbxContent>
                    <w:p w:rsidR="003049B1" w:rsidRPr="00510F8A" w:rsidRDefault="003049B1" w:rsidP="003049B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SUBTROPICKÝ</w:t>
                      </w:r>
                    </w:p>
                  </w:txbxContent>
                </v:textbox>
              </v:shape>
            </w:pict>
          </mc:Fallback>
        </mc:AlternateContent>
      </w:r>
      <w:r w:rsidRPr="00510F8A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412C62BA" wp14:editId="5ED45714">
                <wp:simplePos x="0" y="0"/>
                <wp:positionH relativeFrom="column">
                  <wp:posOffset>-4930775</wp:posOffset>
                </wp:positionH>
                <wp:positionV relativeFrom="paragraph">
                  <wp:posOffset>1580515</wp:posOffset>
                </wp:positionV>
                <wp:extent cx="1345565" cy="349250"/>
                <wp:effectExtent l="0" t="0" r="26035" b="12700"/>
                <wp:wrapNone/>
                <wp:docPr id="26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5565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49B1" w:rsidRPr="00510F8A" w:rsidRDefault="003049B1" w:rsidP="003049B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MÍRNÝ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-388.25pt;margin-top:124.45pt;width:105.95pt;height:27.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">
                <v:textbox>
                  <w:txbxContent>
                    <w:p w:rsidR="003049B1" w:rsidRPr="00510F8A" w:rsidRDefault="003049B1" w:rsidP="003049B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MÍRNÝ</w:t>
                      </w:r>
                    </w:p>
                  </w:txbxContent>
                </v:textbox>
              </v:shape>
            </w:pict>
          </mc:Fallback>
        </mc:AlternateContent>
      </w:r>
      <w:r w:rsidRPr="00510F8A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131D8E7C" wp14:editId="6FEFD3F5">
                <wp:simplePos x="0" y="0"/>
                <wp:positionH relativeFrom="column">
                  <wp:posOffset>-5658485</wp:posOffset>
                </wp:positionH>
                <wp:positionV relativeFrom="paragraph">
                  <wp:posOffset>831850</wp:posOffset>
                </wp:positionV>
                <wp:extent cx="1345565" cy="349250"/>
                <wp:effectExtent l="0" t="0" r="26035" b="12700"/>
                <wp:wrapNone/>
                <wp:docPr id="25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5565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49B1" w:rsidRPr="00510F8A" w:rsidRDefault="003049B1" w:rsidP="003049B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TROPICKÝ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-445.55pt;margin-top:65.5pt;width:105.95pt;height:27.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">
                <v:textbox>
                  <w:txbxContent>
                    <w:p w:rsidR="003049B1" w:rsidRPr="00510F8A" w:rsidRDefault="003049B1" w:rsidP="003049B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TROPICKÝ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752222DA" wp14:editId="399FF391">
                <wp:simplePos x="0" y="0"/>
                <wp:positionH relativeFrom="column">
                  <wp:posOffset>-6453398</wp:posOffset>
                </wp:positionH>
                <wp:positionV relativeFrom="paragraph">
                  <wp:posOffset>770177</wp:posOffset>
                </wp:positionV>
                <wp:extent cx="6502564" cy="0"/>
                <wp:effectExtent l="0" t="0" r="12700" b="19050"/>
                <wp:wrapNone/>
                <wp:docPr id="56" name="Přímá spojnic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02564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6" o:spid="_x0000_s1026" style="position:absolute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08.15pt,60.65pt" to="3.85pt,6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" strokecolor="windowTex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484FCA95" wp14:editId="381B85DA">
                <wp:simplePos x="0" y="0"/>
                <wp:positionH relativeFrom="column">
                  <wp:posOffset>-6330315</wp:posOffset>
                </wp:positionH>
                <wp:positionV relativeFrom="paragraph">
                  <wp:posOffset>1181100</wp:posOffset>
                </wp:positionV>
                <wp:extent cx="6232525" cy="0"/>
                <wp:effectExtent l="0" t="0" r="15875" b="19050"/>
                <wp:wrapNone/>
                <wp:docPr id="57" name="Přímá spojnic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32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7" o:spid="_x0000_s1026" style="position:absolute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98.45pt,93pt" to="-7.7pt,9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" strokecolor="windowTex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12EAE03A" wp14:editId="57A8D75A">
                <wp:simplePos x="0" y="0"/>
                <wp:positionH relativeFrom="column">
                  <wp:posOffset>-6135370</wp:posOffset>
                </wp:positionH>
                <wp:positionV relativeFrom="paragraph">
                  <wp:posOffset>1581785</wp:posOffset>
                </wp:positionV>
                <wp:extent cx="5845175" cy="0"/>
                <wp:effectExtent l="0" t="0" r="22225" b="19050"/>
                <wp:wrapNone/>
                <wp:docPr id="58" name="Přímá spojnic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451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8" o:spid="_x0000_s1026" style="position:absolute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83.1pt,124.55pt" to="-22.85pt,12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" strokecolor="windowText"/>
            </w:pict>
          </mc:Fallback>
        </mc:AlternateContent>
      </w:r>
    </w:p>
    <w:p w:rsidR="003049B1" w:rsidRDefault="003049B1" w:rsidP="003049B1">
      <w:pPr>
        <w:rPr>
          <w:rFonts w:ascii="Arial" w:hAnsi="Arial" w:cs="Arial"/>
          <w:sz w:val="28"/>
          <w:szCs w:val="28"/>
        </w:rPr>
      </w:pPr>
      <w:r w:rsidRPr="00510F8A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035A8013" wp14:editId="41F00D5A">
                <wp:simplePos x="0" y="0"/>
                <wp:positionH relativeFrom="column">
                  <wp:posOffset>2679065</wp:posOffset>
                </wp:positionH>
                <wp:positionV relativeFrom="paragraph">
                  <wp:posOffset>205105</wp:posOffset>
                </wp:positionV>
                <wp:extent cx="1345565" cy="349250"/>
                <wp:effectExtent l="0" t="0" r="26035" b="12700"/>
                <wp:wrapNone/>
                <wp:docPr id="25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5565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49B1" w:rsidRPr="00510F8A" w:rsidRDefault="003049B1" w:rsidP="003049B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510F8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POLÁRNÍ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210.95pt;margin-top:16.15pt;width:105.95pt;height:27.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">
                <v:textbox>
                  <w:txbxContent>
                    <w:p w:rsidR="003049B1" w:rsidRPr="00510F8A" w:rsidRDefault="003049B1" w:rsidP="003049B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510F8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POLÁRNÍ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313D153B" wp14:editId="0F64429E">
                <wp:simplePos x="0" y="0"/>
                <wp:positionH relativeFrom="column">
                  <wp:posOffset>631861</wp:posOffset>
                </wp:positionH>
                <wp:positionV relativeFrom="paragraph">
                  <wp:posOffset>148190</wp:posOffset>
                </wp:positionV>
                <wp:extent cx="5320665" cy="0"/>
                <wp:effectExtent l="0" t="0" r="13335" b="19050"/>
                <wp:wrapNone/>
                <wp:docPr id="59" name="Přímá spojnic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2066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9" o:spid="_x0000_s1026" style="position:absolute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.75pt,11.65pt" to="468.7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" strokecolor="windowText"/>
            </w:pict>
          </mc:Fallback>
        </mc:AlternateContent>
      </w:r>
    </w:p>
    <w:p w:rsidR="003613A9" w:rsidRDefault="003613A9" w:rsidP="00510F8A">
      <w:pPr>
        <w:rPr>
          <w:color w:val="FF0000"/>
          <w:bdr w:val="none" w:sz="0" w:space="0" w:color="auto" w:frame="1"/>
          <w:lang w:eastAsia="cs-CZ"/>
        </w:rPr>
      </w:pPr>
    </w:p>
    <w:p w:rsidR="003049B1" w:rsidRDefault="003049B1" w:rsidP="003049B1">
      <w:pPr>
        <w:rPr>
          <w:rFonts w:ascii="Arial" w:hAnsi="Arial" w:cs="Arial"/>
          <w:sz w:val="28"/>
          <w:szCs w:val="28"/>
        </w:rPr>
      </w:pPr>
    </w:p>
    <w:p w:rsidR="003049B1" w:rsidRDefault="003049B1" w:rsidP="003049B1">
      <w:pPr>
        <w:rPr>
          <w:rFonts w:ascii="Arial" w:hAnsi="Arial" w:cs="Arial"/>
          <w:sz w:val="28"/>
          <w:szCs w:val="28"/>
        </w:rPr>
      </w:pPr>
    </w:p>
    <w:p w:rsidR="003049B1" w:rsidRDefault="003049B1" w:rsidP="003049B1">
      <w:pPr>
        <w:rPr>
          <w:rFonts w:ascii="Arial" w:hAnsi="Arial" w:cs="Arial"/>
          <w:sz w:val="28"/>
          <w:szCs w:val="28"/>
        </w:rPr>
      </w:pPr>
    </w:p>
    <w:p w:rsidR="003049B1" w:rsidRDefault="003049B1" w:rsidP="003049B1">
      <w:pPr>
        <w:rPr>
          <w:rFonts w:ascii="Arial" w:hAnsi="Arial" w:cs="Arial"/>
          <w:sz w:val="28"/>
          <w:szCs w:val="28"/>
        </w:rPr>
      </w:pPr>
    </w:p>
    <w:p w:rsidR="003613A9" w:rsidRDefault="003613A9" w:rsidP="00510F8A">
      <w:pPr>
        <w:rPr>
          <w:color w:val="FF0000"/>
          <w:bdr w:val="none" w:sz="0" w:space="0" w:color="auto" w:frame="1"/>
          <w:lang w:eastAsia="cs-CZ"/>
        </w:rPr>
      </w:pPr>
    </w:p>
    <w:p w:rsidR="003613A9" w:rsidRDefault="003613A9" w:rsidP="00510F8A">
      <w:pPr>
        <w:rPr>
          <w:color w:val="FF0000"/>
          <w:bdr w:val="none" w:sz="0" w:space="0" w:color="auto" w:frame="1"/>
          <w:lang w:eastAsia="cs-CZ"/>
        </w:rPr>
      </w:pPr>
    </w:p>
    <w:p w:rsidR="00D6126A" w:rsidRDefault="00D6126A" w:rsidP="00510F8A">
      <w:pPr>
        <w:rPr>
          <w:color w:val="FF0000"/>
          <w:bdr w:val="none" w:sz="0" w:space="0" w:color="auto" w:frame="1"/>
          <w:lang w:eastAsia="cs-CZ"/>
        </w:rPr>
      </w:pPr>
    </w:p>
    <w:p w:rsidR="00D6126A" w:rsidRDefault="00D6126A" w:rsidP="00510F8A">
      <w:pPr>
        <w:rPr>
          <w:color w:val="FF0000"/>
          <w:bdr w:val="none" w:sz="0" w:space="0" w:color="auto" w:frame="1"/>
          <w:lang w:eastAsia="cs-CZ"/>
        </w:rPr>
      </w:pPr>
    </w:p>
    <w:p w:rsidR="001354BE" w:rsidRDefault="001354BE" w:rsidP="001354BE">
      <w:pPr>
        <w:rPr>
          <w:bdr w:val="none" w:sz="0" w:space="0" w:color="auto" w:frame="1"/>
          <w:lang w:eastAsia="cs-CZ"/>
        </w:rPr>
      </w:pPr>
      <w:r>
        <w:rPr>
          <w:rFonts w:ascii="Arial" w:hAnsi="Arial" w:cs="Arial"/>
          <w:sz w:val="28"/>
          <w:szCs w:val="28"/>
          <w:u w:val="single"/>
          <w:bdr w:val="none" w:sz="0" w:space="0" w:color="auto" w:frame="1"/>
          <w:lang w:eastAsia="cs-CZ"/>
        </w:rPr>
        <w:lastRenderedPageBreak/>
        <w:t>Mírný pás</w:t>
      </w:r>
      <w:r>
        <w:rPr>
          <w:bdr w:val="none" w:sz="0" w:space="0" w:color="auto" w:frame="1"/>
          <w:lang w:eastAsia="cs-CZ"/>
        </w:rPr>
        <w:t>:</w:t>
      </w:r>
    </w:p>
    <w:p w:rsidR="001354BE" w:rsidRPr="003613A9" w:rsidRDefault="001354BE" w:rsidP="001354BE">
      <w:pPr>
        <w:rPr>
          <w:rFonts w:ascii="Arial" w:hAnsi="Arial" w:cs="Arial"/>
          <w:sz w:val="28"/>
          <w:szCs w:val="28"/>
          <w:lang w:eastAsia="cs-CZ"/>
        </w:rPr>
      </w:pPr>
      <w:r w:rsidRPr="003613A9"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  <w:t>Charakteristika:</w:t>
      </w:r>
      <w:r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  <w:t xml:space="preserve"> </w:t>
      </w:r>
      <w:r w:rsidRPr="001354BE"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  <w:t>s</w:t>
      </w:r>
      <w:r w:rsidRPr="001354BE"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  <w:t>třídání čtyř ročních období</w:t>
      </w:r>
      <w:r>
        <w:rPr>
          <w:rFonts w:ascii="Arial" w:hAnsi="Arial" w:cs="Arial"/>
          <w:sz w:val="28"/>
          <w:szCs w:val="28"/>
          <w:lang w:eastAsia="cs-CZ"/>
        </w:rPr>
        <w:t xml:space="preserve">. </w:t>
      </w:r>
      <w:r w:rsidRPr="001354BE"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  <w:t>Podnebí se mění se vzdáleností moře</w:t>
      </w:r>
    </w:p>
    <w:p w:rsidR="001354BE" w:rsidRPr="00510F8A" w:rsidRDefault="001354BE" w:rsidP="001354BE">
      <w:pPr>
        <w:rPr>
          <w:rFonts w:ascii="Arial" w:hAnsi="Arial" w:cs="Arial"/>
          <w:sz w:val="28"/>
          <w:szCs w:val="28"/>
          <w:lang w:eastAsia="cs-CZ"/>
        </w:rPr>
      </w:pPr>
      <w:r w:rsidRPr="00510F8A"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  <w:t xml:space="preserve">Hlavní rostlinná </w:t>
      </w:r>
      <w:proofErr w:type="gramStart"/>
      <w:r w:rsidRPr="00510F8A"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  <w:t>společenství :</w:t>
      </w:r>
      <w:proofErr w:type="gramEnd"/>
    </w:p>
    <w:p w:rsidR="001354BE" w:rsidRPr="00510F8A" w:rsidRDefault="001354BE" w:rsidP="001354BE">
      <w:pPr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</w:pPr>
      <w:r w:rsidRPr="00510F8A"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  <w:t>1)</w:t>
      </w:r>
      <w:r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  <w:t xml:space="preserve"> Jehličnaté lesy (tajga)</w:t>
      </w:r>
    </w:p>
    <w:p w:rsidR="001354BE" w:rsidRPr="00510F8A" w:rsidRDefault="001354BE" w:rsidP="001354BE">
      <w:pPr>
        <w:rPr>
          <w:rFonts w:ascii="Arial" w:hAnsi="Arial" w:cs="Arial"/>
          <w:sz w:val="28"/>
          <w:szCs w:val="28"/>
          <w:lang w:eastAsia="cs-CZ"/>
        </w:rPr>
      </w:pPr>
      <w:r w:rsidRPr="00510F8A"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  <w:t>2)</w:t>
      </w:r>
      <w:r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  <w:t xml:space="preserve"> Smíšené a listnaté lesy</w:t>
      </w:r>
    </w:p>
    <w:p w:rsidR="001354BE" w:rsidRPr="00510F8A" w:rsidRDefault="001354BE" w:rsidP="001354BE">
      <w:pPr>
        <w:rPr>
          <w:rFonts w:ascii="Times New Roman" w:hAnsi="Times New Roman"/>
          <w:lang w:eastAsia="cs-CZ"/>
        </w:rPr>
      </w:pPr>
      <w:proofErr w:type="gramStart"/>
      <w:r w:rsidRPr="00510F8A"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  <w:t>3</w:t>
      </w:r>
      <w:r w:rsidRPr="00510F8A">
        <w:rPr>
          <w:bdr w:val="none" w:sz="0" w:space="0" w:color="auto" w:frame="1"/>
          <w:lang w:eastAsia="cs-CZ"/>
        </w:rPr>
        <w:t>)</w:t>
      </w:r>
      <w:r>
        <w:rPr>
          <w:bdr w:val="none" w:sz="0" w:space="0" w:color="auto" w:frame="1"/>
          <w:lang w:eastAsia="cs-CZ"/>
        </w:rPr>
        <w:t xml:space="preserve">  </w:t>
      </w:r>
      <w:r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  <w:t>Stepi</w:t>
      </w:r>
      <w:proofErr w:type="gramEnd"/>
    </w:p>
    <w:p w:rsidR="001354BE" w:rsidRDefault="001354BE" w:rsidP="001354BE">
      <w:pPr>
        <w:rPr>
          <w:rFonts w:ascii="Arial" w:hAnsi="Arial" w:cs="Arial"/>
          <w:sz w:val="28"/>
          <w:szCs w:val="28"/>
        </w:rPr>
      </w:pPr>
    </w:p>
    <w:p w:rsidR="001354BE" w:rsidRDefault="001354BE" w:rsidP="001354BE">
      <w:pPr>
        <w:rPr>
          <w:rFonts w:ascii="Arial" w:hAnsi="Arial" w:cs="Arial"/>
          <w:sz w:val="28"/>
          <w:szCs w:val="28"/>
          <w:u w:val="single"/>
          <w:bdr w:val="none" w:sz="0" w:space="0" w:color="auto" w:frame="1"/>
          <w:lang w:eastAsia="cs-CZ"/>
        </w:rPr>
      </w:pPr>
      <w:r>
        <w:rPr>
          <w:rFonts w:ascii="Arial" w:hAnsi="Arial" w:cs="Arial"/>
          <w:sz w:val="28"/>
          <w:szCs w:val="28"/>
          <w:u w:val="single"/>
          <w:bdr w:val="none" w:sz="0" w:space="0" w:color="auto" w:frame="1"/>
          <w:lang w:eastAsia="cs-CZ"/>
        </w:rPr>
        <w:t>Subtropický pás:</w:t>
      </w:r>
    </w:p>
    <w:p w:rsidR="001354BE" w:rsidRPr="003613A9" w:rsidRDefault="001354BE" w:rsidP="001354BE">
      <w:pPr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</w:pPr>
      <w:r w:rsidRPr="003613A9"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  <w:t>Charakteristika:</w:t>
      </w:r>
      <w:r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  <w:t xml:space="preserve"> Mírné rozdíly mezi dnem a nocí. Dlouhá, teplá a suchá léta</w:t>
      </w:r>
    </w:p>
    <w:p w:rsidR="001354BE" w:rsidRPr="003613A9" w:rsidRDefault="001354BE" w:rsidP="001354BE">
      <w:pPr>
        <w:rPr>
          <w:rFonts w:ascii="Arial" w:hAnsi="Arial" w:cs="Arial"/>
          <w:i/>
          <w:sz w:val="28"/>
          <w:szCs w:val="28"/>
          <w:lang w:eastAsia="cs-CZ"/>
        </w:rPr>
      </w:pPr>
      <w:r w:rsidRPr="003613A9">
        <w:rPr>
          <w:rFonts w:ascii="Arial" w:hAnsi="Arial" w:cs="Arial"/>
          <w:i/>
          <w:sz w:val="28"/>
          <w:szCs w:val="28"/>
          <w:bdr w:val="none" w:sz="0" w:space="0" w:color="auto" w:frame="1"/>
          <w:lang w:eastAsia="cs-CZ"/>
        </w:rPr>
        <w:t>Rostliny:</w:t>
      </w:r>
    </w:p>
    <w:p w:rsidR="001354BE" w:rsidRPr="001354BE" w:rsidRDefault="001354BE" w:rsidP="001354BE">
      <w:pPr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</w:pPr>
      <w:r w:rsidRPr="001354BE"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  <w:t>Olivovník, vinná réva, citrusy</w:t>
      </w:r>
    </w:p>
    <w:p w:rsidR="001354BE" w:rsidRPr="003613A9" w:rsidRDefault="001354BE" w:rsidP="001354BE">
      <w:pPr>
        <w:rPr>
          <w:rFonts w:ascii="Arial" w:hAnsi="Arial" w:cs="Arial"/>
          <w:i/>
          <w:sz w:val="28"/>
          <w:szCs w:val="28"/>
          <w:lang w:eastAsia="cs-CZ"/>
        </w:rPr>
      </w:pPr>
      <w:r w:rsidRPr="003613A9">
        <w:rPr>
          <w:rFonts w:ascii="Arial" w:hAnsi="Arial" w:cs="Arial"/>
          <w:i/>
          <w:sz w:val="28"/>
          <w:szCs w:val="28"/>
          <w:bdr w:val="none" w:sz="0" w:space="0" w:color="auto" w:frame="1"/>
          <w:lang w:eastAsia="cs-CZ"/>
        </w:rPr>
        <w:t>Živočichové:</w:t>
      </w:r>
    </w:p>
    <w:p w:rsidR="001354BE" w:rsidRPr="001354BE" w:rsidRDefault="001354BE" w:rsidP="001354BE">
      <w:pPr>
        <w:rPr>
          <w:rFonts w:ascii="Arial" w:hAnsi="Arial" w:cs="Arial"/>
          <w:sz w:val="28"/>
          <w:szCs w:val="28"/>
        </w:rPr>
      </w:pPr>
      <w:r w:rsidRPr="001354BE"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  <w:t>Ovce, muflon, klokan, daněk</w:t>
      </w:r>
    </w:p>
    <w:p w:rsidR="001354BE" w:rsidRDefault="001354BE" w:rsidP="001354BE">
      <w:pPr>
        <w:rPr>
          <w:rFonts w:ascii="Arial" w:hAnsi="Arial" w:cs="Arial"/>
          <w:sz w:val="28"/>
          <w:szCs w:val="28"/>
        </w:rPr>
      </w:pPr>
    </w:p>
    <w:p w:rsidR="001354BE" w:rsidRDefault="001354BE" w:rsidP="001354BE">
      <w:pPr>
        <w:rPr>
          <w:rFonts w:ascii="Arial" w:hAnsi="Arial" w:cs="Arial"/>
          <w:sz w:val="28"/>
          <w:szCs w:val="28"/>
          <w:u w:val="single"/>
          <w:bdr w:val="none" w:sz="0" w:space="0" w:color="auto" w:frame="1"/>
          <w:lang w:eastAsia="cs-CZ"/>
        </w:rPr>
      </w:pPr>
      <w:r w:rsidRPr="003613A9">
        <w:rPr>
          <w:rFonts w:ascii="Arial" w:hAnsi="Arial" w:cs="Arial"/>
          <w:sz w:val="28"/>
          <w:szCs w:val="28"/>
          <w:u w:val="single"/>
          <w:bdr w:val="none" w:sz="0" w:space="0" w:color="auto" w:frame="1"/>
          <w:lang w:eastAsia="cs-CZ"/>
        </w:rPr>
        <w:t>Tropický pás</w:t>
      </w:r>
      <w:r>
        <w:rPr>
          <w:rFonts w:ascii="Arial" w:hAnsi="Arial" w:cs="Arial"/>
          <w:sz w:val="28"/>
          <w:szCs w:val="28"/>
          <w:u w:val="single"/>
          <w:bdr w:val="none" w:sz="0" w:space="0" w:color="auto" w:frame="1"/>
          <w:lang w:eastAsia="cs-CZ"/>
        </w:rPr>
        <w:t>:</w:t>
      </w:r>
    </w:p>
    <w:p w:rsidR="001354BE" w:rsidRDefault="001354BE" w:rsidP="001354BE">
      <w:pPr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</w:pPr>
      <w:r w:rsidRPr="003613A9"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  <w:t xml:space="preserve"> Charakteristika:</w:t>
      </w:r>
      <w:r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  <w:t xml:space="preserve"> </w:t>
      </w:r>
    </w:p>
    <w:p w:rsidR="001354BE" w:rsidRDefault="001354BE" w:rsidP="001354BE">
      <w:pPr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</w:pPr>
      <w:r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  <w:t>Po obou stranách rovníku. Vysoké teploty, den a noc po celý rok stejně dlouhé.</w:t>
      </w:r>
    </w:p>
    <w:p w:rsidR="001354BE" w:rsidRDefault="001354BE" w:rsidP="001354B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Typy krajiny:</w:t>
      </w:r>
    </w:p>
    <w:p w:rsidR="001354BE" w:rsidRDefault="001354BE" w:rsidP="001354B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</w:t>
      </w:r>
      <w:r>
        <w:rPr>
          <w:rFonts w:ascii="Arial" w:hAnsi="Arial" w:cs="Arial"/>
          <w:sz w:val="28"/>
          <w:szCs w:val="28"/>
        </w:rPr>
        <w:t xml:space="preserve"> tropický deštný les</w:t>
      </w:r>
    </w:p>
    <w:p w:rsidR="001354BE" w:rsidRDefault="001354BE" w:rsidP="001354B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2.</w:t>
      </w:r>
      <w:r>
        <w:rPr>
          <w:rFonts w:ascii="Arial" w:hAnsi="Arial" w:cs="Arial"/>
          <w:sz w:val="28"/>
          <w:szCs w:val="28"/>
        </w:rPr>
        <w:t xml:space="preserve"> savana</w:t>
      </w:r>
    </w:p>
    <w:p w:rsidR="001354BE" w:rsidRPr="003613A9" w:rsidRDefault="001354BE" w:rsidP="001354B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3.</w:t>
      </w:r>
      <w:r>
        <w:rPr>
          <w:rFonts w:ascii="Arial" w:hAnsi="Arial" w:cs="Arial"/>
          <w:sz w:val="28"/>
          <w:szCs w:val="28"/>
        </w:rPr>
        <w:t xml:space="preserve"> poušť</w:t>
      </w:r>
    </w:p>
    <w:p w:rsidR="003613A9" w:rsidRDefault="003613A9" w:rsidP="00510F8A">
      <w:pPr>
        <w:rPr>
          <w:color w:val="FF0000"/>
          <w:bdr w:val="none" w:sz="0" w:space="0" w:color="auto" w:frame="1"/>
          <w:lang w:eastAsia="cs-CZ"/>
        </w:rPr>
      </w:pPr>
    </w:p>
    <w:p w:rsidR="003613A9" w:rsidRDefault="003613A9" w:rsidP="00510F8A">
      <w:pPr>
        <w:rPr>
          <w:color w:val="FF0000"/>
          <w:bdr w:val="none" w:sz="0" w:space="0" w:color="auto" w:frame="1"/>
          <w:lang w:eastAsia="cs-CZ"/>
        </w:rPr>
      </w:pPr>
    </w:p>
    <w:p w:rsidR="003613A9" w:rsidRDefault="003613A9" w:rsidP="00510F8A">
      <w:pPr>
        <w:rPr>
          <w:color w:val="FF0000"/>
          <w:bdr w:val="none" w:sz="0" w:space="0" w:color="auto" w:frame="1"/>
          <w:lang w:eastAsia="cs-CZ"/>
        </w:rPr>
      </w:pPr>
    </w:p>
    <w:p w:rsidR="003613A9" w:rsidRDefault="003613A9" w:rsidP="00510F8A">
      <w:pPr>
        <w:rPr>
          <w:color w:val="FF0000"/>
          <w:bdr w:val="none" w:sz="0" w:space="0" w:color="auto" w:frame="1"/>
          <w:lang w:eastAsia="cs-CZ"/>
        </w:rPr>
      </w:pPr>
    </w:p>
    <w:p w:rsidR="003E3B88" w:rsidRDefault="003E3B88" w:rsidP="008B79F8">
      <w:pPr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</w:pPr>
    </w:p>
    <w:p w:rsidR="003E3B88" w:rsidRDefault="003E3B88" w:rsidP="003E3B88">
      <w:pPr>
        <w:rPr>
          <w:rFonts w:ascii="Arial" w:hAnsi="Arial" w:cs="Arial"/>
          <w:sz w:val="28"/>
          <w:szCs w:val="28"/>
          <w:u w:val="single"/>
        </w:rPr>
      </w:pPr>
      <w:r w:rsidRPr="00A479A3">
        <w:rPr>
          <w:rFonts w:ascii="Arial" w:hAnsi="Arial" w:cs="Arial"/>
          <w:sz w:val="28"/>
          <w:szCs w:val="28"/>
          <w:u w:val="single"/>
        </w:rPr>
        <w:t>Spoj správné dvojice:</w:t>
      </w:r>
    </w:p>
    <w:p w:rsidR="003E3B88" w:rsidRDefault="003E3B88" w:rsidP="003E3B88">
      <w:pPr>
        <w:rPr>
          <w:rFonts w:ascii="Arial" w:hAnsi="Arial" w:cs="Arial"/>
          <w:sz w:val="28"/>
          <w:szCs w:val="28"/>
          <w:u w:val="single"/>
        </w:rPr>
      </w:pPr>
      <w:r>
        <w:rPr>
          <w:noProof/>
          <w:color w:val="FF0000"/>
          <w:bdr w:val="none" w:sz="0" w:space="0" w:color="auto" w:frame="1"/>
          <w:lang w:eastAsia="cs-CZ"/>
        </w:rPr>
        <w:drawing>
          <wp:anchor distT="0" distB="0" distL="114300" distR="114300" simplePos="0" relativeHeight="251796480" behindDoc="1" locked="0" layoutInCell="1" allowOverlap="1" wp14:anchorId="7BBCB0BB" wp14:editId="10D4FBFC">
            <wp:simplePos x="0" y="0"/>
            <wp:positionH relativeFrom="column">
              <wp:posOffset>4986655</wp:posOffset>
            </wp:positionH>
            <wp:positionV relativeFrom="paragraph">
              <wp:posOffset>250190</wp:posOffset>
            </wp:positionV>
            <wp:extent cx="1325245" cy="1325245"/>
            <wp:effectExtent l="0" t="0" r="8255" b="8255"/>
            <wp:wrapTight wrapText="bothSides">
              <wp:wrapPolygon edited="0">
                <wp:start x="0" y="0"/>
                <wp:lineTo x="0" y="21424"/>
                <wp:lineTo x="21424" y="21424"/>
                <wp:lineTo x="21424" y="0"/>
                <wp:lineTo x="0" y="0"/>
              </wp:wrapPolygon>
            </wp:wrapTight>
            <wp:docPr id="269" name="Obrázek 269" descr="C:\Users\Kantor\Pictures\Obrázky\pic 1\8464f3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ntor\Pictures\Obrázky\pic 1\8464f3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245" cy="1325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FF0000"/>
          <w:bdr w:val="none" w:sz="0" w:space="0" w:color="auto" w:frame="1"/>
          <w:lang w:eastAsia="cs-CZ"/>
        </w:rPr>
        <w:drawing>
          <wp:anchor distT="0" distB="0" distL="114300" distR="114300" simplePos="0" relativeHeight="251797504" behindDoc="1" locked="0" layoutInCell="1" allowOverlap="1" wp14:anchorId="55D3A460" wp14:editId="3355C8B3">
            <wp:simplePos x="0" y="0"/>
            <wp:positionH relativeFrom="column">
              <wp:posOffset>2541270</wp:posOffset>
            </wp:positionH>
            <wp:positionV relativeFrom="paragraph">
              <wp:posOffset>161290</wp:posOffset>
            </wp:positionV>
            <wp:extent cx="1602105" cy="1150620"/>
            <wp:effectExtent l="0" t="0" r="0" b="0"/>
            <wp:wrapTight wrapText="bothSides">
              <wp:wrapPolygon edited="0">
                <wp:start x="0" y="0"/>
                <wp:lineTo x="0" y="21099"/>
                <wp:lineTo x="21317" y="21099"/>
                <wp:lineTo x="21317" y="0"/>
                <wp:lineTo x="0" y="0"/>
              </wp:wrapPolygon>
            </wp:wrapTight>
            <wp:docPr id="270" name="Obrázek 270" descr="C:\Users\Kantor\Pictures\Obrázky\pic 1\8256f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ntor\Pictures\Obrázky\pic 1\8256f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105" cy="115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793408" behindDoc="1" locked="0" layoutInCell="1" allowOverlap="1" wp14:anchorId="7D013BFD" wp14:editId="33674542">
            <wp:simplePos x="0" y="0"/>
            <wp:positionH relativeFrom="column">
              <wp:posOffset>168910</wp:posOffset>
            </wp:positionH>
            <wp:positionV relativeFrom="paragraph">
              <wp:posOffset>156210</wp:posOffset>
            </wp:positionV>
            <wp:extent cx="1438275" cy="1078230"/>
            <wp:effectExtent l="0" t="0" r="9525" b="7620"/>
            <wp:wrapTight wrapText="bothSides">
              <wp:wrapPolygon edited="0">
                <wp:start x="0" y="0"/>
                <wp:lineTo x="0" y="21371"/>
                <wp:lineTo x="21457" y="21371"/>
                <wp:lineTo x="21457" y="0"/>
                <wp:lineTo x="0" y="0"/>
              </wp:wrapPolygon>
            </wp:wrapTight>
            <wp:docPr id="271" name="Obrázek 271" descr="C:\Users\Kantor\Pictures\Obrázky\pic 1\v8463f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ntor\Pictures\Obrázky\pic 1\v8463f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078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3B88" w:rsidRPr="00A479A3" w:rsidRDefault="003E3B88" w:rsidP="003E3B88">
      <w:pPr>
        <w:rPr>
          <w:rFonts w:ascii="Arial" w:hAnsi="Arial" w:cs="Arial"/>
          <w:sz w:val="28"/>
          <w:szCs w:val="28"/>
          <w:u w:val="single"/>
        </w:rPr>
      </w:pPr>
      <w:r w:rsidRPr="00510F8A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45EA8BDE" wp14:editId="52049EFC">
                <wp:simplePos x="0" y="0"/>
                <wp:positionH relativeFrom="column">
                  <wp:posOffset>-1089025</wp:posOffset>
                </wp:positionH>
                <wp:positionV relativeFrom="paragraph">
                  <wp:posOffset>342265</wp:posOffset>
                </wp:positionV>
                <wp:extent cx="1345565" cy="349250"/>
                <wp:effectExtent l="38100" t="285750" r="26035" b="279400"/>
                <wp:wrapNone/>
                <wp:docPr id="26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159021">
                          <a:off x="0" y="0"/>
                          <a:ext cx="1345565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3B88" w:rsidRPr="00510F8A" w:rsidRDefault="003E3B88" w:rsidP="003E3B8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510F8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POLÁRNÍ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-85.75pt;margin-top:26.95pt;width:105.95pt;height:27.5pt;rotation:-1573933fd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">
                <v:textbox>
                  <w:txbxContent>
                    <w:p w:rsidR="003E3B88" w:rsidRPr="00510F8A" w:rsidRDefault="003E3B88" w:rsidP="003E3B88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510F8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POLÁRNÍ</w:t>
                      </w:r>
                    </w:p>
                  </w:txbxContent>
                </v:textbox>
              </v:shape>
            </w:pict>
          </mc:Fallback>
        </mc:AlternateContent>
      </w:r>
    </w:p>
    <w:p w:rsidR="003E3B88" w:rsidRDefault="003E3B88" w:rsidP="003E3B88">
      <w:pPr>
        <w:rPr>
          <w:rFonts w:ascii="Arial" w:hAnsi="Arial" w:cs="Arial"/>
          <w:sz w:val="28"/>
          <w:szCs w:val="28"/>
        </w:rPr>
      </w:pPr>
      <w:r w:rsidRPr="00510F8A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3F736917" wp14:editId="49936235">
                <wp:simplePos x="0" y="0"/>
                <wp:positionH relativeFrom="column">
                  <wp:posOffset>636270</wp:posOffset>
                </wp:positionH>
                <wp:positionV relativeFrom="paragraph">
                  <wp:posOffset>262890</wp:posOffset>
                </wp:positionV>
                <wp:extent cx="1345565" cy="349250"/>
                <wp:effectExtent l="0" t="0" r="26035" b="12700"/>
                <wp:wrapNone/>
                <wp:docPr id="26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5565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3B88" w:rsidRPr="00510F8A" w:rsidRDefault="003E3B88" w:rsidP="003E3B8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MÍRNÝ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margin-left:50.1pt;margin-top:20.7pt;width:105.95pt;height:27.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">
                <v:textbox>
                  <w:txbxContent>
                    <w:p w:rsidR="003E3B88" w:rsidRPr="00510F8A" w:rsidRDefault="003E3B88" w:rsidP="003E3B88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MÍRNÝ</w:t>
                      </w:r>
                    </w:p>
                  </w:txbxContent>
                </v:textbox>
              </v:shape>
            </w:pict>
          </mc:Fallback>
        </mc:AlternateContent>
      </w:r>
    </w:p>
    <w:p w:rsidR="003E3B88" w:rsidRDefault="003E3B88" w:rsidP="003E3B88">
      <w:pPr>
        <w:rPr>
          <w:rFonts w:ascii="Arial" w:hAnsi="Arial" w:cs="Arial"/>
          <w:sz w:val="28"/>
          <w:szCs w:val="28"/>
        </w:rPr>
      </w:pPr>
      <w:r w:rsidRPr="00510F8A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362B76B4" wp14:editId="3C759D00">
                <wp:simplePos x="0" y="0"/>
                <wp:positionH relativeFrom="column">
                  <wp:posOffset>3001645</wp:posOffset>
                </wp:positionH>
                <wp:positionV relativeFrom="paragraph">
                  <wp:posOffset>232410</wp:posOffset>
                </wp:positionV>
                <wp:extent cx="1345565" cy="349250"/>
                <wp:effectExtent l="38100" t="285750" r="26035" b="279400"/>
                <wp:wrapNone/>
                <wp:docPr id="26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116391">
                          <a:off x="0" y="0"/>
                          <a:ext cx="1345565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3B88" w:rsidRPr="00510F8A" w:rsidRDefault="003E3B88" w:rsidP="003E3B8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510F8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POLÁRNÍ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margin-left:236.35pt;margin-top:18.3pt;width:105.95pt;height:27.5pt;rotation:-1620497fd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">
                <v:textbox>
                  <w:txbxContent>
                    <w:p w:rsidR="003E3B88" w:rsidRPr="00510F8A" w:rsidRDefault="003E3B88" w:rsidP="003E3B88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510F8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POLÁRNÍ</w:t>
                      </w:r>
                    </w:p>
                  </w:txbxContent>
                </v:textbox>
              </v:shape>
            </w:pict>
          </mc:Fallback>
        </mc:AlternateContent>
      </w:r>
    </w:p>
    <w:p w:rsidR="003E3B88" w:rsidRDefault="003E3B88" w:rsidP="003E3B88">
      <w:pPr>
        <w:rPr>
          <w:color w:val="FF0000"/>
          <w:bdr w:val="none" w:sz="0" w:space="0" w:color="auto" w:frame="1"/>
          <w:lang w:eastAsia="cs-CZ"/>
        </w:rPr>
      </w:pPr>
    </w:p>
    <w:p w:rsidR="003E3B88" w:rsidRDefault="003E3B88" w:rsidP="003E3B88">
      <w:pPr>
        <w:rPr>
          <w:color w:val="FF0000"/>
          <w:bdr w:val="none" w:sz="0" w:space="0" w:color="auto" w:frame="1"/>
          <w:lang w:eastAsia="cs-CZ"/>
        </w:rPr>
      </w:pPr>
    </w:p>
    <w:p w:rsidR="003E3B88" w:rsidRDefault="003E3B88" w:rsidP="003E3B88">
      <w:pPr>
        <w:rPr>
          <w:color w:val="FF0000"/>
          <w:bdr w:val="none" w:sz="0" w:space="0" w:color="auto" w:frame="1"/>
          <w:lang w:eastAsia="cs-CZ"/>
        </w:rPr>
      </w:pPr>
      <w:r>
        <w:rPr>
          <w:noProof/>
          <w:color w:val="FF0000"/>
          <w:bdr w:val="none" w:sz="0" w:space="0" w:color="auto" w:frame="1"/>
          <w:lang w:eastAsia="cs-CZ"/>
        </w:rPr>
        <w:drawing>
          <wp:anchor distT="0" distB="0" distL="114300" distR="114300" simplePos="0" relativeHeight="251795456" behindDoc="1" locked="0" layoutInCell="1" allowOverlap="1" wp14:anchorId="54ACA4FA" wp14:editId="7E41E854">
            <wp:simplePos x="0" y="0"/>
            <wp:positionH relativeFrom="column">
              <wp:posOffset>2860675</wp:posOffset>
            </wp:positionH>
            <wp:positionV relativeFrom="paragraph">
              <wp:posOffset>186690</wp:posOffset>
            </wp:positionV>
            <wp:extent cx="1098550" cy="1468755"/>
            <wp:effectExtent l="0" t="0" r="6350" b="0"/>
            <wp:wrapTight wrapText="bothSides">
              <wp:wrapPolygon edited="0">
                <wp:start x="0" y="0"/>
                <wp:lineTo x="0" y="21292"/>
                <wp:lineTo x="21350" y="21292"/>
                <wp:lineTo x="21350" y="0"/>
                <wp:lineTo x="0" y="0"/>
              </wp:wrapPolygon>
            </wp:wrapTight>
            <wp:docPr id="272" name="Obrázek 272" descr="C:\Users\Kantor\Pictures\Obrázky\pic 1\e8456f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ntor\Pictures\Obrázky\pic 1\e8456f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36" r="21250"/>
                    <a:stretch/>
                  </pic:blipFill>
                  <pic:spPr bwMode="auto">
                    <a:xfrm>
                      <a:off x="0" y="0"/>
                      <a:ext cx="1098550" cy="1468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FF0000"/>
          <w:bdr w:val="none" w:sz="0" w:space="0" w:color="auto" w:frame="1"/>
          <w:lang w:eastAsia="cs-CZ"/>
        </w:rPr>
        <w:drawing>
          <wp:anchor distT="0" distB="0" distL="114300" distR="114300" simplePos="0" relativeHeight="251807744" behindDoc="1" locked="0" layoutInCell="1" allowOverlap="1" wp14:anchorId="42541682" wp14:editId="2EF052FE">
            <wp:simplePos x="0" y="0"/>
            <wp:positionH relativeFrom="column">
              <wp:posOffset>168910</wp:posOffset>
            </wp:positionH>
            <wp:positionV relativeFrom="paragraph">
              <wp:posOffset>52705</wp:posOffset>
            </wp:positionV>
            <wp:extent cx="1325245" cy="1132840"/>
            <wp:effectExtent l="0" t="0" r="8255" b="0"/>
            <wp:wrapTight wrapText="bothSides">
              <wp:wrapPolygon edited="0">
                <wp:start x="16456" y="0"/>
                <wp:lineTo x="4968" y="1453"/>
                <wp:lineTo x="2794" y="2543"/>
                <wp:lineTo x="1863" y="7265"/>
                <wp:lineTo x="0" y="11260"/>
                <wp:lineTo x="0" y="12350"/>
                <wp:lineTo x="2173" y="17435"/>
                <wp:lineTo x="0" y="20704"/>
                <wp:lineTo x="20493" y="21067"/>
                <wp:lineTo x="21424" y="21067"/>
                <wp:lineTo x="21424" y="19978"/>
                <wp:lineTo x="19561" y="19251"/>
                <wp:lineTo x="13041" y="17435"/>
                <wp:lineTo x="18630" y="11623"/>
                <wp:lineTo x="21114" y="3632"/>
                <wp:lineTo x="20803" y="2179"/>
                <wp:lineTo x="18319" y="0"/>
                <wp:lineTo x="16456" y="0"/>
              </wp:wrapPolygon>
            </wp:wrapTight>
            <wp:docPr id="275" name="Obrázek 275" descr="C:\Users\Kantor\Pictures\Obrázky\pic 1\8307k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antor\Pictures\Obrázky\pic 1\8307k1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245" cy="113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3B88" w:rsidRDefault="003E3B88" w:rsidP="003E3B88">
      <w:pPr>
        <w:rPr>
          <w:color w:val="FF0000"/>
          <w:bdr w:val="none" w:sz="0" w:space="0" w:color="auto" w:frame="1"/>
          <w:lang w:eastAsia="cs-CZ"/>
        </w:rPr>
      </w:pPr>
      <w:r>
        <w:rPr>
          <w:noProof/>
          <w:color w:val="FF0000"/>
          <w:bdr w:val="none" w:sz="0" w:space="0" w:color="auto" w:frame="1"/>
          <w:lang w:eastAsia="cs-CZ"/>
        </w:rPr>
        <w:drawing>
          <wp:anchor distT="0" distB="0" distL="114300" distR="114300" simplePos="0" relativeHeight="251798528" behindDoc="1" locked="0" layoutInCell="1" allowOverlap="1" wp14:anchorId="2F81B230" wp14:editId="1D9DB68D">
            <wp:simplePos x="0" y="0"/>
            <wp:positionH relativeFrom="column">
              <wp:posOffset>4986655</wp:posOffset>
            </wp:positionH>
            <wp:positionV relativeFrom="paragraph">
              <wp:posOffset>17780</wp:posOffset>
            </wp:positionV>
            <wp:extent cx="1335405" cy="1335405"/>
            <wp:effectExtent l="0" t="0" r="0" b="0"/>
            <wp:wrapTight wrapText="bothSides">
              <wp:wrapPolygon edited="0">
                <wp:start x="0" y="0"/>
                <wp:lineTo x="0" y="21261"/>
                <wp:lineTo x="21261" y="21261"/>
                <wp:lineTo x="21261" y="0"/>
                <wp:lineTo x="0" y="0"/>
              </wp:wrapPolygon>
            </wp:wrapTight>
            <wp:docPr id="274" name="Obrázek 274" descr="C:\Users\Kantor\Pictures\Obrázky\pic 1\8213f7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antor\Pictures\Obrázky\pic 1\8213f7e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1335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3B88" w:rsidRDefault="003E3B88" w:rsidP="003E3B88">
      <w:pPr>
        <w:rPr>
          <w:color w:val="FF0000"/>
          <w:bdr w:val="none" w:sz="0" w:space="0" w:color="auto" w:frame="1"/>
          <w:lang w:eastAsia="cs-CZ"/>
        </w:rPr>
      </w:pPr>
      <w:r w:rsidRPr="00510F8A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3D2E0D9E" wp14:editId="2ACD4449">
                <wp:simplePos x="0" y="0"/>
                <wp:positionH relativeFrom="column">
                  <wp:posOffset>-1610360</wp:posOffset>
                </wp:positionH>
                <wp:positionV relativeFrom="paragraph">
                  <wp:posOffset>165100</wp:posOffset>
                </wp:positionV>
                <wp:extent cx="1345565" cy="349250"/>
                <wp:effectExtent l="0" t="419100" r="0" b="412750"/>
                <wp:wrapNone/>
                <wp:docPr id="26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371938">
                          <a:off x="0" y="0"/>
                          <a:ext cx="1345565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3B88" w:rsidRPr="00510F8A" w:rsidRDefault="003E3B88" w:rsidP="003E3B8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TROPICKÝ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margin-left:-126.8pt;margin-top:13pt;width:105.95pt;height:27.5pt;rotation:2590789fd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">
                <v:textbox>
                  <w:txbxContent>
                    <w:p w:rsidR="003E3B88" w:rsidRPr="00510F8A" w:rsidRDefault="003E3B88" w:rsidP="003E3B88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TROPICKÝ</w:t>
                      </w:r>
                    </w:p>
                  </w:txbxContent>
                </v:textbox>
              </v:shape>
            </w:pict>
          </mc:Fallback>
        </mc:AlternateContent>
      </w:r>
    </w:p>
    <w:p w:rsidR="003E3B88" w:rsidRDefault="003E3B88" w:rsidP="003E3B88">
      <w:pPr>
        <w:rPr>
          <w:color w:val="FF0000"/>
          <w:bdr w:val="none" w:sz="0" w:space="0" w:color="auto" w:frame="1"/>
          <w:lang w:eastAsia="cs-CZ"/>
        </w:rPr>
      </w:pPr>
      <w:r w:rsidRPr="00510F8A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57B2ABED" wp14:editId="7C7A7909">
                <wp:simplePos x="0" y="0"/>
                <wp:positionH relativeFrom="column">
                  <wp:posOffset>668020</wp:posOffset>
                </wp:positionH>
                <wp:positionV relativeFrom="paragraph">
                  <wp:posOffset>213360</wp:posOffset>
                </wp:positionV>
                <wp:extent cx="1530350" cy="349250"/>
                <wp:effectExtent l="38100" t="285750" r="31750" b="279400"/>
                <wp:wrapNone/>
                <wp:docPr id="26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272648">
                          <a:off x="0" y="0"/>
                          <a:ext cx="1530350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3B88" w:rsidRPr="00510F8A" w:rsidRDefault="003E3B88" w:rsidP="003E3B8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SUBTROPICKÝ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margin-left:52.6pt;margin-top:16.8pt;width:120.5pt;height:27.5pt;rotation:1390071fd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">
                <v:textbox>
                  <w:txbxContent>
                    <w:p w:rsidR="003E3B88" w:rsidRPr="00510F8A" w:rsidRDefault="003E3B88" w:rsidP="003E3B88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SUBTROPICKÝ</w:t>
                      </w:r>
                    </w:p>
                  </w:txbxContent>
                </v:textbox>
              </v:shape>
            </w:pict>
          </mc:Fallback>
        </mc:AlternateContent>
      </w:r>
    </w:p>
    <w:p w:rsidR="003E3B88" w:rsidRDefault="003E3B88" w:rsidP="003E3B88">
      <w:pPr>
        <w:rPr>
          <w:color w:val="FF0000"/>
          <w:bdr w:val="none" w:sz="0" w:space="0" w:color="auto" w:frame="1"/>
          <w:lang w:eastAsia="cs-CZ"/>
        </w:rPr>
      </w:pPr>
    </w:p>
    <w:p w:rsidR="003E3B88" w:rsidRDefault="003E3B88" w:rsidP="003E3B88">
      <w:pPr>
        <w:rPr>
          <w:color w:val="FF0000"/>
          <w:bdr w:val="none" w:sz="0" w:space="0" w:color="auto" w:frame="1"/>
          <w:lang w:eastAsia="cs-CZ"/>
        </w:rPr>
      </w:pPr>
      <w:r w:rsidRPr="00510F8A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01825B97" wp14:editId="01005327">
                <wp:simplePos x="0" y="0"/>
                <wp:positionH relativeFrom="column">
                  <wp:posOffset>4502785</wp:posOffset>
                </wp:positionH>
                <wp:positionV relativeFrom="paragraph">
                  <wp:posOffset>12065</wp:posOffset>
                </wp:positionV>
                <wp:extent cx="1345565" cy="349250"/>
                <wp:effectExtent l="383858" t="0" r="409892" b="0"/>
                <wp:wrapNone/>
                <wp:docPr id="26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8675945">
                          <a:off x="0" y="0"/>
                          <a:ext cx="1345565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3B88" w:rsidRPr="00510F8A" w:rsidRDefault="003E3B88" w:rsidP="003E3B8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MÍRNÝ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margin-left:354.55pt;margin-top:.95pt;width:105.95pt;height:27.5pt;rotation:-3193848fd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">
                <v:textbox>
                  <w:txbxContent>
                    <w:p w:rsidR="003E3B88" w:rsidRPr="00510F8A" w:rsidRDefault="003E3B88" w:rsidP="003E3B88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MÍRNÝ</w:t>
                      </w:r>
                    </w:p>
                  </w:txbxContent>
                </v:textbox>
              </v:shape>
            </w:pict>
          </mc:Fallback>
        </mc:AlternateContent>
      </w:r>
      <w:r w:rsidRPr="00510F8A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0482A17E" wp14:editId="2279FEBB">
                <wp:simplePos x="0" y="0"/>
                <wp:positionH relativeFrom="column">
                  <wp:posOffset>-2009775</wp:posOffset>
                </wp:positionH>
                <wp:positionV relativeFrom="paragraph">
                  <wp:posOffset>95885</wp:posOffset>
                </wp:positionV>
                <wp:extent cx="1561465" cy="349250"/>
                <wp:effectExtent l="19050" t="323850" r="19685" b="317500"/>
                <wp:wrapNone/>
                <wp:docPr id="26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396904">
                          <a:off x="0" y="0"/>
                          <a:ext cx="1561465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3B88" w:rsidRPr="00510F8A" w:rsidRDefault="003E3B88" w:rsidP="003E3B8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SUBTROPICKÝ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4" type="#_x0000_t202" style="position:absolute;margin-left:-158.25pt;margin-top:7.55pt;width:122.95pt;height:27.5pt;rotation:1525792fd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">
                <v:textbox>
                  <w:txbxContent>
                    <w:p w:rsidR="003E3B88" w:rsidRPr="00510F8A" w:rsidRDefault="003E3B88" w:rsidP="003E3B88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SUBTROPICKÝ</w:t>
                      </w:r>
                    </w:p>
                  </w:txbxContent>
                </v:textbox>
              </v:shape>
            </w:pict>
          </mc:Fallback>
        </mc:AlternateContent>
      </w:r>
    </w:p>
    <w:p w:rsidR="003E3B88" w:rsidRDefault="003E3B88" w:rsidP="003E3B88">
      <w:pPr>
        <w:rPr>
          <w:color w:val="FF0000"/>
          <w:bdr w:val="none" w:sz="0" w:space="0" w:color="auto" w:frame="1"/>
          <w:lang w:eastAsia="cs-CZ"/>
        </w:rPr>
      </w:pPr>
    </w:p>
    <w:p w:rsidR="003E3B88" w:rsidRDefault="003E3B88" w:rsidP="003E3B88">
      <w:pPr>
        <w:rPr>
          <w:color w:val="FF0000"/>
          <w:bdr w:val="none" w:sz="0" w:space="0" w:color="auto" w:frame="1"/>
          <w:lang w:eastAsia="cs-CZ"/>
        </w:rPr>
      </w:pPr>
    </w:p>
    <w:p w:rsidR="003E3B88" w:rsidRDefault="003E3B88" w:rsidP="003E3B88">
      <w:pPr>
        <w:rPr>
          <w:rFonts w:ascii="Arial" w:hAnsi="Arial" w:cs="Arial"/>
          <w:sz w:val="28"/>
          <w:szCs w:val="28"/>
        </w:rPr>
      </w:pPr>
    </w:p>
    <w:p w:rsidR="003E3B88" w:rsidRDefault="003E3B88" w:rsidP="003E3B88">
      <w:pPr>
        <w:rPr>
          <w:rFonts w:ascii="Arial" w:hAnsi="Arial" w:cs="Arial"/>
          <w:sz w:val="28"/>
          <w:szCs w:val="28"/>
          <w:u w:val="single"/>
        </w:rPr>
      </w:pPr>
      <w:r w:rsidRPr="003049B1">
        <w:rPr>
          <w:rFonts w:ascii="Arial" w:hAnsi="Arial" w:cs="Arial"/>
          <w:sz w:val="28"/>
          <w:szCs w:val="28"/>
          <w:u w:val="single"/>
        </w:rPr>
        <w:t>Napiš:</w:t>
      </w:r>
    </w:p>
    <w:p w:rsidR="003E3B88" w:rsidRDefault="003E3B88" w:rsidP="003E3B88">
      <w:pPr>
        <w:pBdr>
          <w:bottom w:val="single" w:sz="12" w:space="2" w:color="auto"/>
        </w:pBdr>
        <w:rPr>
          <w:rFonts w:ascii="Arial" w:hAnsi="Arial" w:cs="Arial"/>
          <w:sz w:val="28"/>
          <w:szCs w:val="28"/>
        </w:rPr>
      </w:pPr>
      <w:r w:rsidRPr="003049B1">
        <w:rPr>
          <w:rFonts w:ascii="Arial" w:hAnsi="Arial" w:cs="Arial"/>
          <w:sz w:val="28"/>
          <w:szCs w:val="28"/>
        </w:rPr>
        <w:t>V jakém podnebném pásu se nachází Česká republika</w:t>
      </w:r>
      <w:r>
        <w:rPr>
          <w:rFonts w:ascii="Arial" w:hAnsi="Arial" w:cs="Arial"/>
          <w:sz w:val="28"/>
          <w:szCs w:val="28"/>
        </w:rPr>
        <w:t>?</w:t>
      </w:r>
    </w:p>
    <w:p w:rsidR="0081726C" w:rsidRDefault="003E3B88" w:rsidP="0081726C">
      <w:pPr>
        <w:pBdr>
          <w:bottom w:val="single" w:sz="12" w:space="2" w:color="auto"/>
        </w:pBdr>
        <w:rPr>
          <w:rFonts w:ascii="Arial" w:hAnsi="Arial" w:cs="Arial"/>
          <w:color w:val="FF0000"/>
          <w:sz w:val="28"/>
          <w:szCs w:val="28"/>
        </w:rPr>
      </w:pPr>
      <w:r w:rsidRPr="0081726C">
        <w:rPr>
          <w:rFonts w:ascii="Arial" w:hAnsi="Arial" w:cs="Arial"/>
          <w:color w:val="FF0000"/>
          <w:sz w:val="28"/>
          <w:szCs w:val="28"/>
        </w:rPr>
        <w:t>Mírný podnebný pás</w:t>
      </w:r>
    </w:p>
    <w:p w:rsidR="0081726C" w:rsidRDefault="003E3B88" w:rsidP="0081726C">
      <w:pPr>
        <w:pBdr>
          <w:bottom w:val="single" w:sz="12" w:space="2" w:color="auto"/>
        </w:pBdr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Typy krajiny v České republice?</w:t>
      </w:r>
    </w:p>
    <w:p w:rsidR="003E3B88" w:rsidRDefault="003E3B88" w:rsidP="0081726C">
      <w:pPr>
        <w:pBdr>
          <w:bottom w:val="single" w:sz="12" w:space="2" w:color="auto"/>
        </w:pBdr>
        <w:rPr>
          <w:rFonts w:ascii="Arial" w:hAnsi="Arial" w:cs="Arial"/>
          <w:color w:val="FF0000"/>
          <w:sz w:val="28"/>
          <w:szCs w:val="28"/>
        </w:rPr>
      </w:pPr>
      <w:r w:rsidRPr="0081726C">
        <w:rPr>
          <w:rFonts w:ascii="Arial" w:hAnsi="Arial" w:cs="Arial"/>
          <w:color w:val="FF0000"/>
          <w:sz w:val="28"/>
          <w:szCs w:val="28"/>
        </w:rPr>
        <w:t>Smíšené a listnaté lesy</w:t>
      </w:r>
    </w:p>
    <w:p w:rsidR="0081726C" w:rsidRDefault="0081726C" w:rsidP="0081726C">
      <w:pPr>
        <w:pBdr>
          <w:bottom w:val="single" w:sz="12" w:space="2" w:color="auto"/>
        </w:pBdr>
        <w:rPr>
          <w:rFonts w:ascii="Arial" w:hAnsi="Arial" w:cs="Arial"/>
          <w:color w:val="FF0000"/>
          <w:sz w:val="28"/>
          <w:szCs w:val="28"/>
        </w:rPr>
      </w:pPr>
    </w:p>
    <w:p w:rsidR="0081726C" w:rsidRDefault="0081726C" w:rsidP="008B79F8">
      <w:pPr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</w:pPr>
    </w:p>
    <w:p w:rsidR="0081726C" w:rsidRDefault="0081726C" w:rsidP="008B79F8">
      <w:pPr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</w:pPr>
    </w:p>
    <w:p w:rsidR="008B79F8" w:rsidRDefault="00D6126A" w:rsidP="008B79F8">
      <w:pPr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</w:pPr>
      <w:r w:rsidRPr="00D6126A"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  <w:lastRenderedPageBreak/>
        <w:t>Citace:</w:t>
      </w:r>
    </w:p>
    <w:p w:rsidR="003E3B88" w:rsidRPr="00D6126A" w:rsidRDefault="003E3B88" w:rsidP="008B79F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bdr w:val="none" w:sz="0" w:space="0" w:color="auto" w:frame="1"/>
          <w:lang w:eastAsia="cs-CZ"/>
        </w:rPr>
        <w:t>Vlastní obrázky a fotografie</w:t>
      </w:r>
    </w:p>
    <w:p w:rsidR="008B79F8" w:rsidRDefault="008B79F8" w:rsidP="008B79F8">
      <w:pPr>
        <w:rPr>
          <w:rFonts w:ascii="Arial" w:hAnsi="Arial" w:cs="Arial"/>
          <w:sz w:val="28"/>
          <w:szCs w:val="28"/>
        </w:rPr>
      </w:pPr>
      <w:hyperlink r:id="rId17" w:history="1">
        <w:r w:rsidRPr="003E3B88">
          <w:rPr>
            <w:rStyle w:val="Hypertextovodkaz"/>
            <w:rFonts w:ascii="Arial" w:hAnsi="Arial" w:cs="Arial"/>
            <w:sz w:val="28"/>
            <w:szCs w:val="28"/>
          </w:rPr>
          <w:t>http://www.charita-adopce.cz/staryweb/index.php?id=0002042</w:t>
        </w:r>
      </w:hyperlink>
    </w:p>
    <w:p w:rsidR="003E3B88" w:rsidRDefault="003E3B88" w:rsidP="008B79F8">
      <w:pPr>
        <w:rPr>
          <w:rFonts w:ascii="Arial" w:hAnsi="Arial" w:cs="Arial"/>
          <w:sz w:val="28"/>
          <w:szCs w:val="28"/>
        </w:rPr>
      </w:pPr>
      <w:hyperlink r:id="rId18" w:history="1">
        <w:r w:rsidRPr="00CA4365">
          <w:rPr>
            <w:rStyle w:val="Hypertextovodkaz"/>
            <w:rFonts w:ascii="Arial" w:hAnsi="Arial" w:cs="Arial"/>
            <w:sz w:val="28"/>
            <w:szCs w:val="28"/>
          </w:rPr>
          <w:t>www.micros</w:t>
        </w:r>
        <w:r w:rsidRPr="00CA4365">
          <w:rPr>
            <w:rStyle w:val="Hypertextovodkaz"/>
            <w:rFonts w:ascii="Arial" w:hAnsi="Arial" w:cs="Arial"/>
            <w:sz w:val="28"/>
            <w:szCs w:val="28"/>
          </w:rPr>
          <w:t>o</w:t>
        </w:r>
        <w:r w:rsidRPr="00CA4365">
          <w:rPr>
            <w:rStyle w:val="Hypertextovodkaz"/>
            <w:rFonts w:ascii="Arial" w:hAnsi="Arial" w:cs="Arial"/>
            <w:sz w:val="28"/>
            <w:szCs w:val="28"/>
          </w:rPr>
          <w:t>ft.com</w:t>
        </w:r>
      </w:hyperlink>
    </w:p>
    <w:p w:rsidR="003E3B88" w:rsidRPr="003E3B88" w:rsidRDefault="003E3B88" w:rsidP="008B79F8">
      <w:pPr>
        <w:rPr>
          <w:rFonts w:ascii="Arial" w:hAnsi="Arial" w:cs="Arial"/>
          <w:sz w:val="28"/>
          <w:szCs w:val="28"/>
        </w:rPr>
      </w:pPr>
    </w:p>
    <w:sectPr w:rsidR="003E3B88" w:rsidRPr="003E3B88" w:rsidSect="008F4940">
      <w:footerReference w:type="default" r:id="rId19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30C7" w:rsidRDefault="00F230C7" w:rsidP="0097161E">
      <w:pPr>
        <w:spacing w:after="0" w:line="240" w:lineRule="auto"/>
      </w:pPr>
      <w:r>
        <w:separator/>
      </w:r>
    </w:p>
  </w:endnote>
  <w:endnote w:type="continuationSeparator" w:id="0">
    <w:p w:rsidR="00F230C7" w:rsidRDefault="00F230C7" w:rsidP="009716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61E" w:rsidRDefault="0097161E" w:rsidP="0097161E">
    <w:pPr>
      <w:pStyle w:val="Zkladntext"/>
      <w:jc w:val="center"/>
      <w:rPr>
        <w:rFonts w:ascii="Calibri" w:hAnsi="Calibri"/>
        <w:i/>
        <w:noProof/>
        <w:color w:val="000000"/>
        <w:sz w:val="22"/>
      </w:rPr>
    </w:pPr>
    <w:r>
      <w:rPr>
        <w:rFonts w:ascii="Calibri" w:hAnsi="Calibri"/>
        <w:i/>
        <w:noProof/>
        <w:color w:val="000000"/>
        <w:sz w:val="22"/>
      </w:rPr>
      <w:t>Autorem materiálu a všech jeho částí, není-li uvedeno jinak, je Lucie Kováčová.</w:t>
    </w:r>
  </w:p>
  <w:p w:rsidR="0097161E" w:rsidRDefault="0097161E" w:rsidP="0097161E">
    <w:pPr>
      <w:jc w:val="center"/>
      <w:rPr>
        <w:rFonts w:ascii="Calibri" w:hAnsi="Calibri"/>
        <w:i/>
        <w:noProof/>
        <w:color w:val="000000"/>
      </w:rPr>
    </w:pPr>
    <w:r>
      <w:rPr>
        <w:rFonts w:ascii="Calibri" w:hAnsi="Calibri"/>
        <w:i/>
        <w:noProof/>
        <w:color w:val="000000"/>
      </w:rPr>
      <w:t xml:space="preserve">Financované z ESF a státního rozpočtu ČR. </w:t>
    </w:r>
  </w:p>
  <w:p w:rsidR="0097161E" w:rsidRDefault="0097161E">
    <w:pPr>
      <w:pStyle w:val="Zpat"/>
    </w:pPr>
  </w:p>
  <w:p w:rsidR="0097161E" w:rsidRDefault="0097161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30C7" w:rsidRDefault="00F230C7" w:rsidP="0097161E">
      <w:pPr>
        <w:spacing w:after="0" w:line="240" w:lineRule="auto"/>
      </w:pPr>
      <w:r>
        <w:separator/>
      </w:r>
    </w:p>
  </w:footnote>
  <w:footnote w:type="continuationSeparator" w:id="0">
    <w:p w:rsidR="00F230C7" w:rsidRDefault="00F230C7" w:rsidP="009716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B6B1A"/>
    <w:multiLevelType w:val="hybridMultilevel"/>
    <w:tmpl w:val="04C66CE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8D379F"/>
    <w:multiLevelType w:val="hybridMultilevel"/>
    <w:tmpl w:val="9D2C0D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882DA7"/>
    <w:multiLevelType w:val="hybridMultilevel"/>
    <w:tmpl w:val="9C84DB54"/>
    <w:lvl w:ilvl="0" w:tplc="D2685926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DE71DA"/>
    <w:multiLevelType w:val="hybridMultilevel"/>
    <w:tmpl w:val="FE3AC1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322"/>
    <w:rsid w:val="0000039E"/>
    <w:rsid w:val="00011D5F"/>
    <w:rsid w:val="00015DB6"/>
    <w:rsid w:val="00041B3B"/>
    <w:rsid w:val="00051E65"/>
    <w:rsid w:val="000945BD"/>
    <w:rsid w:val="00133F00"/>
    <w:rsid w:val="001354BE"/>
    <w:rsid w:val="0016255B"/>
    <w:rsid w:val="001C0202"/>
    <w:rsid w:val="001D089C"/>
    <w:rsid w:val="001D5E1F"/>
    <w:rsid w:val="0026417E"/>
    <w:rsid w:val="002A20B1"/>
    <w:rsid w:val="002D2DB0"/>
    <w:rsid w:val="002D7E16"/>
    <w:rsid w:val="003049B1"/>
    <w:rsid w:val="003613A9"/>
    <w:rsid w:val="00385F09"/>
    <w:rsid w:val="003E3B88"/>
    <w:rsid w:val="003F3B11"/>
    <w:rsid w:val="00492205"/>
    <w:rsid w:val="004D48B1"/>
    <w:rsid w:val="00504AE4"/>
    <w:rsid w:val="00505E53"/>
    <w:rsid w:val="00510F8A"/>
    <w:rsid w:val="00520A85"/>
    <w:rsid w:val="00525F68"/>
    <w:rsid w:val="005D5263"/>
    <w:rsid w:val="0061337F"/>
    <w:rsid w:val="00624521"/>
    <w:rsid w:val="006730B6"/>
    <w:rsid w:val="006758C9"/>
    <w:rsid w:val="00697E61"/>
    <w:rsid w:val="006F4F96"/>
    <w:rsid w:val="00714F40"/>
    <w:rsid w:val="007472E0"/>
    <w:rsid w:val="007B18BE"/>
    <w:rsid w:val="007B43A6"/>
    <w:rsid w:val="0081726C"/>
    <w:rsid w:val="00817730"/>
    <w:rsid w:val="00820ED2"/>
    <w:rsid w:val="00821F2E"/>
    <w:rsid w:val="00851939"/>
    <w:rsid w:val="008B79F8"/>
    <w:rsid w:val="008D2322"/>
    <w:rsid w:val="008D2C9F"/>
    <w:rsid w:val="008F4940"/>
    <w:rsid w:val="009422FE"/>
    <w:rsid w:val="00950753"/>
    <w:rsid w:val="00962B30"/>
    <w:rsid w:val="0097161E"/>
    <w:rsid w:val="00996EB1"/>
    <w:rsid w:val="009A0122"/>
    <w:rsid w:val="009B1755"/>
    <w:rsid w:val="009C66F9"/>
    <w:rsid w:val="00A04FCF"/>
    <w:rsid w:val="00A2780E"/>
    <w:rsid w:val="00A479A3"/>
    <w:rsid w:val="00AD0B3F"/>
    <w:rsid w:val="00B30F2E"/>
    <w:rsid w:val="00BB56AD"/>
    <w:rsid w:val="00C3267B"/>
    <w:rsid w:val="00C51182"/>
    <w:rsid w:val="00CB0FEC"/>
    <w:rsid w:val="00D319A9"/>
    <w:rsid w:val="00D40DD8"/>
    <w:rsid w:val="00D6126A"/>
    <w:rsid w:val="00D64ECA"/>
    <w:rsid w:val="00DF152E"/>
    <w:rsid w:val="00E02DC1"/>
    <w:rsid w:val="00E431D3"/>
    <w:rsid w:val="00E678E2"/>
    <w:rsid w:val="00E85356"/>
    <w:rsid w:val="00EB68F9"/>
    <w:rsid w:val="00EF6663"/>
    <w:rsid w:val="00F230C7"/>
    <w:rsid w:val="00F27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pPr>
      <w:spacing w:after="0" w:line="240" w:lineRule="auto"/>
    </w:pPr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F494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D52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526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D0B3F"/>
    <w:pPr>
      <w:spacing w:after="0" w:line="240" w:lineRule="auto"/>
    </w:pPr>
    <w:rPr>
      <w:rFonts w:ascii="Tahoma" w:hAnsi="Tahom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6758C9"/>
    <w:pPr>
      <w:spacing w:before="1440" w:after="300" w:line="240" w:lineRule="auto"/>
      <w:contextualSpacing/>
      <w:jc w:val="center"/>
    </w:pPr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6758C9"/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6758C9"/>
    <w:pPr>
      <w:numPr>
        <w:ilvl w:val="1"/>
      </w:numPr>
      <w:spacing w:after="0" w:line="240" w:lineRule="auto"/>
      <w:jc w:val="center"/>
    </w:pPr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6758C9"/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paragraph" w:customStyle="1" w:styleId="Informace">
    <w:name w:val="Informace"/>
    <w:basedOn w:val="Normln"/>
    <w:qFormat/>
    <w:rsid w:val="006758C9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eastAsia="Calibri" w:hAnsi="Arial" w:cs="Times New Roman"/>
      <w:sz w:val="24"/>
    </w:rPr>
  </w:style>
  <w:style w:type="paragraph" w:styleId="Zhlav">
    <w:name w:val="header"/>
    <w:basedOn w:val="Normln"/>
    <w:link w:val="ZhlavChar"/>
    <w:uiPriority w:val="99"/>
    <w:unhideWhenUsed/>
    <w:rsid w:val="009716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7161E"/>
  </w:style>
  <w:style w:type="paragraph" w:styleId="Zpat">
    <w:name w:val="footer"/>
    <w:basedOn w:val="Normln"/>
    <w:link w:val="ZpatChar"/>
    <w:uiPriority w:val="99"/>
    <w:unhideWhenUsed/>
    <w:rsid w:val="009716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7161E"/>
  </w:style>
  <w:style w:type="paragraph" w:styleId="Zkladntext">
    <w:name w:val="Body Text"/>
    <w:basedOn w:val="Normln"/>
    <w:link w:val="ZkladntextChar"/>
    <w:semiHidden/>
    <w:unhideWhenUsed/>
    <w:rsid w:val="0097161E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97161E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817730"/>
  </w:style>
  <w:style w:type="character" w:styleId="Hypertextovodkaz">
    <w:name w:val="Hyperlink"/>
    <w:basedOn w:val="Standardnpsmoodstavce"/>
    <w:uiPriority w:val="99"/>
    <w:unhideWhenUsed/>
    <w:rsid w:val="008B79F8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3E3B8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pPr>
      <w:spacing w:after="0" w:line="240" w:lineRule="auto"/>
    </w:pPr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F494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D52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526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D0B3F"/>
    <w:pPr>
      <w:spacing w:after="0" w:line="240" w:lineRule="auto"/>
    </w:pPr>
    <w:rPr>
      <w:rFonts w:ascii="Tahoma" w:hAnsi="Tahom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6758C9"/>
    <w:pPr>
      <w:spacing w:before="1440" w:after="300" w:line="240" w:lineRule="auto"/>
      <w:contextualSpacing/>
      <w:jc w:val="center"/>
    </w:pPr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6758C9"/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6758C9"/>
    <w:pPr>
      <w:numPr>
        <w:ilvl w:val="1"/>
      </w:numPr>
      <w:spacing w:after="0" w:line="240" w:lineRule="auto"/>
      <w:jc w:val="center"/>
    </w:pPr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6758C9"/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paragraph" w:customStyle="1" w:styleId="Informace">
    <w:name w:val="Informace"/>
    <w:basedOn w:val="Normln"/>
    <w:qFormat/>
    <w:rsid w:val="006758C9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eastAsia="Calibri" w:hAnsi="Arial" w:cs="Times New Roman"/>
      <w:sz w:val="24"/>
    </w:rPr>
  </w:style>
  <w:style w:type="paragraph" w:styleId="Zhlav">
    <w:name w:val="header"/>
    <w:basedOn w:val="Normln"/>
    <w:link w:val="ZhlavChar"/>
    <w:uiPriority w:val="99"/>
    <w:unhideWhenUsed/>
    <w:rsid w:val="009716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7161E"/>
  </w:style>
  <w:style w:type="paragraph" w:styleId="Zpat">
    <w:name w:val="footer"/>
    <w:basedOn w:val="Normln"/>
    <w:link w:val="ZpatChar"/>
    <w:uiPriority w:val="99"/>
    <w:unhideWhenUsed/>
    <w:rsid w:val="009716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7161E"/>
  </w:style>
  <w:style w:type="paragraph" w:styleId="Zkladntext">
    <w:name w:val="Body Text"/>
    <w:basedOn w:val="Normln"/>
    <w:link w:val="ZkladntextChar"/>
    <w:semiHidden/>
    <w:unhideWhenUsed/>
    <w:rsid w:val="0097161E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97161E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817730"/>
  </w:style>
  <w:style w:type="character" w:styleId="Hypertextovodkaz">
    <w:name w:val="Hyperlink"/>
    <w:basedOn w:val="Standardnpsmoodstavce"/>
    <w:uiPriority w:val="99"/>
    <w:unhideWhenUsed/>
    <w:rsid w:val="008B79F8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3E3B8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70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yperlink" Target="http://www.microsoft.com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yperlink" Target="http://www.charita-adopce.cz/staryweb/index.php?id=0002042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gif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ntor\Desktop\DUM%201%20-%20P&#344;4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FD1796-4E6C-4A19-99DE-9B461B139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 1 - PŘ4</Template>
  <TotalTime>155</TotalTime>
  <Pages>1</Pages>
  <Words>476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28</cp:revision>
  <cp:lastPrinted>2013-05-27T18:56:00Z</cp:lastPrinted>
  <dcterms:created xsi:type="dcterms:W3CDTF">2013-04-24T16:25:00Z</dcterms:created>
  <dcterms:modified xsi:type="dcterms:W3CDTF">2013-05-27T18:56:00Z</dcterms:modified>
</cp:coreProperties>
</file>