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1CF" w:rsidRDefault="000D51CF" w:rsidP="00D147D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0;margin-top:-18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r>
        <w:rPr>
          <w:rFonts w:ascii="Arial" w:hAnsi="Arial" w:cs="Arial"/>
          <w:sz w:val="32"/>
          <w:szCs w:val="32"/>
        </w:rPr>
        <w:t>VY_32_INOVACE_03_FII_PRACOVNÍ LIST – GRAVITAČNÍ SÍLA</w:t>
      </w:r>
    </w:p>
    <w:bookmarkEnd w:id="0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/>
    <w:p w:rsidR="000D51CF" w:rsidRDefault="000D51CF" w:rsidP="00D147D3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0D51CF" w:rsidRDefault="000D51CF" w:rsidP="00A017DF">
      <w:pPr>
        <w:jc w:val="center"/>
        <w:rPr>
          <w:b/>
          <w:sz w:val="40"/>
          <w:szCs w:val="40"/>
        </w:rPr>
      </w:pPr>
    </w:p>
    <w:p w:rsidR="000D51CF" w:rsidRDefault="000D51CF" w:rsidP="00A017DF">
      <w:pPr>
        <w:jc w:val="center"/>
        <w:rPr>
          <w:b/>
          <w:sz w:val="40"/>
          <w:szCs w:val="40"/>
        </w:rPr>
      </w:pPr>
    </w:p>
    <w:p w:rsidR="000D51CF" w:rsidRDefault="000D51CF" w:rsidP="00D147D3">
      <w:pPr>
        <w:jc w:val="center"/>
        <w:rPr>
          <w:rFonts w:ascii="Arial" w:hAnsi="Arial" w:cs="Arial"/>
          <w:b/>
          <w:sz w:val="32"/>
          <w:szCs w:val="32"/>
        </w:rPr>
      </w:pPr>
    </w:p>
    <w:p w:rsidR="000D51CF" w:rsidRDefault="000D51CF" w:rsidP="00D147D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0D51CF" w:rsidRDefault="000D51CF" w:rsidP="00D147D3">
      <w:pPr>
        <w:jc w:val="center"/>
        <w:rPr>
          <w:rFonts w:ascii="Arial" w:hAnsi="Arial" w:cs="Arial"/>
          <w:sz w:val="32"/>
          <w:szCs w:val="32"/>
        </w:rPr>
      </w:pPr>
    </w:p>
    <w:p w:rsidR="000D51CF" w:rsidRDefault="000D51CF" w:rsidP="00D147D3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jc w:val="center"/>
        <w:tblLook w:val="01E0"/>
      </w:tblPr>
      <w:tblGrid>
        <w:gridCol w:w="1908"/>
        <w:gridCol w:w="3881"/>
        <w:gridCol w:w="3521"/>
      </w:tblGrid>
      <w:tr w:rsidR="000D51C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037CF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0D51CF" w:rsidRPr="00CC7C35" w:rsidTr="00CC7C35">
        <w:trPr>
          <w:trHeight w:val="1169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341753" w:rsidRDefault="000D51CF" w:rsidP="005A1069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</w:t>
            </w:r>
            <w:r w:rsidRPr="00341753">
              <w:rPr>
                <w:rFonts w:ascii="Arial" w:hAnsi="Arial" w:cs="Arial"/>
                <w:b/>
                <w:sz w:val="28"/>
                <w:szCs w:val="28"/>
              </w:rPr>
              <w:t>racovní list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– GRAVITAČNÍ SÍLA</w:t>
            </w:r>
          </w:p>
        </w:tc>
      </w:tr>
      <w:tr w:rsidR="000D51CF" w:rsidRPr="00CC7C35" w:rsidTr="00670EA6">
        <w:trPr>
          <w:trHeight w:val="976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CF" w:rsidRPr="00CC7C35" w:rsidRDefault="000D51CF" w:rsidP="005A1069">
            <w:pPr>
              <w:rPr>
                <w:rFonts w:ascii="Arial" w:hAnsi="Arial" w:cs="Arial"/>
                <w:sz w:val="28"/>
                <w:szCs w:val="28"/>
              </w:rPr>
            </w:pPr>
          </w:p>
          <w:p w:rsidR="000D51CF" w:rsidRPr="00CC7C35" w:rsidRDefault="000D51C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Pracovní list slouží k pro</w:t>
            </w:r>
            <w:r>
              <w:rPr>
                <w:rFonts w:ascii="Arial" w:hAnsi="Arial" w:cs="Arial"/>
                <w:sz w:val="28"/>
                <w:szCs w:val="28"/>
              </w:rPr>
              <w:t>cvičení a upevnění učiva</w:t>
            </w:r>
            <w:r w:rsidRPr="00CC7C35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0D51CF" w:rsidRPr="00CC7C35" w:rsidTr="00CC7C35">
        <w:trPr>
          <w:trHeight w:val="11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630B9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Žák řeš</w:t>
            </w:r>
            <w:r w:rsidRPr="00CC7C35">
              <w:rPr>
                <w:rFonts w:ascii="Arial" w:hAnsi="Arial" w:cs="Arial"/>
                <w:sz w:val="28"/>
                <w:szCs w:val="28"/>
              </w:rPr>
              <w:t>í</w:t>
            </w:r>
            <w:r>
              <w:rPr>
                <w:rFonts w:ascii="Arial" w:hAnsi="Arial" w:cs="Arial"/>
                <w:sz w:val="28"/>
                <w:szCs w:val="28"/>
              </w:rPr>
              <w:t xml:space="preserve"> jednoduché úlohy na výpočet gravitační síly nebo hmotnosti. </w:t>
            </w:r>
          </w:p>
        </w:tc>
      </w:tr>
      <w:tr w:rsidR="000D51CF" w:rsidRPr="00CC7C35" w:rsidTr="00CC7C35">
        <w:trPr>
          <w:trHeight w:val="106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670EA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Gravitační síla, hmotnost tělesa, gravitační konstanta</w:t>
            </w:r>
          </w:p>
        </w:tc>
      </w:tr>
      <w:tr w:rsidR="000D51C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Mgr. Michaela Kremeňová</w:t>
            </w:r>
          </w:p>
        </w:tc>
      </w:tr>
      <w:tr w:rsidR="000D51CF" w:rsidRPr="00CC7C35" w:rsidTr="00CC7C35">
        <w:trPr>
          <w:trHeight w:val="26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51CF" w:rsidRPr="00CC7C35" w:rsidRDefault="000D51CF" w:rsidP="005A106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D51C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0D51CF" w:rsidRPr="00CC7C35" w:rsidTr="00CC7C35">
        <w:trPr>
          <w:trHeight w:val="78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CC7C35"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0D51CF" w:rsidRPr="00CC7C35" w:rsidTr="00CC7C35">
        <w:trPr>
          <w:trHeight w:val="9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 xml:space="preserve">Školní vzdělávací program pro základní vzdělávání, </w:t>
            </w:r>
            <w:r w:rsidRPr="004161BB">
              <w:rPr>
                <w:rFonts w:ascii="Arial" w:hAnsi="Arial" w:cs="Arial"/>
              </w:rPr>
              <w:t>793/2009</w:t>
            </w:r>
            <w:r w:rsidRPr="00037CF9">
              <w:rPr>
                <w:rFonts w:ascii="Arial" w:hAnsi="Arial" w:cs="Arial"/>
                <w:color w:val="FF0000"/>
              </w:rPr>
              <w:t xml:space="preserve"> </w:t>
            </w:r>
            <w:r w:rsidRPr="00CC7C35">
              <w:rPr>
                <w:rFonts w:ascii="Arial" w:hAnsi="Arial" w:cs="Arial"/>
              </w:rPr>
              <w:t>, Škola pro každého</w:t>
            </w:r>
          </w:p>
        </w:tc>
      </w:tr>
      <w:tr w:rsidR="000D51CF" w:rsidRPr="00CC7C35" w:rsidTr="00CC7C35">
        <w:trPr>
          <w:trHeight w:val="28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51CF" w:rsidRPr="00CC7C35" w:rsidRDefault="000D51CF" w:rsidP="00CC7C3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D51C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0D51C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1CF" w:rsidRPr="00CC7C35" w:rsidRDefault="000D51CF" w:rsidP="005A10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6 stran</w:t>
            </w:r>
          </w:p>
        </w:tc>
      </w:tr>
    </w:tbl>
    <w:p w:rsidR="000D51CF" w:rsidRDefault="000D51CF" w:rsidP="00D147D3">
      <w:pPr>
        <w:jc w:val="center"/>
        <w:rPr>
          <w:rFonts w:ascii="Arial" w:hAnsi="Arial" w:cs="Arial"/>
          <w:sz w:val="32"/>
          <w:szCs w:val="32"/>
        </w:rPr>
      </w:pPr>
    </w:p>
    <w:p w:rsidR="000D51CF" w:rsidRDefault="000D51CF" w:rsidP="00A017DF">
      <w:pPr>
        <w:jc w:val="center"/>
        <w:rPr>
          <w:b/>
          <w:sz w:val="40"/>
          <w:szCs w:val="40"/>
        </w:rPr>
      </w:pPr>
    </w:p>
    <w:p w:rsidR="000D51CF" w:rsidRDefault="000D51CF" w:rsidP="00A017DF">
      <w:pPr>
        <w:jc w:val="center"/>
        <w:rPr>
          <w:b/>
          <w:sz w:val="40"/>
          <w:szCs w:val="40"/>
        </w:rPr>
      </w:pPr>
    </w:p>
    <w:p w:rsidR="000D51CF" w:rsidRDefault="000D51CF" w:rsidP="00A017DF">
      <w:pPr>
        <w:jc w:val="center"/>
        <w:rPr>
          <w:b/>
          <w:sz w:val="40"/>
          <w:szCs w:val="40"/>
        </w:rPr>
      </w:pPr>
    </w:p>
    <w:p w:rsidR="000D51CF" w:rsidRDefault="000D51CF" w:rsidP="00A017DF">
      <w:pPr>
        <w:jc w:val="center"/>
        <w:rPr>
          <w:b/>
          <w:sz w:val="40"/>
          <w:szCs w:val="40"/>
        </w:rPr>
      </w:pPr>
    </w:p>
    <w:p w:rsidR="000D51CF" w:rsidRDefault="000D51CF" w:rsidP="00A017DF">
      <w:pPr>
        <w:jc w:val="center"/>
        <w:rPr>
          <w:b/>
          <w:sz w:val="40"/>
          <w:szCs w:val="40"/>
        </w:rPr>
      </w:pPr>
    </w:p>
    <w:p w:rsidR="000D51CF" w:rsidRDefault="000D51CF" w:rsidP="00A017DF"/>
    <w:p w:rsidR="000D51CF" w:rsidRDefault="000D51CF" w:rsidP="00D147D3">
      <w:pPr>
        <w:pBdr>
          <w:bottom w:val="single" w:sz="12" w:space="6" w:color="auto"/>
        </w:pBd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Pracovní list – GRAVITAČNÍ SILA</w:t>
      </w:r>
    </w:p>
    <w:p w:rsidR="000D51CF" w:rsidRPr="008B7CB5" w:rsidRDefault="000D51CF" w:rsidP="00D147D3">
      <w:pPr>
        <w:pBdr>
          <w:bottom w:val="single" w:sz="12" w:space="6" w:color="auto"/>
        </w:pBdr>
        <w:spacing w:line="360" w:lineRule="auto"/>
        <w:rPr>
          <w:b/>
          <w:sz w:val="28"/>
          <w:szCs w:val="28"/>
        </w:rPr>
      </w:pPr>
      <w:r w:rsidRPr="008B7CB5">
        <w:rPr>
          <w:b/>
          <w:sz w:val="28"/>
          <w:szCs w:val="28"/>
        </w:rPr>
        <w:t>Jméno: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B7CB5">
        <w:rPr>
          <w:b/>
          <w:sz w:val="28"/>
          <w:szCs w:val="28"/>
        </w:rPr>
        <w:t>Třída:</w:t>
      </w:r>
    </w:p>
    <w:p w:rsidR="000D51CF" w:rsidRDefault="000D51CF"/>
    <w:p w:rsidR="000D51CF" w:rsidRPr="00037CF9" w:rsidRDefault="000D51CF" w:rsidP="00037CF9">
      <w:pPr>
        <w:numPr>
          <w:ilvl w:val="0"/>
          <w:numId w:val="1"/>
        </w:numPr>
        <w:tabs>
          <w:tab w:val="clear" w:pos="720"/>
        </w:tabs>
        <w:spacing w:line="480" w:lineRule="auto"/>
        <w:ind w:left="360"/>
        <w:rPr>
          <w:b/>
        </w:rPr>
      </w:pPr>
      <w:r>
        <w:rPr>
          <w:b/>
          <w:sz w:val="26"/>
          <w:szCs w:val="26"/>
        </w:rPr>
        <w:t>Jak se značí gravitační síla a jakou má základní jednotku?</w:t>
      </w:r>
    </w:p>
    <w:p w:rsidR="000D51CF" w:rsidRDefault="000D51CF" w:rsidP="00670EA6">
      <w:pPr>
        <w:spacing w:line="480" w:lineRule="auto"/>
        <w:ind w:firstLine="360"/>
      </w:pPr>
      <w:r>
        <w:t>Značka: _________</w:t>
      </w:r>
      <w:r>
        <w:tab/>
      </w:r>
      <w:r>
        <w:tab/>
        <w:t>Jednotka: _________</w:t>
      </w:r>
      <w:r>
        <w:tab/>
      </w:r>
      <w:r>
        <w:tab/>
      </w:r>
      <w:r>
        <w:tab/>
      </w:r>
    </w:p>
    <w:p w:rsidR="000D51CF" w:rsidRDefault="000D51CF" w:rsidP="00670EA6">
      <w:pPr>
        <w:spacing w:line="480" w:lineRule="auto"/>
      </w:pPr>
    </w:p>
    <w:p w:rsidR="000D51CF" w:rsidRPr="00061820" w:rsidRDefault="000D51CF" w:rsidP="00670EA6">
      <w:pPr>
        <w:pStyle w:val="ListParagraph"/>
        <w:numPr>
          <w:ilvl w:val="0"/>
          <w:numId w:val="1"/>
        </w:numPr>
        <w:tabs>
          <w:tab w:val="clear" w:pos="720"/>
        </w:tabs>
        <w:spacing w:line="480" w:lineRule="auto"/>
        <w:ind w:left="426"/>
        <w:rPr>
          <w:b/>
        </w:rPr>
      </w:pPr>
      <w:r>
        <w:rPr>
          <w:b/>
          <w:sz w:val="26"/>
          <w:szCs w:val="26"/>
        </w:rPr>
        <w:t>Jaký vzorec platí pro výpočet gravitační síly?</w:t>
      </w:r>
      <w:r w:rsidRPr="00061820">
        <w:rPr>
          <w:b/>
          <w:sz w:val="26"/>
          <w:szCs w:val="26"/>
        </w:rPr>
        <w:tab/>
      </w:r>
    </w:p>
    <w:p w:rsidR="000D51CF" w:rsidRDefault="000D51CF" w:rsidP="00630B9F">
      <w:pPr>
        <w:pStyle w:val="ListParagraph"/>
        <w:spacing w:line="480" w:lineRule="auto"/>
        <w:ind w:left="5382" w:firstLine="282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</w:t>
      </w:r>
    </w:p>
    <w:p w:rsidR="000D51CF" w:rsidRPr="00061820" w:rsidRDefault="000D51CF" w:rsidP="00DD5D53">
      <w:pPr>
        <w:pStyle w:val="ListParagraph"/>
        <w:spacing w:line="480" w:lineRule="auto"/>
        <w:ind w:left="426"/>
        <w:rPr>
          <w:b/>
        </w:rPr>
      </w:pPr>
    </w:p>
    <w:p w:rsidR="000D51CF" w:rsidRPr="00670EA6" w:rsidRDefault="000D51CF" w:rsidP="00DD5D53">
      <w:pPr>
        <w:numPr>
          <w:ilvl w:val="0"/>
          <w:numId w:val="1"/>
        </w:numPr>
        <w:spacing w:line="480" w:lineRule="auto"/>
        <w:ind w:left="360"/>
        <w:rPr>
          <w:b/>
        </w:rPr>
      </w:pPr>
      <w:r w:rsidRPr="00061820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 čem závisí velikost gravitační síly F</w:t>
      </w:r>
      <w:r>
        <w:rPr>
          <w:b/>
          <w:sz w:val="26"/>
          <w:szCs w:val="26"/>
          <w:vertAlign w:val="subscript"/>
        </w:rPr>
        <w:t>g</w:t>
      </w:r>
      <w:r>
        <w:rPr>
          <w:b/>
          <w:sz w:val="26"/>
          <w:szCs w:val="26"/>
        </w:rPr>
        <w:t>, kterou Země přitahuje těleso?</w:t>
      </w:r>
    </w:p>
    <w:p w:rsidR="000D51CF" w:rsidRPr="00061820" w:rsidRDefault="000D51CF" w:rsidP="00DD5D53">
      <w:pPr>
        <w:spacing w:line="480" w:lineRule="auto"/>
        <w:ind w:firstLine="360"/>
        <w:rPr>
          <w:b/>
        </w:rPr>
      </w:pPr>
      <w:r>
        <w:rPr>
          <w:b/>
          <w:sz w:val="26"/>
          <w:szCs w:val="26"/>
        </w:rPr>
        <w:t>_______________________________________________________________________</w:t>
      </w:r>
    </w:p>
    <w:p w:rsidR="000D51CF" w:rsidRDefault="000D51CF" w:rsidP="00DD5D53">
      <w:pPr>
        <w:spacing w:line="480" w:lineRule="auto"/>
        <w:rPr>
          <w:b/>
        </w:rPr>
      </w:pPr>
    </w:p>
    <w:p w:rsidR="000D51CF" w:rsidRPr="00DD5D53" w:rsidRDefault="000D51CF" w:rsidP="00DD5D53">
      <w:pPr>
        <w:numPr>
          <w:ilvl w:val="0"/>
          <w:numId w:val="1"/>
        </w:numPr>
        <w:spacing w:line="480" w:lineRule="auto"/>
        <w:ind w:left="360"/>
        <w:rPr>
          <w:b/>
        </w:rPr>
      </w:pPr>
      <w:r>
        <w:rPr>
          <w:b/>
          <w:sz w:val="26"/>
          <w:szCs w:val="26"/>
        </w:rPr>
        <w:t>Vysvětli, co udává veličina g. Zapiš její velikost a jednotku.</w:t>
      </w:r>
    </w:p>
    <w:p w:rsidR="000D51CF" w:rsidRDefault="000D51CF" w:rsidP="00DD5D53">
      <w:pPr>
        <w:spacing w:line="480" w:lineRule="auto"/>
        <w:ind w:left="360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_______________________________________________________________________</w:t>
      </w:r>
    </w:p>
    <w:p w:rsidR="000D51CF" w:rsidRDefault="000D51CF" w:rsidP="00DD5D53">
      <w:pPr>
        <w:spacing w:line="480" w:lineRule="auto"/>
        <w:ind w:left="360"/>
        <w:rPr>
          <w:b/>
        </w:rPr>
      </w:pPr>
    </w:p>
    <w:p w:rsidR="000D51CF" w:rsidRPr="00DD5D53" w:rsidRDefault="000D51CF" w:rsidP="00DD5D53">
      <w:pPr>
        <w:numPr>
          <w:ilvl w:val="0"/>
          <w:numId w:val="1"/>
        </w:numPr>
        <w:spacing w:line="480" w:lineRule="auto"/>
        <w:ind w:left="360"/>
        <w:rPr>
          <w:b/>
          <w:sz w:val="26"/>
          <w:szCs w:val="26"/>
        </w:rPr>
      </w:pPr>
      <w:r w:rsidRPr="00DD5D53">
        <w:rPr>
          <w:b/>
          <w:sz w:val="26"/>
          <w:szCs w:val="26"/>
        </w:rPr>
        <w:t xml:space="preserve">Kdo je přitahován k Zemi větší </w:t>
      </w:r>
      <w:r>
        <w:rPr>
          <w:b/>
          <w:sz w:val="26"/>
          <w:szCs w:val="26"/>
        </w:rPr>
        <w:t>gravitační silou pes, nebo kůň?Z</w:t>
      </w:r>
      <w:r w:rsidRPr="00DD5D53">
        <w:rPr>
          <w:b/>
          <w:sz w:val="26"/>
          <w:szCs w:val="26"/>
        </w:rPr>
        <w:t>důvodni.</w:t>
      </w:r>
    </w:p>
    <w:p w:rsidR="000D51CF" w:rsidRDefault="000D51CF" w:rsidP="00DD5D53">
      <w:pPr>
        <w:spacing w:line="480" w:lineRule="auto"/>
        <w:ind w:left="360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</w:t>
      </w:r>
    </w:p>
    <w:p w:rsidR="000D51CF" w:rsidRDefault="000D51CF" w:rsidP="00DD5D53">
      <w:pPr>
        <w:spacing w:line="480" w:lineRule="auto"/>
        <w:ind w:left="360"/>
        <w:rPr>
          <w:b/>
        </w:rPr>
      </w:pPr>
    </w:p>
    <w:p w:rsidR="000D51CF" w:rsidRPr="00435813" w:rsidRDefault="000D51CF" w:rsidP="00DD5D53">
      <w:pPr>
        <w:numPr>
          <w:ilvl w:val="0"/>
          <w:numId w:val="1"/>
        </w:numPr>
        <w:spacing w:line="480" w:lineRule="auto"/>
        <w:ind w:left="360"/>
        <w:rPr>
          <w:b/>
        </w:rPr>
      </w:pPr>
      <w:r>
        <w:rPr>
          <w:b/>
          <w:sz w:val="26"/>
          <w:szCs w:val="26"/>
        </w:rPr>
        <w:t xml:space="preserve">Urči, jak velikou silou přitahuje Země těleso o hmotnosti </w:t>
      </w:r>
      <w:smartTag w:uri="urn:schemas-microsoft-com:office:smarttags" w:element="metricconverter">
        <w:smartTagPr>
          <w:attr w:name="ProductID" w:val="4,5 kg"/>
        </w:smartTagPr>
        <w:r>
          <w:rPr>
            <w:b/>
            <w:sz w:val="26"/>
            <w:szCs w:val="26"/>
          </w:rPr>
          <w:t>4,5 kg</w:t>
        </w:r>
      </w:smartTag>
      <w:r>
        <w:rPr>
          <w:b/>
          <w:sz w:val="26"/>
          <w:szCs w:val="26"/>
        </w:rPr>
        <w:t>.</w:t>
      </w:r>
    </w:p>
    <w:p w:rsidR="000D51CF" w:rsidRDefault="000D51CF" w:rsidP="00DD5D53">
      <w:pPr>
        <w:spacing w:line="480" w:lineRule="auto"/>
      </w:pPr>
    </w:p>
    <w:p w:rsidR="000D51CF" w:rsidRDefault="000D51CF" w:rsidP="00DD5D53">
      <w:pPr>
        <w:spacing w:line="480" w:lineRule="auto"/>
      </w:pPr>
    </w:p>
    <w:p w:rsidR="000D51CF" w:rsidRDefault="000D51CF" w:rsidP="00DD5D53">
      <w:pPr>
        <w:spacing w:line="480" w:lineRule="auto"/>
      </w:pPr>
    </w:p>
    <w:p w:rsidR="000D51CF" w:rsidRDefault="000D51CF" w:rsidP="00DD5D53">
      <w:pPr>
        <w:spacing w:line="480" w:lineRule="auto"/>
      </w:pPr>
    </w:p>
    <w:p w:rsidR="000D51CF" w:rsidRDefault="000D51CF" w:rsidP="00DD5D53">
      <w:pPr>
        <w:spacing w:line="480" w:lineRule="auto"/>
      </w:pPr>
    </w:p>
    <w:p w:rsidR="000D51CF" w:rsidRDefault="000D51CF" w:rsidP="00DD5D53">
      <w:pPr>
        <w:spacing w:line="480" w:lineRule="auto"/>
      </w:pPr>
    </w:p>
    <w:p w:rsidR="000D51CF" w:rsidRDefault="000D51CF" w:rsidP="00DD5D53">
      <w:pPr>
        <w:spacing w:line="480" w:lineRule="auto"/>
      </w:pPr>
    </w:p>
    <w:p w:rsidR="000D51CF" w:rsidRDefault="000D51CF" w:rsidP="00DD5D53">
      <w:pPr>
        <w:numPr>
          <w:ilvl w:val="0"/>
          <w:numId w:val="1"/>
        </w:numPr>
        <w:spacing w:line="480" w:lineRule="auto"/>
        <w:ind w:left="360"/>
      </w:pPr>
      <w:r>
        <w:rPr>
          <w:b/>
          <w:sz w:val="26"/>
          <w:szCs w:val="26"/>
        </w:rPr>
        <w:t xml:space="preserve">Karlova aktovka má hmotnost </w:t>
      </w:r>
      <w:smartTag w:uri="urn:schemas-microsoft-com:office:smarttags" w:element="metricconverter">
        <w:smartTagPr>
          <w:attr w:name="ProductID" w:val="4 kg"/>
        </w:smartTagPr>
        <w:r>
          <w:rPr>
            <w:b/>
            <w:sz w:val="26"/>
            <w:szCs w:val="26"/>
          </w:rPr>
          <w:t>4 kg</w:t>
        </w:r>
      </w:smartTag>
      <w:r>
        <w:rPr>
          <w:b/>
          <w:sz w:val="26"/>
          <w:szCs w:val="26"/>
        </w:rPr>
        <w:t xml:space="preserve">. Petrova aktovka má hmotnost </w:t>
      </w:r>
      <w:smartTag w:uri="urn:schemas-microsoft-com:office:smarttags" w:element="metricconverter">
        <w:smartTagPr>
          <w:attr w:name="ProductID" w:val="5 kg"/>
        </w:smartTagPr>
        <w:r>
          <w:rPr>
            <w:b/>
            <w:sz w:val="26"/>
            <w:szCs w:val="26"/>
          </w:rPr>
          <w:t>5 kg</w:t>
        </w:r>
      </w:smartTag>
      <w:r>
        <w:rPr>
          <w:b/>
          <w:sz w:val="26"/>
          <w:szCs w:val="26"/>
        </w:rPr>
        <w:t>. Která z obou aktovek je k Zemi přitahována větší silou?</w:t>
      </w:r>
    </w:p>
    <w:p w:rsidR="000D51CF" w:rsidRDefault="000D51CF" w:rsidP="00DD5D53">
      <w:pPr>
        <w:spacing w:line="480" w:lineRule="auto"/>
      </w:pPr>
    </w:p>
    <w:p w:rsidR="000D51CF" w:rsidRDefault="000D51CF" w:rsidP="00DD5D53">
      <w:pPr>
        <w:spacing w:line="480" w:lineRule="auto"/>
      </w:pPr>
    </w:p>
    <w:p w:rsidR="000D51CF" w:rsidRDefault="000D51CF" w:rsidP="00DD5D53">
      <w:pPr>
        <w:spacing w:line="480" w:lineRule="auto"/>
      </w:pPr>
    </w:p>
    <w:p w:rsidR="000D51CF" w:rsidRDefault="000D51CF" w:rsidP="00DD5D53">
      <w:pPr>
        <w:spacing w:line="480" w:lineRule="auto"/>
      </w:pPr>
    </w:p>
    <w:p w:rsidR="000D51CF" w:rsidRPr="00C53580" w:rsidRDefault="000D51CF" w:rsidP="00DD5D53">
      <w:pPr>
        <w:numPr>
          <w:ilvl w:val="0"/>
          <w:numId w:val="1"/>
        </w:numPr>
        <w:spacing w:line="480" w:lineRule="auto"/>
        <w:ind w:left="360"/>
        <w:rPr>
          <w:b/>
        </w:rPr>
      </w:pPr>
      <w:r>
        <w:rPr>
          <w:b/>
          <w:sz w:val="26"/>
          <w:szCs w:val="26"/>
        </w:rPr>
        <w:t>Jakou silou jsou k Zemi přitahována tělesa?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93"/>
        <w:gridCol w:w="1834"/>
        <w:gridCol w:w="2126"/>
      </w:tblGrid>
      <w:tr w:rsidR="000D51CF" w:rsidRPr="007355BB" w:rsidTr="00C80ADC">
        <w:trPr>
          <w:trHeight w:val="449"/>
        </w:trPr>
        <w:tc>
          <w:tcPr>
            <w:tcW w:w="1993" w:type="dxa"/>
            <w:vMerge w:val="restart"/>
            <w:vAlign w:val="center"/>
          </w:tcPr>
          <w:p w:rsidR="000D51CF" w:rsidRPr="00C80ADC" w:rsidRDefault="000D51CF" w:rsidP="00C80ADC">
            <w:pPr>
              <w:jc w:val="center"/>
              <w:rPr>
                <w:b/>
                <w:sz w:val="44"/>
                <w:szCs w:val="44"/>
              </w:rPr>
            </w:pPr>
            <w:r w:rsidRPr="00C80ADC">
              <w:rPr>
                <w:b/>
                <w:sz w:val="44"/>
                <w:szCs w:val="44"/>
              </w:rPr>
              <w:t>Těleso</w:t>
            </w:r>
          </w:p>
        </w:tc>
        <w:tc>
          <w:tcPr>
            <w:tcW w:w="1834" w:type="dxa"/>
            <w:vAlign w:val="center"/>
          </w:tcPr>
          <w:p w:rsidR="000D51CF" w:rsidRPr="00C80ADC" w:rsidRDefault="000D51CF" w:rsidP="00C80ADC">
            <w:pPr>
              <w:jc w:val="center"/>
              <w:rPr>
                <w:b/>
              </w:rPr>
            </w:pPr>
            <w:r w:rsidRPr="00C80ADC">
              <w:rPr>
                <w:b/>
              </w:rPr>
              <w:t>m</w:t>
            </w:r>
          </w:p>
        </w:tc>
        <w:tc>
          <w:tcPr>
            <w:tcW w:w="2126" w:type="dxa"/>
            <w:vAlign w:val="center"/>
          </w:tcPr>
          <w:p w:rsidR="000D51CF" w:rsidRPr="00C80ADC" w:rsidRDefault="000D51CF" w:rsidP="00C80ADC">
            <w:pPr>
              <w:jc w:val="center"/>
              <w:rPr>
                <w:b/>
                <w:vertAlign w:val="subscript"/>
              </w:rPr>
            </w:pPr>
            <w:r w:rsidRPr="00C80ADC">
              <w:rPr>
                <w:b/>
              </w:rPr>
              <w:t>F</w:t>
            </w:r>
            <w:r w:rsidRPr="00C80ADC">
              <w:rPr>
                <w:b/>
                <w:vertAlign w:val="subscript"/>
              </w:rPr>
              <w:t>g</w:t>
            </w:r>
          </w:p>
        </w:tc>
      </w:tr>
      <w:tr w:rsidR="000D51CF" w:rsidRPr="007355BB" w:rsidTr="00C80ADC">
        <w:trPr>
          <w:trHeight w:val="385"/>
        </w:trPr>
        <w:tc>
          <w:tcPr>
            <w:tcW w:w="1993" w:type="dxa"/>
            <w:vMerge/>
            <w:vAlign w:val="center"/>
          </w:tcPr>
          <w:p w:rsidR="000D51CF" w:rsidRPr="007355BB" w:rsidRDefault="000D51CF" w:rsidP="00C80ADC">
            <w:pPr>
              <w:jc w:val="center"/>
            </w:pP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kg</w:t>
            </w:r>
          </w:p>
        </w:tc>
        <w:tc>
          <w:tcPr>
            <w:tcW w:w="2126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N</w:t>
            </w:r>
          </w:p>
        </w:tc>
      </w:tr>
      <w:tr w:rsidR="000D51CF" w:rsidRPr="007355BB" w:rsidTr="00C80ADC">
        <w:trPr>
          <w:trHeight w:val="379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běžný dopis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0,02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  <w:tr w:rsidR="000D51CF" w:rsidRPr="007355BB" w:rsidTr="00C80ADC">
        <w:trPr>
          <w:trHeight w:val="449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jízdní kolo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14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  <w:tr w:rsidR="000D51CF" w:rsidRPr="007355BB" w:rsidTr="00C80ADC">
        <w:trPr>
          <w:trHeight w:val="461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osobní automobil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800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  <w:tr w:rsidR="000D51CF" w:rsidRPr="007355BB" w:rsidTr="00C80ADC">
        <w:trPr>
          <w:trHeight w:val="449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slon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4 200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  <w:tr w:rsidR="000D51CF" w:rsidRPr="007355BB" w:rsidTr="00C80ADC">
        <w:trPr>
          <w:trHeight w:val="474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železniční vagon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22 000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</w:tbl>
    <w:p w:rsidR="000D51CF" w:rsidRDefault="000D51CF" w:rsidP="002025BE">
      <w:pPr>
        <w:tabs>
          <w:tab w:val="left" w:pos="2610"/>
        </w:tabs>
        <w:spacing w:line="480" w:lineRule="auto"/>
      </w:pPr>
      <w:r>
        <w:tab/>
      </w:r>
    </w:p>
    <w:p w:rsidR="000D51CF" w:rsidRDefault="000D51CF" w:rsidP="002025BE">
      <w:pPr>
        <w:numPr>
          <w:ilvl w:val="0"/>
          <w:numId w:val="1"/>
        </w:numPr>
        <w:spacing w:line="480" w:lineRule="auto"/>
        <w:ind w:left="360"/>
        <w:rPr>
          <w:b/>
          <w:sz w:val="26"/>
          <w:szCs w:val="26"/>
        </w:rPr>
      </w:pPr>
      <w:r w:rsidRPr="002025BE">
        <w:rPr>
          <w:b/>
          <w:sz w:val="26"/>
          <w:szCs w:val="26"/>
        </w:rPr>
        <w:t>Jakou hmotnost má automobil, když jej Země přitahuje silou 11 kN</w:t>
      </w:r>
      <w:r>
        <w:rPr>
          <w:b/>
          <w:sz w:val="26"/>
          <w:szCs w:val="26"/>
        </w:rPr>
        <w:t>?</w:t>
      </w:r>
    </w:p>
    <w:p w:rsidR="000D51CF" w:rsidRDefault="000D51CF" w:rsidP="002025BE">
      <w:pPr>
        <w:spacing w:line="480" w:lineRule="auto"/>
        <w:ind w:left="360"/>
        <w:rPr>
          <w:b/>
          <w:sz w:val="26"/>
          <w:szCs w:val="26"/>
        </w:rPr>
      </w:pPr>
    </w:p>
    <w:p w:rsidR="000D51CF" w:rsidRDefault="000D51CF" w:rsidP="002025BE">
      <w:pPr>
        <w:spacing w:line="480" w:lineRule="auto"/>
        <w:ind w:left="360"/>
        <w:rPr>
          <w:b/>
          <w:sz w:val="26"/>
          <w:szCs w:val="26"/>
        </w:rPr>
      </w:pPr>
    </w:p>
    <w:p w:rsidR="000D51CF" w:rsidRDefault="000D51CF" w:rsidP="002025BE">
      <w:pPr>
        <w:spacing w:line="480" w:lineRule="auto"/>
        <w:ind w:left="360"/>
        <w:rPr>
          <w:b/>
          <w:sz w:val="26"/>
          <w:szCs w:val="26"/>
        </w:rPr>
      </w:pPr>
    </w:p>
    <w:p w:rsidR="000D51CF" w:rsidRDefault="000D51CF" w:rsidP="002025BE">
      <w:pPr>
        <w:spacing w:line="480" w:lineRule="auto"/>
        <w:ind w:left="360"/>
        <w:rPr>
          <w:b/>
          <w:sz w:val="26"/>
          <w:szCs w:val="26"/>
        </w:rPr>
      </w:pPr>
    </w:p>
    <w:p w:rsidR="000D51CF" w:rsidRDefault="000D51CF" w:rsidP="002025BE">
      <w:pPr>
        <w:spacing w:line="480" w:lineRule="auto"/>
        <w:ind w:left="360"/>
        <w:rPr>
          <w:b/>
          <w:sz w:val="26"/>
          <w:szCs w:val="26"/>
        </w:rPr>
      </w:pPr>
    </w:p>
    <w:p w:rsidR="000D51CF" w:rsidRPr="00E87AD0" w:rsidRDefault="000D51CF" w:rsidP="00E87AD0">
      <w:pPr>
        <w:numPr>
          <w:ilvl w:val="0"/>
          <w:numId w:val="1"/>
        </w:numPr>
        <w:spacing w:line="480" w:lineRule="auto"/>
        <w:ind w:left="360"/>
        <w:rPr>
          <w:b/>
        </w:rPr>
      </w:pPr>
      <w:r>
        <w:rPr>
          <w:b/>
          <w:sz w:val="26"/>
          <w:szCs w:val="26"/>
        </w:rPr>
        <w:t>Jakou hmotnost mají tělesa, kterou jsou k Zemi přitahována silou?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93"/>
        <w:gridCol w:w="1834"/>
        <w:gridCol w:w="2126"/>
      </w:tblGrid>
      <w:tr w:rsidR="000D51CF" w:rsidRPr="007355BB" w:rsidTr="00C80ADC">
        <w:trPr>
          <w:trHeight w:val="449"/>
        </w:trPr>
        <w:tc>
          <w:tcPr>
            <w:tcW w:w="1993" w:type="dxa"/>
            <w:vMerge w:val="restart"/>
            <w:vAlign w:val="center"/>
          </w:tcPr>
          <w:p w:rsidR="000D51CF" w:rsidRPr="00C80ADC" w:rsidRDefault="000D51CF" w:rsidP="00C80ADC">
            <w:pPr>
              <w:jc w:val="center"/>
              <w:rPr>
                <w:b/>
                <w:sz w:val="44"/>
                <w:szCs w:val="44"/>
              </w:rPr>
            </w:pPr>
            <w:r w:rsidRPr="00C80ADC">
              <w:rPr>
                <w:b/>
                <w:sz w:val="44"/>
                <w:szCs w:val="44"/>
              </w:rPr>
              <w:t>Těleso</w:t>
            </w:r>
          </w:p>
        </w:tc>
        <w:tc>
          <w:tcPr>
            <w:tcW w:w="1834" w:type="dxa"/>
            <w:vAlign w:val="center"/>
          </w:tcPr>
          <w:p w:rsidR="000D51CF" w:rsidRPr="00C80ADC" w:rsidRDefault="000D51CF" w:rsidP="00C80ADC">
            <w:pPr>
              <w:jc w:val="center"/>
              <w:rPr>
                <w:b/>
                <w:vertAlign w:val="subscript"/>
              </w:rPr>
            </w:pPr>
            <w:r w:rsidRPr="00C80ADC">
              <w:rPr>
                <w:b/>
              </w:rPr>
              <w:t>F</w:t>
            </w:r>
            <w:r w:rsidRPr="00C80ADC">
              <w:rPr>
                <w:b/>
                <w:vertAlign w:val="subscript"/>
              </w:rPr>
              <w:t>g</w:t>
            </w:r>
          </w:p>
        </w:tc>
        <w:tc>
          <w:tcPr>
            <w:tcW w:w="2126" w:type="dxa"/>
            <w:vAlign w:val="center"/>
          </w:tcPr>
          <w:p w:rsidR="000D51CF" w:rsidRPr="00C80ADC" w:rsidRDefault="000D51CF" w:rsidP="00C80ADC">
            <w:pPr>
              <w:jc w:val="center"/>
              <w:rPr>
                <w:b/>
              </w:rPr>
            </w:pPr>
            <w:r w:rsidRPr="00C80ADC">
              <w:rPr>
                <w:b/>
              </w:rPr>
              <w:t>m</w:t>
            </w:r>
          </w:p>
        </w:tc>
      </w:tr>
      <w:tr w:rsidR="000D51CF" w:rsidRPr="007355BB" w:rsidTr="00C80ADC">
        <w:trPr>
          <w:trHeight w:val="385"/>
        </w:trPr>
        <w:tc>
          <w:tcPr>
            <w:tcW w:w="1993" w:type="dxa"/>
            <w:vMerge/>
            <w:vAlign w:val="center"/>
          </w:tcPr>
          <w:p w:rsidR="000D51CF" w:rsidRPr="007355BB" w:rsidRDefault="000D51CF" w:rsidP="00C80ADC">
            <w:pPr>
              <w:jc w:val="center"/>
            </w:pP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N</w:t>
            </w:r>
          </w:p>
        </w:tc>
        <w:tc>
          <w:tcPr>
            <w:tcW w:w="2126" w:type="dxa"/>
            <w:vAlign w:val="center"/>
          </w:tcPr>
          <w:p w:rsidR="000D51CF" w:rsidRPr="007355BB" w:rsidRDefault="000D51CF" w:rsidP="00C80ADC">
            <w:pPr>
              <w:jc w:val="center"/>
            </w:pPr>
            <w:r w:rsidRPr="007355BB">
              <w:t>kg</w:t>
            </w:r>
          </w:p>
        </w:tc>
      </w:tr>
      <w:tr w:rsidR="000D51CF" w:rsidRPr="007355BB" w:rsidTr="00C80ADC">
        <w:trPr>
          <w:trHeight w:val="379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Pavel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570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  <w:tr w:rsidR="000D51CF" w:rsidRPr="007355BB" w:rsidTr="00C80ADC">
        <w:trPr>
          <w:trHeight w:val="449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tabulka čokolády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0,1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  <w:tr w:rsidR="000D51CF" w:rsidRPr="007355BB" w:rsidTr="00C80ADC">
        <w:trPr>
          <w:trHeight w:val="461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automobil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600 000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  <w:tr w:rsidR="000D51CF" w:rsidRPr="007355BB" w:rsidTr="00C80ADC">
        <w:trPr>
          <w:trHeight w:val="449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školní taška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54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  <w:tr w:rsidR="000D51CF" w:rsidRPr="007355BB" w:rsidTr="00C80ADC">
        <w:trPr>
          <w:trHeight w:val="474"/>
        </w:trPr>
        <w:tc>
          <w:tcPr>
            <w:tcW w:w="1993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máslo</w:t>
            </w:r>
          </w:p>
        </w:tc>
        <w:tc>
          <w:tcPr>
            <w:tcW w:w="1834" w:type="dxa"/>
            <w:vAlign w:val="center"/>
          </w:tcPr>
          <w:p w:rsidR="000D51CF" w:rsidRPr="007355BB" w:rsidRDefault="000D51CF" w:rsidP="00C80ADC">
            <w:pPr>
              <w:jc w:val="center"/>
            </w:pPr>
            <w:r>
              <w:t>2,5</w:t>
            </w:r>
          </w:p>
        </w:tc>
        <w:tc>
          <w:tcPr>
            <w:tcW w:w="2126" w:type="dxa"/>
            <w:vAlign w:val="bottom"/>
          </w:tcPr>
          <w:p w:rsidR="000D51CF" w:rsidRPr="007355BB" w:rsidRDefault="000D51CF" w:rsidP="00C80ADC">
            <w:pPr>
              <w:jc w:val="center"/>
            </w:pPr>
          </w:p>
        </w:tc>
      </w:tr>
    </w:tbl>
    <w:p w:rsidR="000D51CF" w:rsidRPr="00E87AD0" w:rsidRDefault="000D51CF" w:rsidP="006B38DB">
      <w:pPr>
        <w:pStyle w:val="ListParagraph"/>
        <w:numPr>
          <w:ilvl w:val="0"/>
          <w:numId w:val="1"/>
        </w:numPr>
        <w:spacing w:line="360" w:lineRule="auto"/>
        <w:rPr>
          <w:b/>
          <w:sz w:val="26"/>
          <w:szCs w:val="26"/>
        </w:rPr>
      </w:pPr>
      <w:r w:rsidRPr="00E87AD0">
        <w:rPr>
          <w:b/>
          <w:sz w:val="26"/>
          <w:szCs w:val="26"/>
        </w:rPr>
        <w:t xml:space="preserve"> Jakou gravitační silou by přitahoval Měsíc kosmonauta o hmotnosti </w:t>
      </w:r>
      <w:smartTag w:uri="urn:schemas-microsoft-com:office:smarttags" w:element="metricconverter">
        <w:smartTagPr>
          <w:attr w:name="ProductID" w:val="100 kg"/>
        </w:smartTagPr>
        <w:r w:rsidRPr="00E87AD0">
          <w:rPr>
            <w:b/>
            <w:sz w:val="26"/>
            <w:szCs w:val="26"/>
          </w:rPr>
          <w:t>100 kg</w:t>
        </w:r>
      </w:smartTag>
      <w:r w:rsidRPr="00E87AD0">
        <w:rPr>
          <w:b/>
          <w:sz w:val="26"/>
          <w:szCs w:val="26"/>
        </w:rPr>
        <w:t>,   víme-li, že na Měsíci je tíhová konstanta asi 6 krát menší než na Zemi?</w:t>
      </w:r>
    </w:p>
    <w:p w:rsidR="000D51CF" w:rsidRDefault="000D51CF" w:rsidP="00E87AD0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Pr="00E87AD0" w:rsidRDefault="000D51CF" w:rsidP="00E87AD0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6B38DB">
      <w:pPr>
        <w:pStyle w:val="ListParagraph"/>
        <w:numPr>
          <w:ilvl w:val="0"/>
          <w:numId w:val="1"/>
        </w:numPr>
        <w:spacing w:line="360" w:lineRule="auto"/>
        <w:rPr>
          <w:b/>
          <w:sz w:val="26"/>
          <w:szCs w:val="26"/>
        </w:rPr>
      </w:pPr>
      <w:r w:rsidRPr="00E87AD0">
        <w:rPr>
          <w:b/>
          <w:sz w:val="26"/>
          <w:szCs w:val="26"/>
        </w:rPr>
        <w:t xml:space="preserve"> V obchodě </w:t>
      </w:r>
      <w:r>
        <w:rPr>
          <w:b/>
          <w:sz w:val="26"/>
          <w:szCs w:val="26"/>
        </w:rPr>
        <w:t xml:space="preserve">nakoupil chlapec </w:t>
      </w:r>
      <w:smartTag w:uri="urn:schemas-microsoft-com:office:smarttags" w:element="metricconverter">
        <w:smartTagPr>
          <w:attr w:name="ProductID" w:val="2 kg"/>
        </w:smartTagPr>
        <w:r>
          <w:rPr>
            <w:b/>
            <w:sz w:val="26"/>
            <w:szCs w:val="26"/>
          </w:rPr>
          <w:t>2 kg</w:t>
        </w:r>
      </w:smartTag>
      <w:r>
        <w:rPr>
          <w:b/>
          <w:sz w:val="26"/>
          <w:szCs w:val="26"/>
        </w:rPr>
        <w:t xml:space="preserve"> chleba, </w:t>
      </w:r>
      <w:smartTag w:uri="urn:schemas-microsoft-com:office:smarttags" w:element="metricconverter">
        <w:smartTagPr>
          <w:attr w:name="ProductID" w:val="3 kg"/>
        </w:smartTagPr>
        <w:r>
          <w:rPr>
            <w:b/>
            <w:sz w:val="26"/>
            <w:szCs w:val="26"/>
          </w:rPr>
          <w:t>3 kg</w:t>
        </w:r>
      </w:smartTag>
      <w:r>
        <w:rPr>
          <w:b/>
          <w:sz w:val="26"/>
          <w:szCs w:val="26"/>
        </w:rPr>
        <w:t xml:space="preserve"> brambor, </w:t>
      </w:r>
      <w:smartTag w:uri="urn:schemas-microsoft-com:office:smarttags" w:element="metricconverter">
        <w:smartTagPr>
          <w:attr w:name="ProductID" w:val="250 g"/>
        </w:smartTagPr>
        <w:r>
          <w:rPr>
            <w:b/>
            <w:sz w:val="26"/>
            <w:szCs w:val="26"/>
          </w:rPr>
          <w:t>250 g</w:t>
        </w:r>
      </w:smartTag>
      <w:r>
        <w:rPr>
          <w:b/>
          <w:sz w:val="26"/>
          <w:szCs w:val="26"/>
        </w:rPr>
        <w:t xml:space="preserve"> másla, </w:t>
      </w:r>
      <w:smartTag w:uri="urn:schemas-microsoft-com:office:smarttags" w:element="metricconverter">
        <w:smartTagPr>
          <w:attr w:name="ProductID" w:val="2 l"/>
        </w:smartTagPr>
        <w:r>
          <w:rPr>
            <w:b/>
            <w:sz w:val="26"/>
            <w:szCs w:val="26"/>
          </w:rPr>
          <w:t>2 l</w:t>
        </w:r>
      </w:smartTag>
      <w:r>
        <w:rPr>
          <w:b/>
          <w:sz w:val="26"/>
          <w:szCs w:val="26"/>
        </w:rPr>
        <w:t xml:space="preserve"> mléka, 2 láhve minerálky (hmotnost prázdné lahve je </w:t>
      </w:r>
      <w:smartTag w:uri="urn:schemas-microsoft-com:office:smarttags" w:element="metricconverter">
        <w:smartTagPr>
          <w:attr w:name="ProductID" w:val="500 g"/>
        </w:smartTagPr>
        <w:r>
          <w:rPr>
            <w:b/>
            <w:sz w:val="26"/>
            <w:szCs w:val="26"/>
          </w:rPr>
          <w:t>500 g</w:t>
        </w:r>
      </w:smartTag>
      <w:r>
        <w:rPr>
          <w:b/>
          <w:sz w:val="26"/>
          <w:szCs w:val="26"/>
        </w:rPr>
        <w:t xml:space="preserve"> a obsahuje 700 ml vody). Urči, jakou měl nákup hmotnost a jaká síla působila na ruku chlapce. </w:t>
      </w:r>
    </w:p>
    <w:p w:rsidR="000D51CF" w:rsidRDefault="000D51CF" w:rsidP="006B38DB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6B38DB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6B38DB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6B38DB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6B38DB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6B38DB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6B38DB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Pr="00E87AD0" w:rsidRDefault="000D51CF" w:rsidP="006B38DB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Default="000D51CF" w:rsidP="006B38DB">
      <w:pPr>
        <w:pStyle w:val="ListParagraph"/>
        <w:numPr>
          <w:ilvl w:val="0"/>
          <w:numId w:val="1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Na pružině jsou současně zavěšena závaží o hmotnosti </w:t>
      </w:r>
      <w:smartTag w:uri="urn:schemas-microsoft-com:office:smarttags" w:element="metricconverter">
        <w:smartTagPr>
          <w:attr w:name="ProductID" w:val="50 g"/>
        </w:smartTagPr>
        <w:r>
          <w:rPr>
            <w:b/>
            <w:sz w:val="26"/>
            <w:szCs w:val="26"/>
          </w:rPr>
          <w:t>50 g</w:t>
        </w:r>
      </w:smartTag>
      <w:r>
        <w:rPr>
          <w:b/>
          <w:sz w:val="26"/>
          <w:szCs w:val="26"/>
        </w:rPr>
        <w:t xml:space="preserve">, </w:t>
      </w:r>
      <w:smartTag w:uri="urn:schemas-microsoft-com:office:smarttags" w:element="metricconverter">
        <w:smartTagPr>
          <w:attr w:name="ProductID" w:val="20 g"/>
        </w:smartTagPr>
        <w:r>
          <w:rPr>
            <w:b/>
            <w:sz w:val="26"/>
            <w:szCs w:val="26"/>
          </w:rPr>
          <w:t>20 g</w:t>
        </w:r>
      </w:smartTag>
      <w:r>
        <w:rPr>
          <w:b/>
          <w:sz w:val="26"/>
          <w:szCs w:val="26"/>
        </w:rPr>
        <w:t xml:space="preserve">, 20g, </w:t>
      </w:r>
      <w:smartTag w:uri="urn:schemas-microsoft-com:office:smarttags" w:element="metricconverter">
        <w:smartTagPr>
          <w:attr w:name="ProductID" w:val="2 g"/>
        </w:smartTagPr>
        <w:r>
          <w:rPr>
            <w:b/>
            <w:sz w:val="26"/>
            <w:szCs w:val="26"/>
          </w:rPr>
          <w:t>2 g</w:t>
        </w:r>
      </w:smartTag>
      <w:r>
        <w:rPr>
          <w:b/>
          <w:sz w:val="26"/>
          <w:szCs w:val="26"/>
        </w:rPr>
        <w:t>. Jakou silou je napínána pružina?</w:t>
      </w:r>
    </w:p>
    <w:p w:rsidR="000D51CF" w:rsidRDefault="000D51CF" w:rsidP="00E87AD0">
      <w:pPr>
        <w:pStyle w:val="ListParagraph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rPr>
          <w:b/>
          <w:sz w:val="26"/>
          <w:szCs w:val="26"/>
        </w:rPr>
      </w:pPr>
    </w:p>
    <w:p w:rsidR="000D51CF" w:rsidRDefault="000D51CF" w:rsidP="00E87AD0">
      <w:pPr>
        <w:pStyle w:val="ListParagraph"/>
        <w:rPr>
          <w:b/>
          <w:sz w:val="26"/>
          <w:szCs w:val="26"/>
        </w:rPr>
      </w:pPr>
    </w:p>
    <w:p w:rsidR="000D51CF" w:rsidRPr="00E87AD0" w:rsidRDefault="000D51CF" w:rsidP="00E87AD0">
      <w:pPr>
        <w:pStyle w:val="ListParagraph"/>
        <w:rPr>
          <w:b/>
          <w:sz w:val="26"/>
          <w:szCs w:val="26"/>
        </w:rPr>
      </w:pPr>
    </w:p>
    <w:p w:rsidR="000D51CF" w:rsidRPr="00E87AD0" w:rsidRDefault="000D51CF" w:rsidP="006B38DB">
      <w:pPr>
        <w:pStyle w:val="ListParagraph"/>
        <w:spacing w:line="480" w:lineRule="auto"/>
        <w:rPr>
          <w:b/>
          <w:sz w:val="26"/>
          <w:szCs w:val="26"/>
        </w:rPr>
      </w:pPr>
    </w:p>
    <w:p w:rsidR="000D51CF" w:rsidRPr="00E87AD0" w:rsidRDefault="000D51CF" w:rsidP="00E87AD0">
      <w:pPr>
        <w:spacing w:line="480" w:lineRule="auto"/>
        <w:rPr>
          <w:b/>
          <w:sz w:val="26"/>
          <w:szCs w:val="26"/>
        </w:rPr>
      </w:pPr>
    </w:p>
    <w:p w:rsidR="000D51CF" w:rsidRPr="00C53580" w:rsidRDefault="000D51CF" w:rsidP="006B38DB">
      <w:pPr>
        <w:spacing w:line="360" w:lineRule="auto"/>
        <w:rPr>
          <w:b/>
          <w:sz w:val="28"/>
          <w:szCs w:val="28"/>
        </w:rPr>
      </w:pPr>
      <w:r w:rsidRPr="00C53580">
        <w:rPr>
          <w:b/>
          <w:sz w:val="28"/>
          <w:szCs w:val="28"/>
        </w:rPr>
        <w:t>Zdroje:</w:t>
      </w:r>
    </w:p>
    <w:p w:rsidR="000D51CF" w:rsidRPr="006D1CA1" w:rsidRDefault="000D51CF" w:rsidP="006B38DB">
      <w:pPr>
        <w:spacing w:line="360" w:lineRule="auto"/>
      </w:pPr>
      <w:r w:rsidRPr="006D1CA1">
        <w:t xml:space="preserve">BOHUNĚK, Jiří a Jiří BOHUNĚK. </w:t>
      </w:r>
      <w:r w:rsidRPr="006D1CA1">
        <w:rPr>
          <w:i/>
          <w:iCs/>
        </w:rPr>
        <w:t>Sbírka úloh z fyziky pro žáky základních škol</w:t>
      </w:r>
      <w:r w:rsidRPr="006D1CA1">
        <w:t>. 2. vyd. Praha: Prometheus, 1994, 126 s. Učebnice pro základní školy (Prometheus). ISBN 80-858-4906-2.</w:t>
      </w:r>
    </w:p>
    <w:p w:rsidR="000D51CF" w:rsidRDefault="000D51CF" w:rsidP="006B38DB">
      <w:pPr>
        <w:spacing w:line="360" w:lineRule="auto"/>
      </w:pPr>
    </w:p>
    <w:p w:rsidR="000D51CF" w:rsidRPr="006B38DB" w:rsidRDefault="000D51CF" w:rsidP="006B38DB">
      <w:pPr>
        <w:spacing w:line="360" w:lineRule="auto"/>
      </w:pPr>
      <w:r w:rsidRPr="006B38DB">
        <w:t xml:space="preserve">KOLÁŘOVÁ, Růžena a Jiří BOHUNĚK. </w:t>
      </w:r>
      <w:r w:rsidRPr="006B38DB">
        <w:rPr>
          <w:i/>
          <w:iCs/>
        </w:rPr>
        <w:t>Fyzika pro 7. ročník základní školy</w:t>
      </w:r>
      <w:r w:rsidRPr="006B38DB">
        <w:t>. 2. upr. vyd. Praha: Prometheus, 2003, 199 s. Učebnice pro základní školy (Prometheus). ISBN 80-719-6265-1.</w:t>
      </w:r>
    </w:p>
    <w:sectPr w:rsidR="000D51CF" w:rsidRPr="006B38DB" w:rsidSect="003F160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198"/>
    <w:multiLevelType w:val="hybridMultilevel"/>
    <w:tmpl w:val="5BD0C20E"/>
    <w:lvl w:ilvl="0" w:tplc="10C2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8B3BF1"/>
    <w:multiLevelType w:val="hybridMultilevel"/>
    <w:tmpl w:val="A39ABE70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26837C3"/>
    <w:multiLevelType w:val="hybridMultilevel"/>
    <w:tmpl w:val="DE063848"/>
    <w:lvl w:ilvl="0" w:tplc="7E0C0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7FE0ECB"/>
    <w:multiLevelType w:val="hybridMultilevel"/>
    <w:tmpl w:val="5C3828B4"/>
    <w:lvl w:ilvl="0" w:tplc="C4D84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FB05351"/>
    <w:multiLevelType w:val="hybridMultilevel"/>
    <w:tmpl w:val="046CE30C"/>
    <w:lvl w:ilvl="0" w:tplc="50F89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D12E52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3D72748"/>
    <w:multiLevelType w:val="hybridMultilevel"/>
    <w:tmpl w:val="5C3828B4"/>
    <w:lvl w:ilvl="0" w:tplc="C4D84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A560CF"/>
    <w:multiLevelType w:val="hybridMultilevel"/>
    <w:tmpl w:val="5BD0C20E"/>
    <w:lvl w:ilvl="0" w:tplc="10C2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99A4AAC"/>
    <w:multiLevelType w:val="hybridMultilevel"/>
    <w:tmpl w:val="5C3828B4"/>
    <w:lvl w:ilvl="0" w:tplc="C4D84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A69"/>
    <w:rsid w:val="00037CF9"/>
    <w:rsid w:val="00061820"/>
    <w:rsid w:val="000D51CF"/>
    <w:rsid w:val="002025BE"/>
    <w:rsid w:val="002D40F9"/>
    <w:rsid w:val="0032503E"/>
    <w:rsid w:val="00341753"/>
    <w:rsid w:val="00352B1C"/>
    <w:rsid w:val="003F160D"/>
    <w:rsid w:val="004161BB"/>
    <w:rsid w:val="00435813"/>
    <w:rsid w:val="004C221F"/>
    <w:rsid w:val="0055037F"/>
    <w:rsid w:val="00550F96"/>
    <w:rsid w:val="005A1069"/>
    <w:rsid w:val="00630B9F"/>
    <w:rsid w:val="00670EA6"/>
    <w:rsid w:val="00674964"/>
    <w:rsid w:val="006B38DB"/>
    <w:rsid w:val="006D1CA1"/>
    <w:rsid w:val="007355BB"/>
    <w:rsid w:val="00752782"/>
    <w:rsid w:val="007961F9"/>
    <w:rsid w:val="00797A69"/>
    <w:rsid w:val="007F248E"/>
    <w:rsid w:val="008B7CB5"/>
    <w:rsid w:val="00922AC7"/>
    <w:rsid w:val="009609BE"/>
    <w:rsid w:val="00987C67"/>
    <w:rsid w:val="009C2157"/>
    <w:rsid w:val="00A017DF"/>
    <w:rsid w:val="00A31973"/>
    <w:rsid w:val="00A409E8"/>
    <w:rsid w:val="00AA6568"/>
    <w:rsid w:val="00AB36C8"/>
    <w:rsid w:val="00B06CAB"/>
    <w:rsid w:val="00B212F6"/>
    <w:rsid w:val="00BC2C46"/>
    <w:rsid w:val="00C53580"/>
    <w:rsid w:val="00C80ADC"/>
    <w:rsid w:val="00CC7C35"/>
    <w:rsid w:val="00D06048"/>
    <w:rsid w:val="00D147D3"/>
    <w:rsid w:val="00DA525B"/>
    <w:rsid w:val="00DD5D53"/>
    <w:rsid w:val="00E32D36"/>
    <w:rsid w:val="00E41386"/>
    <w:rsid w:val="00E87AD0"/>
    <w:rsid w:val="00EA53E9"/>
    <w:rsid w:val="00F219AB"/>
    <w:rsid w:val="00FB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48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017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37CF9"/>
    <w:pPr>
      <w:ind w:left="720"/>
      <w:contextualSpacing/>
    </w:pPr>
  </w:style>
  <w:style w:type="paragraph" w:styleId="NormalWeb">
    <w:name w:val="Normal (Web)"/>
    <w:basedOn w:val="Normal"/>
    <w:uiPriority w:val="99"/>
    <w:rsid w:val="00DD5D5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355BB"/>
    <w:rPr>
      <w:color w:val="808080"/>
    </w:rPr>
  </w:style>
  <w:style w:type="paragraph" w:styleId="BalloonText">
    <w:name w:val="Balloon Text"/>
    <w:basedOn w:val="Normal"/>
    <w:link w:val="BalloonTextChar"/>
    <w:uiPriority w:val="99"/>
    <w:rsid w:val="007355BB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355BB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7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428</Words>
  <Characters>2531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– VÁLEC</dc:title>
  <dc:subject/>
  <dc:creator>Stanka</dc:creator>
  <cp:keywords/>
  <dc:description/>
  <cp:lastModifiedBy>DUM</cp:lastModifiedBy>
  <cp:revision>2</cp:revision>
  <cp:lastPrinted>2012-11-19T09:51:00Z</cp:lastPrinted>
  <dcterms:created xsi:type="dcterms:W3CDTF">2013-09-29T19:22:00Z</dcterms:created>
  <dcterms:modified xsi:type="dcterms:W3CDTF">2013-09-29T19:22:00Z</dcterms:modified>
</cp:coreProperties>
</file>