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73" w:rsidRDefault="00B72573" w:rsidP="00D147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18pt;width:478.95pt;height:117.05pt;z-index:251654656;visibility:visible;mso-wrap-distance-left:0;mso-wrap-distance-right:0" filled="t">
            <v:imagedata r:id="rId5" o:title=""/>
            <w10:wrap type="square" side="largest"/>
          </v:shape>
        </w:pict>
      </w:r>
    </w:p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VY_32_INOVACE_05_FII_PÍSEMNÁ PRÁCE – SÍLA A JEJÍ MĚŘENÍ, SKLÁDÁNÍ SIL</w:t>
      </w:r>
    </w:p>
    <w:bookmarkEnd w:id="0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/>
    <w:p w:rsidR="00B72573" w:rsidRDefault="00B72573" w:rsidP="00D147D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Default="00B72573" w:rsidP="00D147D3">
      <w:pPr>
        <w:jc w:val="center"/>
        <w:rPr>
          <w:rFonts w:ascii="Arial" w:hAnsi="Arial" w:cs="Arial"/>
          <w:b/>
          <w:sz w:val="32"/>
          <w:szCs w:val="32"/>
        </w:rPr>
      </w:pPr>
    </w:p>
    <w:p w:rsidR="00B72573" w:rsidRDefault="00B72573" w:rsidP="00D147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B72573" w:rsidRDefault="00B72573" w:rsidP="00D147D3">
      <w:pPr>
        <w:jc w:val="center"/>
        <w:rPr>
          <w:rFonts w:ascii="Arial" w:hAnsi="Arial" w:cs="Arial"/>
          <w:sz w:val="32"/>
          <w:szCs w:val="32"/>
        </w:rPr>
      </w:pPr>
    </w:p>
    <w:p w:rsidR="00B72573" w:rsidRDefault="00B72573" w:rsidP="00D147D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B7257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037CF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B72573" w:rsidRPr="00CC7C35" w:rsidTr="00CC7C35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341753" w:rsidRDefault="00B72573" w:rsidP="005A106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Písemná práce – SÍLA A JEJÍ MĚŘENÍ, SKLÁDÁNÍ SIL</w:t>
            </w:r>
          </w:p>
        </w:tc>
      </w:tr>
      <w:tr w:rsidR="00B72573" w:rsidRPr="00CC7C35" w:rsidTr="00344835">
        <w:trPr>
          <w:trHeight w:val="1082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34483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Písemná práce</w:t>
            </w:r>
            <w:r w:rsidRPr="00CC7C35">
              <w:rPr>
                <w:rFonts w:ascii="Arial" w:hAnsi="Arial" w:cs="Arial"/>
                <w:sz w:val="28"/>
                <w:szCs w:val="28"/>
              </w:rPr>
              <w:t xml:space="preserve"> slouží k pro</w:t>
            </w:r>
            <w:r>
              <w:rPr>
                <w:rFonts w:ascii="Arial" w:hAnsi="Arial" w:cs="Arial"/>
                <w:sz w:val="28"/>
                <w:szCs w:val="28"/>
              </w:rPr>
              <w:t>cvičení učiva o síle</w:t>
            </w:r>
            <w:r w:rsidRPr="00CC7C35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72573" w:rsidRPr="00CC7C35" w:rsidTr="00CC7C35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344835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 xml:space="preserve">Žák </w:t>
            </w:r>
            <w:r w:rsidRPr="00344835">
              <w:rPr>
                <w:rFonts w:ascii="Arial" w:hAnsi="Arial" w:cs="Arial"/>
                <w:sz w:val="28"/>
                <w:szCs w:val="28"/>
              </w:rPr>
              <w:t>si zopakuje řešením příkladů učivo o síle, měření síly, znázornění síly a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44835">
              <w:rPr>
                <w:rFonts w:ascii="Arial" w:hAnsi="Arial" w:cs="Arial"/>
                <w:sz w:val="28"/>
                <w:szCs w:val="28"/>
              </w:rPr>
              <w:t>skládání sil.</w:t>
            </w:r>
          </w:p>
        </w:tc>
      </w:tr>
      <w:tr w:rsidR="00B72573" w:rsidRPr="00CC7C35" w:rsidTr="00CC7C35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037CF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Síla, měření síly, znázornění síly, skládání síly</w:t>
            </w:r>
          </w:p>
        </w:tc>
      </w:tr>
      <w:tr w:rsidR="00B7257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B72573" w:rsidRPr="00CC7C35" w:rsidTr="00CC7C35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7257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B72573" w:rsidRPr="00CC7C35" w:rsidTr="00CC7C35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CC7C35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B72573" w:rsidRPr="00CC7C35" w:rsidTr="00CC7C35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 xml:space="preserve">Školní vzdělávací program pro základní vzdělávání, </w:t>
            </w:r>
            <w:r w:rsidRPr="00914A3C">
              <w:rPr>
                <w:rFonts w:ascii="Arial" w:hAnsi="Arial" w:cs="Arial"/>
              </w:rPr>
              <w:t>793/2009</w:t>
            </w:r>
            <w:r w:rsidRPr="00037CF9">
              <w:rPr>
                <w:rFonts w:ascii="Arial" w:hAnsi="Arial" w:cs="Arial"/>
                <w:color w:val="FF0000"/>
              </w:rPr>
              <w:t xml:space="preserve"> </w:t>
            </w:r>
            <w:r w:rsidRPr="00CC7C35">
              <w:rPr>
                <w:rFonts w:ascii="Arial" w:hAnsi="Arial" w:cs="Arial"/>
              </w:rPr>
              <w:t>, Škola pro každého</w:t>
            </w:r>
          </w:p>
        </w:tc>
      </w:tr>
      <w:tr w:rsidR="00B72573" w:rsidRPr="00CC7C35" w:rsidTr="00CC7C35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2573" w:rsidRPr="00CC7C35" w:rsidRDefault="00B72573" w:rsidP="00CC7C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7257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</w:t>
            </w:r>
            <w:r>
              <w:rPr>
                <w:rFonts w:ascii="Arial" w:hAnsi="Arial" w:cs="Arial"/>
                <w:sz w:val="28"/>
                <w:szCs w:val="28"/>
              </w:rPr>
              <w:t>ísemná práce</w:t>
            </w:r>
          </w:p>
        </w:tc>
      </w:tr>
      <w:tr w:rsidR="00B72573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573" w:rsidRPr="00CC7C35" w:rsidRDefault="00B72573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 stran</w:t>
            </w:r>
          </w:p>
        </w:tc>
      </w:tr>
    </w:tbl>
    <w:p w:rsidR="00B72573" w:rsidRDefault="00B72573" w:rsidP="00D147D3">
      <w:pPr>
        <w:jc w:val="center"/>
        <w:rPr>
          <w:rFonts w:ascii="Arial" w:hAnsi="Arial" w:cs="Arial"/>
          <w:sz w:val="32"/>
          <w:szCs w:val="32"/>
        </w:rPr>
      </w:pP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Default="00B72573" w:rsidP="00A017DF">
      <w:pPr>
        <w:jc w:val="center"/>
        <w:rPr>
          <w:b/>
          <w:sz w:val="40"/>
          <w:szCs w:val="40"/>
        </w:rPr>
      </w:pPr>
    </w:p>
    <w:p w:rsidR="00B72573" w:rsidRPr="00F7005D" w:rsidRDefault="00B72573" w:rsidP="00D147D3">
      <w:pPr>
        <w:pBdr>
          <w:bottom w:val="single" w:sz="12" w:space="6" w:color="auto"/>
        </w:pBdr>
        <w:spacing w:line="360" w:lineRule="auto"/>
        <w:jc w:val="center"/>
        <w:rPr>
          <w:b/>
          <w:sz w:val="36"/>
          <w:szCs w:val="36"/>
        </w:rPr>
      </w:pPr>
      <w:r w:rsidRPr="00F7005D">
        <w:rPr>
          <w:b/>
          <w:sz w:val="36"/>
          <w:szCs w:val="36"/>
        </w:rPr>
        <w:t>Písemná práce – SÍLA A JEJÍ MĚŘENÍ, SKLÁDÁNÍ SIL</w:t>
      </w:r>
    </w:p>
    <w:p w:rsidR="00B72573" w:rsidRDefault="00B72573" w:rsidP="00D147D3">
      <w:pPr>
        <w:pBdr>
          <w:bottom w:val="single" w:sz="12" w:space="6" w:color="auto"/>
        </w:pBdr>
        <w:spacing w:line="360" w:lineRule="auto"/>
        <w:rPr>
          <w:b/>
          <w:sz w:val="28"/>
          <w:szCs w:val="28"/>
        </w:rPr>
      </w:pPr>
      <w:r w:rsidRPr="00F7005D">
        <w:rPr>
          <w:b/>
          <w:sz w:val="28"/>
          <w:szCs w:val="28"/>
        </w:rPr>
        <w:t>Jméno:</w:t>
      </w:r>
      <w:r w:rsidRPr="00A42018">
        <w:t>…………………………………………</w:t>
      </w:r>
      <w:r>
        <w:t>……</w:t>
      </w:r>
      <w:r w:rsidRPr="00A42018">
        <w:t>…</w:t>
      </w:r>
      <w:r w:rsidRPr="00F7005D">
        <w:rPr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7005D">
        <w:rPr>
          <w:b/>
          <w:sz w:val="28"/>
          <w:szCs w:val="28"/>
        </w:rPr>
        <w:tab/>
      </w:r>
    </w:p>
    <w:p w:rsidR="00B72573" w:rsidRPr="00F7005D" w:rsidRDefault="00B72573" w:rsidP="00D147D3">
      <w:pPr>
        <w:pBdr>
          <w:bottom w:val="single" w:sz="12" w:space="6" w:color="auto"/>
        </w:pBdr>
        <w:spacing w:line="360" w:lineRule="auto"/>
        <w:rPr>
          <w:sz w:val="28"/>
          <w:szCs w:val="28"/>
        </w:rPr>
      </w:pPr>
      <w:r w:rsidRPr="00F7005D">
        <w:rPr>
          <w:b/>
          <w:sz w:val="28"/>
          <w:szCs w:val="28"/>
        </w:rPr>
        <w:t>Třída:</w:t>
      </w:r>
      <w:r w:rsidRPr="00A42018">
        <w:t>………</w:t>
      </w:r>
      <w:r>
        <w:t>..</w:t>
      </w:r>
      <w:r w:rsidRPr="00A42018">
        <w:t>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Datum: </w:t>
      </w:r>
      <w:r w:rsidRPr="00A42018">
        <w:t>……</w:t>
      </w:r>
      <w:r>
        <w:t>…..</w:t>
      </w:r>
      <w:r w:rsidRPr="00A42018">
        <w:t>………….</w:t>
      </w:r>
    </w:p>
    <w:p w:rsidR="00B72573" w:rsidRPr="00F7005D" w:rsidRDefault="00B72573" w:rsidP="00D147D3">
      <w:pPr>
        <w:pBdr>
          <w:bottom w:val="single" w:sz="12" w:space="6" w:color="auto"/>
        </w:pBd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Počet bodů: </w:t>
      </w:r>
      <w:r w:rsidRPr="00A42018">
        <w:t>………</w:t>
      </w:r>
      <w:r>
        <w:t>…</w:t>
      </w:r>
      <w:r w:rsidRPr="00A42018">
        <w:t>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Známka:</w:t>
      </w:r>
    </w:p>
    <w:p w:rsidR="00B72573" w:rsidRDefault="00B72573"/>
    <w:p w:rsidR="00B72573" w:rsidRDefault="00B72573" w:rsidP="00037CF9">
      <w:pPr>
        <w:numPr>
          <w:ilvl w:val="0"/>
          <w:numId w:val="1"/>
        </w:numPr>
        <w:tabs>
          <w:tab w:val="clear" w:pos="720"/>
        </w:tabs>
        <w:spacing w:line="480" w:lineRule="auto"/>
        <w:ind w:left="360"/>
        <w:rPr>
          <w:b/>
        </w:rPr>
      </w:pPr>
      <w:r>
        <w:rPr>
          <w:b/>
        </w:rPr>
        <w:t>Doplň tabulku: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3b.</w:t>
      </w: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3"/>
        <w:gridCol w:w="2028"/>
        <w:gridCol w:w="2127"/>
        <w:gridCol w:w="2126"/>
      </w:tblGrid>
      <w:tr w:rsidR="00B72573" w:rsidRPr="005A651B" w:rsidTr="00C056EC">
        <w:trPr>
          <w:trHeight w:val="429"/>
        </w:trPr>
        <w:tc>
          <w:tcPr>
            <w:tcW w:w="2823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  <w:r w:rsidRPr="00C056EC">
              <w:rPr>
                <w:b/>
                <w:sz w:val="22"/>
                <w:szCs w:val="22"/>
              </w:rPr>
              <w:t>Název fyzikální veličiny</w:t>
            </w:r>
          </w:p>
        </w:tc>
        <w:tc>
          <w:tcPr>
            <w:tcW w:w="2028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  <w:r w:rsidRPr="00C056EC">
              <w:rPr>
                <w:b/>
                <w:sz w:val="22"/>
                <w:szCs w:val="22"/>
              </w:rPr>
              <w:t>Značka</w:t>
            </w:r>
          </w:p>
        </w:tc>
        <w:tc>
          <w:tcPr>
            <w:tcW w:w="2127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  <w:r w:rsidRPr="00C056EC">
              <w:rPr>
                <w:b/>
                <w:sz w:val="22"/>
                <w:szCs w:val="22"/>
              </w:rPr>
              <w:t>Jednotka</w:t>
            </w:r>
          </w:p>
        </w:tc>
        <w:tc>
          <w:tcPr>
            <w:tcW w:w="2126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  <w:r w:rsidRPr="00C056EC">
              <w:rPr>
                <w:b/>
                <w:sz w:val="22"/>
                <w:szCs w:val="22"/>
              </w:rPr>
              <w:t>Měřicí přístroj</w:t>
            </w:r>
          </w:p>
        </w:tc>
      </w:tr>
      <w:tr w:rsidR="00B72573" w:rsidRPr="005A651B" w:rsidTr="00C056EC">
        <w:tc>
          <w:tcPr>
            <w:tcW w:w="2823" w:type="dxa"/>
            <w:vAlign w:val="center"/>
          </w:tcPr>
          <w:p w:rsidR="00B72573" w:rsidRPr="00C056EC" w:rsidRDefault="00B72573" w:rsidP="00C056EC">
            <w:pPr>
              <w:spacing w:line="480" w:lineRule="auto"/>
            </w:pPr>
            <w:r w:rsidRPr="00C056EC">
              <w:rPr>
                <w:sz w:val="22"/>
                <w:szCs w:val="22"/>
              </w:rPr>
              <w:t>SÍLA</w:t>
            </w:r>
          </w:p>
        </w:tc>
        <w:tc>
          <w:tcPr>
            <w:tcW w:w="2028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</w:tr>
      <w:tr w:rsidR="00B72573" w:rsidRPr="005A651B" w:rsidTr="00C056EC">
        <w:tc>
          <w:tcPr>
            <w:tcW w:w="2823" w:type="dxa"/>
            <w:vAlign w:val="center"/>
          </w:tcPr>
          <w:p w:rsidR="00B72573" w:rsidRPr="00C056EC" w:rsidRDefault="00B72573" w:rsidP="00C056EC">
            <w:pPr>
              <w:spacing w:line="480" w:lineRule="auto"/>
            </w:pPr>
            <w:r w:rsidRPr="00C056EC">
              <w:rPr>
                <w:sz w:val="22"/>
                <w:szCs w:val="22"/>
              </w:rPr>
              <w:t>HMOTNOST</w:t>
            </w:r>
          </w:p>
        </w:tc>
        <w:tc>
          <w:tcPr>
            <w:tcW w:w="2028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B72573" w:rsidRPr="00C056EC" w:rsidRDefault="00B72573" w:rsidP="00C056EC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B72573" w:rsidRPr="00EF3D2F" w:rsidRDefault="00B72573" w:rsidP="00EF3D2F">
      <w:pPr>
        <w:spacing w:line="480" w:lineRule="auto"/>
        <w:ind w:left="360"/>
        <w:rPr>
          <w:b/>
        </w:rPr>
      </w:pPr>
    </w:p>
    <w:p w:rsidR="00B72573" w:rsidRPr="00037CF9" w:rsidRDefault="00B72573" w:rsidP="005A651B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rPr>
          <w:b/>
        </w:rPr>
      </w:pPr>
      <w:r>
        <w:rPr>
          <w:noProof/>
        </w:rPr>
        <w:pict>
          <v:group id="Plátno 14" o:spid="_x0000_s1027" editas="canvas" style="position:absolute;left:0;text-align:left;margin-left:.3pt;margin-top:47.1pt;width:192.75pt;height:178.5pt;z-index:251660800" coordsize="24479,22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">
            <v:shape id="_x0000_s1028" type="#_x0000_t75" style="position:absolute;width:24479;height:22669;visibility:visible">
              <v:fill o:detectmouseclick="t"/>
              <v:path o:connecttype="none"/>
            </v:shape>
            <v:line id="Přímá spojnice 15" o:spid="_x0000_s1029" style="position:absolute;visibility:visible" from="2571,5715" to="20859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"/>
            <v:line id="Přímá spojnice 16" o:spid="_x0000_s1030" style="position:absolute;flip:y;visibility:visible" from="4381,2095" to="8001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"/>
            <v:line id="Přímá spojnice 17" o:spid="_x0000_s1031" style="position:absolute;flip:y;visibility:visible" from="7229,2095" to="10848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"/>
            <v:line id="Přímá spojnice 18" o:spid="_x0000_s1032" style="position:absolute;flip:y;visibility:visible" from="10191,2095" to="13811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/D+M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BlV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Pw/jGAAAA2wAAAA8AAAAAAAAA&#10;AAAAAAAAoQIAAGRycy9kb3ducmV2LnhtbFBLBQYAAAAABAAEAPkAAACUAwAAAAA=&#10;" strokecolor="#4579b8"/>
            <v:line id="Přímá spojnice 19" o:spid="_x0000_s1033" style="position:absolute;flip:y;visibility:visible" from="12944,2095" to="16563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NmY8MAAADbAAAADwAAAGRycy9kb3ducmV2LnhtbERPTWvCQBC9C/6HZYTezEZbbJu6igjS&#10;oKCt7aHHITtNgtnZNLs10V/vCoK3ebzPmc47U4kjNa60rGAUxSCIM6tLzhV8f62GLyCcR9ZYWSYF&#10;J3Iwn/V7U0y0bfmTjnufixDCLkEFhfd1IqXLCjLoIlsTB+7XNgZ9gE0udYNtCDeVHMfxRBosOTQU&#10;WNOyoOyw/zcK0pTX6zOvdj+jj793/1hutk/ts1IPg27xBsJT5+/imzvVYf4r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DZmPDAAAA2wAAAA8AAAAAAAAAAAAA&#10;AAAAoQIAAGRycy9kb3ducmV2LnhtbFBLBQYAAAAABAAEAPkAAACRAwAAAAA=&#10;" strokecolor="#4579b8"/>
            <v:line id="Přímá spojnice 20" o:spid="_x0000_s1034" style="position:absolute;flip:y;visibility:visible" from="15516,2095" to="19135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UFQ8MAAADbAAAADwAAAGRycy9kb3ducmV2LnhtbERPTWvCQBC9C/6HZQRvdaMWLdFNEEEa&#10;LKi1PXgcsmMSzM6m2a1J++u7h4LHx/tep72pxZ1aV1lWMJ1EIIhzqysuFHx+7J5eQDiPrLG2TAp+&#10;yEGaDAdrjLXt+J3uZ1+IEMIuRgWl900spctLMugmtiEO3NW2Bn2AbSF1i10IN7WcRdFCGqw4NJTY&#10;0Lak/Hb+NgqyjPf7X94dL9PT16ufV2+H526p1HjUb1YgPPX+If53Z1rBLKwPX8IPkM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VBUPDAAAA2wAAAA8AAAAAAAAAAAAA&#10;AAAAoQIAAGRycy9kb3ducmV2LnhtbFBLBQYAAAAABAAEAPkAAACRAwAAAAA=&#10;" strokecolor="#4579b8"/>
            <v:line id="Přímá spojnice 21" o:spid="_x0000_s1035" style="position:absolute;flip:y;visibility:visible" from="18183,2095" to="21802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mg2MUAAADbAAAADwAAAGRycy9kb3ducmV2LnhtbESPT2vCQBTE74LfYXkFb3UTFVtSVxFB&#10;DAr9Yz14fGRfk9Ds25hdTfTTd4WCx2FmfsPMFp2pxIUaV1pWEA8jEMSZ1SXnCg7f6+dXEM4ja6ws&#10;k4IrOVjM+70ZJtq2/EWXvc9FgLBLUEHhfZ1I6bKCDLqhrYmD92Mbgz7IJpe6wTbATSVHUTSVBksO&#10;CwXWtCoo+92fjYI05e32xuuPY/x52vhxuXuftC9KDZ665RsIT51/hP/bqVYwiuH+JfwA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mg2MUAAADbAAAADwAAAAAAAAAA&#10;AAAAAAChAgAAZHJzL2Rvd25yZXYueG1sUEsFBgAAAAAEAAQA+QAAAJMDAAAAAA==&#10;" strokecolor="#4579b8"/>
            <v:line id="Přímá spojnice 22" o:spid="_x0000_s1036" style="position:absolute;visibility:visible" from="10848,5715" to="10848,7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4MycQAAADb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vIc/r6kH6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DgzJxAAAANsAAAAPAAAAAAAAAAAA&#10;AAAAAKECAABkcnMvZG93bnJldi54bWxQSwUGAAAAAAQABAD5AAAAkgMAAAAA&#10;" strokecolor="#4579b8"/>
            <v:line id="Přímá spojnice 23" o:spid="_x0000_s1037" style="position:absolute;flip:x;visibility:visible" from="8763,7334" to="10848,8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ebNMYAAADbAAAADwAAAGRycy9kb3ducmV2LnhtbESPQWvCQBSE70L/w/IKvelGLbak2Ugp&#10;iEFBW/XQ4yP7moRm38bs1qT+elcQPA4z8w2TzHtTixO1rrKsYDyKQBDnVldcKDjsF8NXEM4ja6wt&#10;k4J/cjBPHwYJxtp2/EWnnS9EgLCLUUHpfRNL6fKSDLqRbYiD92Nbgz7ItpC6xS7ATS0nUTSTBisO&#10;CyU29FFS/rv7MwqyjFerMy+23+PP49JPq/XmuXtR6umxf38D4an39/CtnWkFkylcv4QfIN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HmzTGAAAA2wAAAA8AAAAAAAAA&#10;AAAAAAAAoQIAAGRycy9kb3ducmV2LnhtbFBLBQYAAAAABAAEAPkAAACUAwAAAAA=&#10;" strokecolor="#4579b8"/>
            <v:line id="Přímá spojnice 24" o:spid="_x0000_s1038" style="position:absolute;visibility:visible" from="8763,8096" to="13811,8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"/>
            <v:line id="Přímá spojnice 25" o:spid="_x0000_s1039" style="position:absolute;flip:x;visibility:visible" from="8763,8953" to="13811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Km28YAAADbAAAADwAAAGRycy9kb3ducmV2LnhtbESPQWvCQBSE70L/w/IK3sxGW2tJXUUE&#10;MSjYVnvo8ZF9TUKzb9Ps1kR/vSsIHoeZ+YaZzjtTiSM1rrSsYBjFIIgzq0vOFXwdVoNXEM4ja6ws&#10;k4ITOZjPHnpTTLRt+ZOOe5+LAGGXoILC+zqR0mUFGXSRrYmD92Mbgz7IJpe6wTbATSVHcfwiDZYc&#10;FgqsaVlQ9rv/NwrSlDebM6/ev4cff2v/VG53z+1Eqf5jt3gD4anz9/CtnWoFozFcv4Qf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eiptvGAAAA2wAAAA8AAAAAAAAA&#10;AAAAAAAAoQIAAGRycy9kb3ducmV2LnhtbFBLBQYAAAAABAAEAPkAAACUAwAAAAA=&#10;" strokecolor="#4579b8"/>
            <v:line id="Přímá spojnice 26" o:spid="_x0000_s1040" style="position:absolute;visibility:visible" from="8763,10668" to="13811,11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UKysQAAADbAAAADwAAAGRycy9kb3ducmV2LnhtbESPUWvCQBCE34X+h2MLfdNLIwabeooU&#10;CtL6UtsfsM1tk2BuL71bNfbXe0LBx2FmvmEWq8F16kghtp4NPE4yUMSVty3XBr4+X8dzUFGQLXae&#10;ycCZIqyWd6MFltaf+IOOO6lVgnAs0UAj0pdax6ohh3Hie+Lk/fjgUJIMtbYBTwnuOp1nWaEdtpwW&#10;GuzppaFqvzs4A7/v2008f3e5FLO/t31Yz59kGo15uB/Wz6CEBrmF/9sbayAv4Pol/Q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NQrKxAAAANsAAAAPAAAAAAAAAAAA&#10;AAAAAKECAABkcnMvZG93bnJldi54bWxQSwUGAAAAAAQABAD5AAAAkgMAAAAA&#10;" strokecolor="#4579b8"/>
            <v:line id="Přímá spojnice 27" o:spid="_x0000_s1041" style="position:absolute;visibility:visible" from="8763,13239" to="13811,14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mvUcUAAADbAAAADwAAAGRycy9kb3ducmV2LnhtbESP3WrCQBSE7wt9h+UUeqebRupP6ioi&#10;CNL2RtsHOGZPk2D2bLp71Nin7xaEXg4z8w0zX/auVWcKsfFs4GmYgSIuvW24MvD5sRlMQUVBtth6&#10;JgNXirBc3N/NsbD+wjs676VSCcKxQAO1SFdoHcuaHMah74iT9+WDQ0kyVNoGvCS4a3WeZWPtsOG0&#10;UGNH65rK4/7kDHy/vW/j9dDmMn7+eT2G1XQmo2jM40O/egEl1Mt/+NbeWgP5BP6+pB+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mvUcUAAADbAAAADwAAAAAAAAAA&#10;AAAAAAChAgAAZHJzL2Rvd25yZXYueG1sUEsFBgAAAAAEAAQA+QAAAJMDAAAAAA==&#10;" strokecolor="#4579b8"/>
            <v:line id="Přímá spojnice 28" o:spid="_x0000_s1042" style="position:absolute;flip:x;visibility:visible" from="8763,11525" to="13811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MJRcMAAADbAAAADwAAAGRycy9kb3ducmV2LnhtbERPTWvCQBC9C/6HZQRvdaMWLdFNEEEa&#10;LKi1PXgcsmMSzM6m2a1J++u7h4LHx/tep72pxZ1aV1lWMJ1EIIhzqysuFHx+7J5eQDiPrLG2TAp+&#10;yEGaDAdrjLXt+J3uZ1+IEMIuRgWl900spctLMugmtiEO3NW2Bn2AbSF1i10IN7WcRdFCGqw4NJTY&#10;0Lak/Hb+NgqyjPf7X94dL9PT16ufV2+H526p1HjUb1YgPPX+If53Z1rBLIwNX8IPkM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jCUXDAAAA2wAAAA8AAAAAAAAAAAAA&#10;AAAAoQIAAGRycy9kb3ducmV2LnhtbFBLBQYAAAAABAAEAPkAAACRAwAAAAA=&#10;" strokecolor="#4579b8"/>
            <v:line id="Přímá spojnice 29" o:spid="_x0000_s1043" style="position:absolute;flip:x;visibility:visible" from="10848,14097" to="13811,14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+s3sYAAADbAAAADwAAAGRycy9kb3ducmV2LnhtbESPQWvCQBSE70L/w/IK3sxGW6xNXUUE&#10;MSjYVnvo8ZF9TUKzb9Ps1kR/vSsIHoeZ+YaZzjtTiSM1rrSsYBjFIIgzq0vOFXwdVoMJCOeRNVaW&#10;ScGJHMxnD70pJtq2/EnHvc9FgLBLUEHhfZ1I6bKCDLrI1sTB+7GNQR9kk0vdYBvgppKjOB5LgyWH&#10;hQJrWhaU/e7/jYI05c3mzKv37+HH39o/ldvdc/uiVP+xW7yB8NT5e/jWTrWC0Stcv4Qf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vrN7GAAAA2wAAAA8AAAAAAAAA&#10;AAAAAAAAoQIAAGRycy9kb3ducmV2LnhtbFBLBQYAAAAABAAEAPkAAACUAwAAAAA=&#10;" strokecolor="#4579b8"/>
            <v:line id="Přímá spojnice 31" o:spid="_x0000_s1044" style="position:absolute;visibility:visible" from="10848,14763" to="10848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UEY8QAAADbAAAADwAAAGRycy9kb3ducmV2LnhtbESPUWvCQBCE3wv9D8cWfKsXlUoaPUUK&#10;BdG+aPsDtrk1Ceb20rutRn99ryD4OMzMN8x82btWnSjExrOB0TADRVx623Bl4Ovz/TkHFQXZYuuZ&#10;DFwownLx+DDHwvoz7+i0l0olCMcCDdQiXaF1LGtyGIe+I07ewQeHkmSotA14TnDX6nGWTbXDhtNC&#10;jR291VQe97/OwM/2Yx0v3+1Ypi/XzTGs8leZRGMGT/1qBkqol3v41l5bA5MR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BQRjxAAAANsAAAAPAAAAAAAAAAAA&#10;AAAAAKECAABkcnMvZG93bnJldi54bWxQSwUGAAAAAAQABAD5AAAAkgMAAAAA&#10;" strokecolor="#4579b8"/>
            <v:rect id="Obdélník 32" o:spid="_x0000_s1045" style="position:absolute;left:8763;top:16192;width:4181;height:295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QYLMUA&#10;AADbAAAADwAAAGRycy9kb3ducmV2LnhtbESPT2vCQBTE74LfYXlCb7rR0ippVhGlpT0V/xVye2Rf&#10;s6HZtzG7jfHbdwuCx2FmfsNkq97WoqPWV44VTCcJCOLC6YpLBcfD63gBwgdkjbVjUnAlD6vlcJBh&#10;qt2Fd9TtQykihH2KCkwITSqlLwxZ9BPXEEfv27UWQ5RtKXWLlwi3tZwlybO0WHFcMNjQxlDxs/+1&#10;CpLP01x+zfPd+eN8oIV5e7puu1yph1G/fgERqA/38K39rhU8zuD/S/wB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BgsxQAAANsAAAAPAAAAAAAAAAAAAAAAAJgCAABkcnMv&#10;ZG93bnJldi54bWxQSwUGAAAAAAQABAD1AAAAigMAAAAA&#10;" fillcolor="#c6d9f1" strokecolor="#243f60"/>
            <w10:wrap type="square"/>
          </v:group>
        </w:pict>
      </w:r>
      <w:r>
        <w:rPr>
          <w:b/>
          <w:sz w:val="26"/>
          <w:szCs w:val="26"/>
        </w:rPr>
        <w:t xml:space="preserve">Na pružině je zavěšeno závaží o hmotnosti </w:t>
      </w:r>
      <w:smartTag w:uri="urn:schemas-microsoft-com:office:smarttags" w:element="metricconverter">
        <w:smartTagPr>
          <w:attr w:name="ProductID" w:val="0,2 kg"/>
        </w:smartTagPr>
        <w:r>
          <w:rPr>
            <w:b/>
            <w:sz w:val="26"/>
            <w:szCs w:val="26"/>
          </w:rPr>
          <w:t>0,2 kg</w:t>
        </w:r>
      </w:smartTag>
      <w:r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4b.</w:t>
      </w:r>
    </w:p>
    <w:p w:rsidR="00B72573" w:rsidRDefault="00B72573" w:rsidP="00464BB2"/>
    <w:p w:rsidR="00B72573" w:rsidRDefault="00B72573" w:rsidP="008150EE">
      <w:pPr>
        <w:pStyle w:val="ListParagraph"/>
        <w:numPr>
          <w:ilvl w:val="0"/>
          <w:numId w:val="9"/>
        </w:numPr>
      </w:pPr>
      <w:r>
        <w:t xml:space="preserve">Urči velikost tahové síly </w:t>
      </w:r>
      <w:r w:rsidRPr="00344835">
        <w:rPr>
          <w:b/>
          <w:i/>
        </w:rPr>
        <w:t>F</w:t>
      </w:r>
      <w:r>
        <w:t xml:space="preserve">, </w:t>
      </w:r>
    </w:p>
    <w:p w:rsidR="00B72573" w:rsidRDefault="00B72573" w:rsidP="00914A3C">
      <w:pPr>
        <w:pStyle w:val="ListParagraph"/>
        <w:ind w:firstLine="696"/>
      </w:pPr>
      <w:r>
        <w:t>kterou závaží působí na pružinu.</w:t>
      </w:r>
    </w:p>
    <w:p w:rsidR="00B72573" w:rsidRDefault="00B72573" w:rsidP="00EF3D2F">
      <w:pPr>
        <w:pStyle w:val="ListParagraph"/>
      </w:pPr>
    </w:p>
    <w:p w:rsidR="00B72573" w:rsidRDefault="00B72573" w:rsidP="00EF3D2F">
      <w:pPr>
        <w:pStyle w:val="ListParagraph"/>
      </w:pPr>
      <w:r>
        <w:tab/>
        <w:t>_____________________________________</w:t>
      </w:r>
    </w:p>
    <w:p w:rsidR="00B72573" w:rsidRDefault="00B72573" w:rsidP="00EF3D2F">
      <w:pPr>
        <w:pStyle w:val="ListParagraph"/>
      </w:pPr>
    </w:p>
    <w:p w:rsidR="00B72573" w:rsidRDefault="00B72573" w:rsidP="008150EE">
      <w:pPr>
        <w:pStyle w:val="ListParagraph"/>
        <w:numPr>
          <w:ilvl w:val="0"/>
          <w:numId w:val="9"/>
        </w:numPr>
      </w:pPr>
      <w:r>
        <w:t>Jaké účinky má tato síla na pružinu?</w:t>
      </w:r>
    </w:p>
    <w:p w:rsidR="00B72573" w:rsidRDefault="00B72573" w:rsidP="00EF3D2F">
      <w:pPr>
        <w:pStyle w:val="ListParagraph"/>
      </w:pPr>
    </w:p>
    <w:p w:rsidR="00B72573" w:rsidRDefault="00B72573" w:rsidP="00EF3D2F">
      <w:pPr>
        <w:pStyle w:val="ListParagraph"/>
        <w:ind w:left="4248"/>
      </w:pPr>
      <w:r>
        <w:t xml:space="preserve">        _____________________________________</w:t>
      </w:r>
    </w:p>
    <w:p w:rsidR="00B72573" w:rsidRDefault="00B72573" w:rsidP="00EF3D2F">
      <w:pPr>
        <w:pStyle w:val="ListParagraph"/>
      </w:pPr>
    </w:p>
    <w:p w:rsidR="00B72573" w:rsidRDefault="00B72573" w:rsidP="008150EE">
      <w:pPr>
        <w:pStyle w:val="ListParagraph"/>
        <w:numPr>
          <w:ilvl w:val="0"/>
          <w:numId w:val="9"/>
        </w:numPr>
      </w:pPr>
      <w:r>
        <w:t xml:space="preserve">Znázorni sílu </w:t>
      </w:r>
      <w:r w:rsidRPr="008150EE">
        <w:rPr>
          <w:b/>
          <w:i/>
        </w:rPr>
        <w:t>F</w:t>
      </w:r>
      <w:r>
        <w:t xml:space="preserve"> do obrázku (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1 N).</w:t>
      </w:r>
    </w:p>
    <w:p w:rsidR="00B72573" w:rsidRDefault="00B72573" w:rsidP="00EF3D2F">
      <w:pPr>
        <w:pStyle w:val="ListParagraph"/>
      </w:pPr>
    </w:p>
    <w:p w:rsidR="00B72573" w:rsidRDefault="00B72573" w:rsidP="00EF3D2F">
      <w:pPr>
        <w:pStyle w:val="ListParagraph"/>
      </w:pPr>
    </w:p>
    <w:p w:rsidR="00B72573" w:rsidRDefault="00B72573" w:rsidP="008150EE">
      <w:pPr>
        <w:pStyle w:val="ListParagraph"/>
        <w:numPr>
          <w:ilvl w:val="0"/>
          <w:numId w:val="9"/>
        </w:numPr>
      </w:pPr>
      <w:r>
        <w:t xml:space="preserve">Do obrázku znázorni tahovou sílu </w:t>
      </w:r>
      <w:r w:rsidRPr="00D1113D">
        <w:rPr>
          <w:b/>
          <w:i/>
        </w:rPr>
        <w:t>F´</w:t>
      </w:r>
      <w:r>
        <w:t xml:space="preserve">, </w:t>
      </w:r>
    </w:p>
    <w:p w:rsidR="00B72573" w:rsidRDefault="00B72573" w:rsidP="00914A3C">
      <w:pPr>
        <w:ind w:firstLine="708"/>
      </w:pPr>
      <w:r>
        <w:t>kterou působí pružina na závaží (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1 N).</w:t>
      </w:r>
    </w:p>
    <w:p w:rsidR="00B72573" w:rsidRDefault="00B72573" w:rsidP="00797A69"/>
    <w:p w:rsidR="00B72573" w:rsidRDefault="00B72573" w:rsidP="00797A69"/>
    <w:p w:rsidR="00B72573" w:rsidRDefault="00B72573" w:rsidP="00797A69"/>
    <w:p w:rsidR="00B72573" w:rsidRDefault="00B72573" w:rsidP="00797A69"/>
    <w:p w:rsidR="00B72573" w:rsidRPr="00061820" w:rsidRDefault="00B72573" w:rsidP="005A651B">
      <w:pPr>
        <w:pStyle w:val="ListParagraph"/>
        <w:numPr>
          <w:ilvl w:val="0"/>
          <w:numId w:val="1"/>
        </w:numPr>
        <w:tabs>
          <w:tab w:val="clear" w:pos="720"/>
        </w:tabs>
        <w:ind w:left="426"/>
        <w:rPr>
          <w:b/>
        </w:rPr>
      </w:pPr>
      <w:r>
        <w:rPr>
          <w:b/>
          <w:sz w:val="26"/>
          <w:szCs w:val="26"/>
        </w:rPr>
        <w:t xml:space="preserve">Na vodorovné desce stolu leží koule o hmotnosti </w:t>
      </w:r>
      <w:smartTag w:uri="urn:schemas-microsoft-com:office:smarttags" w:element="metricconverter">
        <w:smartTagPr>
          <w:attr w:name="ProductID" w:val="3 kg"/>
        </w:smartTagPr>
        <w:r>
          <w:rPr>
            <w:b/>
            <w:sz w:val="26"/>
            <w:szCs w:val="26"/>
          </w:rPr>
          <w:t>3 kg</w:t>
        </w:r>
      </w:smartTag>
      <w:r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3b.</w:t>
      </w:r>
    </w:p>
    <w:p w:rsidR="00B72573" w:rsidRDefault="00B72573" w:rsidP="00E32D36">
      <w:r>
        <w:rPr>
          <w:noProof/>
        </w:rPr>
        <w:pict>
          <v:group id="Plátno 6" o:spid="_x0000_s1046" editas="canvas" style="position:absolute;margin-left:-.45pt;margin-top:6.55pt;width:180pt;height:130.5pt;z-index:251659776" coordsize="22860,16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">
            <v:shape id="_x0000_s1047" type="#_x0000_t75" style="position:absolute;width:22860;height:16573;visibility:visible">
              <v:fill o:detectmouseclick="t"/>
              <v:path o:connecttype="none"/>
            </v:shape>
            <v:line id="Přímá spojnice 7" o:spid="_x0000_s1048" style="position:absolute;visibility:visible" from="1428,10001" to="20002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"/>
            <v:oval id="Ovál 8" o:spid="_x0000_s1049" style="position:absolute;left:8096;top:4381;width:5810;height:56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21l7sA&#10;AADaAAAADwAAAGRycy9kb3ducmV2LnhtbERPSwrCMBDdC94hjOBO04qKVGMRRRA3fg8wNGNbbCal&#10;ibXe3iwEl4/3X6WdqURLjSstK4jHEQjizOqScwX32360AOE8ssbKMin4kIN03e+tMNH2zRdqrz4X&#10;IYRdggoK7+tESpcVZNCNbU0cuIdtDPoAm1zqBt8h3FRyEkVzabDk0FBgTduCsuf1ZRScD7PXND/O&#10;y3j62e1u2NbuJGdKDQfdZgnCU+f/4p/7o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I9tZe7AAAA2gAAAA8AAAAAAAAAAAAAAAAAmAIAAGRycy9kb3ducmV2Lnht&#10;bFBLBQYAAAAABAAEAPUAAACAAwAAAAA=&#10;" fillcolor="#c6d9f1" strokecolor="#243f60"/>
            <v:line id="Přímá spojnice 9" o:spid="_x0000_s1050" style="position:absolute;flip:x;visibility:visible" from="2095,10477" to="6000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CLsUAAADaAAAADwAAAGRycy9kb3ducmV2LnhtbESPQWvCQBSE74L/YXlCb2ajLbZNXUUE&#10;aVDQ1vbQ4yP7mgSzb9Ps1kR/vSsIHoeZ+YaZzjtTiSM1rrSsYBTFIIgzq0vOFXx/rYYvIJxH1lhZ&#10;JgUncjCf9XtTTLRt+ZOOe5+LAGGXoILC+zqR0mUFGXSRrYmD92sbgz7IJpe6wTbATSXHcTyRBksO&#10;CwXWtCwoO+z/jYI05fX6zKvdz+jj790/lpvtU/us1MOgW7yB8NT5e/jWTrWCV7heCTdAz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IvCLsUAAADaAAAADwAAAAAAAAAA&#10;AAAAAAChAgAAZHJzL2Rvd25yZXYueG1sUEsFBgAAAAAEAAQA+QAAAJMDAAAAAA==&#10;" strokecolor="#4579b8"/>
            <v:line id="Přímá spojnice 10" o:spid="_x0000_s1051" style="position:absolute;flip:x;visibility:visible" from="4953,10477" to="8858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nP/s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hl1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5z/7GAAAA2wAAAA8AAAAAAAAA&#10;AAAAAAAAoQIAAGRycy9kb3ducmV2LnhtbFBLBQYAAAAABAAEAPkAAACUAwAAAAA=&#10;" strokecolor="#4579b8"/>
            <v:line id="Přímá spojnice 11" o:spid="_x0000_s1052" style="position:absolute;flip:x;visibility:visible" from="8096,10477" to="12001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VqZcMAAADbAAAADwAAAGRycy9kb3ducmV2LnhtbERPS2vCQBC+F/wPywje6ia1VImuIoIY&#10;LNTnweOQHZNgdjbNribtr+8WCr3Nx/ec2aIzlXhQ40rLCuJhBII4s7rkXMH5tH6egHAeWWNlmRR8&#10;kYPFvPc0w0Tblg/0OPpchBB2CSoovK8TKV1WkEE3tDVx4K62MegDbHKpG2xDuKnkSxS9SYMlh4YC&#10;a1oVlN2Od6MgTXm7/eb17hLvPzd+VL5/vLZjpQb9bjkF4anz/+I/d6rD/Bh+fwkHyPk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1amXDAAAA2wAAAA8AAAAAAAAAAAAA&#10;AAAAoQIAAGRycy9kb3ducmV2LnhtbFBLBQYAAAAABAAEAPkAAACRAwAAAAA=&#10;" strokecolor="#4579b8"/>
            <v:line id="Přímá spojnice 12" o:spid="_x0000_s1053" style="position:absolute;flip:x;visibility:visible" from="10944,10477" to="14849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"/>
            <v:line id="Přímá spojnice 13" o:spid="_x0000_s1054" style="position:absolute;flip:x;visibility:visible" from="13906,10477" to="17811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tRicMAAADbAAAADwAAAGRycy9kb3ducmV2LnhtbERPTWvCQBC9C/6HZQq96UYtVqKriCAN&#10;FtSqB49DdkxCs7NpdmvS/npXELzN433ObNGaUlypdoVlBYN+BII4tbrgTMHpuO5NQDiPrLG0TAr+&#10;yMFi3u3MMNa24S+6HnwmQgi7GBXk3lexlC7NyaDr24o4cBdbG/QB1pnUNTYh3JRyGEVjabDg0JBj&#10;Rauc0u/Dr1GQJLzZ/PN6dx7sfz78qPjcvjXvSr2+tMspCE+tf4of7kSH+S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lrUYnDAAAA2wAAAA8AAAAAAAAAAAAA&#10;AAAAoQIAAGRycy9kb3ducmV2LnhtbFBLBQYAAAAABAAEAPkAAACRAwAAAAA=&#10;" strokecolor="#4579b8"/>
            <w10:wrap type="square"/>
          </v:group>
        </w:pict>
      </w:r>
    </w:p>
    <w:p w:rsidR="00B72573" w:rsidRDefault="00B72573" w:rsidP="008150EE">
      <w:pPr>
        <w:pStyle w:val="ListParagraph"/>
        <w:numPr>
          <w:ilvl w:val="0"/>
          <w:numId w:val="10"/>
        </w:numPr>
      </w:pPr>
      <w:r>
        <w:t xml:space="preserve">Urči velikost tlakové síly </w:t>
      </w:r>
      <w:r w:rsidRPr="00344835">
        <w:rPr>
          <w:b/>
          <w:i/>
        </w:rPr>
        <w:t>F</w:t>
      </w:r>
      <w:r>
        <w:t xml:space="preserve">, </w:t>
      </w:r>
    </w:p>
    <w:p w:rsidR="00B72573" w:rsidRDefault="00B72573" w:rsidP="00914A3C">
      <w:pPr>
        <w:pStyle w:val="ListParagraph"/>
        <w:ind w:firstLine="696"/>
      </w:pPr>
      <w:r>
        <w:t>kterou působí koule na desku.</w:t>
      </w:r>
    </w:p>
    <w:p w:rsidR="00B72573" w:rsidRDefault="00B72573" w:rsidP="00464BB2">
      <w:pPr>
        <w:pStyle w:val="ListParagraph"/>
      </w:pPr>
    </w:p>
    <w:p w:rsidR="00B72573" w:rsidRDefault="00B72573" w:rsidP="00464BB2">
      <w:pPr>
        <w:pStyle w:val="ListParagraph"/>
      </w:pPr>
      <w:r>
        <w:tab/>
        <w:t>______________________________________</w:t>
      </w:r>
      <w:r>
        <w:tab/>
      </w:r>
      <w:r>
        <w:tab/>
      </w:r>
      <w:r>
        <w:tab/>
      </w:r>
      <w:r>
        <w:tab/>
      </w:r>
      <w:r>
        <w:tab/>
      </w:r>
    </w:p>
    <w:p w:rsidR="00B72573" w:rsidRDefault="00B72573" w:rsidP="008150EE">
      <w:pPr>
        <w:pStyle w:val="ListParagraph"/>
        <w:numPr>
          <w:ilvl w:val="0"/>
          <w:numId w:val="10"/>
        </w:numPr>
      </w:pPr>
      <w:r>
        <w:t xml:space="preserve">Znázorni sílu </w:t>
      </w:r>
      <w:r w:rsidRPr="00D1113D">
        <w:rPr>
          <w:b/>
          <w:i/>
        </w:rPr>
        <w:t>F</w:t>
      </w:r>
      <w:r>
        <w:t xml:space="preserve"> do obrázku (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20 N).</w:t>
      </w:r>
    </w:p>
    <w:p w:rsidR="00B72573" w:rsidRDefault="00B72573" w:rsidP="00464BB2">
      <w:pPr>
        <w:pStyle w:val="ListParagraph"/>
      </w:pPr>
    </w:p>
    <w:p w:rsidR="00B72573" w:rsidRDefault="00B72573" w:rsidP="00464BB2">
      <w:pPr>
        <w:pStyle w:val="ListParagraph"/>
      </w:pPr>
    </w:p>
    <w:p w:rsidR="00B72573" w:rsidRDefault="00B72573" w:rsidP="008150EE">
      <w:pPr>
        <w:pStyle w:val="ListParagraph"/>
        <w:numPr>
          <w:ilvl w:val="0"/>
          <w:numId w:val="10"/>
        </w:numPr>
      </w:pPr>
      <w:r>
        <w:t xml:space="preserve">Do obrázku znázorni tlakovou sílu </w:t>
      </w:r>
      <w:r w:rsidRPr="00D1113D">
        <w:rPr>
          <w:b/>
          <w:i/>
        </w:rPr>
        <w:t>F´</w:t>
      </w:r>
      <w:r>
        <w:t xml:space="preserve">, </w:t>
      </w:r>
    </w:p>
    <w:p w:rsidR="00B72573" w:rsidRDefault="00B72573" w:rsidP="00464BB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kterou působí deska na kouli (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20 N). </w:t>
      </w:r>
    </w:p>
    <w:p w:rsidR="00B72573" w:rsidRDefault="00B72573" w:rsidP="00464BB2"/>
    <w:p w:rsidR="00B72573" w:rsidRDefault="00B72573" w:rsidP="00464BB2"/>
    <w:p w:rsidR="00B72573" w:rsidRDefault="00B72573" w:rsidP="00D1113D">
      <w:pPr>
        <w:pStyle w:val="ListParagraph"/>
      </w:pPr>
    </w:p>
    <w:p w:rsidR="00B72573" w:rsidRPr="00D1113D" w:rsidRDefault="00B72573" w:rsidP="00914A3C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>
        <w:rPr>
          <w:b/>
          <w:sz w:val="26"/>
          <w:szCs w:val="26"/>
        </w:rPr>
        <w:t>Na obrázku jsou znázorněny síly F</w:t>
      </w:r>
      <w:r>
        <w:rPr>
          <w:b/>
          <w:sz w:val="26"/>
          <w:szCs w:val="26"/>
          <w:vertAlign w:val="subscript"/>
        </w:rPr>
        <w:t>1</w:t>
      </w:r>
      <w:r>
        <w:rPr>
          <w:b/>
          <w:sz w:val="26"/>
          <w:szCs w:val="26"/>
        </w:rPr>
        <w:t xml:space="preserve"> a F</w:t>
      </w:r>
      <w:r>
        <w:rPr>
          <w:b/>
          <w:sz w:val="26"/>
          <w:szCs w:val="26"/>
          <w:vertAlign w:val="subscript"/>
        </w:rPr>
        <w:t>2</w:t>
      </w:r>
      <w:r>
        <w:rPr>
          <w:b/>
          <w:sz w:val="26"/>
          <w:szCs w:val="26"/>
        </w:rPr>
        <w:t>. Urči jejich velikost a směr.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4b.</w:t>
      </w:r>
    </w:p>
    <w:p w:rsidR="00B72573" w:rsidRDefault="00B72573" w:rsidP="00D1113D">
      <w:pPr>
        <w:spacing w:line="276" w:lineRule="auto"/>
        <w:ind w:left="360"/>
        <w:rPr>
          <w:b/>
          <w:sz w:val="26"/>
          <w:szCs w:val="26"/>
        </w:rPr>
      </w:pPr>
    </w:p>
    <w:p w:rsidR="00B72573" w:rsidRDefault="00B72573" w:rsidP="00D1113D">
      <w:pPr>
        <w:pStyle w:val="ListParagraph"/>
        <w:numPr>
          <w:ilvl w:val="0"/>
          <w:numId w:val="11"/>
        </w:numPr>
        <w:spacing w:line="276" w:lineRule="auto"/>
      </w:pP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2 N</w:t>
      </w:r>
    </w:p>
    <w:p w:rsidR="00B72573" w:rsidRDefault="00B72573" w:rsidP="00D1113D">
      <w:pPr>
        <w:pStyle w:val="ListParagraph"/>
        <w:spacing w:line="276" w:lineRule="auto"/>
        <w:ind w:left="4248"/>
      </w:pPr>
      <w:r>
        <w:t>Směr: …………………………..</w:t>
      </w:r>
    </w:p>
    <w:p w:rsidR="00B72573" w:rsidRPr="00D1113D" w:rsidRDefault="00B72573" w:rsidP="00D1113D">
      <w:pPr>
        <w:pStyle w:val="ListParagraph"/>
        <w:spacing w:line="276" w:lineRule="auto"/>
        <w:ind w:left="1416"/>
      </w:pPr>
      <w:r>
        <w:rPr>
          <w:noProof/>
        </w:rPr>
        <w:pict>
          <v:line id="Přímá spojnice 2" o:spid="_x0000_s1055" style="position:absolute;left:0;text-align:left;z-index:251656704;visibility:visible" from="124.8pt,13.7pt" to="124.8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" strokecolor="#4579b8"/>
        </w:pict>
      </w:r>
      <w:r>
        <w:t xml:space="preserve">      F</w:t>
      </w:r>
      <w:r>
        <w:rPr>
          <w:vertAlign w:val="subscript"/>
        </w:rPr>
        <w:t>1</w:t>
      </w:r>
      <w:r>
        <w:rPr>
          <w:vertAlign w:val="subscript"/>
        </w:rPr>
        <w:tab/>
      </w:r>
      <w:r>
        <w:tab/>
      </w:r>
      <w:r>
        <w:tab/>
      </w:r>
      <w:r>
        <w:tab/>
      </w:r>
    </w:p>
    <w:p w:rsidR="00B72573" w:rsidRPr="00D1113D" w:rsidRDefault="00B72573" w:rsidP="00D1113D">
      <w:pPr>
        <w:pStyle w:val="ListParagraph"/>
        <w:spacing w:line="276" w:lineRule="auto"/>
        <w:ind w:left="1416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56" type="#_x0000_t32" style="position:absolute;left:0;text-align:left;margin-left:50.55pt;margin-top:2.35pt;width:74.25pt;height:0;flip:x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" strokecolor="#4579b8">
            <v:stroke endarrow="open"/>
          </v:shape>
        </w:pict>
      </w:r>
      <w:r>
        <w:tab/>
      </w:r>
      <w:r>
        <w:tab/>
      </w:r>
      <w:r>
        <w:tab/>
      </w:r>
      <w:r>
        <w:tab/>
        <w:t>Velikost:    F</w:t>
      </w:r>
      <w:r>
        <w:rPr>
          <w:vertAlign w:val="subscript"/>
        </w:rPr>
        <w:t xml:space="preserve">1 </w:t>
      </w:r>
      <w:r>
        <w:t>= ………..</w:t>
      </w:r>
    </w:p>
    <w:p w:rsidR="00B72573" w:rsidRDefault="00B72573" w:rsidP="00D1113D">
      <w:pPr>
        <w:pStyle w:val="ListParagraph"/>
        <w:spacing w:line="276" w:lineRule="auto"/>
      </w:pPr>
    </w:p>
    <w:p w:rsidR="00B72573" w:rsidRDefault="00B72573" w:rsidP="00D1113D">
      <w:pPr>
        <w:pStyle w:val="ListParagraph"/>
        <w:spacing w:line="276" w:lineRule="auto"/>
      </w:pPr>
      <w:r>
        <w:tab/>
      </w:r>
      <w:r>
        <w:tab/>
      </w:r>
      <w:r>
        <w:tab/>
      </w:r>
      <w:r>
        <w:tab/>
      </w:r>
    </w:p>
    <w:p w:rsidR="00B72573" w:rsidRPr="00D1113D" w:rsidRDefault="00B72573" w:rsidP="00D1113D">
      <w:pPr>
        <w:pStyle w:val="ListParagraph"/>
        <w:numPr>
          <w:ilvl w:val="0"/>
          <w:numId w:val="11"/>
        </w:numPr>
        <w:spacing w:line="276" w:lineRule="auto"/>
      </w:pP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100 N</w:t>
      </w:r>
    </w:p>
    <w:p w:rsidR="00B72573" w:rsidRDefault="00B72573" w:rsidP="00464BB2">
      <w:pPr>
        <w:spacing w:line="276" w:lineRule="auto"/>
        <w:ind w:left="3540" w:firstLine="708"/>
      </w:pPr>
      <w:r>
        <w:rPr>
          <w:noProof/>
        </w:rPr>
        <w:pict>
          <v:shape id="Přímá spojnice se šipkou 4" o:spid="_x0000_s1057" type="#_x0000_t32" style="position:absolute;left:0;text-align:left;margin-left:143.55pt;margin-top:8.3pt;width:0;height:45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" strokecolor="#4579b8">
            <v:stroke endarrow="open"/>
          </v:shape>
        </w:pict>
      </w:r>
      <w:r>
        <w:t>Směr: …………………………..</w:t>
      </w:r>
    </w:p>
    <w:p w:rsidR="00B72573" w:rsidRDefault="00B72573" w:rsidP="00464BB2">
      <w:pPr>
        <w:ind w:left="4248"/>
        <w:rPr>
          <w:b/>
        </w:rPr>
      </w:pPr>
    </w:p>
    <w:p w:rsidR="00B72573" w:rsidRPr="00464BB2" w:rsidRDefault="00B72573" w:rsidP="00D1113D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Pr="00D1113D">
        <w:t>F</w:t>
      </w:r>
      <w:r w:rsidRPr="00D1113D">
        <w:rPr>
          <w:vertAlign w:val="subscript"/>
        </w:rPr>
        <w:t>2</w:t>
      </w:r>
      <w:r>
        <w:tab/>
      </w:r>
      <w:r>
        <w:tab/>
        <w:t>Velikost:    F</w:t>
      </w:r>
      <w:r>
        <w:rPr>
          <w:vertAlign w:val="subscript"/>
        </w:rPr>
        <w:t>2</w:t>
      </w:r>
      <w:r>
        <w:t>= ………..</w:t>
      </w:r>
    </w:p>
    <w:p w:rsidR="00B72573" w:rsidRDefault="00B72573" w:rsidP="0032503E">
      <w:pPr>
        <w:rPr>
          <w:b/>
        </w:rPr>
      </w:pPr>
      <w:r>
        <w:rPr>
          <w:noProof/>
        </w:rPr>
        <w:pict>
          <v:line id="Přímá spojnice 5" o:spid="_x0000_s1058" style="position:absolute;z-index:251658752;visibility:visible" from="136.8pt,9.65pt" to="151.0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" strokecolor="#4579b8"/>
        </w:pict>
      </w:r>
    </w:p>
    <w:p w:rsidR="00B72573" w:rsidRDefault="00B72573" w:rsidP="0032503E">
      <w:pPr>
        <w:rPr>
          <w:b/>
        </w:rPr>
      </w:pPr>
    </w:p>
    <w:p w:rsidR="00B72573" w:rsidRDefault="00B72573" w:rsidP="0032503E">
      <w:pPr>
        <w:rPr>
          <w:b/>
        </w:rPr>
      </w:pPr>
    </w:p>
    <w:p w:rsidR="00B72573" w:rsidRDefault="00B72573" w:rsidP="0032503E">
      <w:pPr>
        <w:rPr>
          <w:b/>
        </w:rPr>
      </w:pPr>
    </w:p>
    <w:p w:rsidR="00B72573" w:rsidRDefault="00B72573" w:rsidP="0032503E">
      <w:pPr>
        <w:rPr>
          <w:b/>
        </w:rPr>
      </w:pPr>
    </w:p>
    <w:p w:rsidR="00B72573" w:rsidRPr="00061820" w:rsidRDefault="00B72573" w:rsidP="00914A3C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>
        <w:rPr>
          <w:b/>
          <w:sz w:val="26"/>
          <w:szCs w:val="26"/>
        </w:rPr>
        <w:t>Znázorni tři síly, které působí na těleso ze společného působiště P (</w:t>
      </w:r>
      <w:smartTag w:uri="urn:schemas-microsoft-com:office:smarttags" w:element="metricconverter">
        <w:smartTagPr>
          <w:attr w:name="ProductID" w:val="1 cm"/>
        </w:smartTagPr>
        <w:r>
          <w:rPr>
            <w:b/>
            <w:sz w:val="26"/>
            <w:szCs w:val="26"/>
          </w:rPr>
          <w:t>1 cm</w:t>
        </w:r>
      </w:smartTag>
      <w:r>
        <w:rPr>
          <w:b/>
          <w:sz w:val="26"/>
          <w:szCs w:val="26"/>
        </w:rPr>
        <w:t xml:space="preserve"> = 10 N).    </w:t>
      </w:r>
    </w:p>
    <w:p w:rsidR="00B72573" w:rsidRDefault="00B72573" w:rsidP="005A651B">
      <w:pPr>
        <w:ind w:left="9204"/>
        <w:rPr>
          <w:b/>
        </w:rPr>
      </w:pPr>
      <w:r>
        <w:rPr>
          <w:b/>
        </w:rPr>
        <w:t>3b.</w:t>
      </w:r>
    </w:p>
    <w:p w:rsidR="00B72573" w:rsidRDefault="00B72573" w:rsidP="005A651B">
      <w:pPr>
        <w:pStyle w:val="ListParagraph"/>
        <w:numPr>
          <w:ilvl w:val="0"/>
          <w:numId w:val="12"/>
        </w:numPr>
      </w:pPr>
      <w:r>
        <w:t>Síla o velikosti F</w:t>
      </w:r>
      <w:r>
        <w:rPr>
          <w:vertAlign w:val="subscript"/>
        </w:rPr>
        <w:t>1</w:t>
      </w:r>
      <w:r>
        <w:t xml:space="preserve"> = 15 N působí svisle nahoru.</w:t>
      </w:r>
    </w:p>
    <w:p w:rsidR="00B72573" w:rsidRDefault="00B72573" w:rsidP="005A651B">
      <w:pPr>
        <w:pStyle w:val="ListParagraph"/>
        <w:numPr>
          <w:ilvl w:val="0"/>
          <w:numId w:val="12"/>
        </w:numPr>
      </w:pPr>
      <w:r>
        <w:t>Síla o velikosti F</w:t>
      </w:r>
      <w:r>
        <w:rPr>
          <w:vertAlign w:val="subscript"/>
        </w:rPr>
        <w:t>2</w:t>
      </w:r>
      <w:r>
        <w:t xml:space="preserve"> = 35 N svírá se směrem síly F</w:t>
      </w:r>
      <w:r>
        <w:rPr>
          <w:vertAlign w:val="subscript"/>
        </w:rPr>
        <w:t>1</w:t>
      </w:r>
      <w:r>
        <w:t xml:space="preserve"> úhel o velikosti 90°.</w:t>
      </w:r>
    </w:p>
    <w:p w:rsidR="00B72573" w:rsidRPr="005A651B" w:rsidRDefault="00B72573" w:rsidP="005A651B">
      <w:pPr>
        <w:pStyle w:val="ListParagraph"/>
        <w:numPr>
          <w:ilvl w:val="0"/>
          <w:numId w:val="12"/>
        </w:numPr>
      </w:pPr>
      <w:r>
        <w:t>Síla o velikosti F</w:t>
      </w:r>
      <w:r>
        <w:rPr>
          <w:vertAlign w:val="subscript"/>
        </w:rPr>
        <w:t>3</w:t>
      </w:r>
      <w:r>
        <w:t xml:space="preserve"> = 20 N má opačný směr než síla F</w:t>
      </w:r>
      <w:r>
        <w:rPr>
          <w:vertAlign w:val="subscript"/>
        </w:rPr>
        <w:t>2</w:t>
      </w:r>
      <w:r>
        <w:t xml:space="preserve">. </w:t>
      </w:r>
    </w:p>
    <w:p w:rsidR="00B72573" w:rsidRDefault="00B72573" w:rsidP="00922AC7"/>
    <w:p w:rsidR="00B72573" w:rsidRDefault="00B72573" w:rsidP="00922AC7"/>
    <w:p w:rsidR="00B72573" w:rsidRDefault="00B72573" w:rsidP="00922AC7"/>
    <w:p w:rsidR="00B72573" w:rsidRDefault="00B72573" w:rsidP="00922AC7"/>
    <w:p w:rsidR="00B72573" w:rsidRDefault="00B72573" w:rsidP="00922AC7"/>
    <w:p w:rsidR="00B72573" w:rsidRDefault="00B72573" w:rsidP="00922AC7"/>
    <w:p w:rsidR="00B72573" w:rsidRDefault="00B72573" w:rsidP="00922AC7"/>
    <w:p w:rsidR="00B72573" w:rsidRPr="005A651B" w:rsidRDefault="00B72573" w:rsidP="00922AC7"/>
    <w:p w:rsidR="00B72573" w:rsidRPr="005A651B" w:rsidRDefault="00B72573" w:rsidP="00922AC7"/>
    <w:p w:rsidR="00B72573" w:rsidRDefault="00B72573" w:rsidP="00922AC7">
      <w:pPr>
        <w:rPr>
          <w:b/>
        </w:rPr>
      </w:pPr>
    </w:p>
    <w:p w:rsidR="00B72573" w:rsidRDefault="00B72573" w:rsidP="00922AC7">
      <w:pPr>
        <w:rPr>
          <w:b/>
        </w:rPr>
      </w:pPr>
    </w:p>
    <w:p w:rsidR="00B72573" w:rsidRDefault="00B72573" w:rsidP="00922AC7">
      <w:pPr>
        <w:rPr>
          <w:b/>
        </w:rPr>
      </w:pPr>
    </w:p>
    <w:p w:rsidR="00B72573" w:rsidRDefault="00B72573" w:rsidP="00922AC7">
      <w:pPr>
        <w:rPr>
          <w:b/>
        </w:rPr>
      </w:pPr>
    </w:p>
    <w:p w:rsidR="00B72573" w:rsidRPr="00A42018" w:rsidRDefault="00B72573" w:rsidP="00914A3C">
      <w:pPr>
        <w:numPr>
          <w:ilvl w:val="0"/>
          <w:numId w:val="1"/>
        </w:numPr>
        <w:tabs>
          <w:tab w:val="clear" w:pos="720"/>
        </w:tabs>
        <w:spacing w:line="276" w:lineRule="auto"/>
        <w:ind w:left="360"/>
        <w:rPr>
          <w:b/>
        </w:rPr>
      </w:pPr>
      <w:r>
        <w:rPr>
          <w:b/>
          <w:sz w:val="26"/>
          <w:szCs w:val="26"/>
        </w:rPr>
        <w:t>V témže bodě A tělesa působí současně v jedné vodorovné přímce tři síly o velikostech F</w:t>
      </w:r>
      <w:r>
        <w:rPr>
          <w:b/>
          <w:sz w:val="26"/>
          <w:szCs w:val="26"/>
          <w:vertAlign w:val="subscript"/>
        </w:rPr>
        <w:t xml:space="preserve">1 </w:t>
      </w:r>
      <w:r>
        <w:rPr>
          <w:b/>
          <w:sz w:val="26"/>
          <w:szCs w:val="26"/>
        </w:rPr>
        <w:t>= 2 N, F</w:t>
      </w:r>
      <w:r>
        <w:rPr>
          <w:b/>
          <w:sz w:val="26"/>
          <w:szCs w:val="26"/>
          <w:vertAlign w:val="subscript"/>
        </w:rPr>
        <w:t>2</w:t>
      </w:r>
      <w:r>
        <w:rPr>
          <w:b/>
          <w:sz w:val="26"/>
          <w:szCs w:val="26"/>
        </w:rPr>
        <w:t xml:space="preserve"> = 3 N a F</w:t>
      </w:r>
      <w:r>
        <w:rPr>
          <w:b/>
          <w:sz w:val="26"/>
          <w:szCs w:val="26"/>
          <w:vertAlign w:val="subscript"/>
        </w:rPr>
        <w:t>3</w:t>
      </w:r>
      <w:r>
        <w:rPr>
          <w:b/>
          <w:sz w:val="26"/>
          <w:szCs w:val="26"/>
        </w:rPr>
        <w:t xml:space="preserve"> = 4 N. Síly F</w:t>
      </w:r>
      <w:r>
        <w:rPr>
          <w:b/>
          <w:sz w:val="26"/>
          <w:szCs w:val="26"/>
          <w:vertAlign w:val="subscript"/>
        </w:rPr>
        <w:t>1</w:t>
      </w:r>
      <w:r>
        <w:rPr>
          <w:b/>
          <w:sz w:val="26"/>
          <w:szCs w:val="26"/>
        </w:rPr>
        <w:t xml:space="preserve"> a F</w:t>
      </w:r>
      <w:r>
        <w:rPr>
          <w:b/>
          <w:sz w:val="26"/>
          <w:szCs w:val="26"/>
          <w:vertAlign w:val="subscript"/>
        </w:rPr>
        <w:t>2</w:t>
      </w:r>
      <w:r>
        <w:rPr>
          <w:b/>
          <w:sz w:val="26"/>
          <w:szCs w:val="26"/>
        </w:rPr>
        <w:t xml:space="preserve"> mají stejný směr, síla F</w:t>
      </w:r>
      <w:r>
        <w:rPr>
          <w:b/>
          <w:sz w:val="26"/>
          <w:szCs w:val="26"/>
          <w:vertAlign w:val="subscript"/>
        </w:rPr>
        <w:t>3</w:t>
      </w:r>
      <w:r>
        <w:rPr>
          <w:b/>
          <w:sz w:val="26"/>
          <w:szCs w:val="26"/>
        </w:rPr>
        <w:t xml:space="preserve"> má vzhledem k nim opačný směr.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3b.</w:t>
      </w:r>
    </w:p>
    <w:p w:rsidR="00B72573" w:rsidRDefault="00B72573" w:rsidP="00A42018">
      <w:pPr>
        <w:spacing w:line="276" w:lineRule="auto"/>
        <w:ind w:left="360"/>
        <w:rPr>
          <w:b/>
          <w:sz w:val="26"/>
          <w:szCs w:val="26"/>
        </w:rPr>
      </w:pPr>
    </w:p>
    <w:p w:rsidR="00B72573" w:rsidRDefault="00B72573" w:rsidP="00A42018">
      <w:pPr>
        <w:pStyle w:val="ListParagraph"/>
        <w:numPr>
          <w:ilvl w:val="0"/>
          <w:numId w:val="13"/>
        </w:numPr>
        <w:spacing w:line="276" w:lineRule="auto"/>
      </w:pPr>
      <w:r>
        <w:t>Znázorni síly F</w:t>
      </w:r>
      <w:r>
        <w:rPr>
          <w:vertAlign w:val="subscript"/>
        </w:rPr>
        <w:t xml:space="preserve">1 </w:t>
      </w:r>
      <w:r>
        <w:t>, F</w:t>
      </w:r>
      <w:r>
        <w:rPr>
          <w:vertAlign w:val="subscript"/>
        </w:rPr>
        <w:t>2</w:t>
      </w:r>
      <w:r>
        <w:t xml:space="preserve"> , F</w:t>
      </w:r>
      <w:r>
        <w:rPr>
          <w:vertAlign w:val="subscript"/>
        </w:rPr>
        <w:t>3</w:t>
      </w:r>
      <w:r>
        <w:t xml:space="preserve"> (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= 1 N).</w:t>
      </w:r>
    </w:p>
    <w:p w:rsidR="00B72573" w:rsidRDefault="00B72573" w:rsidP="00A42018">
      <w:pPr>
        <w:pStyle w:val="ListParagraph"/>
        <w:numPr>
          <w:ilvl w:val="0"/>
          <w:numId w:val="13"/>
        </w:numPr>
        <w:spacing w:line="276" w:lineRule="auto"/>
      </w:pPr>
      <w:r>
        <w:t>Urči velikost výsledné síly F.</w:t>
      </w:r>
    </w:p>
    <w:p w:rsidR="00B72573" w:rsidRDefault="00B72573" w:rsidP="00A42018">
      <w:pPr>
        <w:pStyle w:val="ListParagraph"/>
        <w:numPr>
          <w:ilvl w:val="0"/>
          <w:numId w:val="13"/>
        </w:numPr>
        <w:spacing w:line="276" w:lineRule="auto"/>
      </w:pPr>
      <w:r>
        <w:t>Výslednou sílu F znázorni jinou barvou.</w:t>
      </w:r>
    </w:p>
    <w:p w:rsidR="00B72573" w:rsidRDefault="00B72573" w:rsidP="00A42018">
      <w:pPr>
        <w:spacing w:line="276" w:lineRule="auto"/>
      </w:pPr>
    </w:p>
    <w:p w:rsidR="00B72573" w:rsidRDefault="00B72573" w:rsidP="00A42018">
      <w:pPr>
        <w:spacing w:line="276" w:lineRule="auto"/>
      </w:pPr>
    </w:p>
    <w:p w:rsidR="00B72573" w:rsidRDefault="00B72573" w:rsidP="00A42018">
      <w:pPr>
        <w:spacing w:line="276" w:lineRule="auto"/>
      </w:pPr>
    </w:p>
    <w:p w:rsidR="00B72573" w:rsidRPr="00A42018" w:rsidRDefault="00B72573" w:rsidP="00A42018">
      <w:pPr>
        <w:spacing w:line="276" w:lineRule="auto"/>
      </w:pPr>
    </w:p>
    <w:p w:rsidR="00B72573" w:rsidRDefault="00B72573" w:rsidP="008B7CB5">
      <w:pPr>
        <w:rPr>
          <w:b/>
        </w:rPr>
      </w:pPr>
    </w:p>
    <w:p w:rsidR="00B72573" w:rsidRDefault="00B72573" w:rsidP="008B7CB5">
      <w:pPr>
        <w:rPr>
          <w:b/>
        </w:rPr>
      </w:pPr>
    </w:p>
    <w:p w:rsidR="00B72573" w:rsidRDefault="00B72573" w:rsidP="008B7CB5">
      <w:pPr>
        <w:rPr>
          <w:b/>
        </w:rPr>
      </w:pPr>
    </w:p>
    <w:p w:rsidR="00B72573" w:rsidRDefault="00B72573" w:rsidP="00F219AB"/>
    <w:p w:rsidR="00B72573" w:rsidRDefault="00B72573" w:rsidP="00F84091">
      <w:pPr>
        <w:spacing w:line="360" w:lineRule="auto"/>
        <w:rPr>
          <w:b/>
          <w:sz w:val="28"/>
          <w:szCs w:val="28"/>
        </w:rPr>
      </w:pPr>
      <w:r w:rsidRPr="00C53580">
        <w:rPr>
          <w:b/>
          <w:sz w:val="28"/>
          <w:szCs w:val="28"/>
        </w:rPr>
        <w:t>Zdroje:</w:t>
      </w:r>
    </w:p>
    <w:p w:rsidR="00B72573" w:rsidRPr="00F84091" w:rsidRDefault="00B72573" w:rsidP="00344835">
      <w:pPr>
        <w:spacing w:line="360" w:lineRule="auto"/>
      </w:pPr>
      <w:r w:rsidRPr="00F84091">
        <w:t xml:space="preserve">BOHUNĚK, Jiří a Eva HEJNOVÁ. </w:t>
      </w:r>
      <w:r w:rsidRPr="00F84091">
        <w:rPr>
          <w:i/>
          <w:iCs/>
        </w:rPr>
        <w:t>Tématické prověrky z učiva fyziky základní školy: [6.-9. roč.]</w:t>
      </w:r>
      <w:r w:rsidRPr="00F84091">
        <w:t>. 1. vyd. Praha: Prometheus, 2005, 1 sv. ISBN 80-719-6290-2.</w:t>
      </w:r>
    </w:p>
    <w:p w:rsidR="00B72573" w:rsidRDefault="00B72573" w:rsidP="00914A3C">
      <w:pPr>
        <w:spacing w:line="360" w:lineRule="auto"/>
        <w:ind w:firstLine="360"/>
      </w:pPr>
    </w:p>
    <w:p w:rsidR="00B72573" w:rsidRPr="006D1CA1" w:rsidRDefault="00B72573" w:rsidP="00F84091">
      <w:pPr>
        <w:spacing w:line="360" w:lineRule="auto"/>
      </w:pPr>
      <w:r>
        <w:t>Obrázky: vlastní tvorba autora</w:t>
      </w:r>
    </w:p>
    <w:p w:rsidR="00B72573" w:rsidRDefault="00B72573" w:rsidP="006D1CA1">
      <w:pPr>
        <w:spacing w:line="276" w:lineRule="auto"/>
      </w:pPr>
    </w:p>
    <w:p w:rsidR="00B72573" w:rsidRDefault="00B72573" w:rsidP="006D1CA1">
      <w:pPr>
        <w:spacing w:line="276" w:lineRule="auto"/>
      </w:pPr>
    </w:p>
    <w:sectPr w:rsidR="00B72573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B30"/>
    <w:multiLevelType w:val="hybridMultilevel"/>
    <w:tmpl w:val="94E80816"/>
    <w:lvl w:ilvl="0" w:tplc="6340F2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EF319A"/>
    <w:multiLevelType w:val="hybridMultilevel"/>
    <w:tmpl w:val="7B8C0C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2B7653"/>
    <w:multiLevelType w:val="hybridMultilevel"/>
    <w:tmpl w:val="607023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234668C"/>
    <w:multiLevelType w:val="hybridMultilevel"/>
    <w:tmpl w:val="6F8025B6"/>
    <w:lvl w:ilvl="0" w:tplc="B33EE2D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7FE0ECB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3D72748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3E5033D"/>
    <w:multiLevelType w:val="hybridMultilevel"/>
    <w:tmpl w:val="C4E070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8A560CF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99A4AAC"/>
    <w:multiLevelType w:val="hybridMultilevel"/>
    <w:tmpl w:val="5C3828B4"/>
    <w:lvl w:ilvl="0" w:tplc="C4D84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6"/>
  </w:num>
  <w:num w:numId="5">
    <w:abstractNumId w:val="12"/>
  </w:num>
  <w:num w:numId="6">
    <w:abstractNumId w:val="11"/>
  </w:num>
  <w:num w:numId="7">
    <w:abstractNumId w:val="7"/>
  </w:num>
  <w:num w:numId="8">
    <w:abstractNumId w:val="9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037CF9"/>
    <w:rsid w:val="00061820"/>
    <w:rsid w:val="00065341"/>
    <w:rsid w:val="003011FA"/>
    <w:rsid w:val="0032503E"/>
    <w:rsid w:val="00333F19"/>
    <w:rsid w:val="00341753"/>
    <w:rsid w:val="00344835"/>
    <w:rsid w:val="00352B1C"/>
    <w:rsid w:val="003F160D"/>
    <w:rsid w:val="00435813"/>
    <w:rsid w:val="00464BB2"/>
    <w:rsid w:val="004A40DE"/>
    <w:rsid w:val="004C221F"/>
    <w:rsid w:val="00550F96"/>
    <w:rsid w:val="005A1069"/>
    <w:rsid w:val="005A651B"/>
    <w:rsid w:val="00635C26"/>
    <w:rsid w:val="006C4659"/>
    <w:rsid w:val="006D1CA1"/>
    <w:rsid w:val="00752782"/>
    <w:rsid w:val="007961F9"/>
    <w:rsid w:val="00797A69"/>
    <w:rsid w:val="007D0DB1"/>
    <w:rsid w:val="007F248E"/>
    <w:rsid w:val="008150EE"/>
    <w:rsid w:val="008B7CB5"/>
    <w:rsid w:val="00914A3C"/>
    <w:rsid w:val="00922AC7"/>
    <w:rsid w:val="00957547"/>
    <w:rsid w:val="009609BE"/>
    <w:rsid w:val="009C2157"/>
    <w:rsid w:val="00A017DF"/>
    <w:rsid w:val="00A409E8"/>
    <w:rsid w:val="00A42018"/>
    <w:rsid w:val="00AA6568"/>
    <w:rsid w:val="00AB36C8"/>
    <w:rsid w:val="00B06CAB"/>
    <w:rsid w:val="00B72573"/>
    <w:rsid w:val="00BC2C46"/>
    <w:rsid w:val="00C056EC"/>
    <w:rsid w:val="00C53580"/>
    <w:rsid w:val="00CC7C35"/>
    <w:rsid w:val="00D1113D"/>
    <w:rsid w:val="00D147D3"/>
    <w:rsid w:val="00D216C0"/>
    <w:rsid w:val="00DA525B"/>
    <w:rsid w:val="00DA6D13"/>
    <w:rsid w:val="00E32D36"/>
    <w:rsid w:val="00EA53E9"/>
    <w:rsid w:val="00EF3D2F"/>
    <w:rsid w:val="00F200B5"/>
    <w:rsid w:val="00F219AB"/>
    <w:rsid w:val="00F7005D"/>
    <w:rsid w:val="00F84091"/>
    <w:rsid w:val="00FB7C50"/>
    <w:rsid w:val="00FE3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8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37CF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A40DE"/>
    <w:rPr>
      <w:color w:val="808080"/>
    </w:rPr>
  </w:style>
  <w:style w:type="paragraph" w:styleId="BalloonText">
    <w:name w:val="Balloon Text"/>
    <w:basedOn w:val="Normal"/>
    <w:link w:val="BalloonTextChar"/>
    <w:uiPriority w:val="99"/>
    <w:rsid w:val="004A40DE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A40DE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400</Words>
  <Characters>2363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cp:lastPrinted>2012-11-19T10:00:00Z</cp:lastPrinted>
  <dcterms:created xsi:type="dcterms:W3CDTF">2013-09-29T19:18:00Z</dcterms:created>
  <dcterms:modified xsi:type="dcterms:W3CDTF">2013-09-29T19:18:00Z</dcterms:modified>
</cp:coreProperties>
</file>