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1049" w:rsidRDefault="00D61049" w:rsidP="00B51C6B">
      <w:pPr>
        <w:jc w:val="center"/>
        <w:rPr>
          <w:sz w:val="28"/>
          <w:szCs w:val="28"/>
        </w:rPr>
      </w:pPr>
      <w:r w:rsidRPr="0034620C">
        <w:rPr>
          <w:noProof/>
          <w:sz w:val="40"/>
          <w:szCs w:val="40"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3" o:spid="_x0000_i1025" type="#_x0000_t75" style="width:451.5pt;height:111pt;visibility:visible">
            <v:imagedata r:id="rId4" o:title=""/>
          </v:shape>
        </w:pict>
      </w:r>
    </w:p>
    <w:p w:rsidR="00D61049" w:rsidRDefault="00D61049" w:rsidP="00B51C6B">
      <w:pPr>
        <w:jc w:val="center"/>
        <w:rPr>
          <w:sz w:val="28"/>
          <w:szCs w:val="28"/>
        </w:rPr>
      </w:pPr>
    </w:p>
    <w:p w:rsidR="00D61049" w:rsidRDefault="00D61049" w:rsidP="00B51C6B">
      <w:pPr>
        <w:jc w:val="center"/>
        <w:rPr>
          <w:sz w:val="28"/>
          <w:szCs w:val="28"/>
        </w:rPr>
      </w:pPr>
    </w:p>
    <w:p w:rsidR="00D61049" w:rsidRDefault="00D61049" w:rsidP="00B51C6B">
      <w:pPr>
        <w:jc w:val="center"/>
        <w:rPr>
          <w:sz w:val="28"/>
          <w:szCs w:val="28"/>
        </w:rPr>
      </w:pPr>
    </w:p>
    <w:p w:rsidR="00D61049" w:rsidRDefault="00D61049" w:rsidP="00061F4B">
      <w:pPr>
        <w:rPr>
          <w:sz w:val="28"/>
          <w:szCs w:val="28"/>
        </w:rPr>
      </w:pPr>
    </w:p>
    <w:p w:rsidR="00D61049" w:rsidRDefault="00D61049" w:rsidP="00061F4B">
      <w:pPr>
        <w:rPr>
          <w:sz w:val="28"/>
          <w:szCs w:val="28"/>
        </w:rPr>
      </w:pPr>
    </w:p>
    <w:p w:rsidR="00D61049" w:rsidRDefault="00D61049" w:rsidP="00061F4B">
      <w:pPr>
        <w:rPr>
          <w:sz w:val="28"/>
          <w:szCs w:val="28"/>
        </w:rPr>
      </w:pPr>
    </w:p>
    <w:p w:rsidR="00D61049" w:rsidRDefault="00D61049" w:rsidP="00B51C6B">
      <w:pPr>
        <w:jc w:val="center"/>
        <w:rPr>
          <w:sz w:val="40"/>
          <w:szCs w:val="40"/>
        </w:rPr>
      </w:pPr>
      <w:r>
        <w:rPr>
          <w:sz w:val="40"/>
          <w:szCs w:val="40"/>
        </w:rPr>
        <w:t>VY_32_INOVACE_11</w:t>
      </w:r>
      <w:r w:rsidRPr="00F64C6C">
        <w:rPr>
          <w:sz w:val="40"/>
          <w:szCs w:val="40"/>
        </w:rPr>
        <w:t>_</w:t>
      </w:r>
      <w:r>
        <w:rPr>
          <w:sz w:val="40"/>
          <w:szCs w:val="40"/>
        </w:rPr>
        <w:t>FII_VÝKON</w:t>
      </w:r>
    </w:p>
    <w:p w:rsidR="00D61049" w:rsidRDefault="00D61049" w:rsidP="00B51C6B">
      <w:pPr>
        <w:jc w:val="center"/>
        <w:rPr>
          <w:sz w:val="40"/>
          <w:szCs w:val="40"/>
        </w:rPr>
      </w:pPr>
    </w:p>
    <w:p w:rsidR="00D61049" w:rsidRDefault="00D61049" w:rsidP="00B51C6B">
      <w:pPr>
        <w:jc w:val="center"/>
        <w:rPr>
          <w:sz w:val="40"/>
          <w:szCs w:val="40"/>
        </w:rPr>
      </w:pPr>
    </w:p>
    <w:p w:rsidR="00D61049" w:rsidRDefault="00D61049" w:rsidP="00B51C6B">
      <w:pPr>
        <w:jc w:val="center"/>
        <w:rPr>
          <w:sz w:val="40"/>
          <w:szCs w:val="40"/>
        </w:rPr>
      </w:pPr>
    </w:p>
    <w:p w:rsidR="00D61049" w:rsidRDefault="00D61049" w:rsidP="00B51C6B">
      <w:pPr>
        <w:jc w:val="center"/>
        <w:rPr>
          <w:sz w:val="40"/>
          <w:szCs w:val="40"/>
        </w:rPr>
      </w:pPr>
    </w:p>
    <w:p w:rsidR="00D61049" w:rsidRDefault="00D61049" w:rsidP="00B51C6B">
      <w:pPr>
        <w:jc w:val="center"/>
        <w:rPr>
          <w:sz w:val="40"/>
          <w:szCs w:val="40"/>
        </w:rPr>
      </w:pPr>
    </w:p>
    <w:p w:rsidR="00D61049" w:rsidRDefault="00D61049" w:rsidP="00B51C6B">
      <w:pPr>
        <w:jc w:val="center"/>
        <w:rPr>
          <w:sz w:val="40"/>
          <w:szCs w:val="40"/>
        </w:rPr>
      </w:pPr>
    </w:p>
    <w:p w:rsidR="00D61049" w:rsidRDefault="00D61049" w:rsidP="00B51C6B">
      <w:pPr>
        <w:jc w:val="center"/>
        <w:rPr>
          <w:sz w:val="40"/>
          <w:szCs w:val="40"/>
        </w:rPr>
      </w:pPr>
    </w:p>
    <w:p w:rsidR="00D61049" w:rsidRPr="00061F4B" w:rsidRDefault="00D61049" w:rsidP="00061F4B">
      <w:pPr>
        <w:jc w:val="center"/>
        <w:rPr>
          <w:b/>
          <w:bCs/>
        </w:rPr>
      </w:pPr>
      <w:r w:rsidRPr="00061F4B">
        <w:rPr>
          <w:b/>
          <w:bCs/>
        </w:rPr>
        <w:t>Základní škola, Moravský Krumlov, náměstí Klášterní      134, okres Znojmo, příspěvková organizace</w:t>
      </w:r>
    </w:p>
    <w:p w:rsidR="00D61049" w:rsidRDefault="00D61049" w:rsidP="00B51C6B">
      <w:pPr>
        <w:jc w:val="center"/>
        <w:rPr>
          <w:sz w:val="40"/>
          <w:szCs w:val="40"/>
        </w:rPr>
      </w:pPr>
    </w:p>
    <w:p w:rsidR="00D61049" w:rsidRDefault="00D61049" w:rsidP="00B51C6B">
      <w:pPr>
        <w:jc w:val="center"/>
        <w:rPr>
          <w:sz w:val="40"/>
          <w:szCs w:val="40"/>
        </w:rPr>
      </w:pPr>
    </w:p>
    <w:p w:rsidR="00D61049" w:rsidRPr="00F64C6C" w:rsidRDefault="00D61049" w:rsidP="00061F4B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  <w:lang w:eastAsia="cs-CZ"/>
        </w:rPr>
      </w:pPr>
      <w:r w:rsidRPr="00F64C6C">
        <w:rPr>
          <w:rFonts w:ascii="Arial" w:hAnsi="Arial" w:cs="Arial"/>
          <w:b/>
          <w:sz w:val="32"/>
          <w:szCs w:val="32"/>
          <w:lang w:eastAsia="cs-CZ"/>
        </w:rPr>
        <w:t>ANOTACE</w:t>
      </w:r>
    </w:p>
    <w:p w:rsidR="00D61049" w:rsidRPr="00F64C6C" w:rsidRDefault="00D61049" w:rsidP="00061F4B">
      <w:pPr>
        <w:spacing w:after="0" w:line="240" w:lineRule="auto"/>
        <w:jc w:val="center"/>
        <w:rPr>
          <w:rFonts w:ascii="Arial" w:hAnsi="Arial" w:cs="Arial"/>
          <w:sz w:val="32"/>
          <w:szCs w:val="32"/>
          <w:lang w:eastAsia="cs-CZ"/>
        </w:rPr>
      </w:pPr>
    </w:p>
    <w:p w:rsidR="00D61049" w:rsidRPr="00F64C6C" w:rsidRDefault="00D61049" w:rsidP="00061F4B">
      <w:pPr>
        <w:spacing w:after="0" w:line="240" w:lineRule="auto"/>
        <w:jc w:val="center"/>
        <w:rPr>
          <w:rFonts w:ascii="Arial" w:hAnsi="Arial" w:cs="Arial"/>
          <w:sz w:val="32"/>
          <w:szCs w:val="32"/>
          <w:lang w:eastAsia="cs-CZ"/>
        </w:rPr>
      </w:pPr>
    </w:p>
    <w:tbl>
      <w:tblPr>
        <w:tblW w:w="9310" w:type="dxa"/>
        <w:tblLook w:val="01E0"/>
      </w:tblPr>
      <w:tblGrid>
        <w:gridCol w:w="1908"/>
        <w:gridCol w:w="3881"/>
        <w:gridCol w:w="3521"/>
      </w:tblGrid>
      <w:tr w:rsidR="00D61049" w:rsidRPr="0034620C" w:rsidTr="0034620C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049" w:rsidRPr="0034620C" w:rsidRDefault="00D61049" w:rsidP="0034620C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34620C">
              <w:rPr>
                <w:rFonts w:ascii="Arial" w:hAnsi="Arial" w:cs="Arial"/>
                <w:sz w:val="24"/>
                <w:szCs w:val="24"/>
                <w:lang w:eastAsia="cs-CZ"/>
              </w:rPr>
              <w:t>Předmět: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049" w:rsidRPr="0034620C" w:rsidRDefault="00D61049" w:rsidP="0034620C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34620C">
              <w:rPr>
                <w:rFonts w:ascii="Arial" w:hAnsi="Arial" w:cs="Arial"/>
                <w:sz w:val="28"/>
                <w:szCs w:val="28"/>
                <w:lang w:eastAsia="cs-CZ"/>
              </w:rPr>
              <w:t>Fyzika</w:t>
            </w:r>
          </w:p>
        </w:tc>
      </w:tr>
      <w:tr w:rsidR="00D61049" w:rsidRPr="0034620C" w:rsidTr="0034620C">
        <w:trPr>
          <w:trHeight w:val="1384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049" w:rsidRPr="0034620C" w:rsidRDefault="00D61049" w:rsidP="0034620C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34620C">
              <w:rPr>
                <w:rFonts w:ascii="Arial" w:hAnsi="Arial" w:cs="Arial"/>
                <w:sz w:val="24"/>
                <w:szCs w:val="24"/>
                <w:lang w:eastAsia="cs-CZ"/>
              </w:rPr>
              <w:t>Název: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049" w:rsidRPr="0034620C" w:rsidRDefault="00D61049" w:rsidP="0034620C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34620C">
              <w:rPr>
                <w:rFonts w:ascii="Arial" w:hAnsi="Arial" w:cs="Arial"/>
                <w:sz w:val="28"/>
                <w:szCs w:val="28"/>
                <w:lang w:eastAsia="cs-CZ"/>
              </w:rPr>
              <w:t>Výkon</w:t>
            </w:r>
          </w:p>
        </w:tc>
      </w:tr>
      <w:tr w:rsidR="00D61049" w:rsidRPr="0034620C" w:rsidTr="0034620C">
        <w:trPr>
          <w:trHeight w:val="232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049" w:rsidRPr="0034620C" w:rsidRDefault="00D61049" w:rsidP="0034620C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34620C">
              <w:rPr>
                <w:rFonts w:ascii="Arial" w:hAnsi="Arial" w:cs="Arial"/>
                <w:sz w:val="24"/>
                <w:szCs w:val="24"/>
                <w:lang w:eastAsia="cs-CZ"/>
              </w:rPr>
              <w:t>Anotace: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049" w:rsidRPr="0034620C" w:rsidRDefault="00D61049" w:rsidP="0034620C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34620C">
              <w:rPr>
                <w:rFonts w:ascii="Arial" w:hAnsi="Arial" w:cs="Arial"/>
                <w:sz w:val="28"/>
                <w:szCs w:val="28"/>
                <w:lang w:eastAsia="cs-CZ"/>
              </w:rPr>
              <w:t>Materiál obsahuje pracovní list pro žáka, na kterém si</w:t>
            </w:r>
            <w:bookmarkStart w:id="0" w:name="_GoBack"/>
            <w:bookmarkEnd w:id="0"/>
          </w:p>
          <w:p w:rsidR="00D61049" w:rsidRPr="0034620C" w:rsidRDefault="00D61049" w:rsidP="0034620C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34620C">
              <w:rPr>
                <w:rFonts w:ascii="Arial" w:hAnsi="Arial" w:cs="Arial"/>
                <w:sz w:val="28"/>
                <w:szCs w:val="28"/>
                <w:lang w:eastAsia="cs-CZ"/>
              </w:rPr>
              <w:t xml:space="preserve">vyvodí výkon tělesa, zapíše jednotky a vzorce pro výpočet výkonu. Výpočet výkonu procvičí na příkladech z praxe. </w:t>
            </w:r>
          </w:p>
        </w:tc>
      </w:tr>
      <w:tr w:rsidR="00D61049" w:rsidRPr="0034620C" w:rsidTr="0034620C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049" w:rsidRPr="0034620C" w:rsidRDefault="00D61049" w:rsidP="0034620C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34620C">
              <w:rPr>
                <w:rFonts w:ascii="Arial" w:hAnsi="Arial" w:cs="Arial"/>
                <w:sz w:val="24"/>
                <w:szCs w:val="24"/>
                <w:lang w:eastAsia="cs-CZ"/>
              </w:rPr>
              <w:t>Výstup: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049" w:rsidRPr="0034620C" w:rsidRDefault="00D61049" w:rsidP="0034620C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34620C">
              <w:rPr>
                <w:rFonts w:ascii="Arial" w:hAnsi="Arial" w:cs="Arial"/>
                <w:sz w:val="28"/>
                <w:szCs w:val="28"/>
                <w:lang w:eastAsia="cs-CZ"/>
              </w:rPr>
              <w:t>Využívá s porozuměním vztah mezi výkonem, vykonanou prací a časem</w:t>
            </w:r>
          </w:p>
        </w:tc>
      </w:tr>
      <w:tr w:rsidR="00D61049" w:rsidRPr="0034620C" w:rsidTr="0034620C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049" w:rsidRPr="0034620C" w:rsidRDefault="00D61049" w:rsidP="0034620C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34620C">
              <w:rPr>
                <w:rFonts w:ascii="Arial" w:hAnsi="Arial" w:cs="Arial"/>
                <w:sz w:val="24"/>
                <w:szCs w:val="24"/>
                <w:lang w:eastAsia="cs-CZ"/>
              </w:rPr>
              <w:t>Klíčová slova: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049" w:rsidRPr="0034620C" w:rsidRDefault="00D61049" w:rsidP="0034620C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34620C">
              <w:rPr>
                <w:rFonts w:ascii="Arial" w:hAnsi="Arial" w:cs="Arial"/>
                <w:sz w:val="28"/>
                <w:szCs w:val="28"/>
                <w:lang w:eastAsia="cs-CZ"/>
              </w:rPr>
              <w:t>Výkon, práce, čas</w:t>
            </w:r>
          </w:p>
        </w:tc>
      </w:tr>
      <w:tr w:rsidR="00D61049" w:rsidRPr="0034620C" w:rsidTr="0034620C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049" w:rsidRPr="0034620C" w:rsidRDefault="00D61049" w:rsidP="0034620C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34620C">
              <w:rPr>
                <w:rFonts w:ascii="Arial" w:hAnsi="Arial" w:cs="Arial"/>
                <w:sz w:val="24"/>
                <w:szCs w:val="24"/>
                <w:lang w:eastAsia="cs-CZ"/>
              </w:rPr>
              <w:t>Autor: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049" w:rsidRPr="0034620C" w:rsidRDefault="00D61049" w:rsidP="0034620C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34620C">
              <w:rPr>
                <w:rFonts w:ascii="Arial" w:hAnsi="Arial" w:cs="Arial"/>
                <w:sz w:val="28"/>
                <w:szCs w:val="28"/>
                <w:lang w:eastAsia="cs-CZ"/>
              </w:rPr>
              <w:t>Mgr. Dana Hrubá</w:t>
            </w:r>
          </w:p>
        </w:tc>
      </w:tr>
      <w:tr w:rsidR="00D61049" w:rsidRPr="0034620C" w:rsidTr="0034620C">
        <w:trPr>
          <w:trHeight w:val="268"/>
        </w:trPr>
        <w:tc>
          <w:tcPr>
            <w:tcW w:w="1908" w:type="dxa"/>
            <w:tcBorders>
              <w:top w:val="single" w:sz="4" w:space="0" w:color="auto"/>
              <w:bottom w:val="single" w:sz="4" w:space="0" w:color="auto"/>
            </w:tcBorders>
          </w:tcPr>
          <w:p w:rsidR="00D61049" w:rsidRPr="0034620C" w:rsidRDefault="00D61049" w:rsidP="0034620C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7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61049" w:rsidRPr="0034620C" w:rsidRDefault="00D61049" w:rsidP="0034620C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</w:p>
        </w:tc>
      </w:tr>
      <w:tr w:rsidR="00D61049" w:rsidRPr="0034620C" w:rsidTr="0034620C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049" w:rsidRPr="0034620C" w:rsidRDefault="00D61049" w:rsidP="0034620C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34620C">
              <w:rPr>
                <w:rFonts w:ascii="Arial" w:hAnsi="Arial" w:cs="Arial"/>
                <w:sz w:val="24"/>
                <w:szCs w:val="24"/>
                <w:lang w:eastAsia="cs-CZ"/>
              </w:rPr>
              <w:t>Cílová skupina: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049" w:rsidRPr="0034620C" w:rsidRDefault="00D61049" w:rsidP="0034620C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34620C">
              <w:rPr>
                <w:rFonts w:ascii="Arial" w:hAnsi="Arial" w:cs="Arial"/>
                <w:sz w:val="28"/>
                <w:szCs w:val="28"/>
                <w:lang w:eastAsia="cs-CZ"/>
              </w:rPr>
              <w:t>2. stupeň ZŠ</w:t>
            </w:r>
          </w:p>
        </w:tc>
      </w:tr>
      <w:tr w:rsidR="00D61049" w:rsidRPr="0034620C" w:rsidTr="0034620C">
        <w:trPr>
          <w:trHeight w:val="785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049" w:rsidRPr="0034620C" w:rsidRDefault="00D61049" w:rsidP="0034620C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34620C">
              <w:rPr>
                <w:rFonts w:ascii="Arial" w:hAnsi="Arial" w:cs="Arial"/>
                <w:sz w:val="24"/>
                <w:szCs w:val="24"/>
                <w:lang w:eastAsia="cs-CZ"/>
              </w:rPr>
              <w:t>Ročník: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049" w:rsidRPr="0034620C" w:rsidRDefault="00D61049" w:rsidP="0034620C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34620C">
              <w:rPr>
                <w:rFonts w:ascii="Arial" w:hAnsi="Arial" w:cs="Arial"/>
                <w:sz w:val="28"/>
                <w:szCs w:val="28"/>
                <w:lang w:eastAsia="cs-CZ"/>
              </w:rPr>
              <w:t>8. ročník</w:t>
            </w:r>
          </w:p>
        </w:tc>
      </w:tr>
      <w:tr w:rsidR="00D61049" w:rsidRPr="0034620C" w:rsidTr="0034620C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049" w:rsidRPr="0034620C" w:rsidRDefault="00D61049" w:rsidP="0034620C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34620C">
              <w:rPr>
                <w:rFonts w:ascii="Arial" w:hAnsi="Arial" w:cs="Arial"/>
                <w:sz w:val="24"/>
                <w:szCs w:val="24"/>
                <w:lang w:eastAsia="cs-CZ"/>
              </w:rPr>
              <w:t>Vzdělávací program: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049" w:rsidRPr="0034620C" w:rsidRDefault="00D61049" w:rsidP="0034620C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34620C">
              <w:rPr>
                <w:rFonts w:ascii="Arial" w:hAnsi="Arial" w:cs="Arial"/>
                <w:sz w:val="24"/>
                <w:szCs w:val="24"/>
                <w:lang w:eastAsia="cs-CZ"/>
              </w:rPr>
              <w:t>Školní vzdělávací program pro základní vzdělávání, 793/2009 , Škola pro každého</w:t>
            </w:r>
          </w:p>
        </w:tc>
      </w:tr>
      <w:tr w:rsidR="00D61049" w:rsidRPr="0034620C" w:rsidTr="0034620C">
        <w:trPr>
          <w:trHeight w:val="288"/>
        </w:trPr>
        <w:tc>
          <w:tcPr>
            <w:tcW w:w="1908" w:type="dxa"/>
            <w:tcBorders>
              <w:top w:val="single" w:sz="4" w:space="0" w:color="auto"/>
              <w:bottom w:val="single" w:sz="4" w:space="0" w:color="auto"/>
            </w:tcBorders>
          </w:tcPr>
          <w:p w:rsidR="00D61049" w:rsidRPr="0034620C" w:rsidRDefault="00D61049" w:rsidP="0034620C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7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61049" w:rsidRPr="0034620C" w:rsidRDefault="00D61049" w:rsidP="0034620C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  <w:lang w:eastAsia="cs-CZ"/>
              </w:rPr>
            </w:pPr>
          </w:p>
        </w:tc>
      </w:tr>
      <w:tr w:rsidR="00D61049" w:rsidRPr="0034620C" w:rsidTr="0034620C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049" w:rsidRPr="0034620C" w:rsidRDefault="00D61049" w:rsidP="0034620C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34620C">
              <w:rPr>
                <w:rFonts w:ascii="Arial" w:hAnsi="Arial" w:cs="Arial"/>
                <w:sz w:val="24"/>
                <w:szCs w:val="24"/>
                <w:lang w:eastAsia="cs-CZ"/>
              </w:rPr>
              <w:t>Druh učebního materiálu: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049" w:rsidRPr="0034620C" w:rsidRDefault="00D61049" w:rsidP="0034620C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34620C">
              <w:rPr>
                <w:rFonts w:ascii="Arial" w:hAnsi="Arial" w:cs="Arial"/>
                <w:sz w:val="28"/>
                <w:szCs w:val="28"/>
                <w:lang w:eastAsia="cs-CZ"/>
              </w:rPr>
              <w:t>Pracovní list</w:t>
            </w:r>
          </w:p>
        </w:tc>
      </w:tr>
      <w:tr w:rsidR="00D61049" w:rsidRPr="0034620C" w:rsidTr="0034620C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049" w:rsidRPr="0034620C" w:rsidRDefault="00D61049" w:rsidP="0034620C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34620C">
              <w:rPr>
                <w:rFonts w:ascii="Arial" w:hAnsi="Arial" w:cs="Arial"/>
                <w:sz w:val="24"/>
                <w:szCs w:val="24"/>
                <w:lang w:eastAsia="cs-CZ"/>
              </w:rPr>
              <w:t>Formát: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049" w:rsidRPr="0034620C" w:rsidRDefault="00D61049" w:rsidP="0034620C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34620C">
              <w:rPr>
                <w:rFonts w:ascii="Arial" w:hAnsi="Arial" w:cs="Arial"/>
                <w:sz w:val="28"/>
                <w:szCs w:val="28"/>
                <w:lang w:eastAsia="cs-CZ"/>
              </w:rPr>
              <w:t>MS Word 2010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049" w:rsidRPr="0034620C" w:rsidRDefault="00D61049" w:rsidP="0034620C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>
              <w:rPr>
                <w:rFonts w:ascii="Arial" w:hAnsi="Arial" w:cs="Arial"/>
                <w:sz w:val="28"/>
                <w:szCs w:val="28"/>
                <w:lang w:eastAsia="cs-CZ"/>
              </w:rPr>
              <w:t>Celkem 5 stran</w:t>
            </w:r>
          </w:p>
        </w:tc>
      </w:tr>
    </w:tbl>
    <w:p w:rsidR="00D61049" w:rsidRDefault="00D61049" w:rsidP="00B51C6B">
      <w:pPr>
        <w:jc w:val="center"/>
        <w:rPr>
          <w:sz w:val="40"/>
          <w:szCs w:val="40"/>
        </w:rPr>
      </w:pPr>
    </w:p>
    <w:p w:rsidR="00D61049" w:rsidRDefault="00D61049" w:rsidP="00B51C6B">
      <w:pPr>
        <w:jc w:val="center"/>
        <w:rPr>
          <w:sz w:val="40"/>
          <w:szCs w:val="40"/>
        </w:rPr>
      </w:pPr>
    </w:p>
    <w:p w:rsidR="00D61049" w:rsidRDefault="00D61049" w:rsidP="00B51C6B">
      <w:pPr>
        <w:jc w:val="center"/>
        <w:rPr>
          <w:sz w:val="28"/>
          <w:szCs w:val="28"/>
        </w:rPr>
      </w:pPr>
      <w:r>
        <w:rPr>
          <w:sz w:val="28"/>
          <w:szCs w:val="28"/>
        </w:rPr>
        <w:t>V</w:t>
      </w:r>
      <w:r w:rsidRPr="00B51C6B">
        <w:rPr>
          <w:sz w:val="28"/>
          <w:szCs w:val="28"/>
        </w:rPr>
        <w:t>ÝKON</w:t>
      </w:r>
    </w:p>
    <w:p w:rsidR="00D61049" w:rsidRDefault="00D61049" w:rsidP="00B51C6B">
      <w:pPr>
        <w:jc w:val="center"/>
        <w:rPr>
          <w:sz w:val="28"/>
          <w:szCs w:val="28"/>
        </w:rPr>
      </w:pPr>
    </w:p>
    <w:p w:rsidR="00D61049" w:rsidRDefault="00D61049" w:rsidP="00B51C6B">
      <w:pPr>
        <w:spacing w:after="0"/>
      </w:pPr>
      <w:r>
        <w:t>Př. Kdo má větší výkon? Kdo je výkonnější?</w:t>
      </w:r>
    </w:p>
    <w:p w:rsidR="00D61049" w:rsidRDefault="00D61049" w:rsidP="00B51C6B">
      <w:pPr>
        <w:spacing w:after="0"/>
      </w:pPr>
      <w:r>
        <w:t>Petr, který naloží štěrk na auto za 3 h nebo bagr, který naloží stejné množství štěrku za 10 minut?</w:t>
      </w:r>
    </w:p>
    <w:p w:rsidR="00D61049" w:rsidRDefault="00D61049" w:rsidP="00B51C6B">
      <w:pPr>
        <w:spacing w:after="0"/>
      </w:pPr>
    </w:p>
    <w:p w:rsidR="00D61049" w:rsidRDefault="00D61049" w:rsidP="00B51C6B">
      <w:pPr>
        <w:spacing w:after="0"/>
      </w:pPr>
    </w:p>
    <w:p w:rsidR="00D61049" w:rsidRDefault="00D61049" w:rsidP="00B51C6B">
      <w:pPr>
        <w:spacing w:after="0"/>
      </w:pPr>
      <w:r>
        <w:t>Bagr vykoná za stejnou dobu jako Petr……………………………práce, má větší výkon.</w:t>
      </w:r>
    </w:p>
    <w:p w:rsidR="00D61049" w:rsidRDefault="00D61049" w:rsidP="00B51C6B">
      <w:pPr>
        <w:spacing w:after="0"/>
      </w:pPr>
    </w:p>
    <w:p w:rsidR="00D61049" w:rsidRDefault="00D61049" w:rsidP="00B51C6B">
      <w:pPr>
        <w:spacing w:after="0"/>
      </w:pPr>
    </w:p>
    <w:p w:rsidR="00D61049" w:rsidRDefault="00D61049" w:rsidP="00B51C6B">
      <w:pPr>
        <w:spacing w:after="0"/>
      </w:pPr>
    </w:p>
    <w:p w:rsidR="00D61049" w:rsidRDefault="00D61049" w:rsidP="00B51C6B">
      <w:pPr>
        <w:spacing w:after="0"/>
      </w:pPr>
    </w:p>
    <w:p w:rsidR="00D61049" w:rsidRDefault="00D61049" w:rsidP="00B51C6B">
      <w:pPr>
        <w:spacing w:after="0"/>
      </w:pPr>
      <w:r>
        <w:t>Výkon je množství…………………………………vykonané za ……………………………………….</w:t>
      </w:r>
    </w:p>
    <w:p w:rsidR="00D61049" w:rsidRDefault="00D61049" w:rsidP="00B51C6B">
      <w:pPr>
        <w:spacing w:after="0"/>
      </w:pPr>
    </w:p>
    <w:p w:rsidR="00D61049" w:rsidRDefault="00D61049" w:rsidP="00B51C6B">
      <w:pPr>
        <w:spacing w:after="0"/>
      </w:pPr>
    </w:p>
    <w:p w:rsidR="00D61049" w:rsidRDefault="00D61049" w:rsidP="00B51C6B">
      <w:pPr>
        <w:spacing w:after="0"/>
      </w:pPr>
      <w:r>
        <w:t>Značka:</w:t>
      </w:r>
    </w:p>
    <w:p w:rsidR="00D61049" w:rsidRDefault="00D61049" w:rsidP="00B51C6B">
      <w:pPr>
        <w:spacing w:after="0"/>
      </w:pPr>
    </w:p>
    <w:p w:rsidR="00D61049" w:rsidRDefault="00D61049" w:rsidP="00B51C6B">
      <w:pPr>
        <w:spacing w:after="0"/>
      </w:pPr>
      <w:r>
        <w:t>Základní jednotka:</w:t>
      </w:r>
    </w:p>
    <w:p w:rsidR="00D61049" w:rsidRDefault="00D61049" w:rsidP="00B51C6B">
      <w:pPr>
        <w:spacing w:after="0"/>
      </w:pPr>
    </w:p>
    <w:p w:rsidR="00D61049" w:rsidRDefault="00D61049" w:rsidP="00B51C6B">
      <w:pPr>
        <w:spacing w:after="0"/>
      </w:pPr>
      <w:r>
        <w:t>Další jednotky:</w:t>
      </w:r>
    </w:p>
    <w:p w:rsidR="00D61049" w:rsidRDefault="00D61049" w:rsidP="00B51C6B">
      <w:pPr>
        <w:spacing w:after="0"/>
      </w:pPr>
    </w:p>
    <w:p w:rsidR="00D61049" w:rsidRDefault="00D61049" w:rsidP="00B51C6B">
      <w:pPr>
        <w:spacing w:after="0"/>
      </w:pPr>
      <w:r>
        <w:t>Řada jednotek:</w:t>
      </w:r>
    </w:p>
    <w:p w:rsidR="00D61049" w:rsidRDefault="00D61049" w:rsidP="00B51C6B">
      <w:pPr>
        <w:spacing w:after="0"/>
      </w:pPr>
    </w:p>
    <w:p w:rsidR="00D61049" w:rsidRDefault="00D61049" w:rsidP="00B51C6B">
      <w:pPr>
        <w:spacing w:after="0"/>
      </w:pPr>
    </w:p>
    <w:p w:rsidR="00D61049" w:rsidRDefault="00D61049" w:rsidP="00B51C6B">
      <w:pPr>
        <w:spacing w:after="0"/>
      </w:pPr>
    </w:p>
    <w:p w:rsidR="00D61049" w:rsidRDefault="00D61049" w:rsidP="00B51C6B">
      <w:pPr>
        <w:spacing w:after="0"/>
      </w:pPr>
    </w:p>
    <w:p w:rsidR="00D61049" w:rsidRDefault="00D61049" w:rsidP="00B51C6B">
      <w:pPr>
        <w:spacing w:after="0"/>
      </w:pPr>
    </w:p>
    <w:p w:rsidR="00D61049" w:rsidRDefault="00D61049" w:rsidP="00B51C6B">
      <w:pPr>
        <w:spacing w:after="0"/>
      </w:pPr>
      <w:r>
        <w:rPr>
          <w:noProof/>
          <w:lang w:eastAsia="cs-CZ"/>
        </w:rPr>
        <w:pict>
          <v:shapetype id="_x0000_t127" coordsize="21600,21600" o:spt="127" path="m10800,l21600,21600,,21600xe">
            <v:stroke joinstyle="miter"/>
            <v:path gradientshapeok="t" o:connecttype="custom" o:connectlocs="10800,0;5400,10800;10800,21600;16200,10800" textboxrect="5400,10800,16200,21600"/>
          </v:shapetype>
          <v:shape id="Vývojový diagram: vyjmutí 1" o:spid="_x0000_s1026" type="#_x0000_t127" style="position:absolute;margin-left:214.8pt;margin-top:3.15pt;width:78.45pt;height:61.2pt;z-index:2516582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" strokecolor="#f79646" strokeweight="2pt"/>
        </w:pict>
      </w:r>
    </w:p>
    <w:p w:rsidR="00D61049" w:rsidRDefault="00D61049" w:rsidP="00B51C6B">
      <w:pPr>
        <w:spacing w:after="0"/>
      </w:pPr>
      <w:r>
        <w:t xml:space="preserve">Výpočet:               </w:t>
      </w:r>
      <w:r w:rsidRPr="00F56FB4">
        <w:rPr>
          <w:sz w:val="32"/>
          <w:szCs w:val="32"/>
        </w:rPr>
        <w:t xml:space="preserve">P = </w:t>
      </w:r>
      <w:r w:rsidRPr="0034620C">
        <w:fldChar w:fldCharType="begin"/>
      </w:r>
      <w:r w:rsidRPr="0034620C">
        <w:instrText xml:space="preserve"> QUOTE </w:instrText>
      </w:r>
      <w:r w:rsidRPr="0034620C">
        <w:pict>
          <v:shape id="_x0000_i1026" type="#_x0000_t75" style="width:17.25pt;height:28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val=&quot;best-fit&quot; w:percent=&quot;159&quot;/&gt;&lt;w:doNotEmbedSystemFont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51C6B&quot;/&gt;&lt;wsp:rsid wsp:val=&quot;00061F4B&quot;/&gt;&lt;wsp:rsid wsp:val=&quot;000D1132&quot;/&gt;&lt;wsp:rsid wsp:val=&quot;001D44CB&quot;/&gt;&lt;wsp:rsid wsp:val=&quot;0034620C&quot;/&gt;&lt;wsp:rsid wsp:val=&quot;006B0020&quot;/&gt;&lt;wsp:rsid wsp:val=&quot;00902FB6&quot;/&gt;&lt;wsp:rsid wsp:val=&quot;009B4B53&quot;/&gt;&lt;wsp:rsid wsp:val=&quot;00A665CB&quot;/&gt;&lt;wsp:rsid wsp:val=&quot;00A851A6&quot;/&gt;&lt;wsp:rsid wsp:val=&quot;00AF28C3&quot;/&gt;&lt;wsp:rsid wsp:val=&quot;00B51C6B&quot;/&gt;&lt;wsp:rsid wsp:val=&quot;00C35007&quot;/&gt;&lt;wsp:rsid wsp:val=&quot;00C55B6A&quot;/&gt;&lt;wsp:rsid wsp:val=&quot;00F56FB4&quot;/&gt;&lt;wsp:rsid wsp:val=&quot;00F83C1E&quot;/&gt;&lt;wsp:rsid wsp:val=&quot;00FB0853&quot;/&gt;&lt;/wsp:rsids&gt;&lt;/w:docPr&gt;&lt;w:body&gt;&lt;w:p wsp:rsidR=&quot;00000000&quot; wsp:rsidRDefault=&quot;00C55B6A&quot;&gt;&lt;m:oMathPara&gt;&lt;m:oMath&gt;&lt;m:f&gt;&lt;m:fPr&gt;&lt;m:ctrlPr&gt;&lt;w:rPr&gt;&lt;w:rFonts w:ascii=&quot;Cambria Math&quot; w:h-ansi=&quot;Cambria Math&quot;/&gt;&lt;wx:font wx:val=&quot;Cambria Math&quot;/&gt;&lt;w:i/&gt;&lt;w:sz w:val=&quot;32&quot;/&gt;&lt;w:sz-cs w:val=&quot;32&quot;/&gt;&lt;/w:rPr&gt;&lt;/m:ctrlPr&gt;&lt;/m:fPr&gt;&lt;m:num&gt;&lt;m:r&gt;&lt;w:rPr&gt;&lt;w:rFonts w:ascii=&quot;Cambria Math&quot; w:h-ansi=&quot;Cambria Math&quot;/&gt;&lt;wx:font wx:val=&quot;Cambria Math&quot;/&gt;&lt;w:i/&gt;&lt;w:sz w:val=&quot;32&quot;/&gt;&lt;w:sz-cs w:val=&quot;32&quot;/&gt;&lt;/w:rPr&gt;&lt;m:t&gt;W&lt;/m:t&gt;&lt;/m:r&gt;&lt;/m:num&gt;&lt;m:den&gt;&lt;m:r&gt;&lt;w:rPr&gt;&lt;w:rFonts w:ascii=&quot;Cambria Math&quot; w:h-ansi=&quot;Cambria Math&quot;/&gt;&lt;wx:font wx:val=&quot;Cambria Math&quot;/&gt;&lt;w:i/&gt;&lt;w:sz w:val=&quot;32&quot;/&gt;&lt;w:sz-cs w:val=&quot;32&quot;/&gt;&lt;/w:rPr&gt;&lt;m:t&gt;t&lt;/m:t&gt;&lt;/m:r&gt;&lt;/m:den&gt;&lt;/m:f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5" o:title="" chromakey="white"/>
          </v:shape>
        </w:pict>
      </w:r>
      <w:r w:rsidRPr="0034620C">
        <w:instrText xml:space="preserve"> </w:instrText>
      </w:r>
      <w:r w:rsidRPr="0034620C">
        <w:fldChar w:fldCharType="separate"/>
      </w:r>
      <w:r w:rsidRPr="0034620C">
        <w:pict>
          <v:shape id="_x0000_i1027" type="#_x0000_t75" style="width:17.25pt;height:28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val=&quot;best-fit&quot; w:percent=&quot;159&quot;/&gt;&lt;w:doNotEmbedSystemFont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51C6B&quot;/&gt;&lt;wsp:rsid wsp:val=&quot;00061F4B&quot;/&gt;&lt;wsp:rsid wsp:val=&quot;000D1132&quot;/&gt;&lt;wsp:rsid wsp:val=&quot;001D44CB&quot;/&gt;&lt;wsp:rsid wsp:val=&quot;0034620C&quot;/&gt;&lt;wsp:rsid wsp:val=&quot;006B0020&quot;/&gt;&lt;wsp:rsid wsp:val=&quot;00902FB6&quot;/&gt;&lt;wsp:rsid wsp:val=&quot;009B4B53&quot;/&gt;&lt;wsp:rsid wsp:val=&quot;00A665CB&quot;/&gt;&lt;wsp:rsid wsp:val=&quot;00A851A6&quot;/&gt;&lt;wsp:rsid wsp:val=&quot;00AF28C3&quot;/&gt;&lt;wsp:rsid wsp:val=&quot;00B51C6B&quot;/&gt;&lt;wsp:rsid wsp:val=&quot;00C35007&quot;/&gt;&lt;wsp:rsid wsp:val=&quot;00C55B6A&quot;/&gt;&lt;wsp:rsid wsp:val=&quot;00F56FB4&quot;/&gt;&lt;wsp:rsid wsp:val=&quot;00F83C1E&quot;/&gt;&lt;wsp:rsid wsp:val=&quot;00FB0853&quot;/&gt;&lt;/wsp:rsids&gt;&lt;/w:docPr&gt;&lt;w:body&gt;&lt;w:p wsp:rsidR=&quot;00000000&quot; wsp:rsidRDefault=&quot;00C55B6A&quot;&gt;&lt;m:oMathPara&gt;&lt;m:oMath&gt;&lt;m:f&gt;&lt;m:fPr&gt;&lt;m:ctrlPr&gt;&lt;w:rPr&gt;&lt;w:rFonts w:ascii=&quot;Cambria Math&quot; w:h-ansi=&quot;Cambria Math&quot;/&gt;&lt;wx:font wx:val=&quot;Cambria Math&quot;/&gt;&lt;w:i/&gt;&lt;w:sz w:val=&quot;32&quot;/&gt;&lt;w:sz-cs w:val=&quot;32&quot;/&gt;&lt;/w:rPr&gt;&lt;/m:ctrlPr&gt;&lt;/m:fPr&gt;&lt;m:num&gt;&lt;m:r&gt;&lt;w:rPr&gt;&lt;w:rFonts w:ascii=&quot;Cambria Math&quot; w:h-ansi=&quot;Cambria Math&quot;/&gt;&lt;wx:font wx:val=&quot;Cambria Math&quot;/&gt;&lt;w:i/&gt;&lt;w:sz w:val=&quot;32&quot;/&gt;&lt;w:sz-cs w:val=&quot;32&quot;/&gt;&lt;/w:rPr&gt;&lt;m:t&gt;W&lt;/m:t&gt;&lt;/m:r&gt;&lt;/m:num&gt;&lt;m:den&gt;&lt;m:r&gt;&lt;w:rPr&gt;&lt;w:rFonts w:ascii=&quot;Cambria Math&quot; w:h-ansi=&quot;Cambria Math&quot;/&gt;&lt;wx:font wx:val=&quot;Cambria Math&quot;/&gt;&lt;w:i/&gt;&lt;w:sz w:val=&quot;32&quot;/&gt;&lt;w:sz-cs w:val=&quot;32&quot;/&gt;&lt;/w:rPr&gt;&lt;m:t&gt;t&lt;/m:t&gt;&lt;/m:r&gt;&lt;/m:den&gt;&lt;/m:f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5" o:title="" chromakey="white"/>
          </v:shape>
        </w:pict>
      </w:r>
      <w:r w:rsidRPr="0034620C">
        <w:fldChar w:fldCharType="end"/>
      </w:r>
      <w:r>
        <w:t xml:space="preserve">                                                                                 </w:t>
      </w:r>
    </w:p>
    <w:p w:rsidR="00D61049" w:rsidRDefault="00D61049" w:rsidP="00B51C6B">
      <w:pPr>
        <w:spacing w:after="0"/>
      </w:pPr>
    </w:p>
    <w:p w:rsidR="00D61049" w:rsidRDefault="00D61049" w:rsidP="00B51C6B">
      <w:pPr>
        <w:spacing w:after="0"/>
      </w:pPr>
    </w:p>
    <w:p w:rsidR="00D61049" w:rsidRDefault="00D61049" w:rsidP="00B51C6B">
      <w:pPr>
        <w:spacing w:after="0"/>
      </w:pPr>
    </w:p>
    <w:p w:rsidR="00D61049" w:rsidRDefault="00D61049" w:rsidP="00B51C6B">
      <w:pPr>
        <w:spacing w:after="0"/>
      </w:pPr>
    </w:p>
    <w:p w:rsidR="00D61049" w:rsidRDefault="00D61049" w:rsidP="00B51C6B">
      <w:pPr>
        <w:spacing w:after="0"/>
      </w:pPr>
      <w:r>
        <w:t>Výkon vypočítáme když ………………………….v………………………..vydělíme………………………..v…………………….</w:t>
      </w:r>
    </w:p>
    <w:p w:rsidR="00D61049" w:rsidRDefault="00D61049" w:rsidP="00B51C6B">
      <w:pPr>
        <w:spacing w:after="0"/>
      </w:pPr>
    </w:p>
    <w:p w:rsidR="00D61049" w:rsidRDefault="00D61049" w:rsidP="00B51C6B">
      <w:pPr>
        <w:spacing w:after="0"/>
      </w:pPr>
    </w:p>
    <w:p w:rsidR="00D61049" w:rsidRDefault="00D61049" w:rsidP="00B51C6B">
      <w:pPr>
        <w:spacing w:after="0"/>
      </w:pPr>
    </w:p>
    <w:p w:rsidR="00D61049" w:rsidRDefault="00D61049" w:rsidP="00C35007">
      <w:pPr>
        <w:spacing w:after="0"/>
      </w:pPr>
      <w:r>
        <w:t>Pokud se těleso pohybuje rovnoměrným pohybem (stálou rychlostí), můžeme výkon vypočítat pomocí vzorce</w:t>
      </w:r>
    </w:p>
    <w:p w:rsidR="00D61049" w:rsidRDefault="00D61049" w:rsidP="00C35007">
      <w:pPr>
        <w:spacing w:after="0"/>
      </w:pPr>
    </w:p>
    <w:p w:rsidR="00D61049" w:rsidRDefault="00D61049" w:rsidP="00C35007">
      <w:pPr>
        <w:spacing w:after="0"/>
      </w:pPr>
      <w:r>
        <w:rPr>
          <w:noProof/>
          <w:lang w:eastAsia="cs-CZ"/>
        </w:rPr>
        <w:pict>
          <v:shape id="Vývojový diagram: vyjmutí 5" o:spid="_x0000_s1027" type="#_x0000_t127" style="position:absolute;margin-left:154.1pt;margin-top:3.85pt;width:78.45pt;height:65.4pt;z-index:251659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" strokecolor="#f79646" strokeweight="2pt"/>
        </w:pict>
      </w:r>
    </w:p>
    <w:p w:rsidR="00D61049" w:rsidRDefault="00D61049" w:rsidP="00C35007">
      <w:pPr>
        <w:spacing w:after="0"/>
      </w:pPr>
      <w:r>
        <w:t xml:space="preserve">   </w:t>
      </w:r>
    </w:p>
    <w:p w:rsidR="00D61049" w:rsidRDefault="00D61049" w:rsidP="00C35007">
      <w:pPr>
        <w:spacing w:after="0"/>
      </w:pPr>
      <w:r>
        <w:t xml:space="preserve">                             </w:t>
      </w:r>
      <w:r w:rsidRPr="00F56FB4">
        <w:rPr>
          <w:sz w:val="32"/>
          <w:szCs w:val="32"/>
        </w:rPr>
        <w:t>P = F∙</w:t>
      </w:r>
      <w:r>
        <w:rPr>
          <w:sz w:val="32"/>
          <w:szCs w:val="32"/>
        </w:rPr>
        <w:t xml:space="preserve">v                                                </w:t>
      </w:r>
      <w:r>
        <w:t xml:space="preserve">P = </w:t>
      </w:r>
      <w:r w:rsidRPr="0034620C">
        <w:fldChar w:fldCharType="begin"/>
      </w:r>
      <w:r w:rsidRPr="0034620C">
        <w:instrText xml:space="preserve"> QUOTE </w:instrText>
      </w:r>
      <w:r w:rsidRPr="0034620C">
        <w:pict>
          <v:shape id="_x0000_i1028" type="#_x0000_t75" style="width:12.75pt;height:23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val=&quot;best-fit&quot; w:percent=&quot;159&quot;/&gt;&lt;w:doNotEmbedSystemFont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51C6B&quot;/&gt;&lt;wsp:rsid wsp:val=&quot;00061F4B&quot;/&gt;&lt;wsp:rsid wsp:val=&quot;000D1132&quot;/&gt;&lt;wsp:rsid wsp:val=&quot;001D44CB&quot;/&gt;&lt;wsp:rsid wsp:val=&quot;0034620C&quot;/&gt;&lt;wsp:rsid wsp:val=&quot;006B0020&quot;/&gt;&lt;wsp:rsid wsp:val=&quot;00902FB6&quot;/&gt;&lt;wsp:rsid wsp:val=&quot;009B4B53&quot;/&gt;&lt;wsp:rsid wsp:val=&quot;00A665CB&quot;/&gt;&lt;wsp:rsid wsp:val=&quot;00A851A6&quot;/&gt;&lt;wsp:rsid wsp:val=&quot;00AF28C3&quot;/&gt;&lt;wsp:rsid wsp:val=&quot;00B51C6B&quot;/&gt;&lt;wsp:rsid wsp:val=&quot;00C35007&quot;/&gt;&lt;wsp:rsid wsp:val=&quot;00EF7022&quot;/&gt;&lt;wsp:rsid wsp:val=&quot;00F56FB4&quot;/&gt;&lt;wsp:rsid wsp:val=&quot;00F83C1E&quot;/&gt;&lt;wsp:rsid wsp:val=&quot;00FB0853&quot;/&gt;&lt;/wsp:rsids&gt;&lt;/w:docPr&gt;&lt;w:body&gt;&lt;w:p wsp:rsidR=&quot;00000000&quot; wsp:rsidRDefault=&quot;00EF7022&quot;&gt;&lt;m:oMathPara&gt;&lt;m:oMath&gt;&lt;m:f&gt;&lt;m:fPr&gt;&lt;m:ctrlPr&gt;&lt;w:rPr&gt;&lt;w:rFonts w:ascii=&quot;Cambria Math&quot; w:fareast=&quot;Times New Roman&quot; w:h-ansi=&quot;Cambria Math&quot;/&gt;&lt;wx:font wx:val=&quot;Cambria Math&quot;/&gt;&lt;w:i/&gt;&lt;/w:rPr&gt;&lt;/m:ctrlPr&gt;&lt;/m:fPr&gt;&lt;m:num&gt;&lt;m:r&gt;&lt;w:rPr&gt;&lt;w:rFonts w:ascii=&quot;Cambria Math&quot; w:fareast=&quot;Times New Roman&quot; w:h-ansi=&quot;Cambria Math&quot;/&gt;&lt;wx:font wx:val=&quot;Cambria Math&quot;/&gt;&lt;w:i/&gt;&lt;/w:rPr&gt;&lt;m:t&gt;W&lt;/m:t&gt;&lt;/m:r&gt;&lt;/m:num&gt;&lt;m:den&gt;&lt;m:r&gt;&lt;w:rPr&gt;&lt;w:rFonts w:ascii=&quot;Cambria Math&quot; w:fareast=&quot;Times New Roman&quot; w:h-ansi=&quot;Cambria Math&quot;/&gt;&lt;wx:font wx:val=&quot;Cambria Math&quot;/&gt;&lt;w:i/&gt;&lt;/w:rPr&gt;&lt;m:t&gt;t&lt;/m:t&gt;&lt;/m:r&gt;&lt;/m:den&gt;&lt;/m:f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6" o:title="" chromakey="white"/>
          </v:shape>
        </w:pict>
      </w:r>
      <w:r w:rsidRPr="0034620C">
        <w:instrText xml:space="preserve"> </w:instrText>
      </w:r>
      <w:r w:rsidRPr="0034620C">
        <w:fldChar w:fldCharType="separate"/>
      </w:r>
      <w:r w:rsidRPr="0034620C">
        <w:pict>
          <v:shape id="_x0000_i1029" type="#_x0000_t75" style="width:12.75pt;height:23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val=&quot;best-fit&quot; w:percent=&quot;159&quot;/&gt;&lt;w:doNotEmbedSystemFont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51C6B&quot;/&gt;&lt;wsp:rsid wsp:val=&quot;00061F4B&quot;/&gt;&lt;wsp:rsid wsp:val=&quot;000D1132&quot;/&gt;&lt;wsp:rsid wsp:val=&quot;001D44CB&quot;/&gt;&lt;wsp:rsid wsp:val=&quot;0034620C&quot;/&gt;&lt;wsp:rsid wsp:val=&quot;006B0020&quot;/&gt;&lt;wsp:rsid wsp:val=&quot;00902FB6&quot;/&gt;&lt;wsp:rsid wsp:val=&quot;009B4B53&quot;/&gt;&lt;wsp:rsid wsp:val=&quot;00A665CB&quot;/&gt;&lt;wsp:rsid wsp:val=&quot;00A851A6&quot;/&gt;&lt;wsp:rsid wsp:val=&quot;00AF28C3&quot;/&gt;&lt;wsp:rsid wsp:val=&quot;00B51C6B&quot;/&gt;&lt;wsp:rsid wsp:val=&quot;00C35007&quot;/&gt;&lt;wsp:rsid wsp:val=&quot;00EF7022&quot;/&gt;&lt;wsp:rsid wsp:val=&quot;00F56FB4&quot;/&gt;&lt;wsp:rsid wsp:val=&quot;00F83C1E&quot;/&gt;&lt;wsp:rsid wsp:val=&quot;00FB0853&quot;/&gt;&lt;/wsp:rsids&gt;&lt;/w:docPr&gt;&lt;w:body&gt;&lt;w:p wsp:rsidR=&quot;00000000&quot; wsp:rsidRDefault=&quot;00EF7022&quot;&gt;&lt;m:oMathPara&gt;&lt;m:oMath&gt;&lt;m:f&gt;&lt;m:fPr&gt;&lt;m:ctrlPr&gt;&lt;w:rPr&gt;&lt;w:rFonts w:ascii=&quot;Cambria Math&quot; w:fareast=&quot;Times New Roman&quot; w:h-ansi=&quot;Cambria Math&quot;/&gt;&lt;wx:font wx:val=&quot;Cambria Math&quot;/&gt;&lt;w:i/&gt;&lt;/w:rPr&gt;&lt;/m:ctrlPr&gt;&lt;/m:fPr&gt;&lt;m:num&gt;&lt;m:r&gt;&lt;w:rPr&gt;&lt;w:rFonts w:ascii=&quot;Cambria Math&quot; w:fareast=&quot;Times New Roman&quot; w:h-ansi=&quot;Cambria Math&quot;/&gt;&lt;wx:font wx:val=&quot;Cambria Math&quot;/&gt;&lt;w:i/&gt;&lt;/w:rPr&gt;&lt;m:t&gt;W&lt;/m:t&gt;&lt;/m:r&gt;&lt;/m:num&gt;&lt;m:den&gt;&lt;m:r&gt;&lt;w:rPr&gt;&lt;w:rFonts w:ascii=&quot;Cambria Math&quot; w:fareast=&quot;Times New Roman&quot; w:h-ansi=&quot;Cambria Math&quot;/&gt;&lt;wx:font wx:val=&quot;Cambria Math&quot;/&gt;&lt;w:i/&gt;&lt;/w:rPr&gt;&lt;m:t&gt;t&lt;/m:t&gt;&lt;/m:r&gt;&lt;/m:den&gt;&lt;/m:f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6" o:title="" chromakey="white"/>
          </v:shape>
        </w:pict>
      </w:r>
      <w:r w:rsidRPr="0034620C">
        <w:fldChar w:fldCharType="end"/>
      </w:r>
      <w:r>
        <w:t xml:space="preserve"> =</w:t>
      </w:r>
      <w:r w:rsidRPr="0034620C">
        <w:fldChar w:fldCharType="begin"/>
      </w:r>
      <w:r w:rsidRPr="0034620C">
        <w:instrText xml:space="preserve"> QUOTE </w:instrText>
      </w:r>
      <w:r w:rsidRPr="0034620C">
        <w:pict>
          <v:shape id="_x0000_i1030" type="#_x0000_t75" style="width:75pt;height:63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val=&quot;best-fit&quot; w:percent=&quot;159&quot;/&gt;&lt;w:doNotEmbedSystemFont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51C6B&quot;/&gt;&lt;wsp:rsid wsp:val=&quot;00061F4B&quot;/&gt;&lt;wsp:rsid wsp:val=&quot;000D1132&quot;/&gt;&lt;wsp:rsid wsp:val=&quot;001D44CB&quot;/&gt;&lt;wsp:rsid wsp:val=&quot;0034620C&quot;/&gt;&lt;wsp:rsid wsp:val=&quot;00446618&quot;/&gt;&lt;wsp:rsid wsp:val=&quot;006B0020&quot;/&gt;&lt;wsp:rsid wsp:val=&quot;00902FB6&quot;/&gt;&lt;wsp:rsid wsp:val=&quot;009B4B53&quot;/&gt;&lt;wsp:rsid wsp:val=&quot;00A665CB&quot;/&gt;&lt;wsp:rsid wsp:val=&quot;00A851A6&quot;/&gt;&lt;wsp:rsid wsp:val=&quot;00AF28C3&quot;/&gt;&lt;wsp:rsid wsp:val=&quot;00B51C6B&quot;/&gt;&lt;wsp:rsid wsp:val=&quot;00C35007&quot;/&gt;&lt;wsp:rsid wsp:val=&quot;00F56FB4&quot;/&gt;&lt;wsp:rsid wsp:val=&quot;00F83C1E&quot;/&gt;&lt;wsp:rsid wsp:val=&quot;00FB0853&quot;/&gt;&lt;/wsp:rsids&gt;&lt;/w:docPr&gt;&lt;w:body&gt;&lt;w:p wsp:rsidR=&quot;00000000&quot; wsp:rsidRDefault=&quot;00446618&quot;&gt;&lt;m:oMathPara&gt;&lt;m:oMath&gt;&lt;m:r&gt;&lt;w:rPr&gt;&lt;w:rFonts w:ascii=&quot;Cambria Math&quot; w:fareast=&quot;Times New Roman&quot; w:h-ansi=&quot;Cambria Math&quot;/&gt;&lt;wx:font wx:val=&quot;Cambria Math&quot;/&gt;&lt;w:i/&gt;&lt;/w:rPr&gt;&lt;m:t&gt; &lt;/m:t&gt;&lt;/m:r&gt;&lt;m:f&gt;&lt;m:fPr&gt;&lt;m:ctrlPr&gt;&lt;w:rPr&gt;&lt;w:rFonts w:ascii=&quot;Cambria Math&quot; w:fareast=&quot;Times New Roman&quot; w:h-ansi=&quot;Cambria Math&quot;/&gt;&lt;wx:font wx:val=&quot;Cambria Math&quot;/&gt;&lt;w:i/&gt;&lt;/w:rPr&gt;&lt;/m:ctrlPr&gt;&lt;/m:fPr&gt;&lt;m:num&gt;&lt;m:r&gt;&lt;w:rPr&gt;&lt;w:rFonts w:ascii=&quot;Cambria Math&quot; w:fareast=&quot;Times New Roman&quot; w:h-ansi=&quot;Cambria Math&quot;/&gt;&lt;wx:font wx:val=&quot;Cambria Math&quot;/&gt;&lt;w:i/&gt;&lt;/w:rPr&gt;&lt;m:t&gt;Fâ™s&lt;/m:t&gt;&lt;/m:r&gt;&lt;/m:num&gt;&lt;m:den&gt;&lt;m:r&gt;&lt;w:rPr&gt;&lt;w:rFonts w:ascii=&quot;Cambria Math&quot; w:fareast=&quot;Times New Roman&quot; w:h-ansi=&quot;Cambria Math&quot;/&gt;&lt;wx:font wx:val=&quot;Cambria Math&quot;/&gt;&lt;w:i/&gt;&lt;/w:rPr&gt;&lt;m:t&gt;t&lt;/m:t&gt;&lt;/m:r&gt;&lt;/m:den&gt;&lt;/m:f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7" o:title="" chromakey="white"/>
          </v:shape>
        </w:pict>
      </w:r>
      <w:r w:rsidRPr="0034620C">
        <w:instrText xml:space="preserve"> </w:instrText>
      </w:r>
      <w:r w:rsidRPr="0034620C">
        <w:fldChar w:fldCharType="separate"/>
      </w:r>
      <w:r w:rsidRPr="0034620C">
        <w:pict>
          <v:shape id="_x0000_i1031" type="#_x0000_t75" style="width:75pt;height:63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val=&quot;best-fit&quot; w:percent=&quot;159&quot;/&gt;&lt;w:doNotEmbedSystemFont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51C6B&quot;/&gt;&lt;wsp:rsid wsp:val=&quot;00061F4B&quot;/&gt;&lt;wsp:rsid wsp:val=&quot;000D1132&quot;/&gt;&lt;wsp:rsid wsp:val=&quot;001D44CB&quot;/&gt;&lt;wsp:rsid wsp:val=&quot;0034620C&quot;/&gt;&lt;wsp:rsid wsp:val=&quot;00446618&quot;/&gt;&lt;wsp:rsid wsp:val=&quot;006B0020&quot;/&gt;&lt;wsp:rsid wsp:val=&quot;00902FB6&quot;/&gt;&lt;wsp:rsid wsp:val=&quot;009B4B53&quot;/&gt;&lt;wsp:rsid wsp:val=&quot;00A665CB&quot;/&gt;&lt;wsp:rsid wsp:val=&quot;00A851A6&quot;/&gt;&lt;wsp:rsid wsp:val=&quot;00AF28C3&quot;/&gt;&lt;wsp:rsid wsp:val=&quot;00B51C6B&quot;/&gt;&lt;wsp:rsid wsp:val=&quot;00C35007&quot;/&gt;&lt;wsp:rsid wsp:val=&quot;00F56FB4&quot;/&gt;&lt;wsp:rsid wsp:val=&quot;00F83C1E&quot;/&gt;&lt;wsp:rsid wsp:val=&quot;00FB0853&quot;/&gt;&lt;/wsp:rsids&gt;&lt;/w:docPr&gt;&lt;w:body&gt;&lt;w:p wsp:rsidR=&quot;00000000&quot; wsp:rsidRDefault=&quot;00446618&quot;&gt;&lt;m:oMathPara&gt;&lt;m:oMath&gt;&lt;m:r&gt;&lt;w:rPr&gt;&lt;w:rFonts w:ascii=&quot;Cambria Math&quot; w:fareast=&quot;Times New Roman&quot; w:h-ansi=&quot;Cambria Math&quot;/&gt;&lt;wx:font wx:val=&quot;Cambria Math&quot;/&gt;&lt;w:i/&gt;&lt;/w:rPr&gt;&lt;m:t&gt; &lt;/m:t&gt;&lt;/m:r&gt;&lt;m:f&gt;&lt;m:fPr&gt;&lt;m:ctrlPr&gt;&lt;w:rPr&gt;&lt;w:rFonts w:ascii=&quot;Cambria Math&quot; w:fareast=&quot;Times New Roman&quot; w:h-ansi=&quot;Cambria Math&quot;/&gt;&lt;wx:font wx:val=&quot;Cambria Math&quot;/&gt;&lt;w:i/&gt;&lt;/w:rPr&gt;&lt;/m:ctrlPr&gt;&lt;/m:fPr&gt;&lt;m:num&gt;&lt;m:r&gt;&lt;w:rPr&gt;&lt;w:rFonts w:ascii=&quot;Cambria Math&quot; w:fareast=&quot;Times New Roman&quot; w:h-ansi=&quot;Cambria Math&quot;/&gt;&lt;wx:font wx:val=&quot;Cambria Math&quot;/&gt;&lt;w:i/&gt;&lt;/w:rPr&gt;&lt;m:t&gt;Fâ™s&lt;/m:t&gt;&lt;/m:r&gt;&lt;/m:num&gt;&lt;m:den&gt;&lt;m:r&gt;&lt;w:rPr&gt;&lt;w:rFonts w:ascii=&quot;Cambria Math&quot; w:fareast=&quot;Times New Roman&quot; w:h-ansi=&quot;Cambria Math&quot;/&gt;&lt;wx:font wx:val=&quot;Cambria Math&quot;/&gt;&lt;w:i/&gt;&lt;/w:rPr&gt;&lt;m:t&gt;t&lt;/m:t&gt;&lt;/m:r&gt;&lt;/m:den&gt;&lt;/m:f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7" o:title="" chromakey="white"/>
          </v:shape>
        </w:pict>
      </w:r>
      <w:r w:rsidRPr="0034620C">
        <w:fldChar w:fldCharType="end"/>
      </w:r>
      <w:r>
        <w:t xml:space="preserve"> = F∙v              v = </w:t>
      </w:r>
      <w:r w:rsidRPr="0034620C">
        <w:fldChar w:fldCharType="begin"/>
      </w:r>
      <w:r w:rsidRPr="0034620C">
        <w:instrText xml:space="preserve"> QUOTE </w:instrText>
      </w:r>
      <w:r w:rsidRPr="0034620C">
        <w:pict>
          <v:shape id="_x0000_i1032" type="#_x0000_t75" style="width:6.75pt;height:21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val=&quot;best-fit&quot; w:percent=&quot;159&quot;/&gt;&lt;w:doNotEmbedSystemFont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51C6B&quot;/&gt;&lt;wsp:rsid wsp:val=&quot;00061F4B&quot;/&gt;&lt;wsp:rsid wsp:val=&quot;000D1132&quot;/&gt;&lt;wsp:rsid wsp:val=&quot;001D44CB&quot;/&gt;&lt;wsp:rsid wsp:val=&quot;0034620C&quot;/&gt;&lt;wsp:rsid wsp:val=&quot;006B0020&quot;/&gt;&lt;wsp:rsid wsp:val=&quot;00902FB6&quot;/&gt;&lt;wsp:rsid wsp:val=&quot;00911DA8&quot;/&gt;&lt;wsp:rsid wsp:val=&quot;009B4B53&quot;/&gt;&lt;wsp:rsid wsp:val=&quot;00A665CB&quot;/&gt;&lt;wsp:rsid wsp:val=&quot;00A851A6&quot;/&gt;&lt;wsp:rsid wsp:val=&quot;00AF28C3&quot;/&gt;&lt;wsp:rsid wsp:val=&quot;00B51C6B&quot;/&gt;&lt;wsp:rsid wsp:val=&quot;00C35007&quot;/&gt;&lt;wsp:rsid wsp:val=&quot;00F56FB4&quot;/&gt;&lt;wsp:rsid wsp:val=&quot;00F83C1E&quot;/&gt;&lt;wsp:rsid wsp:val=&quot;00FB0853&quot;/&gt;&lt;/wsp:rsids&gt;&lt;/w:docPr&gt;&lt;w:body&gt;&lt;w:p wsp:rsidR=&quot;00000000&quot; wsp:rsidRDefault=&quot;00911DA8&quot;&gt;&lt;m:oMathPara&gt;&lt;m:oMath&gt;&lt;m:f&gt;&lt;m:fPr&gt;&lt;m:ctrlPr&gt;&lt;w:rPr&gt;&lt;w:rFonts w:ascii=&quot;Cambria Math&quot; w:fareast=&quot;Times New Roman&quot; w:h-ansi=&quot;Cambria Math&quot;/&gt;&lt;wx:font wx:val=&quot;Cambria Math&quot;/&gt;&lt;w:i/&gt;&lt;/w:rPr&gt;&lt;/m:ctrlPr&gt;&lt;/m:fPr&gt;&lt;m:num&gt;&lt;m:r&gt;&lt;w:rPr&gt;&lt;w:rFonts w:ascii=&quot;Cambria Math&quot; w:fareast=&quot;Times New Roman&quot; w:h-ansi=&quot;Cambria Math&quot;/&gt;&lt;wx:font wx:val=&quot;Cambria Math&quot;/&gt;&lt;w:i/&gt;&lt;/w:rPr&gt;&lt;m:t&gt;s&lt;/m:t&gt;&lt;/m:r&gt;&lt;/m:num&gt;&lt;m:den&gt;&lt;m:r&gt;&lt;w:rPr&gt;&lt;w:rFonts w:ascii=&quot;Cambria Math&quot; w:fareast=&quot;Times New Roman&quot; w:h-ansi=&quot;Cambria Math&quot;/&gt;&lt;wx:font wx:val=&quot;Cambria Math&quot;/&gt;&lt;w:i/&gt;&lt;/w:rPr&gt;&lt;m:t&gt;t&lt;/m:t&gt;&lt;/m:r&gt;&lt;/m:den&gt;&lt;/m:f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8" o:title="" chromakey="white"/>
          </v:shape>
        </w:pict>
      </w:r>
      <w:r w:rsidRPr="0034620C">
        <w:instrText xml:space="preserve"> </w:instrText>
      </w:r>
      <w:r w:rsidRPr="0034620C">
        <w:fldChar w:fldCharType="separate"/>
      </w:r>
      <w:r w:rsidRPr="0034620C">
        <w:pict>
          <v:shape id="_x0000_i1033" type="#_x0000_t75" style="width:6.75pt;height:21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val=&quot;best-fit&quot; w:percent=&quot;159&quot;/&gt;&lt;w:doNotEmbedSystemFont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51C6B&quot;/&gt;&lt;wsp:rsid wsp:val=&quot;00061F4B&quot;/&gt;&lt;wsp:rsid wsp:val=&quot;000D1132&quot;/&gt;&lt;wsp:rsid wsp:val=&quot;001D44CB&quot;/&gt;&lt;wsp:rsid wsp:val=&quot;0034620C&quot;/&gt;&lt;wsp:rsid wsp:val=&quot;006B0020&quot;/&gt;&lt;wsp:rsid wsp:val=&quot;00902FB6&quot;/&gt;&lt;wsp:rsid wsp:val=&quot;00911DA8&quot;/&gt;&lt;wsp:rsid wsp:val=&quot;009B4B53&quot;/&gt;&lt;wsp:rsid wsp:val=&quot;00A665CB&quot;/&gt;&lt;wsp:rsid wsp:val=&quot;00A851A6&quot;/&gt;&lt;wsp:rsid wsp:val=&quot;00AF28C3&quot;/&gt;&lt;wsp:rsid wsp:val=&quot;00B51C6B&quot;/&gt;&lt;wsp:rsid wsp:val=&quot;00C35007&quot;/&gt;&lt;wsp:rsid wsp:val=&quot;00F56FB4&quot;/&gt;&lt;wsp:rsid wsp:val=&quot;00F83C1E&quot;/&gt;&lt;wsp:rsid wsp:val=&quot;00FB0853&quot;/&gt;&lt;/wsp:rsids&gt;&lt;/w:docPr&gt;&lt;w:body&gt;&lt;w:p wsp:rsidR=&quot;00000000&quot; wsp:rsidRDefault=&quot;00911DA8&quot;&gt;&lt;m:oMathPara&gt;&lt;m:oMath&gt;&lt;m:f&gt;&lt;m:fPr&gt;&lt;m:ctrlPr&gt;&lt;w:rPr&gt;&lt;w:rFonts w:ascii=&quot;Cambria Math&quot; w:fareast=&quot;Times New Roman&quot; w:h-ansi=&quot;Cambria Math&quot;/&gt;&lt;wx:font wx:val=&quot;Cambria Math&quot;/&gt;&lt;w:i/&gt;&lt;/w:rPr&gt;&lt;/m:ctrlPr&gt;&lt;/m:fPr&gt;&lt;m:num&gt;&lt;m:r&gt;&lt;w:rPr&gt;&lt;w:rFonts w:ascii=&quot;Cambria Math&quot; w:fareast=&quot;Times New Roman&quot; w:h-ansi=&quot;Cambria Math&quot;/&gt;&lt;wx:font wx:val=&quot;Cambria Math&quot;/&gt;&lt;w:i/&gt;&lt;/w:rPr&gt;&lt;m:t&gt;s&lt;/m:t&gt;&lt;/m:r&gt;&lt;/m:num&gt;&lt;m:den&gt;&lt;m:r&gt;&lt;w:rPr&gt;&lt;w:rFonts w:ascii=&quot;Cambria Math&quot; w:fareast=&quot;Times New Roman&quot; w:h-ansi=&quot;Cambria Math&quot;/&gt;&lt;wx:font wx:val=&quot;Cambria Math&quot;/&gt;&lt;w:i/&gt;&lt;/w:rPr&gt;&lt;m:t&gt;t&lt;/m:t&gt;&lt;/m:r&gt;&lt;/m:den&gt;&lt;/m:f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8" o:title="" chromakey="white"/>
          </v:shape>
        </w:pict>
      </w:r>
      <w:r w:rsidRPr="0034620C">
        <w:fldChar w:fldCharType="end"/>
      </w:r>
    </w:p>
    <w:p w:rsidR="00D61049" w:rsidRDefault="00D61049" w:rsidP="00C35007">
      <w:pPr>
        <w:spacing w:after="0"/>
      </w:pPr>
      <w:r>
        <w:t>Př. 1. Jak velký je výkon stavebního jeřábu, když mechanickou práci 0,18 MJ provede za 5 minut?</w:t>
      </w:r>
    </w:p>
    <w:p w:rsidR="00D61049" w:rsidRDefault="00D61049" w:rsidP="00C35007">
      <w:pPr>
        <w:spacing w:after="0"/>
      </w:pPr>
    </w:p>
    <w:p w:rsidR="00D61049" w:rsidRDefault="00D61049" w:rsidP="00C35007">
      <w:pPr>
        <w:spacing w:after="0"/>
      </w:pPr>
    </w:p>
    <w:p w:rsidR="00D61049" w:rsidRDefault="00D61049" w:rsidP="00C35007">
      <w:pPr>
        <w:spacing w:after="0"/>
      </w:pPr>
    </w:p>
    <w:p w:rsidR="00D61049" w:rsidRDefault="00D61049" w:rsidP="00C35007">
      <w:pPr>
        <w:spacing w:after="0"/>
      </w:pPr>
    </w:p>
    <w:p w:rsidR="00D61049" w:rsidRDefault="00D61049" w:rsidP="00C35007">
      <w:pPr>
        <w:spacing w:after="0"/>
      </w:pPr>
    </w:p>
    <w:p w:rsidR="00D61049" w:rsidRDefault="00D61049" w:rsidP="00C35007">
      <w:pPr>
        <w:spacing w:after="0"/>
      </w:pPr>
    </w:p>
    <w:p w:rsidR="00D61049" w:rsidRDefault="00D61049" w:rsidP="00C35007">
      <w:pPr>
        <w:spacing w:after="0"/>
      </w:pPr>
    </w:p>
    <w:p w:rsidR="00D61049" w:rsidRDefault="00D61049" w:rsidP="00C35007">
      <w:pPr>
        <w:spacing w:after="0"/>
      </w:pPr>
    </w:p>
    <w:p w:rsidR="00D61049" w:rsidRDefault="00D61049" w:rsidP="00C35007">
      <w:pPr>
        <w:spacing w:after="0"/>
      </w:pPr>
    </w:p>
    <w:p w:rsidR="00D61049" w:rsidRDefault="00D61049" w:rsidP="00C35007">
      <w:pPr>
        <w:spacing w:after="0"/>
      </w:pPr>
    </w:p>
    <w:p w:rsidR="00D61049" w:rsidRDefault="00D61049" w:rsidP="00C35007">
      <w:pPr>
        <w:spacing w:after="0"/>
      </w:pPr>
    </w:p>
    <w:p w:rsidR="00D61049" w:rsidRDefault="00D61049" w:rsidP="00C35007">
      <w:pPr>
        <w:spacing w:after="0"/>
      </w:pPr>
    </w:p>
    <w:p w:rsidR="00D61049" w:rsidRDefault="00D61049" w:rsidP="00C35007">
      <w:pPr>
        <w:spacing w:after="0"/>
      </w:pPr>
    </w:p>
    <w:p w:rsidR="00D61049" w:rsidRDefault="00D61049" w:rsidP="00C35007">
      <w:pPr>
        <w:spacing w:after="0"/>
      </w:pPr>
      <w:r>
        <w:t>Př. 2. Vypočti výkon chlapce, když silou 0,25 kN přemístí tašku z přízemí do II. patra (</w:t>
      </w:r>
      <w:smartTag w:uri="urn:schemas-microsoft-com:office:smarttags" w:element="metricconverter">
        <w:smartTagPr>
          <w:attr w:name="ProductID" w:val="6,4 m"/>
        </w:smartTagPr>
        <w:r>
          <w:t>6,4 m</w:t>
        </w:r>
      </w:smartTag>
      <w:r>
        <w:t>) za 11 minut.</w:t>
      </w:r>
    </w:p>
    <w:p w:rsidR="00D61049" w:rsidRDefault="00D61049" w:rsidP="00C35007">
      <w:pPr>
        <w:spacing w:after="0"/>
      </w:pPr>
    </w:p>
    <w:p w:rsidR="00D61049" w:rsidRDefault="00D61049" w:rsidP="00C35007">
      <w:pPr>
        <w:spacing w:after="0"/>
      </w:pPr>
    </w:p>
    <w:p w:rsidR="00D61049" w:rsidRDefault="00D61049" w:rsidP="00C35007">
      <w:pPr>
        <w:spacing w:after="0"/>
      </w:pPr>
    </w:p>
    <w:p w:rsidR="00D61049" w:rsidRDefault="00D61049" w:rsidP="00C35007">
      <w:pPr>
        <w:spacing w:after="0"/>
      </w:pPr>
    </w:p>
    <w:p w:rsidR="00D61049" w:rsidRDefault="00D61049" w:rsidP="00C35007">
      <w:pPr>
        <w:spacing w:after="0"/>
      </w:pPr>
    </w:p>
    <w:p w:rsidR="00D61049" w:rsidRDefault="00D61049" w:rsidP="00C35007">
      <w:pPr>
        <w:spacing w:after="0"/>
      </w:pPr>
    </w:p>
    <w:p w:rsidR="00D61049" w:rsidRDefault="00D61049" w:rsidP="00C35007">
      <w:pPr>
        <w:spacing w:after="0"/>
      </w:pPr>
    </w:p>
    <w:p w:rsidR="00D61049" w:rsidRDefault="00D61049" w:rsidP="00C35007">
      <w:pPr>
        <w:spacing w:after="0"/>
      </w:pPr>
    </w:p>
    <w:p w:rsidR="00D61049" w:rsidRDefault="00D61049" w:rsidP="00C35007">
      <w:pPr>
        <w:spacing w:after="0"/>
      </w:pPr>
    </w:p>
    <w:p w:rsidR="00D61049" w:rsidRDefault="00D61049" w:rsidP="00C35007">
      <w:pPr>
        <w:spacing w:after="0"/>
      </w:pPr>
    </w:p>
    <w:p w:rsidR="00D61049" w:rsidRDefault="00D61049" w:rsidP="00C35007">
      <w:pPr>
        <w:spacing w:after="0"/>
      </w:pPr>
    </w:p>
    <w:p w:rsidR="00D61049" w:rsidRDefault="00D61049" w:rsidP="00C35007">
      <w:pPr>
        <w:spacing w:after="0"/>
      </w:pPr>
    </w:p>
    <w:p w:rsidR="00D61049" w:rsidRDefault="00D61049" w:rsidP="00C35007">
      <w:pPr>
        <w:spacing w:after="0"/>
      </w:pPr>
    </w:p>
    <w:p w:rsidR="00D61049" w:rsidRDefault="00D61049" w:rsidP="00C35007">
      <w:pPr>
        <w:spacing w:after="0"/>
      </w:pPr>
    </w:p>
    <w:p w:rsidR="00D61049" w:rsidRDefault="00D61049" w:rsidP="00C35007">
      <w:pPr>
        <w:spacing w:after="0"/>
      </w:pPr>
    </w:p>
    <w:p w:rsidR="00D61049" w:rsidRDefault="00D61049" w:rsidP="00C35007">
      <w:pPr>
        <w:spacing w:after="0"/>
      </w:pPr>
      <w:r>
        <w:t xml:space="preserve">Př. 3. Traktor působící tahovou silou 0,25 MN jede rychlostí 36 </w:t>
      </w:r>
      <w:r w:rsidRPr="0034620C">
        <w:fldChar w:fldCharType="begin"/>
      </w:r>
      <w:r w:rsidRPr="0034620C">
        <w:instrText xml:space="preserve"> QUOTE </w:instrText>
      </w:r>
      <w:r w:rsidRPr="0034620C">
        <w:pict>
          <v:shape id="_x0000_i1034" type="#_x0000_t75" style="width:18.75pt;height:23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val=&quot;best-fit&quot; w:percent=&quot;159&quot;/&gt;&lt;w:doNotEmbedSystemFont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51C6B&quot;/&gt;&lt;wsp:rsid wsp:val=&quot;00061F4B&quot;/&gt;&lt;wsp:rsid wsp:val=&quot;000D1132&quot;/&gt;&lt;wsp:rsid wsp:val=&quot;001D44CB&quot;/&gt;&lt;wsp:rsid wsp:val=&quot;00280CFD&quot;/&gt;&lt;wsp:rsid wsp:val=&quot;0034620C&quot;/&gt;&lt;wsp:rsid wsp:val=&quot;006B0020&quot;/&gt;&lt;wsp:rsid wsp:val=&quot;00902FB6&quot;/&gt;&lt;wsp:rsid wsp:val=&quot;009B4B53&quot;/&gt;&lt;wsp:rsid wsp:val=&quot;00A665CB&quot;/&gt;&lt;wsp:rsid wsp:val=&quot;00A851A6&quot;/&gt;&lt;wsp:rsid wsp:val=&quot;00AF28C3&quot;/&gt;&lt;wsp:rsid wsp:val=&quot;00B51C6B&quot;/&gt;&lt;wsp:rsid wsp:val=&quot;00C35007&quot;/&gt;&lt;wsp:rsid wsp:val=&quot;00F56FB4&quot;/&gt;&lt;wsp:rsid wsp:val=&quot;00F83C1E&quot;/&gt;&lt;wsp:rsid wsp:val=&quot;00FB0853&quot;/&gt;&lt;/wsp:rsids&gt;&lt;/w:docPr&gt;&lt;w:body&gt;&lt;w:p wsp:rsidR=&quot;00000000&quot; wsp:rsidRDefault=&quot;00280CFD&quot;&gt;&lt;m:oMathPara&gt;&lt;m:oMath&gt;&lt;m:f&gt;&lt;m:fPr&gt;&lt;m:ctrlPr&gt;&lt;w:rPr&gt;&lt;w:rFonts w:ascii=&quot;Cambria Math&quot; w:fareast=&quot;Times New Roman&quot; w:h-ansi=&quot;Cambria Math&quot;/&gt;&lt;wx:font wx:val=&quot;Cambria Math&quot;/&gt;&lt;/w:rPr&gt;&lt;/m:ctrlPr&gt;&lt;/m:fPr&gt;&lt;m:num&gt;&lt;m:r&gt;&lt;m:rPr&gt;&lt;m:sty m:val=&quot;p&quot;/&gt;&lt;/m:rPr&gt;&lt;w:rPr&gt;&lt;w:rFonts w:ascii=&quot;Cambria Math&quot; w:fareast=&quot;Times New Roman&quot; w:h-ansi=&quot;Cambria Math&quot;/&gt;&lt;wx:font wx:val=&quot;Cambria Math&quot;/&gt;&lt;/w:rPr&gt;&lt;m:t&gt;km&lt;/m:t&gt;&lt;/m:r&gt;&lt;/m:num&gt;&lt;m:den&gt;&lt;m:r&gt;&lt;m:rPr&gt;&lt;m:sty m:val=&quot;p&quot;/&gt;&lt;/m:rPr&gt;&lt;w:rPr&gt;&lt;w:rFonts w:ascii=&quot;Cambria Math&quot; w:fareast=&quot;Times New Roman&quot; w:h-ansi=&quot;Cambria Math&quot;/&gt;&lt;wx:font wx:val=&quot;Cambria Math&quot;/&gt;&lt;/w:rPr&gt;&lt;m:t&gt;h&lt;/m:t&gt;&lt;/m:r&gt;&lt;/m:den&gt;&lt;/m:f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9" o:title="" chromakey="white"/>
          </v:shape>
        </w:pict>
      </w:r>
      <w:r w:rsidRPr="0034620C">
        <w:instrText xml:space="preserve"> </w:instrText>
      </w:r>
      <w:r w:rsidRPr="0034620C">
        <w:fldChar w:fldCharType="separate"/>
      </w:r>
      <w:r w:rsidRPr="0034620C">
        <w:pict>
          <v:shape id="_x0000_i1035" type="#_x0000_t75" style="width:18.75pt;height:23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val=&quot;best-fit&quot; w:percent=&quot;159&quot;/&gt;&lt;w:doNotEmbedSystemFont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51C6B&quot;/&gt;&lt;wsp:rsid wsp:val=&quot;00061F4B&quot;/&gt;&lt;wsp:rsid wsp:val=&quot;000D1132&quot;/&gt;&lt;wsp:rsid wsp:val=&quot;001D44CB&quot;/&gt;&lt;wsp:rsid wsp:val=&quot;00280CFD&quot;/&gt;&lt;wsp:rsid wsp:val=&quot;0034620C&quot;/&gt;&lt;wsp:rsid wsp:val=&quot;006B0020&quot;/&gt;&lt;wsp:rsid wsp:val=&quot;00902FB6&quot;/&gt;&lt;wsp:rsid wsp:val=&quot;009B4B53&quot;/&gt;&lt;wsp:rsid wsp:val=&quot;00A665CB&quot;/&gt;&lt;wsp:rsid wsp:val=&quot;00A851A6&quot;/&gt;&lt;wsp:rsid wsp:val=&quot;00AF28C3&quot;/&gt;&lt;wsp:rsid wsp:val=&quot;00B51C6B&quot;/&gt;&lt;wsp:rsid wsp:val=&quot;00C35007&quot;/&gt;&lt;wsp:rsid wsp:val=&quot;00F56FB4&quot;/&gt;&lt;wsp:rsid wsp:val=&quot;00F83C1E&quot;/&gt;&lt;wsp:rsid wsp:val=&quot;00FB0853&quot;/&gt;&lt;/wsp:rsids&gt;&lt;/w:docPr&gt;&lt;w:body&gt;&lt;w:p wsp:rsidR=&quot;00000000&quot; wsp:rsidRDefault=&quot;00280CFD&quot;&gt;&lt;m:oMathPara&gt;&lt;m:oMath&gt;&lt;m:f&gt;&lt;m:fPr&gt;&lt;m:ctrlPr&gt;&lt;w:rPr&gt;&lt;w:rFonts w:ascii=&quot;Cambria Math&quot; w:fareast=&quot;Times New Roman&quot; w:h-ansi=&quot;Cambria Math&quot;/&gt;&lt;wx:font wx:val=&quot;Cambria Math&quot;/&gt;&lt;/w:rPr&gt;&lt;/m:ctrlPr&gt;&lt;/m:fPr&gt;&lt;m:num&gt;&lt;m:r&gt;&lt;m:rPr&gt;&lt;m:sty m:val=&quot;p&quot;/&gt;&lt;/m:rPr&gt;&lt;w:rPr&gt;&lt;w:rFonts w:ascii=&quot;Cambria Math&quot; w:fareast=&quot;Times New Roman&quot; w:h-ansi=&quot;Cambria Math&quot;/&gt;&lt;wx:font wx:val=&quot;Cambria Math&quot;/&gt;&lt;/w:rPr&gt;&lt;m:t&gt;km&lt;/m:t&gt;&lt;/m:r&gt;&lt;/m:num&gt;&lt;m:den&gt;&lt;m:r&gt;&lt;m:rPr&gt;&lt;m:sty m:val=&quot;p&quot;/&gt;&lt;/m:rPr&gt;&lt;w:rPr&gt;&lt;w:rFonts w:ascii=&quot;Cambria Math&quot; w:fareast=&quot;Times New Roman&quot; w:h-ansi=&quot;Cambria Math&quot;/&gt;&lt;wx:font wx:val=&quot;Cambria Math&quot;/&gt;&lt;/w:rPr&gt;&lt;m:t&gt;h&lt;/m:t&gt;&lt;/m:r&gt;&lt;/m:den&gt;&lt;/m:f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9" o:title="" chromakey="white"/>
          </v:shape>
        </w:pict>
      </w:r>
      <w:r w:rsidRPr="0034620C">
        <w:fldChar w:fldCharType="end"/>
      </w:r>
      <w:r>
        <w:t xml:space="preserve"> . Jaký má výkon?</w:t>
      </w:r>
    </w:p>
    <w:p w:rsidR="00D61049" w:rsidRDefault="00D61049" w:rsidP="00C35007">
      <w:pPr>
        <w:spacing w:after="0"/>
      </w:pPr>
    </w:p>
    <w:p w:rsidR="00D61049" w:rsidRDefault="00D61049" w:rsidP="00C35007">
      <w:pPr>
        <w:spacing w:after="0"/>
      </w:pPr>
    </w:p>
    <w:p w:rsidR="00D61049" w:rsidRDefault="00D61049" w:rsidP="00C35007">
      <w:pPr>
        <w:spacing w:after="0"/>
      </w:pPr>
    </w:p>
    <w:p w:rsidR="00D61049" w:rsidRDefault="00D61049" w:rsidP="00C35007">
      <w:pPr>
        <w:spacing w:after="0"/>
      </w:pPr>
    </w:p>
    <w:p w:rsidR="00D61049" w:rsidRDefault="00D61049" w:rsidP="00C35007">
      <w:pPr>
        <w:spacing w:after="0"/>
      </w:pPr>
    </w:p>
    <w:p w:rsidR="00D61049" w:rsidRDefault="00D61049" w:rsidP="00C35007">
      <w:pPr>
        <w:spacing w:after="0"/>
      </w:pPr>
    </w:p>
    <w:p w:rsidR="00D61049" w:rsidRDefault="00D61049" w:rsidP="00C35007">
      <w:pPr>
        <w:spacing w:after="0"/>
      </w:pPr>
    </w:p>
    <w:p w:rsidR="00D61049" w:rsidRDefault="00D61049" w:rsidP="00C35007">
      <w:pPr>
        <w:spacing w:after="0"/>
      </w:pPr>
    </w:p>
    <w:p w:rsidR="00D61049" w:rsidRDefault="00D61049" w:rsidP="00C35007">
      <w:pPr>
        <w:spacing w:after="0"/>
      </w:pPr>
    </w:p>
    <w:p w:rsidR="00D61049" w:rsidRDefault="00D61049" w:rsidP="00C35007">
      <w:pPr>
        <w:spacing w:after="0"/>
      </w:pPr>
    </w:p>
    <w:p w:rsidR="00D61049" w:rsidRDefault="00D61049" w:rsidP="00C35007">
      <w:pPr>
        <w:spacing w:after="0"/>
        <w:rPr>
          <w:sz w:val="24"/>
          <w:szCs w:val="24"/>
          <w:u w:val="single"/>
        </w:rPr>
      </w:pPr>
    </w:p>
    <w:p w:rsidR="00D61049" w:rsidRDefault="00D61049" w:rsidP="00C35007">
      <w:pPr>
        <w:spacing w:after="0"/>
        <w:rPr>
          <w:sz w:val="24"/>
          <w:szCs w:val="24"/>
          <w:u w:val="single"/>
        </w:rPr>
      </w:pPr>
    </w:p>
    <w:p w:rsidR="00D61049" w:rsidRPr="00061F4B" w:rsidRDefault="00D61049" w:rsidP="00C35007">
      <w:pPr>
        <w:spacing w:after="0"/>
        <w:rPr>
          <w:sz w:val="24"/>
          <w:szCs w:val="24"/>
          <w:u w:val="single"/>
        </w:rPr>
      </w:pPr>
      <w:r w:rsidRPr="00061F4B">
        <w:rPr>
          <w:sz w:val="24"/>
          <w:szCs w:val="24"/>
          <w:u w:val="single"/>
        </w:rPr>
        <w:t>Použitá literatura:</w:t>
      </w:r>
    </w:p>
    <w:p w:rsidR="00D61049" w:rsidRDefault="00D61049" w:rsidP="00C35007">
      <w:pPr>
        <w:spacing w:after="0"/>
      </w:pPr>
    </w:p>
    <w:p w:rsidR="00D61049" w:rsidRPr="001D44CB" w:rsidRDefault="00D61049" w:rsidP="00C35007">
      <w:pPr>
        <w:spacing w:after="0"/>
      </w:pPr>
      <w:r>
        <w:rPr>
          <w:rFonts w:ascii="Arial" w:hAnsi="Arial" w:cs="Arial"/>
          <w:sz w:val="20"/>
          <w:szCs w:val="20"/>
        </w:rPr>
        <w:t xml:space="preserve">RŮŽENA KOLÁŘOVÁ, Jiří Bohuněk. </w:t>
      </w:r>
      <w:r>
        <w:rPr>
          <w:rFonts w:ascii="Arial" w:hAnsi="Arial" w:cs="Arial"/>
          <w:i/>
          <w:iCs/>
          <w:sz w:val="20"/>
          <w:szCs w:val="20"/>
        </w:rPr>
        <w:t>Fyzika pro 8. ročník základní školy</w:t>
      </w:r>
      <w:r>
        <w:rPr>
          <w:rFonts w:ascii="Arial" w:hAnsi="Arial" w:cs="Arial"/>
          <w:sz w:val="20"/>
          <w:szCs w:val="20"/>
        </w:rPr>
        <w:t>. 1. vyd. Praha: Prometheus, 1999. ISBN 978-807-1961-499.</w:t>
      </w:r>
    </w:p>
    <w:sectPr w:rsidR="00D61049" w:rsidRPr="001D44CB" w:rsidSect="006B00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51C6B"/>
    <w:rsid w:val="00061F4B"/>
    <w:rsid w:val="000D1132"/>
    <w:rsid w:val="000D56A3"/>
    <w:rsid w:val="001D44CB"/>
    <w:rsid w:val="0034620C"/>
    <w:rsid w:val="006B0020"/>
    <w:rsid w:val="00902FB6"/>
    <w:rsid w:val="009B4B53"/>
    <w:rsid w:val="00A665CB"/>
    <w:rsid w:val="00A851A6"/>
    <w:rsid w:val="00AF28C3"/>
    <w:rsid w:val="00B51C6B"/>
    <w:rsid w:val="00C35007"/>
    <w:rsid w:val="00C854E6"/>
    <w:rsid w:val="00D61049"/>
    <w:rsid w:val="00F56FB4"/>
    <w:rsid w:val="00F64C6C"/>
    <w:rsid w:val="00F83C1E"/>
    <w:rsid w:val="00FB08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020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35007"/>
    <w:rPr>
      <w:rFonts w:cs="Times New Roman"/>
      <w:color w:val="808080"/>
    </w:rPr>
  </w:style>
  <w:style w:type="paragraph" w:styleId="BalloonText">
    <w:name w:val="Balloon Text"/>
    <w:basedOn w:val="Normal"/>
    <w:link w:val="BalloonTextChar"/>
    <w:uiPriority w:val="99"/>
    <w:semiHidden/>
    <w:rsid w:val="00C350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3500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061F4B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5</Pages>
  <Words>295</Words>
  <Characters>1743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Hrubá Dana</dc:creator>
  <cp:keywords/>
  <dc:description/>
  <cp:lastModifiedBy>DUM</cp:lastModifiedBy>
  <cp:revision>2</cp:revision>
  <dcterms:created xsi:type="dcterms:W3CDTF">2013-09-29T19:08:00Z</dcterms:created>
  <dcterms:modified xsi:type="dcterms:W3CDTF">2013-09-29T19:08:00Z</dcterms:modified>
</cp:coreProperties>
</file>