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3A1" w:rsidRDefault="002A33A1" w:rsidP="00CF0050">
      <w:pPr>
        <w:spacing w:after="240"/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10.7pt;margin-top:-5.3pt;width:474.25pt;height:115.9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2A33A1" w:rsidRDefault="002A33A1" w:rsidP="00CF0050">
      <w:pPr>
        <w:spacing w:after="240"/>
        <w:jc w:val="center"/>
        <w:rPr>
          <w:b/>
          <w:sz w:val="28"/>
          <w:szCs w:val="28"/>
        </w:rPr>
      </w:pPr>
    </w:p>
    <w:p w:rsidR="002A33A1" w:rsidRDefault="002A33A1" w:rsidP="00CF0050">
      <w:pPr>
        <w:spacing w:after="240"/>
        <w:jc w:val="center"/>
        <w:rPr>
          <w:b/>
          <w:sz w:val="28"/>
          <w:szCs w:val="28"/>
        </w:rPr>
      </w:pPr>
    </w:p>
    <w:p w:rsidR="002A33A1" w:rsidRDefault="002A33A1" w:rsidP="00CF0050">
      <w:pPr>
        <w:spacing w:after="240"/>
        <w:jc w:val="center"/>
        <w:rPr>
          <w:b/>
          <w:sz w:val="28"/>
          <w:szCs w:val="28"/>
        </w:rPr>
      </w:pPr>
    </w:p>
    <w:p w:rsidR="002A33A1" w:rsidRDefault="002A33A1" w:rsidP="00CF0050">
      <w:pPr>
        <w:spacing w:after="240"/>
        <w:jc w:val="center"/>
        <w:rPr>
          <w:b/>
          <w:sz w:val="28"/>
          <w:szCs w:val="28"/>
        </w:rPr>
      </w:pPr>
    </w:p>
    <w:p w:rsidR="002A33A1" w:rsidRDefault="002A33A1" w:rsidP="00E75913"/>
    <w:p w:rsidR="002A33A1" w:rsidRDefault="002A33A1" w:rsidP="00E75913"/>
    <w:p w:rsidR="002A33A1" w:rsidRDefault="002A33A1" w:rsidP="00915FA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VY_32_INOVACE_17_FII_HYDRAULICKÁ ZAŘÍZENÍ</w:t>
      </w:r>
    </w:p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/>
    <w:p w:rsidR="002A33A1" w:rsidRDefault="002A33A1" w:rsidP="00E75913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2A33A1" w:rsidRDefault="002A33A1" w:rsidP="00E75913">
      <w:pPr>
        <w:jc w:val="center"/>
        <w:rPr>
          <w:b/>
          <w:bCs/>
        </w:rPr>
      </w:pPr>
    </w:p>
    <w:p w:rsidR="002A33A1" w:rsidRPr="00E75913" w:rsidRDefault="002A33A1" w:rsidP="00E75913">
      <w:pPr>
        <w:jc w:val="center"/>
        <w:rPr>
          <w:b/>
          <w:bCs/>
        </w:rPr>
      </w:pPr>
    </w:p>
    <w:p w:rsidR="002A33A1" w:rsidRDefault="002A33A1" w:rsidP="004F2BC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2A33A1" w:rsidRDefault="002A33A1" w:rsidP="004F2B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2A33A1" w:rsidRDefault="002A33A1" w:rsidP="004F2BC4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2A33A1" w:rsidRPr="003F08AA" w:rsidTr="003F08AA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Hydraulická zařízení</w:t>
            </w:r>
          </w:p>
        </w:tc>
      </w:tr>
      <w:tr w:rsidR="002A33A1" w:rsidRPr="003F08AA" w:rsidTr="003F08AA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Materiál obsahuje pracovní list pro žáka, v němž uvede   různá hydraulická zařízení a řeší úlohy z praxe.</w:t>
            </w:r>
          </w:p>
        </w:tc>
      </w:tr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Využije poznatky o zákonitostech tlaku v klidných tekutinách pro řešení konkrétních praktických problémů, na příkladech z praxe vysvětlí princip hydraulického zařízení</w:t>
            </w:r>
          </w:p>
        </w:tc>
      </w:tr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Hydraulické zařízení, hydraulický lis ,tlak, síla, obsah lisu</w:t>
            </w:r>
          </w:p>
        </w:tc>
      </w:tr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RNDr. Jan Jílek</w:t>
            </w:r>
          </w:p>
        </w:tc>
      </w:tr>
      <w:tr w:rsidR="002A33A1" w:rsidRPr="003F08AA" w:rsidTr="003F08AA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2A33A1" w:rsidRPr="003F08AA" w:rsidTr="003F08AA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2A33A1" w:rsidRPr="003F08AA" w:rsidTr="003F08AA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2A33A1" w:rsidRPr="003F08AA" w:rsidTr="003F08AA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F08AA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F08AA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 strany</w:t>
            </w:r>
          </w:p>
        </w:tc>
      </w:tr>
    </w:tbl>
    <w:p w:rsidR="002A33A1" w:rsidRDefault="002A33A1" w:rsidP="004F2BC4">
      <w:pPr>
        <w:jc w:val="center"/>
        <w:rPr>
          <w:sz w:val="28"/>
          <w:szCs w:val="28"/>
          <w:lang w:eastAsia="en-US"/>
        </w:rPr>
      </w:pPr>
    </w:p>
    <w:p w:rsidR="002A33A1" w:rsidRDefault="002A33A1" w:rsidP="004F2BC4">
      <w:pPr>
        <w:jc w:val="center"/>
        <w:rPr>
          <w:sz w:val="28"/>
          <w:szCs w:val="28"/>
        </w:rPr>
      </w:pPr>
    </w:p>
    <w:p w:rsidR="002A33A1" w:rsidRDefault="002A33A1" w:rsidP="00CF0050">
      <w:pPr>
        <w:spacing w:after="240"/>
        <w:jc w:val="center"/>
        <w:rPr>
          <w:b/>
          <w:sz w:val="28"/>
          <w:szCs w:val="28"/>
        </w:rPr>
      </w:pPr>
    </w:p>
    <w:p w:rsidR="002A33A1" w:rsidRDefault="002A33A1" w:rsidP="00CF0050">
      <w:pPr>
        <w:spacing w:after="240"/>
        <w:jc w:val="center"/>
        <w:rPr>
          <w:b/>
          <w:sz w:val="28"/>
          <w:szCs w:val="28"/>
        </w:rPr>
      </w:pPr>
    </w:p>
    <w:p w:rsidR="002A33A1" w:rsidRPr="0003555A" w:rsidRDefault="002A33A1" w:rsidP="00CF0050">
      <w:pPr>
        <w:spacing w:after="240"/>
        <w:jc w:val="center"/>
        <w:rPr>
          <w:b/>
          <w:sz w:val="28"/>
          <w:szCs w:val="28"/>
        </w:rPr>
      </w:pPr>
      <w:r w:rsidRPr="0003555A">
        <w:rPr>
          <w:b/>
          <w:sz w:val="28"/>
          <w:szCs w:val="28"/>
        </w:rPr>
        <w:t>Hydraulická zařízení</w:t>
      </w:r>
    </w:p>
    <w:p w:rsidR="002A33A1" w:rsidRDefault="002A33A1" w:rsidP="00CF0050">
      <w:pPr>
        <w:spacing w:after="240"/>
        <w:rPr>
          <w:sz w:val="24"/>
          <w:szCs w:val="24"/>
        </w:rPr>
      </w:pPr>
      <w:r>
        <w:rPr>
          <w:sz w:val="24"/>
          <w:szCs w:val="24"/>
        </w:rPr>
        <w:t>Uveď pět příkladů hydraulických zařízení</w:t>
      </w:r>
    </w:p>
    <w:p w:rsidR="002A33A1" w:rsidRDefault="002A33A1" w:rsidP="00CF0050">
      <w:pPr>
        <w:spacing w:after="240"/>
        <w:rPr>
          <w:sz w:val="24"/>
          <w:szCs w:val="24"/>
        </w:rPr>
      </w:pPr>
    </w:p>
    <w:p w:rsidR="002A33A1" w:rsidRPr="0003555A" w:rsidRDefault="002A33A1" w:rsidP="00CF0050">
      <w:pPr>
        <w:spacing w:after="240"/>
        <w:rPr>
          <w:sz w:val="24"/>
          <w:szCs w:val="24"/>
        </w:rPr>
      </w:pPr>
      <w:r w:rsidRPr="0003555A">
        <w:rPr>
          <w:sz w:val="24"/>
          <w:szCs w:val="24"/>
        </w:rPr>
        <w:t>Na píst hydraulického lisu o ploše 20 cm</w:t>
      </w:r>
      <w:r w:rsidRPr="0003555A">
        <w:rPr>
          <w:sz w:val="24"/>
          <w:szCs w:val="24"/>
          <w:vertAlign w:val="superscript"/>
        </w:rPr>
        <w:t>2</w:t>
      </w:r>
      <w:r w:rsidRPr="0003555A">
        <w:rPr>
          <w:sz w:val="24"/>
          <w:szCs w:val="24"/>
        </w:rPr>
        <w:t xml:space="preserve"> působíme silou 2 400 N. Jak velký tlak v kapalině vznikne?</w:t>
      </w:r>
    </w:p>
    <w:p w:rsidR="002A33A1" w:rsidRDefault="002A33A1" w:rsidP="00CF0050">
      <w:pPr>
        <w:spacing w:after="240"/>
        <w:rPr>
          <w:sz w:val="24"/>
          <w:szCs w:val="24"/>
        </w:rPr>
      </w:pPr>
    </w:p>
    <w:p w:rsidR="002A33A1" w:rsidRPr="0003555A" w:rsidRDefault="002A33A1" w:rsidP="00CF0050">
      <w:pPr>
        <w:spacing w:after="240"/>
        <w:rPr>
          <w:sz w:val="24"/>
          <w:szCs w:val="24"/>
        </w:rPr>
      </w:pPr>
      <w:r w:rsidRPr="0003555A">
        <w:rPr>
          <w:sz w:val="24"/>
          <w:szCs w:val="24"/>
        </w:rPr>
        <w:t>Tlak v hydraulickém lisu je 10 MPa. Jak velká síla působí na větší píst o ploše 800 cm</w:t>
      </w:r>
      <w:r w:rsidRPr="0003555A">
        <w:rPr>
          <w:sz w:val="24"/>
          <w:szCs w:val="24"/>
          <w:vertAlign w:val="superscript"/>
        </w:rPr>
        <w:t>2</w:t>
      </w:r>
      <w:r w:rsidRPr="0003555A">
        <w:rPr>
          <w:sz w:val="24"/>
          <w:szCs w:val="24"/>
        </w:rPr>
        <w:t>?</w:t>
      </w:r>
    </w:p>
    <w:p w:rsidR="002A33A1" w:rsidRDefault="002A33A1" w:rsidP="00CF0050">
      <w:pPr>
        <w:spacing w:after="240"/>
        <w:rPr>
          <w:sz w:val="24"/>
          <w:szCs w:val="24"/>
        </w:rPr>
      </w:pPr>
    </w:p>
    <w:p w:rsidR="002A33A1" w:rsidRPr="0003555A" w:rsidRDefault="002A33A1" w:rsidP="00CF0050">
      <w:pPr>
        <w:spacing w:after="240"/>
        <w:rPr>
          <w:sz w:val="24"/>
          <w:szCs w:val="24"/>
        </w:rPr>
      </w:pPr>
      <w:r w:rsidRPr="0003555A">
        <w:rPr>
          <w:sz w:val="24"/>
          <w:szCs w:val="24"/>
        </w:rPr>
        <w:t>Hydraulický list má písty o obsahu 20 cm</w:t>
      </w:r>
      <w:r w:rsidRPr="0003555A">
        <w:rPr>
          <w:sz w:val="24"/>
          <w:szCs w:val="24"/>
          <w:vertAlign w:val="superscript"/>
        </w:rPr>
        <w:t>2</w:t>
      </w:r>
      <w:r w:rsidRPr="0003555A">
        <w:rPr>
          <w:sz w:val="24"/>
          <w:szCs w:val="24"/>
        </w:rPr>
        <w:t xml:space="preserve"> a 800 cm</w:t>
      </w:r>
      <w:r w:rsidRPr="0003555A">
        <w:rPr>
          <w:sz w:val="24"/>
          <w:szCs w:val="24"/>
          <w:vertAlign w:val="superscript"/>
        </w:rPr>
        <w:t>2</w:t>
      </w:r>
      <w:r w:rsidRPr="0003555A">
        <w:rPr>
          <w:sz w:val="24"/>
          <w:szCs w:val="24"/>
        </w:rPr>
        <w:t>. Jak velká síla působí na větší píst, působíme-li na menší píst silou 100 N?</w:t>
      </w:r>
    </w:p>
    <w:p w:rsidR="002A33A1" w:rsidRDefault="002A33A1" w:rsidP="00CF0050">
      <w:pPr>
        <w:spacing w:after="240"/>
        <w:rPr>
          <w:sz w:val="24"/>
          <w:szCs w:val="24"/>
        </w:rPr>
      </w:pPr>
    </w:p>
    <w:p w:rsidR="002A33A1" w:rsidRPr="0003555A" w:rsidRDefault="002A33A1" w:rsidP="00CF0050">
      <w:pPr>
        <w:spacing w:after="240"/>
        <w:rPr>
          <w:sz w:val="24"/>
          <w:szCs w:val="24"/>
        </w:rPr>
      </w:pPr>
      <w:r w:rsidRPr="0003555A">
        <w:rPr>
          <w:sz w:val="24"/>
          <w:szCs w:val="24"/>
        </w:rPr>
        <w:t xml:space="preserve">Hydraulický </w:t>
      </w:r>
      <w:r>
        <w:rPr>
          <w:sz w:val="24"/>
          <w:szCs w:val="24"/>
        </w:rPr>
        <w:t>zvedák</w:t>
      </w:r>
      <w:r w:rsidRPr="0003555A">
        <w:rPr>
          <w:sz w:val="24"/>
          <w:szCs w:val="24"/>
        </w:rPr>
        <w:t xml:space="preserve"> má písty o obsahu 6 cm</w:t>
      </w:r>
      <w:r w:rsidRPr="0003555A">
        <w:rPr>
          <w:sz w:val="24"/>
          <w:szCs w:val="24"/>
          <w:vertAlign w:val="superscript"/>
        </w:rPr>
        <w:t>2</w:t>
      </w:r>
      <w:r w:rsidRPr="0003555A">
        <w:rPr>
          <w:sz w:val="24"/>
          <w:szCs w:val="24"/>
        </w:rPr>
        <w:t xml:space="preserve"> a 360 cm</w:t>
      </w:r>
      <w:r w:rsidRPr="0003555A">
        <w:rPr>
          <w:sz w:val="24"/>
          <w:szCs w:val="24"/>
          <w:vertAlign w:val="superscript"/>
        </w:rPr>
        <w:t>2</w:t>
      </w:r>
      <w:r w:rsidRPr="0003555A">
        <w:rPr>
          <w:sz w:val="24"/>
          <w:szCs w:val="24"/>
        </w:rPr>
        <w:t xml:space="preserve">.  Jak velkou silou musíme působit na menší píst, abychom na větším píst mohli zvedat těleso o hmotnosti </w:t>
      </w:r>
      <w:smartTag w:uri="urn:schemas-microsoft-com:office:smarttags" w:element="metricconverter">
        <w:smartTagPr>
          <w:attr w:name="ProductID" w:val="360 kg"/>
        </w:smartTagPr>
        <w:r w:rsidRPr="0003555A">
          <w:rPr>
            <w:sz w:val="24"/>
            <w:szCs w:val="24"/>
          </w:rPr>
          <w:t>360 kg</w:t>
        </w:r>
      </w:smartTag>
      <w:r w:rsidRPr="0003555A">
        <w:rPr>
          <w:sz w:val="24"/>
          <w:szCs w:val="24"/>
        </w:rPr>
        <w:t xml:space="preserve">? </w:t>
      </w:r>
    </w:p>
    <w:p w:rsidR="002A33A1" w:rsidRDefault="002A33A1" w:rsidP="00CF0050">
      <w:pPr>
        <w:spacing w:after="240"/>
        <w:rPr>
          <w:sz w:val="24"/>
          <w:szCs w:val="24"/>
        </w:rPr>
      </w:pPr>
    </w:p>
    <w:p w:rsidR="002A33A1" w:rsidRPr="0003555A" w:rsidRDefault="002A33A1" w:rsidP="00CF0050">
      <w:pPr>
        <w:spacing w:after="240"/>
        <w:rPr>
          <w:sz w:val="24"/>
          <w:szCs w:val="24"/>
        </w:rPr>
      </w:pPr>
      <w:r w:rsidRPr="0003555A">
        <w:rPr>
          <w:sz w:val="24"/>
          <w:szCs w:val="24"/>
        </w:rPr>
        <w:t xml:space="preserve">Obsah většího pístu hydraulického </w:t>
      </w:r>
      <w:r>
        <w:rPr>
          <w:sz w:val="24"/>
          <w:szCs w:val="24"/>
        </w:rPr>
        <w:t>zvedáku</w:t>
      </w:r>
      <w:r w:rsidRPr="0003555A">
        <w:rPr>
          <w:sz w:val="24"/>
          <w:szCs w:val="24"/>
        </w:rPr>
        <w:t xml:space="preserve"> je 60 krát větší než obsah malého pístu. Jak velká síla působí na větší píst, působí-li na menší píst síla 150 N?</w:t>
      </w:r>
    </w:p>
    <w:p w:rsidR="002A33A1" w:rsidRDefault="002A33A1" w:rsidP="00CF0050">
      <w:pPr>
        <w:spacing w:after="240"/>
        <w:rPr>
          <w:sz w:val="24"/>
          <w:szCs w:val="24"/>
        </w:rPr>
      </w:pPr>
    </w:p>
    <w:p w:rsidR="002A33A1" w:rsidRDefault="002A33A1" w:rsidP="00CF0050">
      <w:pPr>
        <w:spacing w:after="240"/>
        <w:rPr>
          <w:sz w:val="24"/>
          <w:szCs w:val="24"/>
        </w:rPr>
      </w:pPr>
      <w:r w:rsidRPr="0003555A">
        <w:rPr>
          <w:sz w:val="24"/>
          <w:szCs w:val="24"/>
        </w:rPr>
        <w:t>Obsah většího pístu hydraulického lisu je 50 krát větší než obsah malého pístu. Jak velká síla působí na menší píst, působí-li na větší píst síla 2,5 kN?</w:t>
      </w:r>
      <w:bookmarkStart w:id="0" w:name="_GoBack"/>
      <w:bookmarkEnd w:id="0"/>
    </w:p>
    <w:p w:rsidR="002A33A1" w:rsidRPr="0003555A" w:rsidRDefault="002A33A1" w:rsidP="0003555A">
      <w:pPr>
        <w:spacing w:after="280"/>
        <w:rPr>
          <w:sz w:val="24"/>
          <w:szCs w:val="24"/>
        </w:rPr>
      </w:pPr>
      <w:r w:rsidRPr="0003555A">
        <w:rPr>
          <w:sz w:val="24"/>
          <w:szCs w:val="24"/>
        </w:rPr>
        <w:t>Doplň tabulku: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1842"/>
        <w:gridCol w:w="1842"/>
        <w:gridCol w:w="1842"/>
        <w:gridCol w:w="1843"/>
        <w:gridCol w:w="1843"/>
      </w:tblGrid>
      <w:tr w:rsidR="002A33A1" w:rsidRPr="003F08AA" w:rsidTr="003F08AA">
        <w:trPr>
          <w:trHeight w:val="567"/>
        </w:trPr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F08AA">
              <w:rPr>
                <w:b/>
                <w:sz w:val="28"/>
                <w:szCs w:val="28"/>
              </w:rPr>
              <w:t>Lis</w: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F08AA">
              <w:rPr>
                <w:b/>
                <w:sz w:val="28"/>
                <w:szCs w:val="28"/>
              </w:rPr>
              <w:t>S1</w: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F08AA">
              <w:rPr>
                <w:b/>
                <w:sz w:val="28"/>
                <w:szCs w:val="28"/>
              </w:rPr>
              <w:t>S2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F08AA">
              <w:rPr>
                <w:b/>
                <w:sz w:val="28"/>
                <w:szCs w:val="28"/>
              </w:rPr>
              <w:t>F1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3F08AA">
              <w:rPr>
                <w:b/>
                <w:sz w:val="28"/>
                <w:szCs w:val="28"/>
              </w:rPr>
              <w:t>F2</w:t>
            </w:r>
          </w:p>
        </w:tc>
      </w:tr>
      <w:tr w:rsidR="002A33A1" w:rsidRPr="003F08AA" w:rsidTr="003F08AA">
        <w:trPr>
          <w:trHeight w:val="567"/>
        </w:trPr>
        <w:tc>
          <w:tcPr>
            <w:tcW w:w="1842" w:type="dxa"/>
            <w:tcBorders>
              <w:top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2 cm2</w:t>
            </w:r>
          </w:p>
        </w:tc>
        <w:tc>
          <w:tcPr>
            <w:tcW w:w="1842" w:type="dxa"/>
            <w:tcBorders>
              <w:top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50 cm2</w:t>
            </w:r>
          </w:p>
        </w:tc>
        <w:tc>
          <w:tcPr>
            <w:tcW w:w="1843" w:type="dxa"/>
            <w:tcBorders>
              <w:top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15 N</w:t>
            </w:r>
          </w:p>
        </w:tc>
        <w:tc>
          <w:tcPr>
            <w:tcW w:w="1843" w:type="dxa"/>
            <w:tcBorders>
              <w:top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2A33A1" w:rsidRPr="003F08AA" w:rsidTr="003F08AA">
        <w:trPr>
          <w:trHeight w:val="567"/>
        </w:trPr>
        <w:tc>
          <w:tcPr>
            <w:tcW w:w="1842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2 cm2</w:t>
            </w:r>
          </w:p>
        </w:tc>
        <w:tc>
          <w:tcPr>
            <w:tcW w:w="1842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10 dm2</w:t>
            </w:r>
          </w:p>
        </w:tc>
        <w:tc>
          <w:tcPr>
            <w:tcW w:w="1843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12 500 N</w:t>
            </w:r>
          </w:p>
        </w:tc>
      </w:tr>
      <w:tr w:rsidR="002A33A1" w:rsidRPr="003F08AA" w:rsidTr="003F08AA">
        <w:trPr>
          <w:trHeight w:val="567"/>
        </w:trPr>
        <w:tc>
          <w:tcPr>
            <w:tcW w:w="1842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2 cm2</w:t>
            </w:r>
          </w:p>
        </w:tc>
        <w:tc>
          <w:tcPr>
            <w:tcW w:w="1842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20 N</w:t>
            </w:r>
          </w:p>
        </w:tc>
        <w:tc>
          <w:tcPr>
            <w:tcW w:w="1843" w:type="dxa"/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4 800 N</w:t>
            </w:r>
          </w:p>
        </w:tc>
      </w:tr>
      <w:tr w:rsidR="002A33A1" w:rsidRPr="003F08AA" w:rsidTr="003F08AA">
        <w:trPr>
          <w:trHeight w:val="567"/>
        </w:trPr>
        <w:tc>
          <w:tcPr>
            <w:tcW w:w="1842" w:type="dxa"/>
            <w:tcBorders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6 dm2</w:t>
            </w:r>
          </w:p>
        </w:tc>
        <w:tc>
          <w:tcPr>
            <w:tcW w:w="1843" w:type="dxa"/>
            <w:tcBorders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15 N</w:t>
            </w:r>
          </w:p>
        </w:tc>
        <w:tc>
          <w:tcPr>
            <w:tcW w:w="1843" w:type="dxa"/>
            <w:tcBorders>
              <w:bottom w:val="single" w:sz="12" w:space="0" w:color="000000"/>
            </w:tcBorders>
            <w:vAlign w:val="center"/>
          </w:tcPr>
          <w:p w:rsidR="002A33A1" w:rsidRPr="003F08AA" w:rsidRDefault="002A33A1" w:rsidP="003F08A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F08AA">
              <w:rPr>
                <w:sz w:val="24"/>
                <w:szCs w:val="24"/>
              </w:rPr>
              <w:t>4,5 kN</w:t>
            </w:r>
          </w:p>
        </w:tc>
      </w:tr>
    </w:tbl>
    <w:p w:rsidR="002A33A1" w:rsidRDefault="002A33A1" w:rsidP="0003555A">
      <w:pPr>
        <w:jc w:val="center"/>
        <w:rPr>
          <w:b/>
          <w:sz w:val="28"/>
          <w:szCs w:val="28"/>
        </w:rPr>
      </w:pPr>
    </w:p>
    <w:sectPr w:rsidR="002A33A1" w:rsidSect="009D51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2FE"/>
    <w:rsid w:val="00017F89"/>
    <w:rsid w:val="0003555A"/>
    <w:rsid w:val="000465A1"/>
    <w:rsid w:val="000A5311"/>
    <w:rsid w:val="001246A1"/>
    <w:rsid w:val="0021592E"/>
    <w:rsid w:val="002172FE"/>
    <w:rsid w:val="002A33A1"/>
    <w:rsid w:val="002B459D"/>
    <w:rsid w:val="002F5C49"/>
    <w:rsid w:val="003C595B"/>
    <w:rsid w:val="003E2EDB"/>
    <w:rsid w:val="003E737F"/>
    <w:rsid w:val="003F08AA"/>
    <w:rsid w:val="0047340C"/>
    <w:rsid w:val="004A69CB"/>
    <w:rsid w:val="004F2BC4"/>
    <w:rsid w:val="00531BC1"/>
    <w:rsid w:val="005C6A86"/>
    <w:rsid w:val="006672FC"/>
    <w:rsid w:val="00673B34"/>
    <w:rsid w:val="006E3CE7"/>
    <w:rsid w:val="00734960"/>
    <w:rsid w:val="007E1DE3"/>
    <w:rsid w:val="007E7A23"/>
    <w:rsid w:val="008C59A6"/>
    <w:rsid w:val="00915FAB"/>
    <w:rsid w:val="00925119"/>
    <w:rsid w:val="009D5112"/>
    <w:rsid w:val="00A277C4"/>
    <w:rsid w:val="00A565EC"/>
    <w:rsid w:val="00AA1986"/>
    <w:rsid w:val="00AC6077"/>
    <w:rsid w:val="00AE2320"/>
    <w:rsid w:val="00BD62D5"/>
    <w:rsid w:val="00BF6AFE"/>
    <w:rsid w:val="00C5259E"/>
    <w:rsid w:val="00CF0050"/>
    <w:rsid w:val="00D24B1C"/>
    <w:rsid w:val="00D30954"/>
    <w:rsid w:val="00D36F89"/>
    <w:rsid w:val="00D41DDF"/>
    <w:rsid w:val="00E11062"/>
    <w:rsid w:val="00E75913"/>
    <w:rsid w:val="00E90B3F"/>
    <w:rsid w:val="00F242E2"/>
    <w:rsid w:val="00FA694E"/>
    <w:rsid w:val="00FD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96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277C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E3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3C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38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266</Words>
  <Characters>1570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DUM</cp:lastModifiedBy>
  <cp:revision>2</cp:revision>
  <cp:lastPrinted>2013-06-22T21:07:00Z</cp:lastPrinted>
  <dcterms:created xsi:type="dcterms:W3CDTF">2013-09-29T19:01:00Z</dcterms:created>
  <dcterms:modified xsi:type="dcterms:W3CDTF">2013-09-29T19:01:00Z</dcterms:modified>
</cp:coreProperties>
</file>