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211" w:rsidRDefault="00192211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</w:t>
      </w:r>
      <w:r>
        <w:object w:dxaOrig="8099" w:dyaOrig="1640">
          <v:rect id="rectole0000000000" o:spid="_x0000_i1025" style="width:405pt;height:81pt" o:ole="" o:preferrelative="t" stroked="f">
            <v:imagedata r:id="rId5" o:title=""/>
          </v:rect>
          <o:OLEObject Type="Embed" ProgID="StaticMetafile" ShapeID="rectole0000000000" DrawAspect="Content" ObjectID="_1441034320" r:id="rId6"/>
        </w:object>
      </w:r>
      <w:r>
        <w:rPr>
          <w:rFonts w:ascii="Times New Roman" w:hAnsi="Times New Roman"/>
          <w:sz w:val="24"/>
        </w:rPr>
        <w:t xml:space="preserve"> </w:t>
      </w:r>
    </w:p>
    <w:p w:rsidR="00192211" w:rsidRDefault="00192211">
      <w:pPr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  <w:r>
        <w:rPr>
          <w:rFonts w:cs="Calibri"/>
          <w:color w:val="000000"/>
          <w:sz w:val="24"/>
        </w:rPr>
        <w:t>Adresa školy:  ZŠ Třeboň, Na Sadech 375</w:t>
      </w:r>
    </w:p>
    <w:p w:rsidR="00192211" w:rsidRDefault="00192211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Jméno autora: Mgr. Dana Velserová</w:t>
      </w:r>
    </w:p>
    <w:p w:rsidR="00192211" w:rsidRDefault="00192211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Název: VY_12_INOVACE_125Čj/5</w:t>
      </w:r>
    </w:p>
    <w:p w:rsidR="00192211" w:rsidRDefault="00192211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Číslo projektu: CZ.1.07/1.4.00/21.3807</w:t>
      </w:r>
    </w:p>
    <w:p w:rsidR="00192211" w:rsidRDefault="00192211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Téma hodiny: Podstatná jména – mužský rod IV.</w:t>
      </w:r>
    </w:p>
    <w:p w:rsidR="00192211" w:rsidRDefault="00192211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Ročník: 5.</w:t>
      </w:r>
    </w:p>
    <w:p w:rsidR="00192211" w:rsidRDefault="00192211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Klíčová slova: vzory předseda a soudce</w:t>
      </w: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  <w:r>
        <w:rPr>
          <w:rFonts w:cs="Calibri"/>
          <w:color w:val="000000"/>
          <w:sz w:val="24"/>
        </w:rPr>
        <w:t xml:space="preserve">    Datum tvorby: 15. 4. 2013</w:t>
      </w: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>
      <w:pPr>
        <w:spacing w:before="144" w:after="0" w:line="240" w:lineRule="auto"/>
        <w:rPr>
          <w:rFonts w:cs="Calibri"/>
          <w:color w:val="000000"/>
          <w:sz w:val="24"/>
        </w:rPr>
      </w:pPr>
    </w:p>
    <w:p w:rsidR="00192211" w:rsidRDefault="00192211" w:rsidP="001A57AF">
      <w:pPr>
        <w:tabs>
          <w:tab w:val="left" w:pos="1030"/>
        </w:tabs>
        <w:spacing w:after="0" w:line="240" w:lineRule="auto"/>
        <w:ind w:left="2694" w:hanging="41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object w:dxaOrig="19515" w:dyaOrig="3780">
          <v:rect id="_x0000_i1026" style="width:399.75pt;height:81pt" o:ole="" o:preferrelative="t" stroked="f">
            <v:imagedata r:id="rId5" o:title=""/>
          </v:rect>
          <o:OLEObject Type="Embed" ProgID="StaticMetafile" ShapeID="_x0000_i1026" DrawAspect="Content" ObjectID="_1441034321" r:id="rId7"/>
        </w:object>
      </w:r>
      <w:r>
        <w:rPr>
          <w:sz w:val="28"/>
          <w:szCs w:val="28"/>
        </w:rPr>
        <w:t xml:space="preserve">                     </w:t>
      </w:r>
    </w:p>
    <w:p w:rsidR="00192211" w:rsidRDefault="00192211" w:rsidP="001A57AF">
      <w:pPr>
        <w:tabs>
          <w:tab w:val="left" w:pos="1030"/>
        </w:tabs>
        <w:spacing w:after="0" w:line="240" w:lineRule="auto"/>
        <w:ind w:left="2694" w:hanging="4111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92211" w:rsidRDefault="00192211" w:rsidP="001A57AF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192211" w:rsidRDefault="00192211" w:rsidP="001A57AF">
      <w:p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Metodické pokyny:</w:t>
      </w:r>
    </w:p>
    <w:p w:rsidR="00192211" w:rsidRDefault="00192211" w:rsidP="001A57AF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192211" w:rsidRDefault="00192211" w:rsidP="001A57AF">
      <w:pPr>
        <w:tabs>
          <w:tab w:val="left" w:pos="103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  <w:r>
        <w:object w:dxaOrig="8099" w:dyaOrig="1640">
          <v:rect id="_x0000_i1027" style="width:405pt;height:81pt" o:ole="" o:preferrelative="t" stroked="f">
            <v:imagedata r:id="rId5" o:title=""/>
          </v:rect>
          <o:OLEObject Type="Embed" ProgID="StaticMetafile" ShapeID="_x0000_i1027" DrawAspect="Content" ObjectID="_1441034322" r:id="rId8"/>
        </w:object>
      </w:r>
    </w:p>
    <w:p w:rsidR="00192211" w:rsidRDefault="00192211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4111" w:hanging="4111"/>
        <w:jc w:val="center"/>
        <w:rPr>
          <w:sz w:val="40"/>
          <w:szCs w:val="40"/>
        </w:rPr>
      </w:pPr>
      <w:r>
        <w:rPr>
          <w:sz w:val="40"/>
          <w:szCs w:val="40"/>
        </w:rPr>
        <w:t>Podstatná jména – mužský rod IV.</w:t>
      </w:r>
    </w:p>
    <w:p w:rsidR="00192211" w:rsidRDefault="00192211" w:rsidP="0021241C">
      <w:pPr>
        <w:tabs>
          <w:tab w:val="left" w:pos="1030"/>
        </w:tabs>
        <w:spacing w:after="0" w:line="240" w:lineRule="auto"/>
        <w:ind w:left="4111" w:hanging="4111"/>
        <w:rPr>
          <w:sz w:val="28"/>
          <w:szCs w:val="28"/>
        </w:rPr>
      </w:pPr>
    </w:p>
    <w:p w:rsidR="00192211" w:rsidRDefault="00192211" w:rsidP="007671A0">
      <w:pPr>
        <w:pStyle w:val="ListParagraph"/>
        <w:numPr>
          <w:ilvl w:val="0"/>
          <w:numId w:val="4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Zařaď podstatná jména ke vzorům:</w:t>
      </w:r>
    </w:p>
    <w:p w:rsidR="00192211" w:rsidRDefault="00192211" w:rsidP="007671A0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 w:rsidRPr="007671A0">
        <w:rPr>
          <w:sz w:val="28"/>
          <w:szCs w:val="28"/>
        </w:rPr>
        <w:t xml:space="preserve">dozorce, správce, hokejista, starosta, strojvůdce, Vojta, bagrista, </w:t>
      </w:r>
      <w:r>
        <w:rPr>
          <w:sz w:val="28"/>
          <w:szCs w:val="28"/>
        </w:rPr>
        <w:t xml:space="preserve">děda, tvůrce, </w:t>
      </w:r>
      <w:r w:rsidRPr="007671A0">
        <w:rPr>
          <w:sz w:val="28"/>
          <w:szCs w:val="28"/>
        </w:rPr>
        <w:t>ideal</w:t>
      </w:r>
      <w:r>
        <w:rPr>
          <w:sz w:val="28"/>
          <w:szCs w:val="28"/>
        </w:rPr>
        <w:t>ista, poradce</w:t>
      </w:r>
      <w:r w:rsidRPr="007671A0">
        <w:rPr>
          <w:sz w:val="28"/>
          <w:szCs w:val="28"/>
        </w:rPr>
        <w:t>, obhájce, pianista, fantasta, výrobce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předseda: </w:t>
      </w:r>
      <w:r>
        <w:rPr>
          <w:sz w:val="28"/>
          <w:szCs w:val="28"/>
        </w:rPr>
        <w:t>_________________________________________________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soudce: </w:t>
      </w:r>
      <w:r>
        <w:rPr>
          <w:sz w:val="28"/>
          <w:szCs w:val="28"/>
        </w:rPr>
        <w:t>___________________________________________________</w:t>
      </w: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192211" w:rsidRDefault="00192211" w:rsidP="0021241C">
      <w:pPr>
        <w:tabs>
          <w:tab w:val="left" w:pos="1030"/>
        </w:tabs>
        <w:spacing w:after="0" w:line="240" w:lineRule="auto"/>
        <w:ind w:left="4111" w:hanging="4111"/>
        <w:rPr>
          <w:sz w:val="28"/>
          <w:szCs w:val="28"/>
        </w:rPr>
      </w:pPr>
    </w:p>
    <w:p w:rsidR="00192211" w:rsidRDefault="00192211" w:rsidP="0021241C">
      <w:pPr>
        <w:tabs>
          <w:tab w:val="left" w:pos="1030"/>
        </w:tabs>
        <w:spacing w:after="0" w:line="240" w:lineRule="auto"/>
        <w:ind w:left="4111" w:hanging="4111"/>
        <w:rPr>
          <w:sz w:val="28"/>
          <w:szCs w:val="28"/>
        </w:rPr>
      </w:pPr>
    </w:p>
    <w:p w:rsidR="00192211" w:rsidRDefault="00192211" w:rsidP="007671A0">
      <w:pPr>
        <w:pStyle w:val="ListParagraph"/>
        <w:numPr>
          <w:ilvl w:val="0"/>
          <w:numId w:val="4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 w:rsidRPr="007671A0">
        <w:rPr>
          <w:sz w:val="24"/>
          <w:szCs w:val="24"/>
        </w:rPr>
        <w:t xml:space="preserve">Doplň </w:t>
      </w:r>
      <w:r w:rsidRPr="007671A0">
        <w:rPr>
          <w:b/>
          <w:sz w:val="24"/>
          <w:szCs w:val="24"/>
        </w:rPr>
        <w:t>i/y</w:t>
      </w:r>
      <w:r w:rsidRPr="007671A0">
        <w:rPr>
          <w:sz w:val="24"/>
          <w:szCs w:val="24"/>
        </w:rPr>
        <w:t>:</w:t>
      </w:r>
    </w:p>
    <w:p w:rsidR="00192211" w:rsidRDefault="00192211" w:rsidP="007671A0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Byli  jsme   na  koncertě  známého  houslist</w:t>
      </w:r>
      <w:r>
        <w:rPr>
          <w:sz w:val="28"/>
          <w:szCs w:val="28"/>
        </w:rPr>
        <w:softHyphen/>
        <w:t>_.  Řekla  jsem  o  tom  Láďov_.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Tatínek pozval své koleg_ na oslavu svých narozenin. Klíče odevzdejte správc_ budovy. Od toho nemluv_ se nic nedozvíš. Útočník se šikovně vyhnul obránc_.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Pr="007671A0" w:rsidRDefault="00192211" w:rsidP="007671A0">
      <w:pPr>
        <w:pStyle w:val="ListParagraph"/>
        <w:numPr>
          <w:ilvl w:val="0"/>
          <w:numId w:val="4"/>
        </w:numPr>
        <w:tabs>
          <w:tab w:val="left" w:pos="1030"/>
        </w:tabs>
        <w:spacing w:after="0" w:line="240" w:lineRule="auto"/>
        <w:rPr>
          <w:sz w:val="28"/>
          <w:szCs w:val="28"/>
        </w:rPr>
      </w:pPr>
      <w:r>
        <w:rPr>
          <w:sz w:val="24"/>
          <w:szCs w:val="24"/>
        </w:rPr>
        <w:t>Uvedená podstatná jména roztřiď podle vzorů a připiš k nim příslušné tvary:</w:t>
      </w: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360"/>
        <w:rPr>
          <w:sz w:val="28"/>
          <w:szCs w:val="28"/>
        </w:rPr>
      </w:pPr>
      <w:r w:rsidRPr="007671A0">
        <w:rPr>
          <w:sz w:val="24"/>
          <w:szCs w:val="24"/>
        </w:rPr>
        <w:t xml:space="preserve">             </w:t>
      </w: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360"/>
        <w:rPr>
          <w:b/>
          <w:sz w:val="28"/>
          <w:szCs w:val="28"/>
        </w:rPr>
      </w:pPr>
      <w:r w:rsidRPr="007671A0">
        <w:rPr>
          <w:sz w:val="24"/>
          <w:szCs w:val="24"/>
        </w:rPr>
        <w:t xml:space="preserve">    </w:t>
      </w:r>
      <w:r w:rsidRPr="007671A0">
        <w:rPr>
          <w:sz w:val="24"/>
          <w:szCs w:val="24"/>
        </w:rPr>
        <w:tab/>
      </w:r>
      <w:r w:rsidRPr="007671A0">
        <w:rPr>
          <w:sz w:val="24"/>
          <w:szCs w:val="24"/>
        </w:rPr>
        <w:tab/>
        <w:t xml:space="preserve">      </w:t>
      </w:r>
      <w:r w:rsidRPr="007671A0">
        <w:rPr>
          <w:b/>
          <w:sz w:val="28"/>
          <w:szCs w:val="28"/>
        </w:rPr>
        <w:t>umělec               vládce               zástupce               letec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noProof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26" type="#_x0000_t122" style="position:absolute;left:0;text-align:left;margin-left:94.9pt;margin-top:9.45pt;width:68.25pt;height:42pt;z-index:251658240">
            <v:textbox>
              <w:txbxContent>
                <w:p w:rsidR="00192211" w:rsidRPr="007671A0" w:rsidRDefault="0019221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</w:t>
                  </w:r>
                  <w:r w:rsidRPr="007671A0">
                    <w:rPr>
                      <w:sz w:val="28"/>
                      <w:szCs w:val="28"/>
                    </w:rPr>
                    <w:t>muž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122" style="position:absolute;left:0;text-align:left;margin-left:313.9pt;margin-top:9.45pt;width:68.25pt;height:42pt;z-index:251659264">
            <v:textbox>
              <w:txbxContent>
                <w:p w:rsidR="00192211" w:rsidRPr="007671A0" w:rsidRDefault="0019221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7671A0">
                    <w:rPr>
                      <w:sz w:val="28"/>
                      <w:szCs w:val="28"/>
                    </w:rPr>
                    <w:t>soudce</w:t>
                  </w:r>
                </w:p>
              </w:txbxContent>
            </v:textbox>
          </v:shape>
        </w:pic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1035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671A0">
        <w:rPr>
          <w:sz w:val="28"/>
          <w:szCs w:val="28"/>
          <w:u w:val="single"/>
        </w:rPr>
        <w:t>1. pád</w:t>
      </w:r>
      <w:r w:rsidRPr="007671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r w:rsidRPr="007671A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7671A0">
        <w:rPr>
          <w:sz w:val="28"/>
          <w:szCs w:val="28"/>
        </w:rPr>
        <w:t xml:space="preserve"> </w:t>
      </w:r>
      <w:r w:rsidRPr="007671A0">
        <w:rPr>
          <w:sz w:val="28"/>
          <w:szCs w:val="28"/>
          <w:u w:val="single"/>
        </w:rPr>
        <w:t>5. pád</w:t>
      </w:r>
      <w:r w:rsidRPr="007671A0">
        <w:rPr>
          <w:sz w:val="28"/>
          <w:szCs w:val="28"/>
        </w:rPr>
        <w:tab/>
      </w:r>
      <w:r w:rsidRPr="007671A0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 </w:t>
      </w:r>
      <w:r w:rsidRPr="007671A0">
        <w:rPr>
          <w:sz w:val="28"/>
          <w:szCs w:val="28"/>
        </w:rPr>
        <w:t xml:space="preserve"> </w:t>
      </w:r>
      <w:r w:rsidRPr="007671A0">
        <w:rPr>
          <w:sz w:val="28"/>
          <w:szCs w:val="28"/>
          <w:u w:val="single"/>
        </w:rPr>
        <w:t>1. pád</w:t>
      </w:r>
      <w:r w:rsidRPr="007671A0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7671A0">
        <w:rPr>
          <w:sz w:val="28"/>
          <w:szCs w:val="28"/>
          <w:u w:val="single"/>
        </w:rPr>
        <w:t>5. pád</w:t>
      </w:r>
      <w:r w:rsidRPr="007671A0">
        <w:rPr>
          <w:sz w:val="28"/>
          <w:szCs w:val="28"/>
        </w:rPr>
        <w:tab/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1035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__________          __________                      __________          __________</w:t>
      </w:r>
    </w:p>
    <w:p w:rsidR="00192211" w:rsidRDefault="00192211" w:rsidP="007671A0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__________          __________                      __________          __________ </w:t>
      </w: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1035"/>
        <w:rPr>
          <w:sz w:val="28"/>
          <w:szCs w:val="28"/>
        </w:rPr>
      </w:pPr>
      <w:r w:rsidRPr="007671A0">
        <w:rPr>
          <w:sz w:val="28"/>
          <w:szCs w:val="28"/>
        </w:rPr>
        <w:tab/>
      </w: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object w:dxaOrig="8099" w:dyaOrig="1640">
          <v:rect id="_x0000_i1028" style="width:405pt;height:81pt" o:ole="" o:preferrelative="t" stroked="f">
            <v:imagedata r:id="rId5" o:title=""/>
          </v:rect>
          <o:OLEObject Type="Embed" ProgID="StaticMetafile" ShapeID="_x0000_i1028" DrawAspect="Content" ObjectID="_1441034323" r:id="rId9"/>
        </w:object>
      </w: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</w:t>
      </w:r>
    </w:p>
    <w:p w:rsidR="00192211" w:rsidRDefault="00192211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4111" w:hanging="4111"/>
        <w:jc w:val="center"/>
        <w:rPr>
          <w:sz w:val="40"/>
          <w:szCs w:val="40"/>
        </w:rPr>
      </w:pPr>
      <w:r>
        <w:rPr>
          <w:sz w:val="40"/>
          <w:szCs w:val="40"/>
        </w:rPr>
        <w:t>Podstatná jména – mužský rod IV.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4111" w:hanging="4111"/>
        <w:rPr>
          <w:sz w:val="28"/>
          <w:szCs w:val="28"/>
        </w:rPr>
      </w:pPr>
    </w:p>
    <w:p w:rsidR="00192211" w:rsidRDefault="00192211" w:rsidP="007671A0">
      <w:pPr>
        <w:pStyle w:val="ListParagraph"/>
        <w:numPr>
          <w:ilvl w:val="0"/>
          <w:numId w:val="6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Zařaď podstatná jména ke vzorům:</w:t>
      </w:r>
    </w:p>
    <w:p w:rsidR="00192211" w:rsidRDefault="00192211" w:rsidP="007671A0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 w:rsidRPr="007671A0">
        <w:rPr>
          <w:sz w:val="28"/>
          <w:szCs w:val="28"/>
        </w:rPr>
        <w:t xml:space="preserve">dozorce, správce, hokejista, starosta, strojvůdce, Vojta, bagrista, </w:t>
      </w:r>
      <w:r>
        <w:rPr>
          <w:sz w:val="28"/>
          <w:szCs w:val="28"/>
        </w:rPr>
        <w:t xml:space="preserve">děda, tvůrce, </w:t>
      </w:r>
      <w:r w:rsidRPr="007671A0">
        <w:rPr>
          <w:sz w:val="28"/>
          <w:szCs w:val="28"/>
        </w:rPr>
        <w:t>ideal</w:t>
      </w:r>
      <w:r>
        <w:rPr>
          <w:sz w:val="28"/>
          <w:szCs w:val="28"/>
        </w:rPr>
        <w:t>ista, poradce</w:t>
      </w:r>
      <w:r w:rsidRPr="007671A0">
        <w:rPr>
          <w:sz w:val="28"/>
          <w:szCs w:val="28"/>
        </w:rPr>
        <w:t>, obhájce, pianista, fantasta, výrobce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720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předseda:  </w:t>
      </w:r>
      <w:r w:rsidRPr="007671A0">
        <w:rPr>
          <w:color w:val="FF0000"/>
          <w:sz w:val="28"/>
          <w:szCs w:val="28"/>
        </w:rPr>
        <w:t>hokejista, starosta, Vojta, bagrista, děda, idealista, pianista,</w:t>
      </w: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720"/>
        <w:rPr>
          <w:color w:val="FF0000"/>
          <w:sz w:val="28"/>
          <w:szCs w:val="28"/>
        </w:rPr>
      </w:pPr>
      <w:r w:rsidRPr="007671A0">
        <w:rPr>
          <w:color w:val="FF0000"/>
          <w:sz w:val="28"/>
          <w:szCs w:val="28"/>
        </w:rPr>
        <w:t>fantasta</w:t>
      </w: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720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soudce:  </w:t>
      </w:r>
      <w:r w:rsidRPr="007671A0">
        <w:rPr>
          <w:color w:val="FF0000"/>
          <w:sz w:val="28"/>
          <w:szCs w:val="28"/>
        </w:rPr>
        <w:t>dozorce,</w:t>
      </w:r>
      <w:r>
        <w:rPr>
          <w:b/>
          <w:sz w:val="28"/>
          <w:szCs w:val="28"/>
        </w:rPr>
        <w:t xml:space="preserve"> </w:t>
      </w:r>
      <w:r w:rsidRPr="007671A0">
        <w:rPr>
          <w:color w:val="FF0000"/>
          <w:sz w:val="28"/>
          <w:szCs w:val="28"/>
        </w:rPr>
        <w:t>správce, strojvůdce, tvůrce, poradce, obhájce, výrobce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4111" w:hanging="4111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4111" w:hanging="4111"/>
        <w:rPr>
          <w:sz w:val="28"/>
          <w:szCs w:val="28"/>
        </w:rPr>
      </w:pPr>
    </w:p>
    <w:p w:rsidR="00192211" w:rsidRDefault="00192211" w:rsidP="007671A0">
      <w:pPr>
        <w:pStyle w:val="ListParagraph"/>
        <w:numPr>
          <w:ilvl w:val="0"/>
          <w:numId w:val="6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 w:rsidRPr="007671A0">
        <w:rPr>
          <w:sz w:val="24"/>
          <w:szCs w:val="24"/>
        </w:rPr>
        <w:t xml:space="preserve">Doplň </w:t>
      </w:r>
      <w:r w:rsidRPr="007671A0">
        <w:rPr>
          <w:b/>
          <w:sz w:val="24"/>
          <w:szCs w:val="24"/>
        </w:rPr>
        <w:t>i/y</w:t>
      </w:r>
      <w:r w:rsidRPr="007671A0">
        <w:rPr>
          <w:sz w:val="24"/>
          <w:szCs w:val="24"/>
        </w:rPr>
        <w:t>:</w:t>
      </w:r>
    </w:p>
    <w:p w:rsidR="00192211" w:rsidRDefault="00192211" w:rsidP="007671A0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Byli  jsme   na  koncertě  známého  houslist</w:t>
      </w:r>
      <w:r>
        <w:rPr>
          <w:sz w:val="28"/>
          <w:szCs w:val="28"/>
        </w:rPr>
        <w:softHyphen/>
      </w:r>
      <w:r w:rsidRPr="007671A0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.  Řekla  jsem  o  tom  Láďov</w:t>
      </w:r>
      <w:r w:rsidRPr="007671A0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Tatínek pozval své koleg</w:t>
      </w:r>
      <w:r w:rsidRPr="007671A0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na oslavu svých narozenin. Klíče odevzdejte správc</w:t>
      </w:r>
      <w:r w:rsidRPr="007671A0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budovy. Od toho nemluv</w:t>
      </w:r>
      <w:r w:rsidRPr="007671A0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se nic nedozvíš. Útočník se šikovně vyhnul obránc</w:t>
      </w:r>
      <w:r w:rsidRPr="007671A0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Pr="007671A0" w:rsidRDefault="00192211" w:rsidP="007671A0">
      <w:pPr>
        <w:pStyle w:val="ListParagraph"/>
        <w:numPr>
          <w:ilvl w:val="0"/>
          <w:numId w:val="6"/>
        </w:numPr>
        <w:tabs>
          <w:tab w:val="left" w:pos="1030"/>
        </w:tabs>
        <w:spacing w:after="0" w:line="240" w:lineRule="auto"/>
        <w:rPr>
          <w:sz w:val="28"/>
          <w:szCs w:val="28"/>
        </w:rPr>
      </w:pPr>
      <w:r>
        <w:rPr>
          <w:sz w:val="24"/>
          <w:szCs w:val="24"/>
        </w:rPr>
        <w:t>Uvedená podstatná jména roztřiď podle vzorů a připiš k nim příslušné tvary:</w:t>
      </w: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360"/>
        <w:rPr>
          <w:sz w:val="28"/>
          <w:szCs w:val="28"/>
        </w:rPr>
      </w:pPr>
      <w:r w:rsidRPr="007671A0">
        <w:rPr>
          <w:sz w:val="24"/>
          <w:szCs w:val="24"/>
        </w:rPr>
        <w:t xml:space="preserve">             </w:t>
      </w:r>
    </w:p>
    <w:p w:rsidR="00192211" w:rsidRPr="007671A0" w:rsidRDefault="00192211" w:rsidP="007671A0">
      <w:pPr>
        <w:tabs>
          <w:tab w:val="left" w:pos="1030"/>
        </w:tabs>
        <w:spacing w:after="0" w:line="240" w:lineRule="auto"/>
        <w:ind w:left="360"/>
        <w:rPr>
          <w:b/>
          <w:sz w:val="28"/>
          <w:szCs w:val="28"/>
        </w:rPr>
      </w:pPr>
      <w:r w:rsidRPr="007671A0">
        <w:rPr>
          <w:sz w:val="24"/>
          <w:szCs w:val="24"/>
        </w:rPr>
        <w:t xml:space="preserve">    </w:t>
      </w:r>
      <w:r w:rsidRPr="007671A0">
        <w:rPr>
          <w:sz w:val="24"/>
          <w:szCs w:val="24"/>
        </w:rPr>
        <w:tab/>
      </w:r>
      <w:r w:rsidRPr="007671A0">
        <w:rPr>
          <w:sz w:val="24"/>
          <w:szCs w:val="24"/>
        </w:rPr>
        <w:tab/>
        <w:t xml:space="preserve">      </w:t>
      </w:r>
      <w:r w:rsidRPr="007671A0">
        <w:rPr>
          <w:b/>
          <w:sz w:val="28"/>
          <w:szCs w:val="28"/>
        </w:rPr>
        <w:t>umělec               vládce               zástupce               letec</w: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noProof/>
        </w:rPr>
        <w:pict>
          <v:shape id="_x0000_s1028" type="#_x0000_t122" style="position:absolute;left:0;text-align:left;margin-left:94.9pt;margin-top:9.45pt;width:68.25pt;height:42pt;z-index:251660288">
            <v:textbox>
              <w:txbxContent>
                <w:p w:rsidR="00192211" w:rsidRPr="007671A0" w:rsidRDefault="00192211" w:rsidP="007671A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</w:t>
                  </w:r>
                  <w:r w:rsidRPr="007671A0">
                    <w:rPr>
                      <w:sz w:val="28"/>
                      <w:szCs w:val="28"/>
                    </w:rPr>
                    <w:t>muž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122" style="position:absolute;left:0;text-align:left;margin-left:313.9pt;margin-top:9.45pt;width:68.25pt;height:42pt;z-index:251661312">
            <v:textbox>
              <w:txbxContent>
                <w:p w:rsidR="00192211" w:rsidRPr="007671A0" w:rsidRDefault="00192211" w:rsidP="007671A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7671A0">
                    <w:rPr>
                      <w:sz w:val="28"/>
                      <w:szCs w:val="28"/>
                    </w:rPr>
                    <w:t>soudce</w:t>
                  </w:r>
                </w:p>
              </w:txbxContent>
            </v:textbox>
          </v:shape>
        </w:pict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ind w:left="1035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671A0">
        <w:rPr>
          <w:sz w:val="28"/>
          <w:szCs w:val="28"/>
          <w:u w:val="single"/>
        </w:rPr>
        <w:t>1. pád</w:t>
      </w:r>
      <w:r w:rsidRPr="007671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r w:rsidRPr="007671A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7671A0">
        <w:rPr>
          <w:sz w:val="28"/>
          <w:szCs w:val="28"/>
        </w:rPr>
        <w:t xml:space="preserve"> </w:t>
      </w:r>
      <w:r w:rsidRPr="007671A0">
        <w:rPr>
          <w:sz w:val="28"/>
          <w:szCs w:val="28"/>
          <w:u w:val="single"/>
        </w:rPr>
        <w:t>5. pád</w:t>
      </w:r>
      <w:r w:rsidRPr="007671A0">
        <w:rPr>
          <w:sz w:val="28"/>
          <w:szCs w:val="28"/>
        </w:rPr>
        <w:tab/>
      </w:r>
      <w:r w:rsidRPr="007671A0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 </w:t>
      </w:r>
      <w:r w:rsidRPr="007671A0">
        <w:rPr>
          <w:sz w:val="28"/>
          <w:szCs w:val="28"/>
        </w:rPr>
        <w:t xml:space="preserve"> </w:t>
      </w:r>
      <w:r w:rsidRPr="007671A0">
        <w:rPr>
          <w:sz w:val="28"/>
          <w:szCs w:val="28"/>
          <w:u w:val="single"/>
        </w:rPr>
        <w:t>1. pád</w:t>
      </w:r>
      <w:r w:rsidRPr="007671A0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7671A0">
        <w:rPr>
          <w:sz w:val="28"/>
          <w:szCs w:val="28"/>
          <w:u w:val="single"/>
        </w:rPr>
        <w:t>5. pád</w:t>
      </w:r>
      <w:r w:rsidRPr="007671A0">
        <w:rPr>
          <w:sz w:val="28"/>
          <w:szCs w:val="28"/>
        </w:rPr>
        <w:tab/>
      </w:r>
    </w:p>
    <w:p w:rsidR="00192211" w:rsidRDefault="00192211" w:rsidP="007671A0">
      <w:pPr>
        <w:tabs>
          <w:tab w:val="left" w:pos="1030"/>
        </w:tabs>
        <w:spacing w:after="0" w:line="240" w:lineRule="auto"/>
        <w:ind w:left="1035"/>
        <w:rPr>
          <w:sz w:val="28"/>
          <w:szCs w:val="28"/>
        </w:rPr>
      </w:pPr>
    </w:p>
    <w:p w:rsidR="00192211" w:rsidRPr="007671A0" w:rsidRDefault="00192211" w:rsidP="007671A0">
      <w:pPr>
        <w:tabs>
          <w:tab w:val="left" w:pos="1030"/>
        </w:tabs>
        <w:spacing w:after="0"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7671A0">
        <w:rPr>
          <w:color w:val="FF0000"/>
          <w:sz w:val="28"/>
          <w:szCs w:val="28"/>
        </w:rPr>
        <w:t>umělec                   umělče                            vládce                    vládce</w:t>
      </w:r>
    </w:p>
    <w:p w:rsidR="00192211" w:rsidRPr="007671A0" w:rsidRDefault="00192211" w:rsidP="007671A0">
      <w:pPr>
        <w:tabs>
          <w:tab w:val="left" w:pos="1030"/>
        </w:tabs>
        <w:spacing w:after="0" w:line="240" w:lineRule="auto"/>
        <w:rPr>
          <w:color w:val="FF0000"/>
          <w:sz w:val="28"/>
          <w:szCs w:val="28"/>
        </w:rPr>
      </w:pPr>
    </w:p>
    <w:p w:rsidR="00192211" w:rsidRPr="007671A0" w:rsidRDefault="00192211" w:rsidP="007671A0">
      <w:pPr>
        <w:tabs>
          <w:tab w:val="left" w:pos="1030"/>
        </w:tabs>
        <w:spacing w:after="0" w:line="240" w:lineRule="auto"/>
        <w:rPr>
          <w:color w:val="FF0000"/>
          <w:sz w:val="28"/>
          <w:szCs w:val="28"/>
        </w:rPr>
      </w:pPr>
      <w:r w:rsidRPr="007671A0">
        <w:rPr>
          <w:color w:val="FF0000"/>
          <w:sz w:val="28"/>
          <w:szCs w:val="28"/>
        </w:rPr>
        <w:t xml:space="preserve">                 letec                        letče</w:t>
      </w:r>
      <w:r w:rsidRPr="007671A0">
        <w:rPr>
          <w:color w:val="FF0000"/>
          <w:sz w:val="28"/>
          <w:szCs w:val="28"/>
        </w:rPr>
        <w:tab/>
      </w:r>
      <w:r w:rsidRPr="007671A0">
        <w:rPr>
          <w:color w:val="FF0000"/>
          <w:sz w:val="28"/>
          <w:szCs w:val="28"/>
        </w:rPr>
        <w:tab/>
      </w:r>
      <w:r w:rsidRPr="007671A0">
        <w:rPr>
          <w:color w:val="FF0000"/>
          <w:sz w:val="28"/>
          <w:szCs w:val="28"/>
        </w:rPr>
        <w:tab/>
        <w:t xml:space="preserve"> zástupce                zástupce</w:t>
      </w:r>
    </w:p>
    <w:p w:rsidR="00192211" w:rsidRDefault="00192211" w:rsidP="007671A0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192211" w:rsidRDefault="00192211" w:rsidP="007671A0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192211" w:rsidRDefault="00192211" w:rsidP="0021241C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</w:t>
      </w:r>
    </w:p>
    <w:p w:rsidR="00192211" w:rsidRPr="00111C52" w:rsidRDefault="00192211" w:rsidP="00111C52">
      <w:pPr>
        <w:tabs>
          <w:tab w:val="left" w:pos="1030"/>
        </w:tabs>
        <w:spacing w:after="0" w:line="240" w:lineRule="auto"/>
        <w:ind w:left="2694" w:hanging="41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sectPr w:rsidR="00192211" w:rsidRPr="00111C52" w:rsidSect="002D6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B31FCD"/>
    <w:multiLevelType w:val="hybridMultilevel"/>
    <w:tmpl w:val="F0D48AF2"/>
    <w:lvl w:ilvl="0" w:tplc="D83032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5444EC9"/>
    <w:multiLevelType w:val="hybridMultilevel"/>
    <w:tmpl w:val="E7D0D99E"/>
    <w:lvl w:ilvl="0" w:tplc="78DE5EA8">
      <w:start w:val="1"/>
      <w:numFmt w:val="decimal"/>
      <w:lvlText w:val="%1."/>
      <w:lvlJc w:val="left"/>
      <w:pPr>
        <w:ind w:left="139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48C7308"/>
    <w:multiLevelType w:val="hybridMultilevel"/>
    <w:tmpl w:val="F0D48AF2"/>
    <w:lvl w:ilvl="0" w:tplc="D83032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4B7"/>
    <w:rsid w:val="00022D8C"/>
    <w:rsid w:val="00111C52"/>
    <w:rsid w:val="00153972"/>
    <w:rsid w:val="00164D32"/>
    <w:rsid w:val="00192211"/>
    <w:rsid w:val="001A57AF"/>
    <w:rsid w:val="0021241C"/>
    <w:rsid w:val="00250A46"/>
    <w:rsid w:val="002614C9"/>
    <w:rsid w:val="00276CA2"/>
    <w:rsid w:val="002963A2"/>
    <w:rsid w:val="002D6944"/>
    <w:rsid w:val="00333289"/>
    <w:rsid w:val="004074BE"/>
    <w:rsid w:val="004D5078"/>
    <w:rsid w:val="005B364D"/>
    <w:rsid w:val="00652BD1"/>
    <w:rsid w:val="00721A25"/>
    <w:rsid w:val="0073653E"/>
    <w:rsid w:val="007671A0"/>
    <w:rsid w:val="007C0A18"/>
    <w:rsid w:val="00A83FC4"/>
    <w:rsid w:val="00AC0492"/>
    <w:rsid w:val="00B54A0C"/>
    <w:rsid w:val="00BA5BA5"/>
    <w:rsid w:val="00C45DC5"/>
    <w:rsid w:val="00D574B7"/>
    <w:rsid w:val="00D77826"/>
    <w:rsid w:val="00DD3DAA"/>
    <w:rsid w:val="00FE7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94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449</Words>
  <Characters>2653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</dc:title>
  <dc:subject/>
  <dc:creator>VELSEROVÁ Dana</dc:creator>
  <cp:keywords/>
  <dc:description/>
  <cp:lastModifiedBy>DUM</cp:lastModifiedBy>
  <cp:revision>2</cp:revision>
  <dcterms:created xsi:type="dcterms:W3CDTF">2013-09-18T16:32:00Z</dcterms:created>
  <dcterms:modified xsi:type="dcterms:W3CDTF">2013-09-18T16:32:00Z</dcterms:modified>
</cp:coreProperties>
</file>