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4FB" w:rsidRDefault="001F04FB" w:rsidP="005E053F">
      <w:bookmarkStart w:id="0" w:name="_MON_1398708358"/>
      <w:bookmarkEnd w:id="0"/>
    </w:p>
    <w:bookmarkStart w:id="1" w:name="_MON_1400008486"/>
    <w:bookmarkEnd w:id="1"/>
    <w:p w:rsidR="001F04FB" w:rsidRPr="00E67748" w:rsidRDefault="001F04FB" w:rsidP="005E053F">
      <w:r w:rsidRPr="00E67748">
        <w:object w:dxaOrig="9072" w:dyaOrig="7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76.5pt" o:ole="">
            <v:imagedata r:id="rId4" o:title=""/>
          </v:shape>
          <o:OLEObject Type="Embed" ProgID="Word.Document.12" ShapeID="_x0000_i1025" DrawAspect="Content" ObjectID="_1441208021" r:id="rId5">
            <o:FieldCodes>\s</o:FieldCodes>
          </o:OLEObject>
        </w:object>
      </w:r>
    </w:p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ED2A47">
      <w:pPr>
        <w:rPr>
          <w:b/>
          <w:bCs/>
        </w:rPr>
      </w:pPr>
    </w:p>
    <w:p w:rsidR="001F04FB" w:rsidRDefault="001F04FB" w:rsidP="00ED2A47">
      <w:pPr>
        <w:rPr>
          <w:b/>
          <w:bCs/>
        </w:rPr>
      </w:pPr>
    </w:p>
    <w:p w:rsidR="001F04FB" w:rsidRPr="00EA1E75" w:rsidRDefault="001F04FB" w:rsidP="00ED2A47">
      <w:pPr>
        <w:rPr>
          <w:sz w:val="44"/>
          <w:szCs w:val="44"/>
        </w:rPr>
      </w:pPr>
      <w:r w:rsidRPr="00EA1E75">
        <w:rPr>
          <w:b/>
          <w:bCs/>
          <w:sz w:val="44"/>
          <w:szCs w:val="44"/>
        </w:rPr>
        <w:t>ANOTACE :</w:t>
      </w:r>
    </w:p>
    <w:p w:rsidR="001F04FB" w:rsidRPr="00ED2A47" w:rsidRDefault="001F04FB" w:rsidP="00ED2A47">
      <w:r w:rsidRPr="00ED2A47">
        <w:br/>
      </w:r>
      <w:r w:rsidRPr="00ED2A47">
        <w:br/>
      </w:r>
      <w:r w:rsidRPr="00ED2A47">
        <w:rPr>
          <w:b/>
          <w:bCs/>
        </w:rPr>
        <w:t xml:space="preserve">a) PRÁCE JE URČENA </w:t>
      </w:r>
      <w:r w:rsidRPr="00ED2A47">
        <w:t>pro žáky 9. ročníku</w:t>
      </w:r>
    </w:p>
    <w:p w:rsidR="001F04FB" w:rsidRPr="00ED2A47" w:rsidRDefault="001F04FB" w:rsidP="00ED2A47">
      <w:r w:rsidRPr="00ED2A47">
        <w:br/>
      </w:r>
      <w:r w:rsidRPr="00ED2A47">
        <w:br/>
      </w:r>
      <w:r w:rsidRPr="00ED2A47">
        <w:rPr>
          <w:b/>
          <w:bCs/>
        </w:rPr>
        <w:t>b) TÉMA:</w:t>
      </w:r>
      <w:r>
        <w:rPr>
          <w:b/>
          <w:bCs/>
        </w:rPr>
        <w:t xml:space="preserve"> </w:t>
      </w:r>
      <w:r w:rsidRPr="00ED2A47">
        <w:rPr>
          <w:bCs/>
        </w:rPr>
        <w:t>Moravské kraje</w:t>
      </w:r>
      <w:r>
        <w:rPr>
          <w:b/>
          <w:bCs/>
        </w:rPr>
        <w:t xml:space="preserve"> </w:t>
      </w:r>
    </w:p>
    <w:p w:rsidR="001F04FB" w:rsidRPr="00ED2A47" w:rsidRDefault="001F04FB" w:rsidP="00ED2A47">
      <w:r w:rsidRPr="00ED2A47">
        <w:br/>
      </w:r>
      <w:r w:rsidRPr="00ED2A47">
        <w:br/>
      </w:r>
      <w:r w:rsidRPr="00ED2A47">
        <w:rPr>
          <w:b/>
          <w:bCs/>
        </w:rPr>
        <w:t xml:space="preserve">c) CÍL: </w:t>
      </w:r>
      <w:r>
        <w:t>procvičení a rozšíření znalostí o moravských krajích</w:t>
      </w:r>
    </w:p>
    <w:p w:rsidR="001F04FB" w:rsidRPr="00ED2A47" w:rsidRDefault="001F04FB" w:rsidP="00ED2A47">
      <w:r w:rsidRPr="00ED2A47">
        <w:br/>
      </w:r>
      <w:r w:rsidRPr="00ED2A47">
        <w:br/>
      </w:r>
      <w:r w:rsidRPr="00ED2A47">
        <w:rPr>
          <w:b/>
          <w:bCs/>
        </w:rPr>
        <w:t xml:space="preserve">d) POMŮCKY: </w:t>
      </w:r>
      <w:r>
        <w:rPr>
          <w:b/>
          <w:bCs/>
        </w:rPr>
        <w:t xml:space="preserve"> </w:t>
      </w:r>
      <w:r w:rsidRPr="00ED2A47">
        <w:t>školní atlas ČR, pracovní list, psací potřeby</w:t>
      </w:r>
    </w:p>
    <w:p w:rsidR="001F04FB" w:rsidRDefault="001F04FB" w:rsidP="00E8266C">
      <w:pPr>
        <w:spacing w:after="0"/>
      </w:pPr>
      <w:r w:rsidRPr="00ED2A47">
        <w:br/>
      </w:r>
      <w:r w:rsidRPr="00ED2A47">
        <w:br/>
      </w:r>
      <w:r w:rsidRPr="00ED2A47">
        <w:rPr>
          <w:b/>
          <w:bCs/>
        </w:rPr>
        <w:t xml:space="preserve">e) KLÍČOVÁ SLOVA: </w:t>
      </w:r>
      <w:r>
        <w:rPr>
          <w:b/>
          <w:bCs/>
        </w:rPr>
        <w:t xml:space="preserve"> </w:t>
      </w:r>
      <w:r w:rsidRPr="00ED2A47">
        <w:t>názvy měst, historických památek a přírodních zajímavostí</w:t>
      </w:r>
      <w:r w:rsidRPr="00ED2A47">
        <w:br/>
      </w:r>
      <w:r w:rsidRPr="00ED2A47">
        <w:br/>
      </w:r>
      <w:r w:rsidRPr="00ED2A47">
        <w:rPr>
          <w:b/>
          <w:bCs/>
        </w:rPr>
        <w:t xml:space="preserve">f) PILOTÁŽ: </w:t>
      </w:r>
      <w:r>
        <w:t xml:space="preserve">žáci si procvičili probrané učivo o moravských krajích. Při práci používali atlas ČR a tím </w:t>
      </w:r>
    </w:p>
    <w:p w:rsidR="001F04FB" w:rsidRPr="00ED2A47" w:rsidRDefault="001F04FB" w:rsidP="00EA1E75">
      <w:pPr>
        <w:spacing w:after="0"/>
      </w:pPr>
      <w:r>
        <w:t>se  zdokonalovali v jeho používání. Součástí opakování byla i práce se slepou mapou, do které vyznačovali pojmy, které byly součástí procvičovaného učiva.</w:t>
      </w:r>
    </w:p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5E053F"/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</w:pPr>
    </w:p>
    <w:p w:rsidR="001F04FB" w:rsidRDefault="001F04FB" w:rsidP="00B51A2F">
      <w:pPr>
        <w:spacing w:after="0"/>
        <w:ind w:hanging="567"/>
        <w:rPr>
          <w:b/>
          <w:sz w:val="32"/>
          <w:szCs w:val="32"/>
        </w:rPr>
      </w:pPr>
      <w:r w:rsidRPr="00EA1E75">
        <w:rPr>
          <w:b/>
          <w:sz w:val="32"/>
          <w:szCs w:val="32"/>
        </w:rPr>
        <w:t>A) Práce s</w:t>
      </w:r>
      <w:r>
        <w:rPr>
          <w:b/>
          <w:sz w:val="32"/>
          <w:szCs w:val="32"/>
        </w:rPr>
        <w:t> </w:t>
      </w:r>
      <w:r w:rsidRPr="00EA1E75">
        <w:rPr>
          <w:b/>
          <w:sz w:val="32"/>
          <w:szCs w:val="32"/>
        </w:rPr>
        <w:t>atlasem</w:t>
      </w:r>
    </w:p>
    <w:p w:rsidR="001F04FB" w:rsidRPr="00EA1E75" w:rsidRDefault="001F04FB" w:rsidP="00B51A2F">
      <w:pPr>
        <w:spacing w:after="0"/>
        <w:ind w:hanging="567"/>
        <w:rPr>
          <w:b/>
          <w:sz w:val="32"/>
          <w:szCs w:val="32"/>
        </w:rPr>
      </w:pPr>
    </w:p>
    <w:p w:rsidR="001F04FB" w:rsidRDefault="001F04FB" w:rsidP="00B51A2F">
      <w:pPr>
        <w:spacing w:after="0"/>
        <w:ind w:hanging="567"/>
      </w:pPr>
      <w:r>
        <w:t>1. Vyhledej na mapě a urči řeku, na které leží vodní nádrž:</w:t>
      </w:r>
    </w:p>
    <w:p w:rsidR="001F04FB" w:rsidRDefault="001F04FB" w:rsidP="00B51A2F">
      <w:pPr>
        <w:ind w:hanging="567"/>
      </w:pPr>
      <w:r>
        <w:t>Žermanice, Nové Mlýny, Dlouhé Stráně, Slezská Harta, Brněnská přehrada</w:t>
      </w:r>
    </w:p>
    <w:p w:rsidR="001F04FB" w:rsidRDefault="001F04FB" w:rsidP="00B51A2F">
      <w:pPr>
        <w:ind w:hanging="567"/>
      </w:pPr>
      <w:r>
        <w:t>2. Které národopisné oblasti se střetávají ve Zlínském kraji?</w:t>
      </w:r>
    </w:p>
    <w:p w:rsidR="001F04FB" w:rsidRDefault="001F04FB" w:rsidP="00B51A2F">
      <w:pPr>
        <w:ind w:hanging="567"/>
      </w:pPr>
      <w:r>
        <w:t>3. Jmenuj moravské sníženiny, které mají nejpříznivější přírodní podmínky pro zemědělství.</w:t>
      </w:r>
    </w:p>
    <w:p w:rsidR="001F04FB" w:rsidRDefault="001F04FB" w:rsidP="00B51A2F">
      <w:pPr>
        <w:ind w:hanging="567"/>
      </w:pPr>
      <w:r>
        <w:t>4. Které plodiny se zde pěstují?</w:t>
      </w:r>
    </w:p>
    <w:p w:rsidR="001F04FB" w:rsidRDefault="001F04FB" w:rsidP="00B51A2F">
      <w:pPr>
        <w:ind w:left="-284" w:hanging="283"/>
      </w:pPr>
      <w:r>
        <w:t>5. V Moravskoslezském kraji se setkávají dvě základní geomorfologické jednotky. Které a co je od sebe odděluje?</w:t>
      </w:r>
    </w:p>
    <w:p w:rsidR="001F04FB" w:rsidRDefault="001F04FB" w:rsidP="007E3DDC">
      <w:pPr>
        <w:spacing w:after="0"/>
        <w:ind w:left="-284" w:hanging="283"/>
      </w:pPr>
      <w:r>
        <w:t xml:space="preserve">6. Utvoř dvojice: 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90"/>
        <w:gridCol w:w="4890"/>
      </w:tblGrid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1. výroba tvarůžek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A  Kopřivnice</w:t>
            </w:r>
          </w:p>
        </w:tc>
      </w:tr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2. centrum soudnictví v ČR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B  Velké Losiny</w:t>
            </w:r>
          </w:p>
        </w:tc>
      </w:tr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3. výroba výtahů, důležitá dopravní křižovatka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C  Jeseník</w:t>
            </w:r>
          </w:p>
        </w:tc>
      </w:tr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4. ruční papírna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D  Strážnice</w:t>
            </w:r>
          </w:p>
        </w:tc>
      </w:tr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5. vodoléčba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E  Břeclav</w:t>
            </w:r>
          </w:p>
        </w:tc>
      </w:tr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6. automobilka Hyundai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F  Brno</w:t>
            </w:r>
          </w:p>
        </w:tc>
      </w:tr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7. technické muzeum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G  Loštice</w:t>
            </w:r>
          </w:p>
        </w:tc>
      </w:tr>
      <w:tr w:rsidR="001F04FB" w:rsidRPr="00921C91" w:rsidTr="00921C91"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8. národopisné slavnosti</w:t>
            </w:r>
          </w:p>
        </w:tc>
        <w:tc>
          <w:tcPr>
            <w:tcW w:w="4890" w:type="dxa"/>
          </w:tcPr>
          <w:p w:rsidR="001F04FB" w:rsidRPr="00921C91" w:rsidRDefault="001F04FB" w:rsidP="00921C91">
            <w:pPr>
              <w:spacing w:after="0" w:line="240" w:lineRule="auto"/>
            </w:pPr>
            <w:r w:rsidRPr="00921C91">
              <w:t>H  Nošovice</w:t>
            </w:r>
          </w:p>
        </w:tc>
      </w:tr>
    </w:tbl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  <w:r>
        <w:t>7. Urči horopisný celek, kde pramení řeky: Morava, Odra, Punkva, Svratka, Moravice</w:t>
      </w: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Pr="00EA1E75" w:rsidRDefault="001F04FB" w:rsidP="00B51A2F">
      <w:pPr>
        <w:ind w:left="-284" w:hanging="283"/>
        <w:rPr>
          <w:b/>
          <w:sz w:val="32"/>
          <w:szCs w:val="32"/>
        </w:rPr>
      </w:pPr>
      <w:r w:rsidRPr="00EA1E75">
        <w:rPr>
          <w:b/>
          <w:sz w:val="32"/>
          <w:szCs w:val="32"/>
        </w:rPr>
        <w:t xml:space="preserve">B) Práce bez atlasu </w:t>
      </w:r>
    </w:p>
    <w:p w:rsidR="001F04FB" w:rsidRPr="00ED2A47" w:rsidRDefault="001F04FB" w:rsidP="00B51A2F">
      <w:pPr>
        <w:ind w:left="-284" w:hanging="283"/>
        <w:rPr>
          <w:b/>
        </w:rPr>
      </w:pPr>
      <w:r>
        <w:rPr>
          <w:b/>
        </w:rPr>
        <w:t>Vyznač pod čísly do slepé mapy:</w:t>
      </w:r>
    </w:p>
    <w:p w:rsidR="001F04FB" w:rsidRDefault="001F04FB" w:rsidP="00E8266C">
      <w:pPr>
        <w:spacing w:after="0"/>
        <w:ind w:left="-567"/>
      </w:pPr>
      <w:r>
        <w:t>1 Morava</w:t>
      </w:r>
    </w:p>
    <w:p w:rsidR="001F04FB" w:rsidRDefault="001F04FB" w:rsidP="00E8266C">
      <w:pPr>
        <w:spacing w:after="0"/>
        <w:ind w:left="-567"/>
      </w:pPr>
      <w:r>
        <w:t>2 Odra</w:t>
      </w:r>
    </w:p>
    <w:p w:rsidR="001F04FB" w:rsidRDefault="001F04FB" w:rsidP="00E8266C">
      <w:pPr>
        <w:spacing w:after="0"/>
        <w:ind w:left="-567"/>
      </w:pPr>
      <w:r>
        <w:t>3 Bečva</w:t>
      </w:r>
    </w:p>
    <w:p w:rsidR="001F04FB" w:rsidRDefault="001F04FB" w:rsidP="00E8266C">
      <w:pPr>
        <w:spacing w:after="0"/>
        <w:ind w:left="-567"/>
      </w:pPr>
      <w:r>
        <w:t>4 Dyje</w:t>
      </w:r>
    </w:p>
    <w:p w:rsidR="001F04FB" w:rsidRDefault="001F04FB" w:rsidP="00E8266C">
      <w:pPr>
        <w:spacing w:after="0"/>
        <w:ind w:left="-567"/>
      </w:pPr>
      <w:r>
        <w:t>5 Dyjsko-svratecký úval</w:t>
      </w:r>
    </w:p>
    <w:p w:rsidR="001F04FB" w:rsidRDefault="001F04FB" w:rsidP="00E8266C">
      <w:pPr>
        <w:spacing w:after="0"/>
        <w:ind w:left="-567"/>
      </w:pPr>
      <w:r>
        <w:t>6 Chřiby</w:t>
      </w:r>
    </w:p>
    <w:p w:rsidR="001F04FB" w:rsidRDefault="001F04FB" w:rsidP="00E8266C">
      <w:pPr>
        <w:spacing w:after="0"/>
        <w:ind w:left="-567"/>
      </w:pPr>
      <w:r>
        <w:t>7 Moravskoslezské Beskydy</w:t>
      </w:r>
    </w:p>
    <w:p w:rsidR="001F04FB" w:rsidRDefault="001F04FB" w:rsidP="00E8266C">
      <w:pPr>
        <w:spacing w:after="0"/>
        <w:ind w:left="-567"/>
      </w:pPr>
      <w:r>
        <w:t>8 Hornomoravský úval</w:t>
      </w:r>
    </w:p>
    <w:p w:rsidR="001F04FB" w:rsidRDefault="001F04FB" w:rsidP="00E8266C">
      <w:pPr>
        <w:spacing w:after="0"/>
        <w:ind w:left="-567"/>
      </w:pPr>
      <w:r>
        <w:t>9 Pálava</w:t>
      </w:r>
    </w:p>
    <w:p w:rsidR="001F04FB" w:rsidRDefault="001F04FB" w:rsidP="00E8266C">
      <w:pPr>
        <w:spacing w:after="0"/>
        <w:ind w:left="-567"/>
      </w:pPr>
      <w:r>
        <w:t>10 Dolnomoravský úval</w:t>
      </w:r>
    </w:p>
    <w:p w:rsidR="001F04FB" w:rsidRDefault="001F04FB" w:rsidP="00E8266C">
      <w:pPr>
        <w:spacing w:after="0"/>
        <w:ind w:left="-567"/>
      </w:pPr>
      <w:r>
        <w:t>11 Moravská brána</w:t>
      </w:r>
    </w:p>
    <w:p w:rsidR="001F04FB" w:rsidRDefault="001F04FB" w:rsidP="00E8266C">
      <w:pPr>
        <w:spacing w:after="0"/>
        <w:ind w:left="-567"/>
      </w:pPr>
      <w:r>
        <w:t>12 Hrubý Jeseník</w:t>
      </w:r>
    </w:p>
    <w:p w:rsidR="001F04FB" w:rsidRDefault="001F04FB" w:rsidP="00E8266C">
      <w:pPr>
        <w:spacing w:after="0"/>
        <w:ind w:left="-567"/>
      </w:pPr>
      <w:r>
        <w:t>13 Bílé Karpaty,</w:t>
      </w:r>
    </w:p>
    <w:p w:rsidR="001F04FB" w:rsidRDefault="001F04FB" w:rsidP="00E8266C">
      <w:pPr>
        <w:spacing w:after="0"/>
        <w:ind w:left="-567"/>
      </w:pPr>
      <w:r>
        <w:t>14 v.n. Nové mlýny</w:t>
      </w:r>
    </w:p>
    <w:p w:rsidR="001F04FB" w:rsidRDefault="001F04FB" w:rsidP="00D666F1">
      <w:pPr>
        <w:spacing w:after="0"/>
        <w:ind w:left="-567"/>
      </w:pPr>
      <w:r>
        <w:t>15 Slezská Harta</w:t>
      </w: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Pr="00D666F1" w:rsidRDefault="001F04FB" w:rsidP="00B51A2F">
      <w:pPr>
        <w:ind w:left="-284" w:hanging="283"/>
        <w:rPr>
          <w:b/>
          <w:sz w:val="32"/>
        </w:rPr>
      </w:pPr>
      <w:r w:rsidRPr="00D666F1">
        <w:rPr>
          <w:b/>
          <w:sz w:val="32"/>
        </w:rPr>
        <w:t>Zdroje:</w:t>
      </w:r>
      <w:r>
        <w:rPr>
          <w:b/>
          <w:sz w:val="32"/>
        </w:rPr>
        <w:t xml:space="preserve"> </w:t>
      </w:r>
      <w:bookmarkStart w:id="2" w:name="_GoBack"/>
      <w:bookmarkEnd w:id="2"/>
      <w:r w:rsidRPr="00D666F1">
        <w:rPr>
          <w:b/>
          <w:sz w:val="32"/>
        </w:rPr>
        <w:t>vlastní</w:t>
      </w: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p w:rsidR="001F04FB" w:rsidRDefault="001F04FB" w:rsidP="00B51A2F">
      <w:pPr>
        <w:ind w:left="-284" w:hanging="283"/>
      </w:pPr>
    </w:p>
    <w:sectPr w:rsidR="001F04FB" w:rsidSect="00B2579E">
      <w:pgSz w:w="11906" w:h="16838"/>
      <w:pgMar w:top="284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A2F"/>
    <w:rsid w:val="00017459"/>
    <w:rsid w:val="00025E33"/>
    <w:rsid w:val="00032E7C"/>
    <w:rsid w:val="000412B5"/>
    <w:rsid w:val="00054C42"/>
    <w:rsid w:val="0008459C"/>
    <w:rsid w:val="000A67AB"/>
    <w:rsid w:val="000E5704"/>
    <w:rsid w:val="001745DD"/>
    <w:rsid w:val="001870AC"/>
    <w:rsid w:val="001954D4"/>
    <w:rsid w:val="001D07F7"/>
    <w:rsid w:val="001F04FB"/>
    <w:rsid w:val="001F3557"/>
    <w:rsid w:val="00210E6F"/>
    <w:rsid w:val="00240459"/>
    <w:rsid w:val="002A7A76"/>
    <w:rsid w:val="00332755"/>
    <w:rsid w:val="0036701F"/>
    <w:rsid w:val="003B0138"/>
    <w:rsid w:val="003E40CE"/>
    <w:rsid w:val="003E59F8"/>
    <w:rsid w:val="003F36A5"/>
    <w:rsid w:val="0040305C"/>
    <w:rsid w:val="00436DEE"/>
    <w:rsid w:val="0046783B"/>
    <w:rsid w:val="004855C3"/>
    <w:rsid w:val="00494E4A"/>
    <w:rsid w:val="004C313C"/>
    <w:rsid w:val="004C73AC"/>
    <w:rsid w:val="004D6A7A"/>
    <w:rsid w:val="004F3CEF"/>
    <w:rsid w:val="00514596"/>
    <w:rsid w:val="005334BC"/>
    <w:rsid w:val="005336F7"/>
    <w:rsid w:val="005A34DE"/>
    <w:rsid w:val="005E053F"/>
    <w:rsid w:val="00600F60"/>
    <w:rsid w:val="0064643B"/>
    <w:rsid w:val="006814FC"/>
    <w:rsid w:val="006919EC"/>
    <w:rsid w:val="006E4DF4"/>
    <w:rsid w:val="007657F2"/>
    <w:rsid w:val="0077315E"/>
    <w:rsid w:val="00777862"/>
    <w:rsid w:val="00791C6C"/>
    <w:rsid w:val="007C5E8A"/>
    <w:rsid w:val="007E3DDC"/>
    <w:rsid w:val="00870C79"/>
    <w:rsid w:val="008A2002"/>
    <w:rsid w:val="008B454B"/>
    <w:rsid w:val="00921C91"/>
    <w:rsid w:val="009708AA"/>
    <w:rsid w:val="00973DE6"/>
    <w:rsid w:val="00986F9E"/>
    <w:rsid w:val="00992CE0"/>
    <w:rsid w:val="009A2A0D"/>
    <w:rsid w:val="00A55D4E"/>
    <w:rsid w:val="00A723AC"/>
    <w:rsid w:val="00A7425E"/>
    <w:rsid w:val="00AA2DE6"/>
    <w:rsid w:val="00AA6937"/>
    <w:rsid w:val="00AD19F4"/>
    <w:rsid w:val="00AE1FDD"/>
    <w:rsid w:val="00B2579E"/>
    <w:rsid w:val="00B305CF"/>
    <w:rsid w:val="00B51A2F"/>
    <w:rsid w:val="00BA7F0B"/>
    <w:rsid w:val="00BC3120"/>
    <w:rsid w:val="00BC6161"/>
    <w:rsid w:val="00BD4519"/>
    <w:rsid w:val="00C239AC"/>
    <w:rsid w:val="00C260E3"/>
    <w:rsid w:val="00CA4D00"/>
    <w:rsid w:val="00CC1FD3"/>
    <w:rsid w:val="00CC585F"/>
    <w:rsid w:val="00CF696C"/>
    <w:rsid w:val="00D0155D"/>
    <w:rsid w:val="00D065B3"/>
    <w:rsid w:val="00D666F1"/>
    <w:rsid w:val="00DE1BC6"/>
    <w:rsid w:val="00DF0D15"/>
    <w:rsid w:val="00E16A2E"/>
    <w:rsid w:val="00E269D8"/>
    <w:rsid w:val="00E67748"/>
    <w:rsid w:val="00E8266C"/>
    <w:rsid w:val="00E86634"/>
    <w:rsid w:val="00E902BE"/>
    <w:rsid w:val="00EA1E75"/>
    <w:rsid w:val="00EB089E"/>
    <w:rsid w:val="00EB0A5D"/>
    <w:rsid w:val="00EC04AC"/>
    <w:rsid w:val="00ED2A47"/>
    <w:rsid w:val="00F00ADD"/>
    <w:rsid w:val="00F5062B"/>
    <w:rsid w:val="00F5343C"/>
    <w:rsid w:val="00F77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25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51A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D2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2A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9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kument_aplikace_Microsoft_Word1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257</Words>
  <Characters>1518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ZS SLOVAN</dc:creator>
  <cp:keywords/>
  <dc:description/>
  <cp:lastModifiedBy>DUM</cp:lastModifiedBy>
  <cp:revision>2</cp:revision>
  <cp:lastPrinted>2013-01-15T15:24:00Z</cp:lastPrinted>
  <dcterms:created xsi:type="dcterms:W3CDTF">2013-09-20T16:47:00Z</dcterms:created>
  <dcterms:modified xsi:type="dcterms:W3CDTF">2013-09-20T16:47:00Z</dcterms:modified>
</cp:coreProperties>
</file>