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979" w:rsidRDefault="00CC4979" w:rsidP="009065D1">
      <w:pPr>
        <w:rPr>
          <w:sz w:val="44"/>
          <w:szCs w:val="44"/>
        </w:rPr>
      </w:pPr>
      <w:r w:rsidRPr="009065D1">
        <w:rPr>
          <w:sz w:val="44"/>
          <w:szCs w:val="44"/>
        </w:rPr>
        <w:object w:dxaOrig="9072" w:dyaOrig="139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699pt" o:ole="">
            <v:imagedata r:id="rId6" o:title=""/>
          </v:shape>
          <o:OLEObject Type="Embed" ProgID="Word.Document.12" ShapeID="_x0000_i1025" DrawAspect="Content" ObjectID="_1441208675" r:id="rId7">
            <o:FieldCodes>\s</o:FieldCodes>
          </o:OLEObject>
        </w:object>
      </w:r>
    </w:p>
    <w:p w:rsidR="00CC4979" w:rsidRDefault="00CC4979" w:rsidP="0087691A">
      <w:pPr>
        <w:rPr>
          <w:sz w:val="32"/>
          <w:szCs w:val="32"/>
        </w:rPr>
      </w:pPr>
      <w:r w:rsidRPr="00B77DB9">
        <w:rPr>
          <w:b/>
          <w:bCs/>
          <w:sz w:val="36"/>
          <w:szCs w:val="36"/>
        </w:rPr>
        <w:t>ANOTACE</w:t>
      </w:r>
    </w:p>
    <w:p w:rsidR="00CC4979" w:rsidRPr="0087691A" w:rsidRDefault="00CC4979" w:rsidP="0087691A">
      <w:pPr>
        <w:rPr>
          <w:sz w:val="28"/>
          <w:szCs w:val="28"/>
        </w:rPr>
      </w:pPr>
      <w:r w:rsidRPr="00FA48E8">
        <w:rPr>
          <w:sz w:val="32"/>
          <w:szCs w:val="32"/>
        </w:rPr>
        <w:br/>
      </w:r>
      <w:r w:rsidRPr="0087691A">
        <w:rPr>
          <w:b/>
          <w:bCs/>
          <w:sz w:val="28"/>
          <w:szCs w:val="28"/>
        </w:rPr>
        <w:t>a) PRÁCE JE URČENA: pro žáky 7. ročníku</w:t>
      </w:r>
    </w:p>
    <w:p w:rsidR="00CC4979" w:rsidRPr="0087691A" w:rsidRDefault="00CC4979" w:rsidP="0087691A">
      <w:pPr>
        <w:rPr>
          <w:b/>
          <w:bCs/>
          <w:sz w:val="28"/>
          <w:szCs w:val="28"/>
        </w:rPr>
      </w:pPr>
      <w:r w:rsidRPr="0087691A">
        <w:rPr>
          <w:b/>
          <w:bCs/>
          <w:sz w:val="28"/>
          <w:szCs w:val="28"/>
        </w:rPr>
        <w:t>b) TÉMA:</w:t>
      </w:r>
    </w:p>
    <w:p w:rsidR="00CC4979" w:rsidRPr="0087691A" w:rsidRDefault="00CC4979" w:rsidP="0087691A">
      <w:pPr>
        <w:rPr>
          <w:sz w:val="28"/>
          <w:szCs w:val="28"/>
        </w:rPr>
      </w:pPr>
      <w:r w:rsidRPr="0087691A">
        <w:rPr>
          <w:sz w:val="28"/>
          <w:szCs w:val="28"/>
        </w:rPr>
        <w:t>seznámení žáků s členitostí amerického kontinentu.</w:t>
      </w:r>
    </w:p>
    <w:p w:rsidR="00CC4979" w:rsidRPr="0087691A" w:rsidRDefault="00CC4979" w:rsidP="0087691A">
      <w:pPr>
        <w:rPr>
          <w:b/>
          <w:bCs/>
          <w:sz w:val="28"/>
          <w:szCs w:val="28"/>
        </w:rPr>
      </w:pPr>
      <w:r w:rsidRPr="0087691A">
        <w:rPr>
          <w:b/>
          <w:bCs/>
          <w:sz w:val="28"/>
          <w:szCs w:val="28"/>
        </w:rPr>
        <w:t xml:space="preserve">c) CÍL: </w:t>
      </w:r>
    </w:p>
    <w:p w:rsidR="00CC4979" w:rsidRPr="0087691A" w:rsidRDefault="00CC4979" w:rsidP="0087691A">
      <w:pPr>
        <w:spacing w:after="0"/>
        <w:rPr>
          <w:sz w:val="28"/>
          <w:szCs w:val="28"/>
        </w:rPr>
      </w:pPr>
      <w:r>
        <w:rPr>
          <w:sz w:val="28"/>
          <w:szCs w:val="28"/>
        </w:rPr>
        <w:t>žáci pomocí atlasu (s. 46-47</w:t>
      </w:r>
      <w:r w:rsidRPr="0087691A">
        <w:rPr>
          <w:sz w:val="28"/>
          <w:szCs w:val="28"/>
        </w:rPr>
        <w:t xml:space="preserve">) vyhledávají ostrovy, poloostrovy, souostroví, průlivy, zálivy a moře, omývající Ameriku. Vše vyznačí do slepé mapy. </w:t>
      </w:r>
    </w:p>
    <w:p w:rsidR="00CC4979" w:rsidRPr="0087691A" w:rsidRDefault="00CC4979" w:rsidP="0087691A">
      <w:pPr>
        <w:rPr>
          <w:sz w:val="28"/>
          <w:szCs w:val="28"/>
        </w:rPr>
      </w:pPr>
    </w:p>
    <w:p w:rsidR="00CC4979" w:rsidRPr="0087691A" w:rsidRDefault="00CC4979" w:rsidP="0087691A">
      <w:pPr>
        <w:rPr>
          <w:b/>
          <w:bCs/>
          <w:sz w:val="28"/>
          <w:szCs w:val="28"/>
        </w:rPr>
      </w:pPr>
      <w:r w:rsidRPr="0087691A">
        <w:rPr>
          <w:b/>
          <w:bCs/>
          <w:sz w:val="28"/>
          <w:szCs w:val="28"/>
        </w:rPr>
        <w:t xml:space="preserve">d) POMŮCKY: </w:t>
      </w:r>
    </w:p>
    <w:p w:rsidR="00CC4979" w:rsidRDefault="00CC4979" w:rsidP="00A13A19">
      <w:pPr>
        <w:spacing w:after="0"/>
        <w:rPr>
          <w:sz w:val="28"/>
          <w:szCs w:val="28"/>
        </w:rPr>
      </w:pPr>
      <w:r w:rsidRPr="0087691A">
        <w:rPr>
          <w:sz w:val="28"/>
          <w:szCs w:val="28"/>
        </w:rPr>
        <w:t>pracovní list</w:t>
      </w:r>
      <w:r>
        <w:rPr>
          <w:sz w:val="28"/>
          <w:szCs w:val="28"/>
        </w:rPr>
        <w:t xml:space="preserve"> (1 Severní Amerika, 2 Jižní Amerika)</w:t>
      </w:r>
      <w:r w:rsidRPr="0087691A">
        <w:rPr>
          <w:sz w:val="28"/>
          <w:szCs w:val="28"/>
        </w:rPr>
        <w:t>, psací potřeby,</w:t>
      </w:r>
    </w:p>
    <w:p w:rsidR="00CC4979" w:rsidRPr="0087691A" w:rsidRDefault="00CC4979" w:rsidP="0087691A">
      <w:pPr>
        <w:rPr>
          <w:sz w:val="28"/>
          <w:szCs w:val="28"/>
        </w:rPr>
      </w:pPr>
      <w:r w:rsidRPr="0087691A">
        <w:rPr>
          <w:sz w:val="28"/>
          <w:szCs w:val="28"/>
        </w:rPr>
        <w:t xml:space="preserve"> atlas světa (s. 46-47)</w:t>
      </w:r>
      <w:r>
        <w:rPr>
          <w:sz w:val="28"/>
          <w:szCs w:val="28"/>
        </w:rPr>
        <w:t>.</w:t>
      </w:r>
    </w:p>
    <w:p w:rsidR="00CC4979" w:rsidRDefault="00CC4979" w:rsidP="0087691A">
      <w:pPr>
        <w:pStyle w:val="ListParagraph"/>
        <w:ind w:left="0"/>
        <w:rPr>
          <w:b/>
          <w:bCs/>
          <w:sz w:val="28"/>
          <w:szCs w:val="28"/>
        </w:rPr>
      </w:pPr>
      <w:r w:rsidRPr="0087691A">
        <w:rPr>
          <w:b/>
          <w:bCs/>
          <w:sz w:val="28"/>
          <w:szCs w:val="28"/>
        </w:rPr>
        <w:t>e) KLÍČOVÁ SLOVA:</w:t>
      </w:r>
    </w:p>
    <w:p w:rsidR="00CC4979" w:rsidRPr="0087691A" w:rsidRDefault="00CC4979" w:rsidP="0087691A">
      <w:pPr>
        <w:pStyle w:val="ListParagraph"/>
        <w:ind w:left="0"/>
        <w:rPr>
          <w:b/>
          <w:bCs/>
          <w:sz w:val="28"/>
          <w:szCs w:val="28"/>
        </w:rPr>
      </w:pPr>
    </w:p>
    <w:p w:rsidR="00CC4979" w:rsidRPr="0087691A" w:rsidRDefault="00CC4979" w:rsidP="0087691A">
      <w:pPr>
        <w:pStyle w:val="ListParagraph"/>
        <w:ind w:left="0"/>
        <w:rPr>
          <w:b/>
          <w:bCs/>
          <w:sz w:val="28"/>
          <w:szCs w:val="28"/>
        </w:rPr>
      </w:pPr>
      <w:r w:rsidRPr="0087691A">
        <w:rPr>
          <w:sz w:val="28"/>
          <w:szCs w:val="28"/>
        </w:rPr>
        <w:t>Panamská šíje, Severní ledový oceán, Tichý oceán, Atlantský oceán, Beaufortovo moře, Baffinovo moře, Labradorské moře, Sargasové moře, Karibské moře, Beringovo moře, Čukotské moře, Panamský průplav, Magalhãesův průliv, Drakeův průliv, Davisův průliv, Beringův průliv, Hudsonův průliv, Hudsonův záliv, Mexický záliv, Aljašský záliv, Kalifornský záliv, La Platský záliv, záliv sv. Vavřince, Kalifornský poloostrov, Labrador, Aljaška, Florida, Yukatán, Velké Antily, Nová Země, Galapágy.</w:t>
      </w:r>
    </w:p>
    <w:p w:rsidR="00CC4979" w:rsidRPr="0087691A" w:rsidRDefault="00CC4979" w:rsidP="0087691A">
      <w:pPr>
        <w:rPr>
          <w:b/>
          <w:bCs/>
          <w:sz w:val="28"/>
          <w:szCs w:val="28"/>
        </w:rPr>
      </w:pPr>
      <w:r w:rsidRPr="0087691A">
        <w:rPr>
          <w:b/>
          <w:bCs/>
          <w:sz w:val="28"/>
          <w:szCs w:val="28"/>
        </w:rPr>
        <w:t>f) PILOTÁŽ:</w:t>
      </w:r>
      <w:r w:rsidRPr="0087691A">
        <w:rPr>
          <w:b/>
          <w:bCs/>
          <w:sz w:val="28"/>
          <w:szCs w:val="28"/>
        </w:rPr>
        <w:tab/>
      </w:r>
    </w:p>
    <w:p w:rsidR="00CC4979" w:rsidRPr="0087691A" w:rsidRDefault="00CC4979" w:rsidP="0087691A">
      <w:pPr>
        <w:rPr>
          <w:sz w:val="28"/>
          <w:szCs w:val="28"/>
        </w:rPr>
      </w:pPr>
      <w:r w:rsidRPr="0087691A">
        <w:rPr>
          <w:sz w:val="28"/>
          <w:szCs w:val="28"/>
        </w:rPr>
        <w:t>žáci si rozšířili své základní znalosti a získali nové zkušenosti při práci se školním atlasem.</w:t>
      </w:r>
    </w:p>
    <w:p w:rsidR="00CC4979" w:rsidRDefault="00CC4979" w:rsidP="0087691A">
      <w:pPr>
        <w:rPr>
          <w:b/>
          <w:sz w:val="40"/>
          <w:szCs w:val="40"/>
        </w:rPr>
      </w:pPr>
    </w:p>
    <w:p w:rsidR="00CC4979" w:rsidRDefault="00CC4979" w:rsidP="0087691A">
      <w:pPr>
        <w:rPr>
          <w:b/>
          <w:sz w:val="40"/>
          <w:szCs w:val="40"/>
        </w:rPr>
      </w:pPr>
    </w:p>
    <w:p w:rsidR="00CC4979" w:rsidRDefault="00CC4979" w:rsidP="009065D1">
      <w:pPr>
        <w:rPr>
          <w:sz w:val="44"/>
          <w:szCs w:val="44"/>
        </w:rPr>
      </w:pPr>
    </w:p>
    <w:p w:rsidR="00CC4979" w:rsidRDefault="00CC4979" w:rsidP="009065D1">
      <w:pPr>
        <w:rPr>
          <w:sz w:val="44"/>
          <w:szCs w:val="44"/>
        </w:rPr>
      </w:pPr>
      <w:r w:rsidRPr="00413B8B">
        <w:rPr>
          <w:sz w:val="44"/>
          <w:szCs w:val="44"/>
        </w:rPr>
        <w:t xml:space="preserve">AMERIKA - členitost pobřeží </w:t>
      </w:r>
    </w:p>
    <w:p w:rsidR="00CC4979" w:rsidRPr="00413B8B" w:rsidRDefault="00CC4979" w:rsidP="009065D1">
      <w:pPr>
        <w:rPr>
          <w:sz w:val="44"/>
          <w:szCs w:val="44"/>
        </w:rPr>
      </w:pPr>
    </w:p>
    <w:p w:rsidR="00CC4979" w:rsidRDefault="00CC4979" w:rsidP="009065D1">
      <w:pPr>
        <w:rPr>
          <w:sz w:val="36"/>
          <w:szCs w:val="36"/>
        </w:rPr>
      </w:pPr>
      <w:r w:rsidRPr="00413B8B">
        <w:rPr>
          <w:sz w:val="44"/>
          <w:szCs w:val="44"/>
        </w:rPr>
        <w:t xml:space="preserve">Vyznač pomocí atlasu </w:t>
      </w:r>
      <w:r>
        <w:rPr>
          <w:sz w:val="44"/>
          <w:szCs w:val="44"/>
        </w:rPr>
        <w:t>(s</w:t>
      </w:r>
      <w:r w:rsidRPr="00413B8B">
        <w:rPr>
          <w:sz w:val="44"/>
          <w:szCs w:val="44"/>
        </w:rPr>
        <w:t>. 46-47)</w:t>
      </w:r>
      <w:r>
        <w:rPr>
          <w:sz w:val="44"/>
          <w:szCs w:val="44"/>
        </w:rPr>
        <w:t xml:space="preserve"> </w:t>
      </w:r>
      <w:r w:rsidRPr="00413B8B">
        <w:rPr>
          <w:sz w:val="44"/>
          <w:szCs w:val="44"/>
        </w:rPr>
        <w:t>do slepé mapy:</w:t>
      </w:r>
      <w:r>
        <w:rPr>
          <w:sz w:val="36"/>
          <w:szCs w:val="36"/>
        </w:rPr>
        <w:t xml:space="preserve"> </w:t>
      </w:r>
    </w:p>
    <w:p w:rsidR="00CC4979" w:rsidRDefault="00CC4979" w:rsidP="009065D1">
      <w:pPr>
        <w:rPr>
          <w:sz w:val="36"/>
          <w:szCs w:val="36"/>
        </w:rPr>
      </w:pPr>
    </w:p>
    <w:p w:rsidR="00CC4979" w:rsidRDefault="00CC4979" w:rsidP="009065D1">
      <w:pPr>
        <w:rPr>
          <w:rFonts w:ascii="Verdana" w:hAnsi="Verdana"/>
          <w:sz w:val="20"/>
          <w:szCs w:val="20"/>
        </w:rPr>
      </w:pPr>
      <w:r>
        <w:rPr>
          <w:sz w:val="36"/>
          <w:szCs w:val="36"/>
        </w:rPr>
        <w:br/>
      </w:r>
      <w:r w:rsidRPr="00413B8B">
        <w:rPr>
          <w:rFonts w:ascii="Verdana" w:hAnsi="Verdana"/>
          <w:sz w:val="36"/>
          <w:szCs w:val="36"/>
        </w:rPr>
        <w:t>Panamská šíje, Severní ledový oceán, Tichý oceán, Atlantský oceán, Beaufortovo moře, Baffinovo moře, Labradorské moře, Sargasové moře, Karibské moře, Beringovo moře, Čukotské moře, Panamský průplav, Magalhãesův průliv, Drakeův průliv, Davisův průliv, Beringův průliv, Hudsonův průliv, Hudsonův záliv, Mexický záliv, Aljašský záliv, Kalifornský záliv, La Platský záliv, záliv sv. Vavřince, Kalifornský poloostrov, Labrador, Aljaška, Florida, Yukatán, Velké Antily, Nová Země, Galapágy</w:t>
      </w:r>
    </w:p>
    <w:p w:rsidR="00CC4979" w:rsidRDefault="00CC4979"/>
    <w:p w:rsidR="00CC4979" w:rsidRDefault="00CC4979"/>
    <w:p w:rsidR="00CC4979" w:rsidRDefault="00CC4979"/>
    <w:p w:rsidR="00CC4979" w:rsidRDefault="00CC4979"/>
    <w:p w:rsidR="00CC4979" w:rsidRDefault="00CC4979"/>
    <w:p w:rsidR="00CC4979" w:rsidRDefault="00CC4979"/>
    <w:p w:rsidR="00CC4979" w:rsidRDefault="00CC4979"/>
    <w:p w:rsidR="00CC4979" w:rsidRDefault="00CC4979"/>
    <w:p w:rsidR="00CC4979" w:rsidRDefault="00CC4979"/>
    <w:p w:rsidR="00CC4979" w:rsidRDefault="00CC4979"/>
    <w:p w:rsidR="00CC4979" w:rsidRDefault="00CC4979" w:rsidP="00787E8C">
      <w:pPr>
        <w:rPr>
          <w:b/>
          <w:sz w:val="36"/>
          <w:szCs w:val="36"/>
        </w:rPr>
      </w:pPr>
      <w:r w:rsidRPr="00AF0737">
        <w:rPr>
          <w:b/>
          <w:sz w:val="40"/>
          <w:szCs w:val="40"/>
        </w:rPr>
        <w:t>PRACOVNÍ LIST</w:t>
      </w:r>
      <w:r>
        <w:rPr>
          <w:b/>
          <w:sz w:val="40"/>
          <w:szCs w:val="40"/>
        </w:rPr>
        <w:t xml:space="preserve"> 1</w:t>
      </w:r>
    </w:p>
    <w:p w:rsidR="00CC4979" w:rsidRPr="00787E8C" w:rsidRDefault="00CC4979" w:rsidP="00787E8C">
      <w:pPr>
        <w:rPr>
          <w:b/>
          <w:sz w:val="36"/>
          <w:szCs w:val="36"/>
        </w:rPr>
      </w:pPr>
    </w:p>
    <w:p w:rsidR="00CC4979" w:rsidRDefault="00CC4979" w:rsidP="00787E8C">
      <w:r w:rsidRPr="00544AC7">
        <w:rPr>
          <w:noProof/>
          <w:lang w:eastAsia="cs-CZ"/>
        </w:rPr>
        <w:pict>
          <v:shape id="Obrázek 5" o:spid="_x0000_i1026" type="#_x0000_t75" style="width:493.5pt;height:571.5pt;visibility:visible">
            <v:imagedata r:id="rId8" o:title=""/>
          </v:shape>
        </w:pict>
      </w:r>
    </w:p>
    <w:p w:rsidR="00CC4979" w:rsidRDefault="00CC4979" w:rsidP="00787E8C">
      <w:pPr>
        <w:rPr>
          <w:noProof/>
          <w:lang w:eastAsia="cs-CZ"/>
        </w:rPr>
      </w:pPr>
    </w:p>
    <w:p w:rsidR="00CC4979" w:rsidRDefault="00CC4979" w:rsidP="00787E8C">
      <w:pPr>
        <w:rPr>
          <w:noProof/>
          <w:lang w:eastAsia="cs-CZ"/>
        </w:rPr>
      </w:pPr>
    </w:p>
    <w:p w:rsidR="00CC4979" w:rsidRPr="00AF0737" w:rsidRDefault="00CC4979" w:rsidP="00787E8C">
      <w:pPr>
        <w:rPr>
          <w:b/>
          <w:noProof/>
          <w:sz w:val="40"/>
          <w:szCs w:val="40"/>
          <w:lang w:eastAsia="cs-CZ"/>
        </w:rPr>
      </w:pPr>
      <w:r w:rsidRPr="00AF0737">
        <w:rPr>
          <w:b/>
          <w:noProof/>
          <w:sz w:val="40"/>
          <w:szCs w:val="40"/>
          <w:lang w:eastAsia="cs-CZ"/>
        </w:rPr>
        <w:t>PRACOVNÍ LIST</w:t>
      </w:r>
      <w:r>
        <w:rPr>
          <w:b/>
          <w:noProof/>
          <w:sz w:val="40"/>
          <w:szCs w:val="40"/>
          <w:lang w:eastAsia="cs-CZ"/>
        </w:rPr>
        <w:t xml:space="preserve"> 2</w:t>
      </w:r>
    </w:p>
    <w:p w:rsidR="00CC4979" w:rsidRDefault="00CC4979" w:rsidP="00787E8C">
      <w:r w:rsidRPr="00544AC7">
        <w:rPr>
          <w:noProof/>
          <w:lang w:eastAsia="cs-CZ"/>
        </w:rPr>
        <w:pict>
          <v:shape id="Obrázek 6" o:spid="_x0000_i1027" type="#_x0000_t75" style="width:476.25pt;height:583.5pt;visibility:visible">
            <v:imagedata r:id="rId9" o:title=""/>
          </v:shape>
        </w:pict>
      </w:r>
    </w:p>
    <w:p w:rsidR="00CC4979" w:rsidRDefault="00CC4979" w:rsidP="00787E8C"/>
    <w:p w:rsidR="00CC4979" w:rsidRDefault="00CC4979" w:rsidP="00787E8C"/>
    <w:p w:rsidR="00CC4979" w:rsidRDefault="00CC4979" w:rsidP="00787E8C"/>
    <w:p w:rsidR="00CC4979" w:rsidRDefault="00CC4979" w:rsidP="00787E8C">
      <w:pPr>
        <w:rPr>
          <w:b/>
          <w:sz w:val="36"/>
          <w:szCs w:val="36"/>
        </w:rPr>
      </w:pPr>
      <w:r w:rsidRPr="00787E8C">
        <w:rPr>
          <w:b/>
          <w:sz w:val="36"/>
          <w:szCs w:val="36"/>
        </w:rPr>
        <w:t>Zdroj informací:</w:t>
      </w:r>
    </w:p>
    <w:p w:rsidR="00CC4979" w:rsidRDefault="00CC4979" w:rsidP="00787E8C">
      <w:pPr>
        <w:rPr>
          <w:sz w:val="36"/>
          <w:szCs w:val="36"/>
        </w:rPr>
      </w:pPr>
      <w:r>
        <w:rPr>
          <w:b/>
          <w:sz w:val="36"/>
          <w:szCs w:val="36"/>
        </w:rPr>
        <w:t xml:space="preserve">- </w:t>
      </w:r>
      <w:hyperlink r:id="rId10" w:anchor="ai:MC900408280|" w:history="1">
        <w:r w:rsidRPr="00A13A19">
          <w:rPr>
            <w:rStyle w:val="Hyperlink"/>
            <w:sz w:val="36"/>
            <w:szCs w:val="36"/>
          </w:rPr>
          <w:t>http://office.microsoft.com/cs-cz/images/results.aspx?qu=amerika+mapa&amp;ex=1#ai:MC900408280|</w:t>
        </w:r>
      </w:hyperlink>
    </w:p>
    <w:p w:rsidR="00CC4979" w:rsidRDefault="00CC4979" w:rsidP="00787E8C">
      <w:pPr>
        <w:rPr>
          <w:sz w:val="36"/>
          <w:szCs w:val="36"/>
        </w:rPr>
      </w:pPr>
      <w:r>
        <w:rPr>
          <w:sz w:val="36"/>
          <w:szCs w:val="36"/>
        </w:rPr>
        <w:t xml:space="preserve">- </w:t>
      </w:r>
      <w:hyperlink r:id="rId11" w:anchor="ai:MC900408369|" w:history="1">
        <w:r w:rsidRPr="00B9710C">
          <w:rPr>
            <w:rStyle w:val="Hyperlink"/>
            <w:sz w:val="36"/>
            <w:szCs w:val="36"/>
          </w:rPr>
          <w:t>http://office.microsoft.com/cs-cz/images/results.aspx?qu=amerika+mapa&amp;ex=1#ai:MC900408369|</w:t>
        </w:r>
      </w:hyperlink>
    </w:p>
    <w:p w:rsidR="00CC4979" w:rsidRPr="00FA48E8" w:rsidRDefault="00CC4979" w:rsidP="00787E8C">
      <w:pPr>
        <w:spacing w:after="0"/>
        <w:rPr>
          <w:sz w:val="32"/>
          <w:szCs w:val="32"/>
        </w:rPr>
      </w:pPr>
      <w:r w:rsidRPr="00FA48E8">
        <w:rPr>
          <w:sz w:val="32"/>
          <w:szCs w:val="32"/>
        </w:rPr>
        <w:t>- ŠKOLNÍ ATLAS SVĚTA. Vydala Kartografie Praha,</w:t>
      </w:r>
    </w:p>
    <w:p w:rsidR="00CC4979" w:rsidRDefault="00CC4979" w:rsidP="00787E8C">
      <w:pPr>
        <w:rPr>
          <w:sz w:val="32"/>
          <w:szCs w:val="32"/>
        </w:rPr>
      </w:pPr>
      <w:r w:rsidRPr="00FA48E8">
        <w:rPr>
          <w:sz w:val="32"/>
          <w:szCs w:val="32"/>
        </w:rPr>
        <w:t xml:space="preserve"> a.s. 1998. ISBN 80-7011-582-3. Strana 42-43.</w:t>
      </w:r>
    </w:p>
    <w:p w:rsidR="00CC4979" w:rsidRDefault="00CC4979" w:rsidP="00787E8C"/>
    <w:p w:rsidR="00CC4979" w:rsidRDefault="00CC4979"/>
    <w:sectPr w:rsidR="00CC4979" w:rsidSect="0087691A">
      <w:pgSz w:w="11906" w:h="16838"/>
      <w:pgMar w:top="993"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4979" w:rsidRDefault="00CC4979" w:rsidP="00787E8C">
      <w:pPr>
        <w:spacing w:after="0" w:line="240" w:lineRule="auto"/>
      </w:pPr>
      <w:r>
        <w:separator/>
      </w:r>
    </w:p>
  </w:endnote>
  <w:endnote w:type="continuationSeparator" w:id="0">
    <w:p w:rsidR="00CC4979" w:rsidRDefault="00CC4979" w:rsidP="00787E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4979" w:rsidRDefault="00CC4979" w:rsidP="00787E8C">
      <w:pPr>
        <w:spacing w:after="0" w:line="240" w:lineRule="auto"/>
      </w:pPr>
      <w:r>
        <w:separator/>
      </w:r>
    </w:p>
  </w:footnote>
  <w:footnote w:type="continuationSeparator" w:id="0">
    <w:p w:rsidR="00CC4979" w:rsidRDefault="00CC4979" w:rsidP="00787E8C">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065D1"/>
    <w:rsid w:val="00004B42"/>
    <w:rsid w:val="00017459"/>
    <w:rsid w:val="00025E33"/>
    <w:rsid w:val="0002704A"/>
    <w:rsid w:val="00032E7C"/>
    <w:rsid w:val="000412B5"/>
    <w:rsid w:val="00054C42"/>
    <w:rsid w:val="0008459C"/>
    <w:rsid w:val="000A2CE7"/>
    <w:rsid w:val="000A67AB"/>
    <w:rsid w:val="000C50E6"/>
    <w:rsid w:val="000D2134"/>
    <w:rsid w:val="000D665A"/>
    <w:rsid w:val="0012761F"/>
    <w:rsid w:val="001434D0"/>
    <w:rsid w:val="00161C34"/>
    <w:rsid w:val="001745DD"/>
    <w:rsid w:val="001870AC"/>
    <w:rsid w:val="001954D4"/>
    <w:rsid w:val="001A0209"/>
    <w:rsid w:val="001B2445"/>
    <w:rsid w:val="001D07F7"/>
    <w:rsid w:val="001F3557"/>
    <w:rsid w:val="001F59D4"/>
    <w:rsid w:val="00210E6F"/>
    <w:rsid w:val="00217C58"/>
    <w:rsid w:val="00240459"/>
    <w:rsid w:val="002906E3"/>
    <w:rsid w:val="002A7A76"/>
    <w:rsid w:val="002D527F"/>
    <w:rsid w:val="00313E95"/>
    <w:rsid w:val="00332755"/>
    <w:rsid w:val="00342920"/>
    <w:rsid w:val="0036701F"/>
    <w:rsid w:val="003A453C"/>
    <w:rsid w:val="003B0138"/>
    <w:rsid w:val="003B7F58"/>
    <w:rsid w:val="003C4176"/>
    <w:rsid w:val="003C6CC6"/>
    <w:rsid w:val="003E40CE"/>
    <w:rsid w:val="003E59F8"/>
    <w:rsid w:val="003F36A5"/>
    <w:rsid w:val="0040305C"/>
    <w:rsid w:val="00413B8B"/>
    <w:rsid w:val="00436DEE"/>
    <w:rsid w:val="004422DB"/>
    <w:rsid w:val="00452672"/>
    <w:rsid w:val="0046783B"/>
    <w:rsid w:val="004855C3"/>
    <w:rsid w:val="00494E4A"/>
    <w:rsid w:val="004C2388"/>
    <w:rsid w:val="004C313C"/>
    <w:rsid w:val="004C73AC"/>
    <w:rsid w:val="004D581B"/>
    <w:rsid w:val="004D6A7A"/>
    <w:rsid w:val="004F3CEF"/>
    <w:rsid w:val="00514596"/>
    <w:rsid w:val="005334BC"/>
    <w:rsid w:val="005336F7"/>
    <w:rsid w:val="00544AC7"/>
    <w:rsid w:val="00584FD6"/>
    <w:rsid w:val="00585418"/>
    <w:rsid w:val="00587149"/>
    <w:rsid w:val="005A34DE"/>
    <w:rsid w:val="005F74CF"/>
    <w:rsid w:val="00600F60"/>
    <w:rsid w:val="00624F08"/>
    <w:rsid w:val="006279C3"/>
    <w:rsid w:val="0064643B"/>
    <w:rsid w:val="006814FC"/>
    <w:rsid w:val="006919EC"/>
    <w:rsid w:val="006A1665"/>
    <w:rsid w:val="006B14E6"/>
    <w:rsid w:val="006E4DF4"/>
    <w:rsid w:val="00705150"/>
    <w:rsid w:val="00730730"/>
    <w:rsid w:val="007545B8"/>
    <w:rsid w:val="00761589"/>
    <w:rsid w:val="007657F2"/>
    <w:rsid w:val="0077315E"/>
    <w:rsid w:val="00777862"/>
    <w:rsid w:val="00787E8C"/>
    <w:rsid w:val="00791C6C"/>
    <w:rsid w:val="007C5E8A"/>
    <w:rsid w:val="00822B58"/>
    <w:rsid w:val="0082717D"/>
    <w:rsid w:val="0087691A"/>
    <w:rsid w:val="008922C1"/>
    <w:rsid w:val="008A2002"/>
    <w:rsid w:val="008A2459"/>
    <w:rsid w:val="008B454B"/>
    <w:rsid w:val="008E1966"/>
    <w:rsid w:val="009065D1"/>
    <w:rsid w:val="00920BA6"/>
    <w:rsid w:val="009555BC"/>
    <w:rsid w:val="00960D89"/>
    <w:rsid w:val="009708AA"/>
    <w:rsid w:val="00973DE6"/>
    <w:rsid w:val="00986F9E"/>
    <w:rsid w:val="00992CE0"/>
    <w:rsid w:val="009A2A0D"/>
    <w:rsid w:val="00A13A19"/>
    <w:rsid w:val="00A35910"/>
    <w:rsid w:val="00A723AC"/>
    <w:rsid w:val="00A870AE"/>
    <w:rsid w:val="00AA2DE6"/>
    <w:rsid w:val="00AA6937"/>
    <w:rsid w:val="00AC2B43"/>
    <w:rsid w:val="00AD19F4"/>
    <w:rsid w:val="00AE1FDD"/>
    <w:rsid w:val="00AF0737"/>
    <w:rsid w:val="00B305CF"/>
    <w:rsid w:val="00B77DB9"/>
    <w:rsid w:val="00B9710C"/>
    <w:rsid w:val="00BA7F0B"/>
    <w:rsid w:val="00BC0883"/>
    <w:rsid w:val="00BC3120"/>
    <w:rsid w:val="00BC6161"/>
    <w:rsid w:val="00BD4519"/>
    <w:rsid w:val="00BE468C"/>
    <w:rsid w:val="00C239AC"/>
    <w:rsid w:val="00C260E3"/>
    <w:rsid w:val="00C26169"/>
    <w:rsid w:val="00C30687"/>
    <w:rsid w:val="00C6427F"/>
    <w:rsid w:val="00CA4D00"/>
    <w:rsid w:val="00CB5548"/>
    <w:rsid w:val="00CC1FD3"/>
    <w:rsid w:val="00CC4979"/>
    <w:rsid w:val="00CC585F"/>
    <w:rsid w:val="00CF696C"/>
    <w:rsid w:val="00D0155D"/>
    <w:rsid w:val="00D065B3"/>
    <w:rsid w:val="00D16C95"/>
    <w:rsid w:val="00D20489"/>
    <w:rsid w:val="00D451A6"/>
    <w:rsid w:val="00D533BC"/>
    <w:rsid w:val="00D64F37"/>
    <w:rsid w:val="00DC15C2"/>
    <w:rsid w:val="00DE1BC6"/>
    <w:rsid w:val="00DF0D15"/>
    <w:rsid w:val="00E16A2E"/>
    <w:rsid w:val="00E269D8"/>
    <w:rsid w:val="00E33C8F"/>
    <w:rsid w:val="00E84A16"/>
    <w:rsid w:val="00E86634"/>
    <w:rsid w:val="00E92DE7"/>
    <w:rsid w:val="00EB089E"/>
    <w:rsid w:val="00EB0A5D"/>
    <w:rsid w:val="00EC04AC"/>
    <w:rsid w:val="00F00ADD"/>
    <w:rsid w:val="00F314EE"/>
    <w:rsid w:val="00F5343C"/>
    <w:rsid w:val="00F77172"/>
    <w:rsid w:val="00FA48E8"/>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5D1"/>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7691A"/>
    <w:pPr>
      <w:ind w:left="720"/>
      <w:contextualSpacing/>
    </w:pPr>
  </w:style>
  <w:style w:type="paragraph" w:styleId="BalloonText">
    <w:name w:val="Balloon Text"/>
    <w:basedOn w:val="Normal"/>
    <w:link w:val="BalloonTextChar"/>
    <w:uiPriority w:val="99"/>
    <w:semiHidden/>
    <w:rsid w:val="00787E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87E8C"/>
    <w:rPr>
      <w:rFonts w:ascii="Tahoma" w:hAnsi="Tahoma" w:cs="Tahoma"/>
      <w:sz w:val="16"/>
      <w:szCs w:val="16"/>
    </w:rPr>
  </w:style>
  <w:style w:type="paragraph" w:styleId="Header">
    <w:name w:val="header"/>
    <w:basedOn w:val="Normal"/>
    <w:link w:val="HeaderChar"/>
    <w:uiPriority w:val="99"/>
    <w:rsid w:val="00787E8C"/>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787E8C"/>
    <w:rPr>
      <w:rFonts w:cs="Times New Roman"/>
    </w:rPr>
  </w:style>
  <w:style w:type="paragraph" w:styleId="Footer">
    <w:name w:val="footer"/>
    <w:basedOn w:val="Normal"/>
    <w:link w:val="FooterChar"/>
    <w:uiPriority w:val="99"/>
    <w:rsid w:val="00787E8C"/>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787E8C"/>
    <w:rPr>
      <w:rFonts w:cs="Times New Roman"/>
    </w:rPr>
  </w:style>
  <w:style w:type="character" w:styleId="Hyperlink">
    <w:name w:val="Hyperlink"/>
    <w:basedOn w:val="DefaultParagraphFont"/>
    <w:uiPriority w:val="99"/>
    <w:rsid w:val="00A13A19"/>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package" Target="embeddings/Dokument_aplikace_Microsoft_Word11.docx"/><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11" Type="http://schemas.openxmlformats.org/officeDocument/2006/relationships/hyperlink" Target="http://office.microsoft.com/cs-cz/images/results.aspx?qu=amerika+mapa&amp;ex=1" TargetMode="External"/><Relationship Id="rId5" Type="http://schemas.openxmlformats.org/officeDocument/2006/relationships/endnotes" Target="endnotes.xml"/><Relationship Id="rId10" Type="http://schemas.openxmlformats.org/officeDocument/2006/relationships/hyperlink" Target="http://office.microsoft.com/cs-cz/images/results.aspx?qu=amerika+mapa&amp;ex=1" TargetMode="External"/><Relationship Id="rId4" Type="http://schemas.openxmlformats.org/officeDocument/2006/relationships/footnotes" Target="footnotes.xml"/><Relationship Id="rId9"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6</Pages>
  <Words>312</Words>
  <Characters>1842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ZS SLOVAN</dc:creator>
  <cp:keywords/>
  <dc:description/>
  <cp:lastModifiedBy>DUM</cp:lastModifiedBy>
  <cp:revision>2</cp:revision>
  <cp:lastPrinted>2013-01-15T15:25:00Z</cp:lastPrinted>
  <dcterms:created xsi:type="dcterms:W3CDTF">2013-09-20T16:58:00Z</dcterms:created>
  <dcterms:modified xsi:type="dcterms:W3CDTF">2013-09-20T16:58:00Z</dcterms:modified>
</cp:coreProperties>
</file>