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0932" w:rsidRDefault="00950932" w:rsidP="0019122B">
      <w:pPr>
        <w:rPr>
          <w:b/>
          <w:bCs/>
          <w:sz w:val="36"/>
          <w:szCs w:val="36"/>
        </w:rPr>
      </w:pPr>
      <w:r w:rsidRPr="0019122B">
        <w:rPr>
          <w:b/>
          <w:bCs/>
          <w:sz w:val="36"/>
          <w:szCs w:val="36"/>
        </w:rPr>
        <w:object w:dxaOrig="9072" w:dyaOrig="753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75pt;height:376.5pt" o:ole="">
            <v:imagedata r:id="rId5" o:title=""/>
          </v:shape>
          <o:OLEObject Type="Embed" ProgID="Msxml2.SAXXMLReader.5.0" ShapeID="_x0000_i1025" DrawAspect="Content" ObjectID="_1441211706" r:id="rId6">
            <o:FieldCodes>\s</o:FieldCodes>
          </o:OLEObject>
        </w:object>
      </w:r>
    </w:p>
    <w:p w:rsidR="00950932" w:rsidRDefault="00950932" w:rsidP="0019122B">
      <w:pPr>
        <w:rPr>
          <w:b/>
          <w:bCs/>
          <w:sz w:val="36"/>
          <w:szCs w:val="36"/>
        </w:rPr>
      </w:pPr>
    </w:p>
    <w:p w:rsidR="00950932" w:rsidRDefault="00950932" w:rsidP="0019122B">
      <w:pPr>
        <w:rPr>
          <w:b/>
          <w:bCs/>
          <w:sz w:val="36"/>
          <w:szCs w:val="36"/>
        </w:rPr>
      </w:pPr>
    </w:p>
    <w:p w:rsidR="00950932" w:rsidRDefault="00950932" w:rsidP="0019122B">
      <w:pPr>
        <w:rPr>
          <w:b/>
          <w:bCs/>
          <w:sz w:val="36"/>
          <w:szCs w:val="36"/>
        </w:rPr>
      </w:pPr>
    </w:p>
    <w:p w:rsidR="00950932" w:rsidRDefault="00950932" w:rsidP="0019122B">
      <w:pPr>
        <w:rPr>
          <w:b/>
          <w:bCs/>
          <w:sz w:val="36"/>
          <w:szCs w:val="36"/>
        </w:rPr>
      </w:pPr>
    </w:p>
    <w:p w:rsidR="00950932" w:rsidRDefault="00950932" w:rsidP="0019122B">
      <w:pPr>
        <w:rPr>
          <w:b/>
          <w:bCs/>
          <w:sz w:val="36"/>
          <w:szCs w:val="36"/>
        </w:rPr>
      </w:pPr>
    </w:p>
    <w:p w:rsidR="00950932" w:rsidRDefault="00950932" w:rsidP="0019122B">
      <w:pPr>
        <w:rPr>
          <w:b/>
          <w:bCs/>
          <w:sz w:val="36"/>
          <w:szCs w:val="36"/>
        </w:rPr>
      </w:pPr>
    </w:p>
    <w:p w:rsidR="00950932" w:rsidRDefault="00950932" w:rsidP="0019122B">
      <w:pPr>
        <w:rPr>
          <w:b/>
          <w:bCs/>
          <w:sz w:val="36"/>
          <w:szCs w:val="36"/>
        </w:rPr>
      </w:pPr>
    </w:p>
    <w:p w:rsidR="00950932" w:rsidRDefault="00950932" w:rsidP="0019122B">
      <w:pPr>
        <w:rPr>
          <w:b/>
          <w:bCs/>
          <w:sz w:val="36"/>
          <w:szCs w:val="36"/>
        </w:rPr>
      </w:pPr>
    </w:p>
    <w:p w:rsidR="00950932" w:rsidRDefault="00950932" w:rsidP="0019122B">
      <w:pPr>
        <w:rPr>
          <w:b/>
          <w:bCs/>
          <w:sz w:val="36"/>
          <w:szCs w:val="36"/>
        </w:rPr>
      </w:pPr>
    </w:p>
    <w:p w:rsidR="00950932" w:rsidRDefault="00950932" w:rsidP="0019122B">
      <w:pPr>
        <w:rPr>
          <w:b/>
          <w:bCs/>
          <w:sz w:val="36"/>
          <w:szCs w:val="36"/>
        </w:rPr>
      </w:pPr>
    </w:p>
    <w:p w:rsidR="00950932" w:rsidRDefault="00950932" w:rsidP="0019122B">
      <w:pPr>
        <w:rPr>
          <w:b/>
          <w:bCs/>
          <w:sz w:val="36"/>
          <w:szCs w:val="36"/>
        </w:rPr>
      </w:pPr>
    </w:p>
    <w:p w:rsidR="00950932" w:rsidRDefault="00950932" w:rsidP="0019122B">
      <w:pPr>
        <w:rPr>
          <w:sz w:val="32"/>
          <w:szCs w:val="32"/>
        </w:rPr>
      </w:pPr>
      <w:r>
        <w:rPr>
          <w:b/>
          <w:bCs/>
          <w:sz w:val="36"/>
          <w:szCs w:val="36"/>
        </w:rPr>
        <w:t>ANOTACE</w:t>
      </w:r>
    </w:p>
    <w:p w:rsidR="00950932" w:rsidRDefault="00950932" w:rsidP="0019122B">
      <w:pPr>
        <w:rPr>
          <w:sz w:val="28"/>
          <w:szCs w:val="28"/>
        </w:rPr>
      </w:pPr>
      <w:r>
        <w:rPr>
          <w:sz w:val="32"/>
          <w:szCs w:val="32"/>
        </w:rPr>
        <w:br/>
      </w:r>
      <w:r>
        <w:rPr>
          <w:b/>
          <w:bCs/>
          <w:sz w:val="28"/>
          <w:szCs w:val="28"/>
        </w:rPr>
        <w:t>a) PRÁCE JE URČENA: pro žáky 7. ročníku</w:t>
      </w:r>
    </w:p>
    <w:p w:rsidR="00950932" w:rsidRDefault="00950932" w:rsidP="0019122B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b) TÉMA:</w:t>
      </w:r>
    </w:p>
    <w:p w:rsidR="00950932" w:rsidRDefault="00950932" w:rsidP="0019122B">
      <w:pPr>
        <w:rPr>
          <w:sz w:val="28"/>
          <w:szCs w:val="28"/>
        </w:rPr>
      </w:pPr>
      <w:r>
        <w:rPr>
          <w:sz w:val="28"/>
          <w:szCs w:val="28"/>
        </w:rPr>
        <w:t>seznámení žáků s reliéfem a vodstvem Asie.</w:t>
      </w:r>
    </w:p>
    <w:p w:rsidR="00950932" w:rsidRDefault="00950932" w:rsidP="0019122B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c) CÍL: </w:t>
      </w:r>
    </w:p>
    <w:p w:rsidR="00950932" w:rsidRDefault="00950932" w:rsidP="0019122B">
      <w:pPr>
        <w:spacing w:after="0"/>
        <w:rPr>
          <w:sz w:val="28"/>
          <w:szCs w:val="28"/>
        </w:rPr>
      </w:pPr>
      <w:r>
        <w:rPr>
          <w:sz w:val="28"/>
          <w:szCs w:val="28"/>
        </w:rPr>
        <w:t>žáci pomocí atlasu (s. 56-59) vyhledávají přírodní podmínky (pohoří, nížiny, řeky, jezera) a výsledky své práce doplní do tabulek v pracovním listě.</w:t>
      </w:r>
    </w:p>
    <w:p w:rsidR="00950932" w:rsidRDefault="00950932" w:rsidP="0019122B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Při práci využívají učebnici (s. 52-56)</w:t>
      </w:r>
    </w:p>
    <w:p w:rsidR="00950932" w:rsidRDefault="00950932" w:rsidP="0019122B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.  </w:t>
      </w:r>
    </w:p>
    <w:p w:rsidR="00950932" w:rsidRDefault="00950932" w:rsidP="0019122B">
      <w:pPr>
        <w:rPr>
          <w:sz w:val="28"/>
          <w:szCs w:val="28"/>
        </w:rPr>
      </w:pPr>
    </w:p>
    <w:p w:rsidR="00950932" w:rsidRDefault="00950932" w:rsidP="0019122B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d) POMŮCKY: </w:t>
      </w:r>
    </w:p>
    <w:p w:rsidR="00950932" w:rsidRDefault="00950932" w:rsidP="0019122B">
      <w:pPr>
        <w:spacing w:after="0"/>
        <w:rPr>
          <w:sz w:val="28"/>
          <w:szCs w:val="28"/>
        </w:rPr>
      </w:pPr>
      <w:r>
        <w:rPr>
          <w:sz w:val="28"/>
          <w:szCs w:val="28"/>
        </w:rPr>
        <w:t>pracovní list, psací potřeby, atlas světa (s. 56-59), učebnice Zeměpis světadílů</w:t>
      </w:r>
    </w:p>
    <w:p w:rsidR="00950932" w:rsidRDefault="00950932" w:rsidP="0019122B">
      <w:pPr>
        <w:rPr>
          <w:sz w:val="28"/>
          <w:szCs w:val="28"/>
        </w:rPr>
      </w:pPr>
      <w:r>
        <w:rPr>
          <w:sz w:val="28"/>
          <w:szCs w:val="28"/>
        </w:rPr>
        <w:t>(s. 52-56).</w:t>
      </w:r>
    </w:p>
    <w:p w:rsidR="00950932" w:rsidRDefault="00950932" w:rsidP="0019122B">
      <w:p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e) </w:t>
      </w:r>
      <w:r w:rsidRPr="00577351">
        <w:rPr>
          <w:sz w:val="28"/>
          <w:szCs w:val="28"/>
        </w:rPr>
        <w:t xml:space="preserve">KLÍČOVÁ SLOVA: </w:t>
      </w:r>
    </w:p>
    <w:p w:rsidR="00950932" w:rsidRDefault="00950932" w:rsidP="0019122B">
      <w:pPr>
        <w:rPr>
          <w:sz w:val="28"/>
          <w:szCs w:val="28"/>
        </w:rPr>
      </w:pPr>
      <w:r w:rsidRPr="00577351">
        <w:rPr>
          <w:sz w:val="28"/>
          <w:szCs w:val="28"/>
        </w:rPr>
        <w:t xml:space="preserve">polární pustiny, tundry, tajgy, lesy mírného pásu, </w:t>
      </w:r>
      <w:r>
        <w:rPr>
          <w:sz w:val="28"/>
          <w:szCs w:val="28"/>
        </w:rPr>
        <w:t>stepi, subtropy, monzunové lesy;</w:t>
      </w:r>
    </w:p>
    <w:p w:rsidR="00950932" w:rsidRPr="00577351" w:rsidRDefault="00950932" w:rsidP="0019122B">
      <w:pPr>
        <w:rPr>
          <w:sz w:val="28"/>
          <w:szCs w:val="28"/>
        </w:rPr>
      </w:pPr>
      <w:r w:rsidRPr="00577351">
        <w:rPr>
          <w:sz w:val="28"/>
          <w:szCs w:val="28"/>
        </w:rPr>
        <w:t>studený, mírný, subtropický, tropický podnebný pás</w:t>
      </w:r>
    </w:p>
    <w:p w:rsidR="00950932" w:rsidRDefault="00950932" w:rsidP="0019122B">
      <w:pPr>
        <w:rPr>
          <w:b/>
          <w:bCs/>
          <w:sz w:val="28"/>
          <w:szCs w:val="28"/>
        </w:rPr>
      </w:pPr>
    </w:p>
    <w:p w:rsidR="00950932" w:rsidRDefault="00950932" w:rsidP="0019122B">
      <w:pPr>
        <w:rPr>
          <w:b/>
          <w:bCs/>
          <w:sz w:val="28"/>
          <w:szCs w:val="28"/>
        </w:rPr>
      </w:pPr>
    </w:p>
    <w:p w:rsidR="00950932" w:rsidRDefault="00950932" w:rsidP="0019122B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f) PILOTÁŽ:</w:t>
      </w:r>
    </w:p>
    <w:p w:rsidR="00950932" w:rsidRDefault="00950932" w:rsidP="0019122B">
      <w:pPr>
        <w:spacing w:after="0"/>
        <w:rPr>
          <w:sz w:val="28"/>
          <w:szCs w:val="28"/>
        </w:rPr>
      </w:pPr>
      <w:r>
        <w:rPr>
          <w:sz w:val="28"/>
          <w:szCs w:val="28"/>
        </w:rPr>
        <w:t>žáci získali nové znalosti o členitosti a vodstvu Asie. Výsledky své práce zapsali do tabulek v pracovním listě.</w:t>
      </w:r>
    </w:p>
    <w:p w:rsidR="00950932" w:rsidRDefault="00950932" w:rsidP="0019122B">
      <w:pPr>
        <w:spacing w:after="0"/>
        <w:rPr>
          <w:sz w:val="28"/>
          <w:szCs w:val="28"/>
        </w:rPr>
      </w:pPr>
      <w:r>
        <w:rPr>
          <w:sz w:val="28"/>
          <w:szCs w:val="28"/>
        </w:rPr>
        <w:t>Pomocí školního atlasu vyhledali jmenované řeky a jezera. Vše vyznačili do slepé mapy.</w:t>
      </w:r>
      <w:r>
        <w:rPr>
          <w:sz w:val="28"/>
          <w:szCs w:val="28"/>
        </w:rPr>
        <w:tab/>
      </w:r>
    </w:p>
    <w:p w:rsidR="00950932" w:rsidRDefault="00950932" w:rsidP="0019122B">
      <w:pPr>
        <w:rPr>
          <w:sz w:val="28"/>
          <w:szCs w:val="28"/>
        </w:rPr>
      </w:pPr>
      <w:r>
        <w:rPr>
          <w:sz w:val="28"/>
          <w:szCs w:val="28"/>
        </w:rPr>
        <w:t>Při práci se žáci zdokonalili v práci s atlasem (56-59) a učebnicí (52-56).</w:t>
      </w:r>
    </w:p>
    <w:p w:rsidR="00950932" w:rsidRDefault="00950932" w:rsidP="0019122B"/>
    <w:p w:rsidR="00950932" w:rsidRDefault="00950932" w:rsidP="0019122B"/>
    <w:p w:rsidR="00950932" w:rsidRDefault="00950932" w:rsidP="0019122B"/>
    <w:p w:rsidR="00950932" w:rsidRDefault="00950932"/>
    <w:p w:rsidR="00950932" w:rsidRDefault="00950932"/>
    <w:p w:rsidR="00950932" w:rsidRDefault="00950932">
      <w:pPr>
        <w:rPr>
          <w:b/>
          <w:bCs/>
          <w:sz w:val="36"/>
          <w:szCs w:val="36"/>
        </w:rPr>
      </w:pPr>
      <w:r w:rsidRPr="0019122B">
        <w:rPr>
          <w:b/>
          <w:bCs/>
          <w:sz w:val="36"/>
          <w:szCs w:val="36"/>
        </w:rPr>
        <w:t>PRACOVNÍ LIST</w:t>
      </w:r>
    </w:p>
    <w:p w:rsidR="00950932" w:rsidRDefault="00950932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UČEBNICE 54-59, ATLAS 10-11, 16-17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10"/>
        <w:gridCol w:w="2303"/>
        <w:gridCol w:w="2303"/>
        <w:gridCol w:w="2303"/>
      </w:tblGrid>
      <w:tr w:rsidR="00950932" w:rsidRPr="008463A5">
        <w:tc>
          <w:tcPr>
            <w:tcW w:w="2303" w:type="dxa"/>
          </w:tcPr>
          <w:p w:rsidR="00950932" w:rsidRPr="008463A5" w:rsidRDefault="00950932" w:rsidP="008463A5">
            <w:pPr>
              <w:spacing w:after="0" w:line="240" w:lineRule="auto"/>
              <w:rPr>
                <w:b/>
                <w:bCs/>
                <w:sz w:val="36"/>
                <w:szCs w:val="36"/>
              </w:rPr>
            </w:pPr>
            <w:r w:rsidRPr="008463A5">
              <w:rPr>
                <w:b/>
                <w:bCs/>
                <w:sz w:val="36"/>
                <w:szCs w:val="36"/>
              </w:rPr>
              <w:t>PODNEBNÝ</w:t>
            </w:r>
          </w:p>
          <w:p w:rsidR="00950932" w:rsidRPr="008463A5" w:rsidRDefault="00950932" w:rsidP="008463A5">
            <w:pPr>
              <w:spacing w:after="0" w:line="240" w:lineRule="auto"/>
              <w:rPr>
                <w:b/>
                <w:bCs/>
                <w:sz w:val="36"/>
                <w:szCs w:val="36"/>
              </w:rPr>
            </w:pPr>
            <w:r w:rsidRPr="008463A5">
              <w:rPr>
                <w:b/>
                <w:bCs/>
                <w:sz w:val="36"/>
                <w:szCs w:val="36"/>
              </w:rPr>
              <w:t>PÁS</w:t>
            </w:r>
          </w:p>
        </w:tc>
        <w:tc>
          <w:tcPr>
            <w:tcW w:w="2303" w:type="dxa"/>
          </w:tcPr>
          <w:p w:rsidR="00950932" w:rsidRPr="008463A5" w:rsidRDefault="00950932" w:rsidP="008463A5">
            <w:pPr>
              <w:spacing w:after="0" w:line="240" w:lineRule="auto"/>
              <w:rPr>
                <w:b/>
                <w:bCs/>
                <w:sz w:val="36"/>
                <w:szCs w:val="36"/>
              </w:rPr>
            </w:pPr>
            <w:r w:rsidRPr="008463A5">
              <w:rPr>
                <w:b/>
                <w:bCs/>
                <w:sz w:val="36"/>
                <w:szCs w:val="36"/>
              </w:rPr>
              <w:t>PŘÍRODNÍ KRAJINA</w:t>
            </w:r>
          </w:p>
        </w:tc>
        <w:tc>
          <w:tcPr>
            <w:tcW w:w="2303" w:type="dxa"/>
          </w:tcPr>
          <w:p w:rsidR="00950932" w:rsidRPr="008463A5" w:rsidRDefault="00950932" w:rsidP="008463A5">
            <w:pPr>
              <w:spacing w:after="0" w:line="240" w:lineRule="auto"/>
              <w:rPr>
                <w:b/>
                <w:bCs/>
                <w:sz w:val="36"/>
                <w:szCs w:val="36"/>
              </w:rPr>
            </w:pPr>
            <w:r w:rsidRPr="008463A5">
              <w:rPr>
                <w:b/>
                <w:bCs/>
                <w:sz w:val="36"/>
                <w:szCs w:val="36"/>
              </w:rPr>
              <w:t>ZVÍŘATA</w:t>
            </w:r>
          </w:p>
          <w:p w:rsidR="00950932" w:rsidRPr="008463A5" w:rsidRDefault="00950932" w:rsidP="008463A5">
            <w:pPr>
              <w:spacing w:after="0" w:line="240" w:lineRule="auto"/>
              <w:rPr>
                <w:b/>
                <w:bCs/>
                <w:sz w:val="36"/>
                <w:szCs w:val="36"/>
              </w:rPr>
            </w:pPr>
            <w:r w:rsidRPr="008463A5">
              <w:rPr>
                <w:b/>
                <w:bCs/>
                <w:sz w:val="36"/>
                <w:szCs w:val="36"/>
              </w:rPr>
              <w:t>ROSTLINY</w:t>
            </w:r>
          </w:p>
        </w:tc>
        <w:tc>
          <w:tcPr>
            <w:tcW w:w="2303" w:type="dxa"/>
          </w:tcPr>
          <w:p w:rsidR="00950932" w:rsidRPr="008463A5" w:rsidRDefault="00950932" w:rsidP="008463A5">
            <w:pPr>
              <w:spacing w:after="0" w:line="240" w:lineRule="auto"/>
              <w:rPr>
                <w:b/>
                <w:bCs/>
                <w:sz w:val="36"/>
                <w:szCs w:val="36"/>
              </w:rPr>
            </w:pPr>
            <w:r w:rsidRPr="008463A5">
              <w:rPr>
                <w:b/>
                <w:bCs/>
                <w:sz w:val="36"/>
                <w:szCs w:val="36"/>
              </w:rPr>
              <w:t>OBLAST</w:t>
            </w:r>
          </w:p>
        </w:tc>
      </w:tr>
      <w:tr w:rsidR="00950932" w:rsidRPr="008463A5">
        <w:tc>
          <w:tcPr>
            <w:tcW w:w="2303" w:type="dxa"/>
          </w:tcPr>
          <w:p w:rsidR="00950932" w:rsidRPr="008463A5" w:rsidRDefault="00950932" w:rsidP="008463A5">
            <w:pPr>
              <w:spacing w:after="0" w:line="240" w:lineRule="auto"/>
              <w:rPr>
                <w:b/>
                <w:bCs/>
                <w:sz w:val="36"/>
                <w:szCs w:val="36"/>
              </w:rPr>
            </w:pPr>
            <w:r w:rsidRPr="008463A5">
              <w:rPr>
                <w:b/>
                <w:bCs/>
                <w:sz w:val="36"/>
                <w:szCs w:val="36"/>
              </w:rPr>
              <w:t>STUDENÝ</w:t>
            </w:r>
          </w:p>
        </w:tc>
        <w:tc>
          <w:tcPr>
            <w:tcW w:w="2303" w:type="dxa"/>
          </w:tcPr>
          <w:p w:rsidR="00950932" w:rsidRPr="008463A5" w:rsidRDefault="00950932" w:rsidP="008463A5">
            <w:pPr>
              <w:spacing w:after="0" w:line="240" w:lineRule="auto"/>
              <w:rPr>
                <w:b/>
                <w:bCs/>
                <w:sz w:val="36"/>
                <w:szCs w:val="36"/>
              </w:rPr>
            </w:pPr>
            <w:r w:rsidRPr="008463A5">
              <w:rPr>
                <w:b/>
                <w:bCs/>
                <w:sz w:val="36"/>
                <w:szCs w:val="36"/>
              </w:rPr>
              <w:t>POLÁRNÍ PUSTINY</w:t>
            </w:r>
          </w:p>
        </w:tc>
        <w:tc>
          <w:tcPr>
            <w:tcW w:w="2303" w:type="dxa"/>
          </w:tcPr>
          <w:p w:rsidR="00950932" w:rsidRPr="008463A5" w:rsidRDefault="00950932" w:rsidP="008463A5">
            <w:pPr>
              <w:spacing w:after="0" w:line="240" w:lineRule="auto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2303" w:type="dxa"/>
          </w:tcPr>
          <w:p w:rsidR="00950932" w:rsidRPr="008463A5" w:rsidRDefault="00950932" w:rsidP="008463A5">
            <w:pPr>
              <w:spacing w:after="0" w:line="240" w:lineRule="auto"/>
              <w:rPr>
                <w:b/>
                <w:bCs/>
                <w:sz w:val="36"/>
                <w:szCs w:val="36"/>
              </w:rPr>
            </w:pPr>
          </w:p>
          <w:p w:rsidR="00950932" w:rsidRPr="008463A5" w:rsidRDefault="00950932" w:rsidP="008463A5">
            <w:pPr>
              <w:spacing w:after="0" w:line="240" w:lineRule="auto"/>
              <w:rPr>
                <w:b/>
                <w:bCs/>
                <w:sz w:val="36"/>
                <w:szCs w:val="36"/>
              </w:rPr>
            </w:pPr>
          </w:p>
        </w:tc>
      </w:tr>
      <w:tr w:rsidR="00950932" w:rsidRPr="008463A5">
        <w:tc>
          <w:tcPr>
            <w:tcW w:w="2303" w:type="dxa"/>
          </w:tcPr>
          <w:p w:rsidR="00950932" w:rsidRPr="008463A5" w:rsidRDefault="00950932" w:rsidP="008463A5">
            <w:pPr>
              <w:spacing w:after="0" w:line="240" w:lineRule="auto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2303" w:type="dxa"/>
          </w:tcPr>
          <w:p w:rsidR="00950932" w:rsidRPr="008463A5" w:rsidRDefault="00950932" w:rsidP="008463A5">
            <w:pPr>
              <w:spacing w:after="0" w:line="240" w:lineRule="auto"/>
              <w:rPr>
                <w:b/>
                <w:bCs/>
                <w:sz w:val="36"/>
                <w:szCs w:val="36"/>
              </w:rPr>
            </w:pPr>
            <w:r w:rsidRPr="008463A5">
              <w:rPr>
                <w:b/>
                <w:bCs/>
                <w:sz w:val="36"/>
                <w:szCs w:val="36"/>
              </w:rPr>
              <w:t>TUNDRY</w:t>
            </w:r>
          </w:p>
        </w:tc>
        <w:tc>
          <w:tcPr>
            <w:tcW w:w="2303" w:type="dxa"/>
          </w:tcPr>
          <w:p w:rsidR="00950932" w:rsidRPr="008463A5" w:rsidRDefault="00950932" w:rsidP="008463A5">
            <w:pPr>
              <w:spacing w:after="0" w:line="240" w:lineRule="auto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2303" w:type="dxa"/>
          </w:tcPr>
          <w:p w:rsidR="00950932" w:rsidRPr="008463A5" w:rsidRDefault="00950932" w:rsidP="008463A5">
            <w:pPr>
              <w:spacing w:after="0" w:line="240" w:lineRule="auto"/>
              <w:rPr>
                <w:b/>
                <w:bCs/>
                <w:sz w:val="36"/>
                <w:szCs w:val="36"/>
              </w:rPr>
            </w:pPr>
          </w:p>
          <w:p w:rsidR="00950932" w:rsidRPr="008463A5" w:rsidRDefault="00950932" w:rsidP="008463A5">
            <w:pPr>
              <w:spacing w:after="0" w:line="240" w:lineRule="auto"/>
              <w:rPr>
                <w:b/>
                <w:bCs/>
                <w:sz w:val="36"/>
                <w:szCs w:val="36"/>
              </w:rPr>
            </w:pPr>
          </w:p>
        </w:tc>
      </w:tr>
      <w:tr w:rsidR="00950932" w:rsidRPr="008463A5">
        <w:tc>
          <w:tcPr>
            <w:tcW w:w="2303" w:type="dxa"/>
          </w:tcPr>
          <w:p w:rsidR="00950932" w:rsidRPr="008463A5" w:rsidRDefault="00950932" w:rsidP="008463A5">
            <w:pPr>
              <w:spacing w:after="0" w:line="240" w:lineRule="auto"/>
              <w:rPr>
                <w:b/>
                <w:bCs/>
                <w:sz w:val="36"/>
                <w:szCs w:val="36"/>
              </w:rPr>
            </w:pPr>
            <w:r w:rsidRPr="008463A5">
              <w:rPr>
                <w:b/>
                <w:bCs/>
                <w:sz w:val="36"/>
                <w:szCs w:val="36"/>
              </w:rPr>
              <w:t>MÍRNÝ</w:t>
            </w:r>
          </w:p>
        </w:tc>
        <w:tc>
          <w:tcPr>
            <w:tcW w:w="2303" w:type="dxa"/>
          </w:tcPr>
          <w:p w:rsidR="00950932" w:rsidRPr="008463A5" w:rsidRDefault="00950932" w:rsidP="008463A5">
            <w:pPr>
              <w:spacing w:after="0" w:line="240" w:lineRule="auto"/>
              <w:rPr>
                <w:b/>
                <w:bCs/>
                <w:sz w:val="36"/>
                <w:szCs w:val="36"/>
              </w:rPr>
            </w:pPr>
            <w:r w:rsidRPr="008463A5">
              <w:rPr>
                <w:b/>
                <w:bCs/>
                <w:sz w:val="36"/>
                <w:szCs w:val="36"/>
              </w:rPr>
              <w:t>TAJGA</w:t>
            </w:r>
          </w:p>
        </w:tc>
        <w:tc>
          <w:tcPr>
            <w:tcW w:w="2303" w:type="dxa"/>
          </w:tcPr>
          <w:p w:rsidR="00950932" w:rsidRPr="008463A5" w:rsidRDefault="00950932" w:rsidP="008463A5">
            <w:pPr>
              <w:spacing w:after="0" w:line="240" w:lineRule="auto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2303" w:type="dxa"/>
          </w:tcPr>
          <w:p w:rsidR="00950932" w:rsidRPr="008463A5" w:rsidRDefault="00950932" w:rsidP="008463A5">
            <w:pPr>
              <w:spacing w:after="0" w:line="240" w:lineRule="auto"/>
              <w:rPr>
                <w:b/>
                <w:bCs/>
                <w:sz w:val="36"/>
                <w:szCs w:val="36"/>
              </w:rPr>
            </w:pPr>
          </w:p>
          <w:p w:rsidR="00950932" w:rsidRPr="008463A5" w:rsidRDefault="00950932" w:rsidP="008463A5">
            <w:pPr>
              <w:spacing w:after="0" w:line="240" w:lineRule="auto"/>
              <w:rPr>
                <w:b/>
                <w:bCs/>
                <w:sz w:val="36"/>
                <w:szCs w:val="36"/>
              </w:rPr>
            </w:pPr>
          </w:p>
        </w:tc>
      </w:tr>
      <w:tr w:rsidR="00950932" w:rsidRPr="008463A5">
        <w:tc>
          <w:tcPr>
            <w:tcW w:w="2303" w:type="dxa"/>
          </w:tcPr>
          <w:p w:rsidR="00950932" w:rsidRPr="008463A5" w:rsidRDefault="00950932" w:rsidP="008463A5">
            <w:pPr>
              <w:spacing w:after="0" w:line="240" w:lineRule="auto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2303" w:type="dxa"/>
          </w:tcPr>
          <w:p w:rsidR="00950932" w:rsidRPr="008463A5" w:rsidRDefault="00950932" w:rsidP="008463A5">
            <w:pPr>
              <w:spacing w:after="0" w:line="240" w:lineRule="auto"/>
              <w:rPr>
                <w:b/>
                <w:bCs/>
                <w:sz w:val="36"/>
                <w:szCs w:val="36"/>
              </w:rPr>
            </w:pPr>
            <w:r w:rsidRPr="008463A5">
              <w:rPr>
                <w:b/>
                <w:bCs/>
                <w:sz w:val="36"/>
                <w:szCs w:val="36"/>
              </w:rPr>
              <w:t>LESY MÍRNÉHO PÁSU</w:t>
            </w:r>
          </w:p>
        </w:tc>
        <w:tc>
          <w:tcPr>
            <w:tcW w:w="2303" w:type="dxa"/>
          </w:tcPr>
          <w:p w:rsidR="00950932" w:rsidRPr="008463A5" w:rsidRDefault="00950932" w:rsidP="008463A5">
            <w:pPr>
              <w:spacing w:after="0" w:line="240" w:lineRule="auto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2303" w:type="dxa"/>
          </w:tcPr>
          <w:p w:rsidR="00950932" w:rsidRPr="008463A5" w:rsidRDefault="00950932" w:rsidP="008463A5">
            <w:pPr>
              <w:spacing w:after="0" w:line="240" w:lineRule="auto"/>
              <w:rPr>
                <w:b/>
                <w:bCs/>
                <w:sz w:val="36"/>
                <w:szCs w:val="36"/>
              </w:rPr>
            </w:pPr>
          </w:p>
          <w:p w:rsidR="00950932" w:rsidRPr="008463A5" w:rsidRDefault="00950932" w:rsidP="008463A5">
            <w:pPr>
              <w:spacing w:after="0" w:line="240" w:lineRule="auto"/>
              <w:rPr>
                <w:b/>
                <w:bCs/>
                <w:sz w:val="36"/>
                <w:szCs w:val="36"/>
              </w:rPr>
            </w:pPr>
          </w:p>
        </w:tc>
      </w:tr>
      <w:tr w:rsidR="00950932" w:rsidRPr="008463A5">
        <w:tc>
          <w:tcPr>
            <w:tcW w:w="2303" w:type="dxa"/>
          </w:tcPr>
          <w:p w:rsidR="00950932" w:rsidRPr="008463A5" w:rsidRDefault="00950932" w:rsidP="008463A5">
            <w:pPr>
              <w:spacing w:after="0" w:line="240" w:lineRule="auto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2303" w:type="dxa"/>
          </w:tcPr>
          <w:p w:rsidR="00950932" w:rsidRPr="008463A5" w:rsidRDefault="00950932" w:rsidP="008463A5">
            <w:pPr>
              <w:spacing w:after="0" w:line="240" w:lineRule="auto"/>
              <w:rPr>
                <w:b/>
                <w:bCs/>
                <w:sz w:val="36"/>
                <w:szCs w:val="36"/>
              </w:rPr>
            </w:pPr>
            <w:r w:rsidRPr="008463A5">
              <w:rPr>
                <w:b/>
                <w:bCs/>
                <w:sz w:val="36"/>
                <w:szCs w:val="36"/>
              </w:rPr>
              <w:t>STEPI</w:t>
            </w:r>
          </w:p>
        </w:tc>
        <w:tc>
          <w:tcPr>
            <w:tcW w:w="2303" w:type="dxa"/>
          </w:tcPr>
          <w:p w:rsidR="00950932" w:rsidRPr="008463A5" w:rsidRDefault="00950932" w:rsidP="008463A5">
            <w:pPr>
              <w:spacing w:after="0" w:line="240" w:lineRule="auto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2303" w:type="dxa"/>
          </w:tcPr>
          <w:p w:rsidR="00950932" w:rsidRPr="008463A5" w:rsidRDefault="00950932" w:rsidP="008463A5">
            <w:pPr>
              <w:spacing w:after="0" w:line="240" w:lineRule="auto"/>
              <w:rPr>
                <w:b/>
                <w:bCs/>
                <w:sz w:val="36"/>
                <w:szCs w:val="36"/>
              </w:rPr>
            </w:pPr>
          </w:p>
          <w:p w:rsidR="00950932" w:rsidRPr="008463A5" w:rsidRDefault="00950932" w:rsidP="008463A5">
            <w:pPr>
              <w:spacing w:after="0" w:line="240" w:lineRule="auto"/>
              <w:rPr>
                <w:b/>
                <w:bCs/>
                <w:sz w:val="36"/>
                <w:szCs w:val="36"/>
              </w:rPr>
            </w:pPr>
          </w:p>
        </w:tc>
      </w:tr>
      <w:tr w:rsidR="00950932" w:rsidRPr="008463A5">
        <w:tc>
          <w:tcPr>
            <w:tcW w:w="2303" w:type="dxa"/>
          </w:tcPr>
          <w:p w:rsidR="00950932" w:rsidRPr="008463A5" w:rsidRDefault="00950932" w:rsidP="008463A5">
            <w:pPr>
              <w:spacing w:after="0" w:line="240" w:lineRule="auto"/>
              <w:rPr>
                <w:b/>
                <w:bCs/>
                <w:sz w:val="36"/>
                <w:szCs w:val="36"/>
              </w:rPr>
            </w:pPr>
            <w:r w:rsidRPr="008463A5">
              <w:rPr>
                <w:b/>
                <w:bCs/>
                <w:sz w:val="36"/>
                <w:szCs w:val="36"/>
              </w:rPr>
              <w:t>SUBTROPICKÝ</w:t>
            </w:r>
          </w:p>
        </w:tc>
        <w:tc>
          <w:tcPr>
            <w:tcW w:w="2303" w:type="dxa"/>
          </w:tcPr>
          <w:p w:rsidR="00950932" w:rsidRPr="008463A5" w:rsidRDefault="00950932" w:rsidP="008463A5">
            <w:pPr>
              <w:spacing w:after="0" w:line="240" w:lineRule="auto"/>
              <w:rPr>
                <w:b/>
                <w:bCs/>
                <w:sz w:val="36"/>
                <w:szCs w:val="36"/>
              </w:rPr>
            </w:pPr>
            <w:r w:rsidRPr="008463A5">
              <w:rPr>
                <w:b/>
                <w:bCs/>
                <w:sz w:val="36"/>
                <w:szCs w:val="36"/>
              </w:rPr>
              <w:t>SUBTROPY</w:t>
            </w:r>
          </w:p>
        </w:tc>
        <w:tc>
          <w:tcPr>
            <w:tcW w:w="2303" w:type="dxa"/>
          </w:tcPr>
          <w:p w:rsidR="00950932" w:rsidRPr="008463A5" w:rsidRDefault="00950932" w:rsidP="008463A5">
            <w:pPr>
              <w:spacing w:after="0" w:line="240" w:lineRule="auto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2303" w:type="dxa"/>
          </w:tcPr>
          <w:p w:rsidR="00950932" w:rsidRPr="008463A5" w:rsidRDefault="00950932" w:rsidP="008463A5">
            <w:pPr>
              <w:spacing w:after="0" w:line="240" w:lineRule="auto"/>
              <w:rPr>
                <w:b/>
                <w:bCs/>
                <w:sz w:val="36"/>
                <w:szCs w:val="36"/>
              </w:rPr>
            </w:pPr>
          </w:p>
          <w:p w:rsidR="00950932" w:rsidRPr="008463A5" w:rsidRDefault="00950932" w:rsidP="008463A5">
            <w:pPr>
              <w:spacing w:after="0" w:line="240" w:lineRule="auto"/>
              <w:rPr>
                <w:b/>
                <w:bCs/>
                <w:sz w:val="36"/>
                <w:szCs w:val="36"/>
              </w:rPr>
            </w:pPr>
          </w:p>
        </w:tc>
      </w:tr>
      <w:tr w:rsidR="00950932" w:rsidRPr="008463A5">
        <w:tc>
          <w:tcPr>
            <w:tcW w:w="2303" w:type="dxa"/>
          </w:tcPr>
          <w:p w:rsidR="00950932" w:rsidRPr="008463A5" w:rsidRDefault="00950932" w:rsidP="008463A5">
            <w:pPr>
              <w:spacing w:after="0" w:line="240" w:lineRule="auto"/>
              <w:rPr>
                <w:b/>
                <w:bCs/>
                <w:sz w:val="36"/>
                <w:szCs w:val="36"/>
              </w:rPr>
            </w:pPr>
            <w:r w:rsidRPr="008463A5">
              <w:rPr>
                <w:b/>
                <w:bCs/>
                <w:sz w:val="36"/>
                <w:szCs w:val="36"/>
              </w:rPr>
              <w:t>TEPLÝ</w:t>
            </w:r>
          </w:p>
          <w:p w:rsidR="00950932" w:rsidRPr="008463A5" w:rsidRDefault="00950932" w:rsidP="008463A5">
            <w:pPr>
              <w:spacing w:after="0" w:line="240" w:lineRule="auto"/>
              <w:rPr>
                <w:b/>
                <w:bCs/>
                <w:sz w:val="36"/>
                <w:szCs w:val="36"/>
              </w:rPr>
            </w:pPr>
            <w:r w:rsidRPr="008463A5">
              <w:rPr>
                <w:b/>
                <w:bCs/>
                <w:sz w:val="36"/>
                <w:szCs w:val="36"/>
              </w:rPr>
              <w:t>TROPICKÝ</w:t>
            </w:r>
          </w:p>
        </w:tc>
        <w:tc>
          <w:tcPr>
            <w:tcW w:w="2303" w:type="dxa"/>
          </w:tcPr>
          <w:p w:rsidR="00950932" w:rsidRPr="008463A5" w:rsidRDefault="00950932" w:rsidP="008463A5">
            <w:pPr>
              <w:spacing w:after="0" w:line="240" w:lineRule="auto"/>
              <w:rPr>
                <w:b/>
                <w:bCs/>
                <w:sz w:val="36"/>
                <w:szCs w:val="36"/>
              </w:rPr>
            </w:pPr>
            <w:r w:rsidRPr="008463A5">
              <w:rPr>
                <w:b/>
                <w:bCs/>
                <w:sz w:val="36"/>
                <w:szCs w:val="36"/>
              </w:rPr>
              <w:t>MONZUNOVÉ LESY</w:t>
            </w:r>
          </w:p>
        </w:tc>
        <w:tc>
          <w:tcPr>
            <w:tcW w:w="2303" w:type="dxa"/>
          </w:tcPr>
          <w:p w:rsidR="00950932" w:rsidRPr="008463A5" w:rsidRDefault="00950932" w:rsidP="008463A5">
            <w:pPr>
              <w:spacing w:after="0" w:line="240" w:lineRule="auto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2303" w:type="dxa"/>
          </w:tcPr>
          <w:p w:rsidR="00950932" w:rsidRPr="008463A5" w:rsidRDefault="00950932" w:rsidP="008463A5">
            <w:pPr>
              <w:spacing w:after="0" w:line="240" w:lineRule="auto"/>
              <w:rPr>
                <w:b/>
                <w:bCs/>
                <w:sz w:val="36"/>
                <w:szCs w:val="36"/>
              </w:rPr>
            </w:pPr>
          </w:p>
          <w:p w:rsidR="00950932" w:rsidRPr="008463A5" w:rsidRDefault="00950932" w:rsidP="008463A5">
            <w:pPr>
              <w:spacing w:after="0" w:line="240" w:lineRule="auto"/>
              <w:rPr>
                <w:b/>
                <w:bCs/>
                <w:sz w:val="36"/>
                <w:szCs w:val="36"/>
              </w:rPr>
            </w:pPr>
          </w:p>
        </w:tc>
      </w:tr>
    </w:tbl>
    <w:p w:rsidR="00950932" w:rsidRDefault="00950932">
      <w:pPr>
        <w:rPr>
          <w:b/>
          <w:bCs/>
          <w:sz w:val="36"/>
          <w:szCs w:val="36"/>
        </w:rPr>
      </w:pPr>
    </w:p>
    <w:p w:rsidR="00950932" w:rsidRDefault="00950932">
      <w:pPr>
        <w:rPr>
          <w:b/>
          <w:bCs/>
          <w:sz w:val="36"/>
          <w:szCs w:val="36"/>
        </w:rPr>
      </w:pPr>
    </w:p>
    <w:p w:rsidR="00950932" w:rsidRDefault="00950932">
      <w:pPr>
        <w:rPr>
          <w:b/>
          <w:bCs/>
          <w:sz w:val="36"/>
          <w:szCs w:val="36"/>
        </w:rPr>
      </w:pPr>
    </w:p>
    <w:p w:rsidR="00950932" w:rsidRDefault="00950932">
      <w:pPr>
        <w:rPr>
          <w:b/>
          <w:bCs/>
          <w:sz w:val="36"/>
          <w:szCs w:val="36"/>
        </w:rPr>
      </w:pPr>
    </w:p>
    <w:p w:rsidR="00950932" w:rsidRDefault="00950932">
      <w:pPr>
        <w:rPr>
          <w:b/>
          <w:bCs/>
          <w:sz w:val="36"/>
          <w:szCs w:val="36"/>
        </w:rPr>
      </w:pPr>
    </w:p>
    <w:p w:rsidR="00950932" w:rsidRDefault="00950932">
      <w:pPr>
        <w:rPr>
          <w:b/>
          <w:bCs/>
          <w:sz w:val="36"/>
          <w:szCs w:val="36"/>
        </w:rPr>
      </w:pPr>
    </w:p>
    <w:p w:rsidR="00950932" w:rsidRDefault="00950932">
      <w:pPr>
        <w:rPr>
          <w:b/>
          <w:bCs/>
          <w:sz w:val="36"/>
          <w:szCs w:val="36"/>
        </w:rPr>
      </w:pPr>
    </w:p>
    <w:p w:rsidR="00950932" w:rsidRDefault="00950932">
      <w:pPr>
        <w:rPr>
          <w:b/>
          <w:bCs/>
          <w:sz w:val="36"/>
          <w:szCs w:val="36"/>
        </w:rPr>
      </w:pPr>
    </w:p>
    <w:p w:rsidR="00950932" w:rsidRDefault="00950932">
      <w:pPr>
        <w:rPr>
          <w:b/>
          <w:bCs/>
          <w:sz w:val="36"/>
          <w:szCs w:val="36"/>
        </w:rPr>
      </w:pPr>
    </w:p>
    <w:p w:rsidR="00950932" w:rsidRDefault="00950932">
      <w:pPr>
        <w:rPr>
          <w:b/>
          <w:bCs/>
          <w:sz w:val="36"/>
          <w:szCs w:val="36"/>
        </w:rPr>
      </w:pPr>
    </w:p>
    <w:p w:rsidR="00950932" w:rsidRDefault="00950932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Pracovní list - </w:t>
      </w:r>
      <w:r w:rsidRPr="00D47124">
        <w:rPr>
          <w:b/>
          <w:bCs/>
          <w:color w:val="FF0000"/>
          <w:sz w:val="36"/>
          <w:szCs w:val="36"/>
        </w:rPr>
        <w:t>řešení</w:t>
      </w:r>
    </w:p>
    <w:tbl>
      <w:tblPr>
        <w:tblW w:w="9499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310"/>
        <w:gridCol w:w="1909"/>
        <w:gridCol w:w="2977"/>
        <w:gridCol w:w="2303"/>
      </w:tblGrid>
      <w:tr w:rsidR="00950932" w:rsidRPr="008463A5">
        <w:tc>
          <w:tcPr>
            <w:tcW w:w="2310" w:type="dxa"/>
          </w:tcPr>
          <w:p w:rsidR="00950932" w:rsidRPr="008463A5" w:rsidRDefault="00950932" w:rsidP="008463A5">
            <w:pPr>
              <w:spacing w:after="0" w:line="240" w:lineRule="auto"/>
              <w:rPr>
                <w:b/>
                <w:bCs/>
                <w:color w:val="FF0000"/>
                <w:sz w:val="28"/>
                <w:szCs w:val="28"/>
              </w:rPr>
            </w:pPr>
            <w:r w:rsidRPr="008463A5">
              <w:rPr>
                <w:b/>
                <w:bCs/>
                <w:color w:val="FF0000"/>
                <w:sz w:val="28"/>
                <w:szCs w:val="28"/>
              </w:rPr>
              <w:t>PODNEBNÍ</w:t>
            </w:r>
          </w:p>
          <w:p w:rsidR="00950932" w:rsidRPr="008463A5" w:rsidRDefault="00950932" w:rsidP="008463A5">
            <w:pPr>
              <w:spacing w:after="0" w:line="240" w:lineRule="auto"/>
              <w:rPr>
                <w:b/>
                <w:bCs/>
                <w:color w:val="FF0000"/>
                <w:sz w:val="28"/>
                <w:szCs w:val="28"/>
              </w:rPr>
            </w:pPr>
            <w:r w:rsidRPr="008463A5">
              <w:rPr>
                <w:b/>
                <w:bCs/>
                <w:color w:val="FF0000"/>
                <w:sz w:val="28"/>
                <w:szCs w:val="28"/>
              </w:rPr>
              <w:t>PÁS</w:t>
            </w:r>
          </w:p>
        </w:tc>
        <w:tc>
          <w:tcPr>
            <w:tcW w:w="1909" w:type="dxa"/>
          </w:tcPr>
          <w:p w:rsidR="00950932" w:rsidRPr="008463A5" w:rsidRDefault="00950932" w:rsidP="008463A5">
            <w:pPr>
              <w:spacing w:after="0" w:line="240" w:lineRule="auto"/>
              <w:rPr>
                <w:b/>
                <w:bCs/>
                <w:color w:val="FF0000"/>
                <w:sz w:val="28"/>
                <w:szCs w:val="28"/>
              </w:rPr>
            </w:pPr>
            <w:r w:rsidRPr="008463A5">
              <w:rPr>
                <w:b/>
                <w:bCs/>
                <w:color w:val="FF0000"/>
                <w:sz w:val="28"/>
                <w:szCs w:val="28"/>
              </w:rPr>
              <w:t>PŘÍRODNÍ KRAJINA</w:t>
            </w:r>
          </w:p>
        </w:tc>
        <w:tc>
          <w:tcPr>
            <w:tcW w:w="2977" w:type="dxa"/>
          </w:tcPr>
          <w:p w:rsidR="00950932" w:rsidRPr="008463A5" w:rsidRDefault="00950932" w:rsidP="008463A5">
            <w:pPr>
              <w:spacing w:after="0" w:line="240" w:lineRule="auto"/>
              <w:rPr>
                <w:b/>
                <w:bCs/>
                <w:color w:val="FF0000"/>
                <w:sz w:val="28"/>
                <w:szCs w:val="28"/>
              </w:rPr>
            </w:pPr>
            <w:r w:rsidRPr="008463A5">
              <w:rPr>
                <w:b/>
                <w:bCs/>
                <w:color w:val="FF0000"/>
                <w:sz w:val="28"/>
                <w:szCs w:val="28"/>
              </w:rPr>
              <w:t>ZVÍŘATA</w:t>
            </w:r>
          </w:p>
          <w:p w:rsidR="00950932" w:rsidRPr="008463A5" w:rsidRDefault="00950932" w:rsidP="008463A5">
            <w:pPr>
              <w:spacing w:after="0" w:line="240" w:lineRule="auto"/>
              <w:rPr>
                <w:b/>
                <w:bCs/>
                <w:color w:val="FF0000"/>
                <w:sz w:val="28"/>
                <w:szCs w:val="28"/>
              </w:rPr>
            </w:pPr>
            <w:r w:rsidRPr="008463A5">
              <w:rPr>
                <w:b/>
                <w:bCs/>
                <w:color w:val="FF0000"/>
                <w:sz w:val="28"/>
                <w:szCs w:val="28"/>
              </w:rPr>
              <w:t>ROSTLINY</w:t>
            </w:r>
          </w:p>
        </w:tc>
        <w:tc>
          <w:tcPr>
            <w:tcW w:w="2303" w:type="dxa"/>
          </w:tcPr>
          <w:p w:rsidR="00950932" w:rsidRPr="008463A5" w:rsidRDefault="00950932" w:rsidP="008463A5">
            <w:pPr>
              <w:spacing w:after="0" w:line="240" w:lineRule="auto"/>
              <w:rPr>
                <w:b/>
                <w:bCs/>
                <w:color w:val="FF0000"/>
                <w:sz w:val="28"/>
                <w:szCs w:val="28"/>
              </w:rPr>
            </w:pPr>
            <w:r w:rsidRPr="008463A5">
              <w:rPr>
                <w:b/>
                <w:bCs/>
                <w:color w:val="FF0000"/>
                <w:sz w:val="28"/>
                <w:szCs w:val="28"/>
              </w:rPr>
              <w:t>OBLAST</w:t>
            </w:r>
          </w:p>
        </w:tc>
      </w:tr>
      <w:tr w:rsidR="00950932" w:rsidRPr="008463A5">
        <w:tc>
          <w:tcPr>
            <w:tcW w:w="2310" w:type="dxa"/>
          </w:tcPr>
          <w:p w:rsidR="00950932" w:rsidRPr="008463A5" w:rsidRDefault="00950932" w:rsidP="008463A5">
            <w:pPr>
              <w:spacing w:after="0" w:line="240" w:lineRule="auto"/>
              <w:rPr>
                <w:b/>
                <w:bCs/>
                <w:sz w:val="36"/>
                <w:szCs w:val="36"/>
              </w:rPr>
            </w:pPr>
            <w:r w:rsidRPr="008463A5">
              <w:rPr>
                <w:b/>
                <w:bCs/>
                <w:color w:val="FFFFFF"/>
                <w:sz w:val="36"/>
                <w:szCs w:val="36"/>
                <w:highlight w:val="blue"/>
              </w:rPr>
              <w:t>STUDENÝ</w:t>
            </w:r>
          </w:p>
        </w:tc>
        <w:tc>
          <w:tcPr>
            <w:tcW w:w="1909" w:type="dxa"/>
          </w:tcPr>
          <w:p w:rsidR="00950932" w:rsidRPr="008463A5" w:rsidRDefault="00950932" w:rsidP="008463A5">
            <w:pPr>
              <w:spacing w:after="0" w:line="240" w:lineRule="auto"/>
              <w:rPr>
                <w:b/>
                <w:bCs/>
                <w:sz w:val="36"/>
                <w:szCs w:val="36"/>
              </w:rPr>
            </w:pPr>
            <w:r w:rsidRPr="008463A5">
              <w:rPr>
                <w:b/>
                <w:bCs/>
                <w:sz w:val="36"/>
                <w:szCs w:val="36"/>
              </w:rPr>
              <w:t>POLÁRNÍ PUSTINY</w:t>
            </w:r>
          </w:p>
        </w:tc>
        <w:tc>
          <w:tcPr>
            <w:tcW w:w="2977" w:type="dxa"/>
          </w:tcPr>
          <w:p w:rsidR="00950932" w:rsidRPr="008463A5" w:rsidRDefault="00950932" w:rsidP="008463A5">
            <w:pPr>
              <w:spacing w:after="0" w:line="240" w:lineRule="auto"/>
              <w:rPr>
                <w:b/>
                <w:bCs/>
                <w:sz w:val="36"/>
                <w:szCs w:val="36"/>
              </w:rPr>
            </w:pPr>
            <w:r w:rsidRPr="008463A5">
              <w:rPr>
                <w:b/>
                <w:bCs/>
                <w:sz w:val="36"/>
                <w:szCs w:val="36"/>
              </w:rPr>
              <w:t>Lišejníky, lední medvěd, tuleň, mrož, mořští ptáci</w:t>
            </w:r>
          </w:p>
        </w:tc>
        <w:tc>
          <w:tcPr>
            <w:tcW w:w="2303" w:type="dxa"/>
          </w:tcPr>
          <w:p w:rsidR="00950932" w:rsidRPr="008463A5" w:rsidRDefault="00950932" w:rsidP="008463A5">
            <w:pPr>
              <w:spacing w:after="0" w:line="240" w:lineRule="auto"/>
              <w:rPr>
                <w:b/>
                <w:bCs/>
                <w:sz w:val="36"/>
                <w:szCs w:val="36"/>
              </w:rPr>
            </w:pPr>
            <w:r w:rsidRPr="008463A5">
              <w:rPr>
                <w:b/>
                <w:bCs/>
                <w:sz w:val="36"/>
                <w:szCs w:val="36"/>
              </w:rPr>
              <w:t>OSTROVY</w:t>
            </w:r>
          </w:p>
          <w:p w:rsidR="00950932" w:rsidRPr="008463A5" w:rsidRDefault="00950932" w:rsidP="008463A5">
            <w:pPr>
              <w:spacing w:after="0" w:line="240" w:lineRule="auto"/>
              <w:rPr>
                <w:b/>
                <w:bCs/>
                <w:sz w:val="36"/>
                <w:szCs w:val="36"/>
              </w:rPr>
            </w:pPr>
            <w:r w:rsidRPr="008463A5">
              <w:rPr>
                <w:b/>
                <w:bCs/>
                <w:sz w:val="36"/>
                <w:szCs w:val="36"/>
              </w:rPr>
              <w:t>SLO</w:t>
            </w:r>
          </w:p>
          <w:p w:rsidR="00950932" w:rsidRPr="008463A5" w:rsidRDefault="00950932" w:rsidP="008463A5">
            <w:pPr>
              <w:spacing w:after="0" w:line="240" w:lineRule="auto"/>
              <w:rPr>
                <w:b/>
                <w:bCs/>
                <w:sz w:val="36"/>
                <w:szCs w:val="36"/>
              </w:rPr>
            </w:pPr>
          </w:p>
        </w:tc>
      </w:tr>
      <w:tr w:rsidR="00950932" w:rsidRPr="008463A5">
        <w:tc>
          <w:tcPr>
            <w:tcW w:w="2310" w:type="dxa"/>
          </w:tcPr>
          <w:p w:rsidR="00950932" w:rsidRPr="008463A5" w:rsidRDefault="00950932" w:rsidP="008463A5">
            <w:pPr>
              <w:spacing w:after="0" w:line="240" w:lineRule="auto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909" w:type="dxa"/>
          </w:tcPr>
          <w:p w:rsidR="00950932" w:rsidRPr="008463A5" w:rsidRDefault="00950932" w:rsidP="008463A5">
            <w:pPr>
              <w:spacing w:after="0" w:line="240" w:lineRule="auto"/>
              <w:rPr>
                <w:b/>
                <w:bCs/>
                <w:sz w:val="36"/>
                <w:szCs w:val="36"/>
              </w:rPr>
            </w:pPr>
            <w:r w:rsidRPr="008463A5">
              <w:rPr>
                <w:b/>
                <w:bCs/>
                <w:sz w:val="36"/>
                <w:szCs w:val="36"/>
              </w:rPr>
              <w:t>TUNDRY</w:t>
            </w:r>
          </w:p>
        </w:tc>
        <w:tc>
          <w:tcPr>
            <w:tcW w:w="2977" w:type="dxa"/>
          </w:tcPr>
          <w:p w:rsidR="00950932" w:rsidRPr="008463A5" w:rsidRDefault="00950932" w:rsidP="008463A5">
            <w:pPr>
              <w:spacing w:after="0" w:line="240" w:lineRule="auto"/>
              <w:rPr>
                <w:b/>
                <w:bCs/>
                <w:sz w:val="36"/>
                <w:szCs w:val="36"/>
              </w:rPr>
            </w:pPr>
            <w:r w:rsidRPr="008463A5">
              <w:rPr>
                <w:b/>
                <w:bCs/>
                <w:sz w:val="36"/>
                <w:szCs w:val="36"/>
              </w:rPr>
              <w:t>Mechy, lišejníky, zakrnělé břízy, vrby; sob, polární lišky</w:t>
            </w:r>
          </w:p>
        </w:tc>
        <w:tc>
          <w:tcPr>
            <w:tcW w:w="2303" w:type="dxa"/>
          </w:tcPr>
          <w:p w:rsidR="00950932" w:rsidRPr="008463A5" w:rsidRDefault="00950932" w:rsidP="008463A5">
            <w:pPr>
              <w:spacing w:after="0" w:line="240" w:lineRule="auto"/>
              <w:rPr>
                <w:b/>
                <w:bCs/>
                <w:sz w:val="36"/>
                <w:szCs w:val="36"/>
              </w:rPr>
            </w:pPr>
            <w:r w:rsidRPr="008463A5">
              <w:rPr>
                <w:b/>
                <w:bCs/>
                <w:sz w:val="36"/>
                <w:szCs w:val="36"/>
              </w:rPr>
              <w:t>Rusko (Sibiř)</w:t>
            </w:r>
          </w:p>
          <w:p w:rsidR="00950932" w:rsidRPr="008463A5" w:rsidRDefault="00950932" w:rsidP="008463A5">
            <w:pPr>
              <w:spacing w:after="0" w:line="240" w:lineRule="auto"/>
              <w:rPr>
                <w:b/>
                <w:bCs/>
                <w:sz w:val="36"/>
                <w:szCs w:val="36"/>
              </w:rPr>
            </w:pPr>
          </w:p>
        </w:tc>
      </w:tr>
      <w:tr w:rsidR="00950932" w:rsidRPr="008463A5">
        <w:tc>
          <w:tcPr>
            <w:tcW w:w="2310" w:type="dxa"/>
          </w:tcPr>
          <w:p w:rsidR="00950932" w:rsidRPr="008463A5" w:rsidRDefault="00950932" w:rsidP="008463A5">
            <w:pPr>
              <w:spacing w:after="0" w:line="240" w:lineRule="auto"/>
              <w:rPr>
                <w:b/>
                <w:bCs/>
                <w:sz w:val="36"/>
                <w:szCs w:val="36"/>
              </w:rPr>
            </w:pPr>
            <w:r w:rsidRPr="008463A5">
              <w:rPr>
                <w:b/>
                <w:bCs/>
                <w:color w:val="000000"/>
                <w:sz w:val="36"/>
                <w:szCs w:val="36"/>
                <w:highlight w:val="green"/>
              </w:rPr>
              <w:t>MÍRNÝ</w:t>
            </w:r>
          </w:p>
        </w:tc>
        <w:tc>
          <w:tcPr>
            <w:tcW w:w="1909" w:type="dxa"/>
          </w:tcPr>
          <w:p w:rsidR="00950932" w:rsidRPr="008463A5" w:rsidRDefault="00950932" w:rsidP="008463A5">
            <w:pPr>
              <w:spacing w:after="0" w:line="240" w:lineRule="auto"/>
              <w:rPr>
                <w:b/>
                <w:bCs/>
                <w:sz w:val="36"/>
                <w:szCs w:val="36"/>
              </w:rPr>
            </w:pPr>
            <w:r w:rsidRPr="008463A5">
              <w:rPr>
                <w:b/>
                <w:bCs/>
                <w:sz w:val="36"/>
                <w:szCs w:val="36"/>
              </w:rPr>
              <w:t>TAJGA</w:t>
            </w:r>
          </w:p>
        </w:tc>
        <w:tc>
          <w:tcPr>
            <w:tcW w:w="2977" w:type="dxa"/>
          </w:tcPr>
          <w:p w:rsidR="00950932" w:rsidRPr="008463A5" w:rsidRDefault="00950932" w:rsidP="008463A5">
            <w:pPr>
              <w:spacing w:after="0" w:line="240" w:lineRule="auto"/>
              <w:rPr>
                <w:b/>
                <w:bCs/>
                <w:sz w:val="36"/>
                <w:szCs w:val="36"/>
              </w:rPr>
            </w:pPr>
            <w:r w:rsidRPr="008463A5">
              <w:rPr>
                <w:b/>
                <w:bCs/>
                <w:sz w:val="36"/>
                <w:szCs w:val="36"/>
              </w:rPr>
              <w:t>Smrky, modříny,</w:t>
            </w:r>
          </w:p>
          <w:p w:rsidR="00950932" w:rsidRPr="008463A5" w:rsidRDefault="00950932" w:rsidP="008463A5">
            <w:pPr>
              <w:spacing w:after="0" w:line="240" w:lineRule="auto"/>
              <w:rPr>
                <w:b/>
                <w:bCs/>
                <w:sz w:val="36"/>
                <w:szCs w:val="36"/>
              </w:rPr>
            </w:pPr>
            <w:r w:rsidRPr="008463A5">
              <w:rPr>
                <w:b/>
                <w:bCs/>
                <w:sz w:val="36"/>
                <w:szCs w:val="36"/>
              </w:rPr>
              <w:t>medvěd, vlk, sob, los, liška, jelen</w:t>
            </w:r>
          </w:p>
        </w:tc>
        <w:tc>
          <w:tcPr>
            <w:tcW w:w="2303" w:type="dxa"/>
          </w:tcPr>
          <w:p w:rsidR="00950932" w:rsidRPr="008463A5" w:rsidRDefault="00950932" w:rsidP="008463A5">
            <w:pPr>
              <w:spacing w:after="0" w:line="240" w:lineRule="auto"/>
              <w:rPr>
                <w:b/>
                <w:bCs/>
                <w:sz w:val="36"/>
                <w:szCs w:val="36"/>
              </w:rPr>
            </w:pPr>
            <w:r w:rsidRPr="008463A5">
              <w:rPr>
                <w:b/>
                <w:bCs/>
                <w:sz w:val="36"/>
                <w:szCs w:val="36"/>
              </w:rPr>
              <w:t>Rusko</w:t>
            </w:r>
          </w:p>
          <w:p w:rsidR="00950932" w:rsidRPr="008463A5" w:rsidRDefault="00950932" w:rsidP="008463A5">
            <w:pPr>
              <w:spacing w:after="0" w:line="240" w:lineRule="auto"/>
              <w:rPr>
                <w:b/>
                <w:bCs/>
                <w:sz w:val="36"/>
                <w:szCs w:val="36"/>
              </w:rPr>
            </w:pPr>
          </w:p>
        </w:tc>
      </w:tr>
      <w:tr w:rsidR="00950932" w:rsidRPr="008463A5">
        <w:tc>
          <w:tcPr>
            <w:tcW w:w="2310" w:type="dxa"/>
          </w:tcPr>
          <w:p w:rsidR="00950932" w:rsidRPr="008463A5" w:rsidRDefault="00950932" w:rsidP="008463A5">
            <w:pPr>
              <w:spacing w:after="0" w:line="240" w:lineRule="auto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909" w:type="dxa"/>
          </w:tcPr>
          <w:p w:rsidR="00950932" w:rsidRPr="008463A5" w:rsidRDefault="00950932" w:rsidP="008463A5">
            <w:pPr>
              <w:spacing w:after="0" w:line="240" w:lineRule="auto"/>
              <w:rPr>
                <w:b/>
                <w:bCs/>
                <w:sz w:val="36"/>
                <w:szCs w:val="36"/>
              </w:rPr>
            </w:pPr>
            <w:r w:rsidRPr="008463A5">
              <w:rPr>
                <w:b/>
                <w:bCs/>
                <w:sz w:val="36"/>
                <w:szCs w:val="36"/>
              </w:rPr>
              <w:t>LESY MÍRNÉHO PÁSU</w:t>
            </w:r>
          </w:p>
        </w:tc>
        <w:tc>
          <w:tcPr>
            <w:tcW w:w="2977" w:type="dxa"/>
          </w:tcPr>
          <w:p w:rsidR="00950932" w:rsidRPr="008463A5" w:rsidRDefault="00950932" w:rsidP="008463A5">
            <w:pPr>
              <w:spacing w:after="0" w:line="240" w:lineRule="auto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2303" w:type="dxa"/>
          </w:tcPr>
          <w:p w:rsidR="00950932" w:rsidRPr="008463A5" w:rsidRDefault="00950932" w:rsidP="008463A5">
            <w:pPr>
              <w:spacing w:after="0" w:line="240" w:lineRule="auto"/>
              <w:rPr>
                <w:b/>
                <w:bCs/>
                <w:sz w:val="36"/>
                <w:szCs w:val="36"/>
              </w:rPr>
            </w:pPr>
            <w:r w:rsidRPr="008463A5">
              <w:rPr>
                <w:b/>
                <w:bCs/>
                <w:sz w:val="36"/>
                <w:szCs w:val="36"/>
              </w:rPr>
              <w:t>Rusko</w:t>
            </w:r>
          </w:p>
          <w:p w:rsidR="00950932" w:rsidRPr="008463A5" w:rsidRDefault="00950932" w:rsidP="008463A5">
            <w:pPr>
              <w:spacing w:after="0" w:line="240" w:lineRule="auto"/>
              <w:rPr>
                <w:b/>
                <w:bCs/>
                <w:sz w:val="36"/>
                <w:szCs w:val="36"/>
              </w:rPr>
            </w:pPr>
          </w:p>
        </w:tc>
      </w:tr>
      <w:tr w:rsidR="00950932" w:rsidRPr="008463A5">
        <w:tc>
          <w:tcPr>
            <w:tcW w:w="2310" w:type="dxa"/>
          </w:tcPr>
          <w:p w:rsidR="00950932" w:rsidRPr="008463A5" w:rsidRDefault="00950932" w:rsidP="008463A5">
            <w:pPr>
              <w:spacing w:after="0" w:line="240" w:lineRule="auto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909" w:type="dxa"/>
          </w:tcPr>
          <w:p w:rsidR="00950932" w:rsidRPr="008463A5" w:rsidRDefault="00950932" w:rsidP="008463A5">
            <w:pPr>
              <w:spacing w:after="0" w:line="240" w:lineRule="auto"/>
              <w:rPr>
                <w:b/>
                <w:bCs/>
                <w:sz w:val="36"/>
                <w:szCs w:val="36"/>
              </w:rPr>
            </w:pPr>
            <w:r w:rsidRPr="008463A5">
              <w:rPr>
                <w:b/>
                <w:bCs/>
                <w:sz w:val="36"/>
                <w:szCs w:val="36"/>
              </w:rPr>
              <w:t>STEPI</w:t>
            </w:r>
          </w:p>
        </w:tc>
        <w:tc>
          <w:tcPr>
            <w:tcW w:w="2977" w:type="dxa"/>
          </w:tcPr>
          <w:p w:rsidR="00950932" w:rsidRPr="008463A5" w:rsidRDefault="00950932" w:rsidP="008463A5">
            <w:pPr>
              <w:spacing w:after="0" w:line="240" w:lineRule="auto"/>
              <w:rPr>
                <w:b/>
                <w:bCs/>
                <w:sz w:val="36"/>
                <w:szCs w:val="36"/>
              </w:rPr>
            </w:pPr>
            <w:r w:rsidRPr="008463A5">
              <w:rPr>
                <w:b/>
                <w:bCs/>
                <w:sz w:val="36"/>
                <w:szCs w:val="36"/>
              </w:rPr>
              <w:t>Hlodavci, králíci, zajíci, divoké kozy, ovce, koně</w:t>
            </w:r>
          </w:p>
        </w:tc>
        <w:tc>
          <w:tcPr>
            <w:tcW w:w="2303" w:type="dxa"/>
          </w:tcPr>
          <w:p w:rsidR="00950932" w:rsidRPr="008463A5" w:rsidRDefault="00950932" w:rsidP="008463A5">
            <w:pPr>
              <w:spacing w:after="0" w:line="240" w:lineRule="auto"/>
              <w:rPr>
                <w:b/>
                <w:bCs/>
                <w:sz w:val="36"/>
                <w:szCs w:val="36"/>
              </w:rPr>
            </w:pPr>
            <w:r w:rsidRPr="008463A5">
              <w:rPr>
                <w:b/>
                <w:bCs/>
                <w:sz w:val="36"/>
                <w:szCs w:val="36"/>
              </w:rPr>
              <w:t>Střední Asie</w:t>
            </w:r>
          </w:p>
          <w:p w:rsidR="00950932" w:rsidRPr="008463A5" w:rsidRDefault="00950932" w:rsidP="008463A5">
            <w:pPr>
              <w:spacing w:after="0" w:line="240" w:lineRule="auto"/>
              <w:rPr>
                <w:b/>
                <w:bCs/>
                <w:sz w:val="36"/>
                <w:szCs w:val="36"/>
              </w:rPr>
            </w:pPr>
          </w:p>
        </w:tc>
      </w:tr>
      <w:tr w:rsidR="00950932" w:rsidRPr="008463A5">
        <w:tc>
          <w:tcPr>
            <w:tcW w:w="2310" w:type="dxa"/>
          </w:tcPr>
          <w:p w:rsidR="00950932" w:rsidRPr="008463A5" w:rsidRDefault="00950932" w:rsidP="008463A5">
            <w:pPr>
              <w:spacing w:after="0" w:line="240" w:lineRule="auto"/>
              <w:rPr>
                <w:b/>
                <w:bCs/>
                <w:sz w:val="36"/>
                <w:szCs w:val="36"/>
                <w:highlight w:val="lightGray"/>
              </w:rPr>
            </w:pPr>
            <w:r w:rsidRPr="008463A5">
              <w:rPr>
                <w:b/>
                <w:bCs/>
                <w:color w:val="000000"/>
                <w:sz w:val="36"/>
                <w:szCs w:val="36"/>
                <w:highlight w:val="lightGray"/>
              </w:rPr>
              <w:t>SUBTROPICKÝ</w:t>
            </w:r>
          </w:p>
        </w:tc>
        <w:tc>
          <w:tcPr>
            <w:tcW w:w="1909" w:type="dxa"/>
          </w:tcPr>
          <w:p w:rsidR="00950932" w:rsidRPr="008463A5" w:rsidRDefault="00950932" w:rsidP="008463A5">
            <w:pPr>
              <w:spacing w:after="0" w:line="240" w:lineRule="auto"/>
              <w:rPr>
                <w:b/>
                <w:bCs/>
                <w:sz w:val="36"/>
                <w:szCs w:val="36"/>
              </w:rPr>
            </w:pPr>
            <w:r w:rsidRPr="008463A5">
              <w:rPr>
                <w:b/>
                <w:bCs/>
                <w:sz w:val="36"/>
                <w:szCs w:val="36"/>
              </w:rPr>
              <w:t>SUBTROPY</w:t>
            </w:r>
          </w:p>
        </w:tc>
        <w:tc>
          <w:tcPr>
            <w:tcW w:w="2977" w:type="dxa"/>
          </w:tcPr>
          <w:p w:rsidR="00950932" w:rsidRPr="008463A5" w:rsidRDefault="00950932" w:rsidP="008463A5">
            <w:pPr>
              <w:spacing w:after="0" w:line="240" w:lineRule="auto"/>
              <w:rPr>
                <w:b/>
                <w:bCs/>
                <w:sz w:val="36"/>
                <w:szCs w:val="36"/>
              </w:rPr>
            </w:pPr>
            <w:r w:rsidRPr="008463A5">
              <w:rPr>
                <w:b/>
                <w:bCs/>
                <w:sz w:val="36"/>
                <w:szCs w:val="36"/>
              </w:rPr>
              <w:t>Ovoce,</w:t>
            </w:r>
          </w:p>
          <w:p w:rsidR="00950932" w:rsidRPr="008463A5" w:rsidRDefault="00950932" w:rsidP="008463A5">
            <w:pPr>
              <w:spacing w:after="0" w:line="240" w:lineRule="auto"/>
              <w:rPr>
                <w:b/>
                <w:bCs/>
                <w:sz w:val="36"/>
                <w:szCs w:val="36"/>
              </w:rPr>
            </w:pPr>
            <w:r w:rsidRPr="008463A5">
              <w:rPr>
                <w:b/>
                <w:bCs/>
                <w:sz w:val="36"/>
                <w:szCs w:val="36"/>
              </w:rPr>
              <w:t>Kozy, ovce</w:t>
            </w:r>
          </w:p>
        </w:tc>
        <w:tc>
          <w:tcPr>
            <w:tcW w:w="2303" w:type="dxa"/>
          </w:tcPr>
          <w:p w:rsidR="00950932" w:rsidRPr="008463A5" w:rsidRDefault="00950932" w:rsidP="008463A5">
            <w:pPr>
              <w:spacing w:after="0" w:line="240" w:lineRule="auto"/>
              <w:rPr>
                <w:b/>
                <w:bCs/>
                <w:sz w:val="36"/>
                <w:szCs w:val="36"/>
              </w:rPr>
            </w:pPr>
            <w:r w:rsidRPr="008463A5">
              <w:rPr>
                <w:b/>
                <w:bCs/>
                <w:sz w:val="36"/>
                <w:szCs w:val="36"/>
              </w:rPr>
              <w:t>Poloo. Malá Asie</w:t>
            </w:r>
          </w:p>
        </w:tc>
      </w:tr>
      <w:tr w:rsidR="00950932" w:rsidRPr="008463A5">
        <w:tc>
          <w:tcPr>
            <w:tcW w:w="2310" w:type="dxa"/>
          </w:tcPr>
          <w:p w:rsidR="00950932" w:rsidRPr="008463A5" w:rsidRDefault="00950932" w:rsidP="008463A5">
            <w:pPr>
              <w:spacing w:after="0" w:line="240" w:lineRule="auto"/>
              <w:rPr>
                <w:b/>
                <w:bCs/>
                <w:color w:val="000000"/>
                <w:sz w:val="36"/>
                <w:szCs w:val="36"/>
                <w:highlight w:val="yellow"/>
              </w:rPr>
            </w:pPr>
            <w:r w:rsidRPr="008463A5">
              <w:rPr>
                <w:b/>
                <w:bCs/>
                <w:color w:val="000000"/>
                <w:sz w:val="36"/>
                <w:szCs w:val="36"/>
                <w:highlight w:val="yellow"/>
              </w:rPr>
              <w:t>TEPLÝ</w:t>
            </w:r>
          </w:p>
          <w:p w:rsidR="00950932" w:rsidRPr="008463A5" w:rsidRDefault="00950932" w:rsidP="008463A5">
            <w:pPr>
              <w:spacing w:after="0" w:line="240" w:lineRule="auto"/>
              <w:rPr>
                <w:b/>
                <w:bCs/>
                <w:sz w:val="36"/>
                <w:szCs w:val="36"/>
              </w:rPr>
            </w:pPr>
            <w:r w:rsidRPr="008463A5">
              <w:rPr>
                <w:b/>
                <w:bCs/>
                <w:color w:val="000000"/>
                <w:sz w:val="36"/>
                <w:szCs w:val="36"/>
                <w:highlight w:val="yellow"/>
              </w:rPr>
              <w:t>TROPICKÝ</w:t>
            </w:r>
          </w:p>
        </w:tc>
        <w:tc>
          <w:tcPr>
            <w:tcW w:w="1909" w:type="dxa"/>
          </w:tcPr>
          <w:p w:rsidR="00950932" w:rsidRPr="008463A5" w:rsidRDefault="00950932" w:rsidP="008463A5">
            <w:pPr>
              <w:spacing w:after="0" w:line="240" w:lineRule="auto"/>
              <w:rPr>
                <w:b/>
                <w:bCs/>
                <w:sz w:val="36"/>
                <w:szCs w:val="36"/>
              </w:rPr>
            </w:pPr>
            <w:r w:rsidRPr="008463A5">
              <w:rPr>
                <w:b/>
                <w:bCs/>
                <w:sz w:val="36"/>
                <w:szCs w:val="36"/>
              </w:rPr>
              <w:t>POUŠTĚ</w:t>
            </w:r>
          </w:p>
        </w:tc>
        <w:tc>
          <w:tcPr>
            <w:tcW w:w="2977" w:type="dxa"/>
          </w:tcPr>
          <w:p w:rsidR="00950932" w:rsidRPr="008463A5" w:rsidRDefault="00950932" w:rsidP="008463A5">
            <w:pPr>
              <w:spacing w:after="0" w:line="240" w:lineRule="auto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2303" w:type="dxa"/>
          </w:tcPr>
          <w:p w:rsidR="00950932" w:rsidRPr="008463A5" w:rsidRDefault="00950932" w:rsidP="008463A5">
            <w:pPr>
              <w:spacing w:after="0" w:line="240" w:lineRule="auto"/>
              <w:rPr>
                <w:b/>
                <w:bCs/>
                <w:sz w:val="36"/>
                <w:szCs w:val="36"/>
              </w:rPr>
            </w:pPr>
            <w:r w:rsidRPr="008463A5">
              <w:rPr>
                <w:b/>
                <w:bCs/>
                <w:sz w:val="36"/>
                <w:szCs w:val="36"/>
              </w:rPr>
              <w:t>Arabský poloo., střední Asie</w:t>
            </w:r>
          </w:p>
        </w:tc>
      </w:tr>
      <w:tr w:rsidR="00950932" w:rsidRPr="008463A5">
        <w:tc>
          <w:tcPr>
            <w:tcW w:w="2310" w:type="dxa"/>
          </w:tcPr>
          <w:p w:rsidR="00950932" w:rsidRPr="008463A5" w:rsidRDefault="00950932" w:rsidP="008463A5">
            <w:pPr>
              <w:spacing w:after="0" w:line="240" w:lineRule="auto"/>
              <w:rPr>
                <w:b/>
                <w:bCs/>
                <w:color w:val="000000"/>
                <w:sz w:val="36"/>
                <w:szCs w:val="36"/>
                <w:highlight w:val="yellow"/>
              </w:rPr>
            </w:pPr>
          </w:p>
        </w:tc>
        <w:tc>
          <w:tcPr>
            <w:tcW w:w="1909" w:type="dxa"/>
          </w:tcPr>
          <w:p w:rsidR="00950932" w:rsidRPr="008463A5" w:rsidRDefault="00950932" w:rsidP="008463A5">
            <w:pPr>
              <w:spacing w:after="0" w:line="240" w:lineRule="auto"/>
              <w:rPr>
                <w:b/>
                <w:bCs/>
                <w:sz w:val="36"/>
                <w:szCs w:val="36"/>
              </w:rPr>
            </w:pPr>
            <w:r w:rsidRPr="008463A5">
              <w:rPr>
                <w:b/>
                <w:bCs/>
                <w:sz w:val="36"/>
                <w:szCs w:val="36"/>
              </w:rPr>
              <w:t>SAVANY</w:t>
            </w:r>
          </w:p>
        </w:tc>
        <w:tc>
          <w:tcPr>
            <w:tcW w:w="2977" w:type="dxa"/>
          </w:tcPr>
          <w:p w:rsidR="00950932" w:rsidRPr="008463A5" w:rsidRDefault="00950932" w:rsidP="008463A5">
            <w:pPr>
              <w:spacing w:after="0" w:line="240" w:lineRule="auto"/>
              <w:rPr>
                <w:b/>
                <w:bCs/>
                <w:sz w:val="36"/>
                <w:szCs w:val="36"/>
              </w:rPr>
            </w:pPr>
            <w:r w:rsidRPr="008463A5">
              <w:rPr>
                <w:b/>
                <w:bCs/>
                <w:sz w:val="36"/>
                <w:szCs w:val="36"/>
              </w:rPr>
              <w:t xml:space="preserve">Bavlna, </w:t>
            </w:r>
          </w:p>
        </w:tc>
        <w:tc>
          <w:tcPr>
            <w:tcW w:w="2303" w:type="dxa"/>
          </w:tcPr>
          <w:p w:rsidR="00950932" w:rsidRPr="008463A5" w:rsidRDefault="00950932" w:rsidP="008463A5">
            <w:pPr>
              <w:spacing w:after="0" w:line="240" w:lineRule="auto"/>
              <w:rPr>
                <w:b/>
                <w:bCs/>
                <w:sz w:val="36"/>
                <w:szCs w:val="36"/>
              </w:rPr>
            </w:pPr>
            <w:r w:rsidRPr="008463A5">
              <w:rPr>
                <w:b/>
                <w:bCs/>
                <w:sz w:val="36"/>
                <w:szCs w:val="36"/>
              </w:rPr>
              <w:t>Přední, Zadní Indie</w:t>
            </w:r>
          </w:p>
        </w:tc>
      </w:tr>
      <w:tr w:rsidR="00950932" w:rsidRPr="008463A5">
        <w:tc>
          <w:tcPr>
            <w:tcW w:w="2310" w:type="dxa"/>
          </w:tcPr>
          <w:p w:rsidR="00950932" w:rsidRPr="008463A5" w:rsidRDefault="00950932" w:rsidP="008463A5">
            <w:pPr>
              <w:spacing w:after="0" w:line="240" w:lineRule="auto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909" w:type="dxa"/>
          </w:tcPr>
          <w:p w:rsidR="00950932" w:rsidRPr="008463A5" w:rsidRDefault="00950932" w:rsidP="008463A5">
            <w:pPr>
              <w:spacing w:after="0" w:line="240" w:lineRule="auto"/>
              <w:rPr>
                <w:b/>
                <w:bCs/>
                <w:sz w:val="36"/>
                <w:szCs w:val="36"/>
              </w:rPr>
            </w:pPr>
            <w:r w:rsidRPr="008463A5">
              <w:rPr>
                <w:b/>
                <w:bCs/>
                <w:sz w:val="36"/>
                <w:szCs w:val="36"/>
              </w:rPr>
              <w:t>MONZU-NOVÉ LESY</w:t>
            </w:r>
          </w:p>
          <w:p w:rsidR="00950932" w:rsidRPr="008463A5" w:rsidRDefault="00950932" w:rsidP="008463A5">
            <w:pPr>
              <w:spacing w:after="0" w:line="240" w:lineRule="auto"/>
              <w:rPr>
                <w:b/>
                <w:bCs/>
                <w:sz w:val="36"/>
                <w:szCs w:val="36"/>
              </w:rPr>
            </w:pPr>
            <w:r w:rsidRPr="008463A5">
              <w:rPr>
                <w:b/>
                <w:bCs/>
                <w:sz w:val="36"/>
                <w:szCs w:val="36"/>
              </w:rPr>
              <w:t>(plantáže)</w:t>
            </w:r>
          </w:p>
        </w:tc>
        <w:tc>
          <w:tcPr>
            <w:tcW w:w="2977" w:type="dxa"/>
          </w:tcPr>
          <w:p w:rsidR="00950932" w:rsidRPr="008463A5" w:rsidRDefault="00950932" w:rsidP="008463A5">
            <w:pPr>
              <w:spacing w:after="0" w:line="240" w:lineRule="auto"/>
              <w:rPr>
                <w:b/>
                <w:bCs/>
                <w:sz w:val="36"/>
                <w:szCs w:val="36"/>
              </w:rPr>
            </w:pPr>
            <w:r w:rsidRPr="008463A5">
              <w:rPr>
                <w:b/>
                <w:bCs/>
                <w:sz w:val="36"/>
                <w:szCs w:val="36"/>
              </w:rPr>
              <w:t xml:space="preserve">Kaučukovník, cukrová třtina, čajovník, bambus, rýže, ovoce, koření; slon, orangutan, buvol </w:t>
            </w:r>
          </w:p>
        </w:tc>
        <w:tc>
          <w:tcPr>
            <w:tcW w:w="2303" w:type="dxa"/>
          </w:tcPr>
          <w:p w:rsidR="00950932" w:rsidRPr="008463A5" w:rsidRDefault="00950932" w:rsidP="008463A5">
            <w:pPr>
              <w:spacing w:after="0" w:line="240" w:lineRule="auto"/>
              <w:rPr>
                <w:b/>
                <w:bCs/>
                <w:sz w:val="36"/>
                <w:szCs w:val="36"/>
              </w:rPr>
            </w:pPr>
            <w:r w:rsidRPr="008463A5">
              <w:rPr>
                <w:b/>
                <w:bCs/>
                <w:sz w:val="36"/>
                <w:szCs w:val="36"/>
              </w:rPr>
              <w:t>Jihovýchod, východ</w:t>
            </w:r>
          </w:p>
        </w:tc>
      </w:tr>
      <w:tr w:rsidR="00950932" w:rsidRPr="008463A5">
        <w:tc>
          <w:tcPr>
            <w:tcW w:w="2310" w:type="dxa"/>
          </w:tcPr>
          <w:p w:rsidR="00950932" w:rsidRPr="008463A5" w:rsidRDefault="00950932" w:rsidP="008463A5">
            <w:pPr>
              <w:spacing w:after="0" w:line="240" w:lineRule="auto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909" w:type="dxa"/>
          </w:tcPr>
          <w:p w:rsidR="00950932" w:rsidRPr="008463A5" w:rsidRDefault="00950932" w:rsidP="008463A5">
            <w:pPr>
              <w:spacing w:after="0" w:line="240" w:lineRule="auto"/>
              <w:rPr>
                <w:b/>
                <w:bCs/>
                <w:sz w:val="36"/>
                <w:szCs w:val="36"/>
              </w:rPr>
            </w:pPr>
            <w:r w:rsidRPr="008463A5">
              <w:rPr>
                <w:b/>
                <w:bCs/>
                <w:sz w:val="36"/>
                <w:szCs w:val="36"/>
              </w:rPr>
              <w:t>TROPICKÉ LESY</w:t>
            </w:r>
          </w:p>
        </w:tc>
        <w:tc>
          <w:tcPr>
            <w:tcW w:w="2977" w:type="dxa"/>
          </w:tcPr>
          <w:p w:rsidR="00950932" w:rsidRPr="008463A5" w:rsidRDefault="00950932" w:rsidP="008463A5">
            <w:pPr>
              <w:spacing w:after="0" w:line="240" w:lineRule="auto"/>
              <w:rPr>
                <w:b/>
                <w:bCs/>
                <w:sz w:val="36"/>
                <w:szCs w:val="36"/>
              </w:rPr>
            </w:pPr>
            <w:r w:rsidRPr="008463A5">
              <w:rPr>
                <w:b/>
                <w:bCs/>
                <w:sz w:val="36"/>
                <w:szCs w:val="36"/>
              </w:rPr>
              <w:t>Koření, ovoce, barevné dřevo</w:t>
            </w:r>
          </w:p>
        </w:tc>
        <w:tc>
          <w:tcPr>
            <w:tcW w:w="2303" w:type="dxa"/>
          </w:tcPr>
          <w:p w:rsidR="00950932" w:rsidRPr="008463A5" w:rsidRDefault="00950932" w:rsidP="008463A5">
            <w:pPr>
              <w:spacing w:after="0" w:line="240" w:lineRule="auto"/>
              <w:rPr>
                <w:b/>
                <w:bCs/>
                <w:sz w:val="36"/>
                <w:szCs w:val="36"/>
              </w:rPr>
            </w:pPr>
            <w:r w:rsidRPr="008463A5">
              <w:rPr>
                <w:b/>
                <w:bCs/>
                <w:sz w:val="36"/>
                <w:szCs w:val="36"/>
              </w:rPr>
              <w:t>Indonésie</w:t>
            </w:r>
          </w:p>
        </w:tc>
      </w:tr>
    </w:tbl>
    <w:p w:rsidR="00950932" w:rsidRPr="0019122B" w:rsidRDefault="00950932" w:rsidP="003918A4">
      <w:pPr>
        <w:rPr>
          <w:b/>
          <w:bCs/>
          <w:sz w:val="36"/>
          <w:szCs w:val="36"/>
        </w:rPr>
      </w:pPr>
    </w:p>
    <w:p w:rsidR="00950932" w:rsidRPr="00C3048F" w:rsidRDefault="00950932" w:rsidP="00E77237">
      <w:pPr>
        <w:rPr>
          <w:b/>
          <w:bCs/>
          <w:sz w:val="40"/>
          <w:szCs w:val="40"/>
          <w:u w:val="single"/>
        </w:rPr>
      </w:pPr>
      <w:r w:rsidRPr="00C3048F">
        <w:rPr>
          <w:b/>
          <w:bCs/>
          <w:sz w:val="40"/>
          <w:szCs w:val="40"/>
          <w:u w:val="single"/>
        </w:rPr>
        <w:t>Zdroj informací:</w:t>
      </w:r>
    </w:p>
    <w:p w:rsidR="00950932" w:rsidRDefault="00950932" w:rsidP="00E77237">
      <w:pPr>
        <w:numPr>
          <w:ilvl w:val="0"/>
          <w:numId w:val="1"/>
        </w:numPr>
        <w:spacing w:after="0"/>
        <w:rPr>
          <w:sz w:val="40"/>
          <w:szCs w:val="40"/>
        </w:rPr>
      </w:pPr>
      <w:r w:rsidRPr="006D2B5B">
        <w:rPr>
          <w:sz w:val="40"/>
          <w:szCs w:val="40"/>
        </w:rPr>
        <w:t>ŠKOLNÍ ATLAS SVĚTA. Vydala Kartografie Praha, a.s. 199</w:t>
      </w:r>
      <w:r>
        <w:rPr>
          <w:sz w:val="40"/>
          <w:szCs w:val="40"/>
        </w:rPr>
        <w:t xml:space="preserve">8. ISBN 80-7011-582-3. Strana 10-11, </w:t>
      </w:r>
    </w:p>
    <w:p w:rsidR="00950932" w:rsidRDefault="00950932" w:rsidP="00E77237">
      <w:pPr>
        <w:ind w:left="720"/>
        <w:rPr>
          <w:sz w:val="40"/>
          <w:szCs w:val="40"/>
        </w:rPr>
      </w:pPr>
      <w:r>
        <w:rPr>
          <w:sz w:val="40"/>
          <w:szCs w:val="40"/>
        </w:rPr>
        <w:t>16-17</w:t>
      </w:r>
      <w:r w:rsidRPr="006D2B5B">
        <w:rPr>
          <w:sz w:val="40"/>
          <w:szCs w:val="40"/>
        </w:rPr>
        <w:t>.</w:t>
      </w:r>
    </w:p>
    <w:p w:rsidR="00950932" w:rsidRDefault="00950932" w:rsidP="00E77237">
      <w:pPr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Zeměpis světadílů, Oceánů a Ruska. Josef Brinke, Vladimír Baar, Václav Kašpar, Miluše Pollaková. Nakladatelství Fortuna, Praha 1999. Strana 54-59.</w:t>
      </w:r>
    </w:p>
    <w:p w:rsidR="00950932" w:rsidRDefault="00950932">
      <w:pPr>
        <w:rPr>
          <w:b/>
          <w:bCs/>
          <w:sz w:val="36"/>
          <w:szCs w:val="36"/>
        </w:rPr>
      </w:pPr>
    </w:p>
    <w:sectPr w:rsidR="00950932" w:rsidSect="00F20C85">
      <w:pgSz w:w="11906" w:h="16838"/>
      <w:pgMar w:top="426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F904E8"/>
    <w:multiLevelType w:val="hybridMultilevel"/>
    <w:tmpl w:val="F18E7F84"/>
    <w:lvl w:ilvl="0" w:tplc="7E8AE1F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 w:tplc="51D6F31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</w:rPr>
    </w:lvl>
    <w:lvl w:ilvl="2" w:tplc="8B7A485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Arial" w:hint="default"/>
      </w:rPr>
    </w:lvl>
    <w:lvl w:ilvl="3" w:tplc="99804AF6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Arial" w:hint="default"/>
      </w:rPr>
    </w:lvl>
    <w:lvl w:ilvl="4" w:tplc="5764FEE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Arial" w:hint="default"/>
      </w:rPr>
    </w:lvl>
    <w:lvl w:ilvl="5" w:tplc="06D0C3CA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Arial" w:hint="default"/>
      </w:rPr>
    </w:lvl>
    <w:lvl w:ilvl="6" w:tplc="BFD27614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Arial" w:hint="default"/>
      </w:rPr>
    </w:lvl>
    <w:lvl w:ilvl="7" w:tplc="46A4644E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Arial" w:hint="default"/>
      </w:rPr>
    </w:lvl>
    <w:lvl w:ilvl="8" w:tplc="9C609390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Aria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9122B"/>
    <w:rsid w:val="00003BBA"/>
    <w:rsid w:val="00017459"/>
    <w:rsid w:val="00025E33"/>
    <w:rsid w:val="0002704A"/>
    <w:rsid w:val="00032E7C"/>
    <w:rsid w:val="000412B5"/>
    <w:rsid w:val="00045593"/>
    <w:rsid w:val="00054C42"/>
    <w:rsid w:val="000706E2"/>
    <w:rsid w:val="0008459C"/>
    <w:rsid w:val="000A2CE7"/>
    <w:rsid w:val="000A67AB"/>
    <w:rsid w:val="000C50E6"/>
    <w:rsid w:val="000D665A"/>
    <w:rsid w:val="0012532F"/>
    <w:rsid w:val="0012761F"/>
    <w:rsid w:val="001434D0"/>
    <w:rsid w:val="00153F06"/>
    <w:rsid w:val="00161C34"/>
    <w:rsid w:val="001745DD"/>
    <w:rsid w:val="001870AC"/>
    <w:rsid w:val="0019122B"/>
    <w:rsid w:val="001954D4"/>
    <w:rsid w:val="001A0209"/>
    <w:rsid w:val="001B2445"/>
    <w:rsid w:val="001D07F7"/>
    <w:rsid w:val="001F3557"/>
    <w:rsid w:val="001F59D4"/>
    <w:rsid w:val="00210E6F"/>
    <w:rsid w:val="00217C58"/>
    <w:rsid w:val="00240459"/>
    <w:rsid w:val="002906E3"/>
    <w:rsid w:val="002915D8"/>
    <w:rsid w:val="002A7A76"/>
    <w:rsid w:val="002D527F"/>
    <w:rsid w:val="00313E95"/>
    <w:rsid w:val="00332755"/>
    <w:rsid w:val="00342920"/>
    <w:rsid w:val="0036701F"/>
    <w:rsid w:val="003918A4"/>
    <w:rsid w:val="003A453C"/>
    <w:rsid w:val="003B0138"/>
    <w:rsid w:val="003B7F58"/>
    <w:rsid w:val="003C6CC6"/>
    <w:rsid w:val="003D2492"/>
    <w:rsid w:val="003E40CE"/>
    <w:rsid w:val="003E4FCC"/>
    <w:rsid w:val="003E59F8"/>
    <w:rsid w:val="003F36A5"/>
    <w:rsid w:val="0040305C"/>
    <w:rsid w:val="00426CAB"/>
    <w:rsid w:val="00436DEE"/>
    <w:rsid w:val="004422DB"/>
    <w:rsid w:val="00452672"/>
    <w:rsid w:val="0046783B"/>
    <w:rsid w:val="004855C3"/>
    <w:rsid w:val="00494E4A"/>
    <w:rsid w:val="004C2388"/>
    <w:rsid w:val="004C313C"/>
    <w:rsid w:val="004C73AC"/>
    <w:rsid w:val="004D0593"/>
    <w:rsid w:val="004D6A7A"/>
    <w:rsid w:val="004F3CEF"/>
    <w:rsid w:val="00514596"/>
    <w:rsid w:val="005334BC"/>
    <w:rsid w:val="005336F7"/>
    <w:rsid w:val="00577351"/>
    <w:rsid w:val="00584FD6"/>
    <w:rsid w:val="00585418"/>
    <w:rsid w:val="00587149"/>
    <w:rsid w:val="005A34DE"/>
    <w:rsid w:val="005C2A1A"/>
    <w:rsid w:val="005F74CF"/>
    <w:rsid w:val="00600F60"/>
    <w:rsid w:val="00624F08"/>
    <w:rsid w:val="006279C3"/>
    <w:rsid w:val="0064643B"/>
    <w:rsid w:val="006814FC"/>
    <w:rsid w:val="006919EC"/>
    <w:rsid w:val="006A08F2"/>
    <w:rsid w:val="006B14E6"/>
    <w:rsid w:val="006D2B5B"/>
    <w:rsid w:val="006E4DF4"/>
    <w:rsid w:val="00705150"/>
    <w:rsid w:val="00730730"/>
    <w:rsid w:val="007545B8"/>
    <w:rsid w:val="00761589"/>
    <w:rsid w:val="007657F2"/>
    <w:rsid w:val="0077315E"/>
    <w:rsid w:val="00777862"/>
    <w:rsid w:val="00791C6C"/>
    <w:rsid w:val="007C5E8A"/>
    <w:rsid w:val="00822B58"/>
    <w:rsid w:val="0082717D"/>
    <w:rsid w:val="008463A5"/>
    <w:rsid w:val="008922C1"/>
    <w:rsid w:val="008A2002"/>
    <w:rsid w:val="008A2459"/>
    <w:rsid w:val="008B454B"/>
    <w:rsid w:val="008E1966"/>
    <w:rsid w:val="008F3C1C"/>
    <w:rsid w:val="00920BA6"/>
    <w:rsid w:val="009500CA"/>
    <w:rsid w:val="00950932"/>
    <w:rsid w:val="009555BC"/>
    <w:rsid w:val="009708AA"/>
    <w:rsid w:val="00973DE6"/>
    <w:rsid w:val="00986F9E"/>
    <w:rsid w:val="00992CE0"/>
    <w:rsid w:val="009A2A0D"/>
    <w:rsid w:val="00A35910"/>
    <w:rsid w:val="00A723AC"/>
    <w:rsid w:val="00A870AE"/>
    <w:rsid w:val="00AA2DE6"/>
    <w:rsid w:val="00AA6937"/>
    <w:rsid w:val="00AC2B43"/>
    <w:rsid w:val="00AD19F4"/>
    <w:rsid w:val="00AE1FDD"/>
    <w:rsid w:val="00B305CF"/>
    <w:rsid w:val="00BA5C4E"/>
    <w:rsid w:val="00BA7F0B"/>
    <w:rsid w:val="00BC0883"/>
    <w:rsid w:val="00BC3120"/>
    <w:rsid w:val="00BC6161"/>
    <w:rsid w:val="00BD4519"/>
    <w:rsid w:val="00BE468C"/>
    <w:rsid w:val="00BE7F5C"/>
    <w:rsid w:val="00C239AC"/>
    <w:rsid w:val="00C260E3"/>
    <w:rsid w:val="00C26169"/>
    <w:rsid w:val="00C3048F"/>
    <w:rsid w:val="00C62833"/>
    <w:rsid w:val="00C6427F"/>
    <w:rsid w:val="00CA4D00"/>
    <w:rsid w:val="00CB5548"/>
    <w:rsid w:val="00CC1FD3"/>
    <w:rsid w:val="00CC585F"/>
    <w:rsid w:val="00CF696C"/>
    <w:rsid w:val="00D0155D"/>
    <w:rsid w:val="00D04D2A"/>
    <w:rsid w:val="00D065B3"/>
    <w:rsid w:val="00D16C95"/>
    <w:rsid w:val="00D20489"/>
    <w:rsid w:val="00D451A6"/>
    <w:rsid w:val="00D47124"/>
    <w:rsid w:val="00D533BC"/>
    <w:rsid w:val="00D64F37"/>
    <w:rsid w:val="00DC15C2"/>
    <w:rsid w:val="00DE1BC6"/>
    <w:rsid w:val="00DF0D15"/>
    <w:rsid w:val="00E16A2E"/>
    <w:rsid w:val="00E269D8"/>
    <w:rsid w:val="00E33C8F"/>
    <w:rsid w:val="00E77237"/>
    <w:rsid w:val="00E84A16"/>
    <w:rsid w:val="00E86634"/>
    <w:rsid w:val="00E92DE7"/>
    <w:rsid w:val="00EB089E"/>
    <w:rsid w:val="00EB0A5D"/>
    <w:rsid w:val="00EB334C"/>
    <w:rsid w:val="00EC04AC"/>
    <w:rsid w:val="00EC52F8"/>
    <w:rsid w:val="00F00ADD"/>
    <w:rsid w:val="00F20C85"/>
    <w:rsid w:val="00F314EE"/>
    <w:rsid w:val="00F5343C"/>
    <w:rsid w:val="00F641BB"/>
    <w:rsid w:val="00F77172"/>
    <w:rsid w:val="00FF18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122B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19122B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E772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7723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0932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84</TotalTime>
  <Pages>5</Pages>
  <Words>319</Words>
  <Characters>1884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 SLOVAN</dc:creator>
  <cp:keywords/>
  <dc:description/>
  <cp:lastModifiedBy>Vojta</cp:lastModifiedBy>
  <cp:revision>8</cp:revision>
  <cp:lastPrinted>2013-04-24T06:54:00Z</cp:lastPrinted>
  <dcterms:created xsi:type="dcterms:W3CDTF">2013-01-26T20:50:00Z</dcterms:created>
  <dcterms:modified xsi:type="dcterms:W3CDTF">2013-09-20T17:49:00Z</dcterms:modified>
</cp:coreProperties>
</file>