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7E773C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4C1A8B" w:rsidRPr="00837D2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B965A8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B965A8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present simple negative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B83D6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B83D6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B83D6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1C2DFF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</w:t>
      </w:r>
      <w:r w:rsidR="007E773C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4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B965A8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A1E2F" w:rsidRPr="006B6BBE" w:rsidRDefault="001447A5">
      <w:pPr>
        <w:rPr>
          <w:rFonts w:asciiTheme="majorHAnsi" w:hAnsiTheme="majorHAnsi"/>
          <w:noProof/>
          <w:sz w:val="24"/>
          <w:u w:val="single"/>
          <w:lang w:eastAsia="cs-CZ"/>
        </w:rPr>
      </w:pPr>
      <w:r w:rsidRPr="006B6BBE">
        <w:rPr>
          <w:rFonts w:asciiTheme="majorHAnsi" w:hAnsiTheme="majorHAnsi"/>
          <w:noProof/>
          <w:sz w:val="24"/>
          <w:u w:val="single"/>
          <w:lang w:eastAsia="cs-CZ"/>
        </w:rPr>
        <w:lastRenderedPageBreak/>
        <w:t xml:space="preserve">First, write </w:t>
      </w:r>
      <w:r w:rsidR="001A1E2F" w:rsidRPr="006B6BBE">
        <w:rPr>
          <w:rFonts w:asciiTheme="majorHAnsi" w:hAnsiTheme="majorHAnsi"/>
          <w:noProof/>
          <w:sz w:val="24"/>
          <w:u w:val="single"/>
          <w:lang w:eastAsia="cs-CZ"/>
        </w:rPr>
        <w:t xml:space="preserve">negative sentences. Then write the </w:t>
      </w:r>
      <w:r w:rsidR="00B24E2B" w:rsidRPr="006B6BBE">
        <w:rPr>
          <w:rFonts w:asciiTheme="majorHAnsi" w:hAnsiTheme="majorHAnsi"/>
          <w:noProof/>
          <w:sz w:val="24"/>
          <w:u w:val="single"/>
          <w:lang w:eastAsia="cs-CZ"/>
        </w:rPr>
        <w:t>affirmative</w:t>
      </w:r>
      <w:r w:rsidR="001A1E2F" w:rsidRPr="006B6BBE">
        <w:rPr>
          <w:rFonts w:asciiTheme="majorHAnsi" w:hAnsiTheme="majorHAnsi"/>
          <w:noProof/>
          <w:sz w:val="24"/>
          <w:u w:val="single"/>
          <w:lang w:eastAsia="cs-CZ"/>
        </w:rPr>
        <w:t xml:space="preserve"> ones.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8"/>
      </w:tblGrid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4E1FC9" w:rsidP="00B24E2B">
            <w:pPr>
              <w:jc w:val="center"/>
              <w:rPr>
                <w:b/>
                <w:sz w:val="28"/>
                <w:lang w:val="en-US"/>
              </w:rPr>
            </w:pPr>
            <w:r w:rsidRPr="00B24E2B">
              <w:rPr>
                <w:b/>
                <w:sz w:val="28"/>
                <w:lang w:val="en-US"/>
              </w:rPr>
              <w:t>I / go / to school / Sunday × Monday</w:t>
            </w: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1FC9" w:rsidRPr="00B24E2B" w:rsidRDefault="004E1FC9" w:rsidP="00B24E2B">
            <w:pPr>
              <w:jc w:val="center"/>
              <w:rPr>
                <w:rFonts w:ascii="Tempus Sans ITC" w:hAnsi="Tempus Sans ITC"/>
                <w:sz w:val="28"/>
                <w:lang w:val="en-US"/>
              </w:rPr>
            </w:pPr>
            <w:r w:rsidRPr="00B24E2B">
              <w:rPr>
                <w:rFonts w:ascii="Tempus Sans ITC" w:hAnsi="Tempus Sans ITC"/>
                <w:sz w:val="28"/>
                <w:lang w:val="en-US"/>
              </w:rPr>
              <w:t>I don’t go to school on Sunday. I go to school on Monday.</w:t>
            </w: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4E1FC9" w:rsidP="00B24E2B">
            <w:pPr>
              <w:jc w:val="center"/>
              <w:rPr>
                <w:b/>
                <w:sz w:val="28"/>
                <w:lang w:val="en-US"/>
              </w:rPr>
            </w:pPr>
            <w:r w:rsidRPr="00B24E2B">
              <w:rPr>
                <w:b/>
                <w:sz w:val="28"/>
                <w:lang w:val="en-US"/>
              </w:rPr>
              <w:t>I / play / football / Wednesday × Tuesday</w:t>
            </w:r>
          </w:p>
        </w:tc>
      </w:tr>
      <w:tr w:rsidR="004E1FC9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1FC9" w:rsidRDefault="004E1FC9" w:rsidP="00B24E2B">
            <w:pPr>
              <w:jc w:val="center"/>
            </w:pP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h</w:t>
            </w:r>
            <w:r w:rsidR="004E1FC9" w:rsidRPr="00B24E2B">
              <w:rPr>
                <w:b/>
                <w:sz w:val="28"/>
                <w:lang w:val="en-US"/>
              </w:rPr>
              <w:t>e / have / breakfast / in the evening × in the morning</w:t>
            </w:r>
          </w:p>
        </w:tc>
      </w:tr>
      <w:tr w:rsidR="004E1FC9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1FC9" w:rsidRDefault="004E1FC9" w:rsidP="00B24E2B">
            <w:pPr>
              <w:jc w:val="center"/>
            </w:pP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t</w:t>
            </w:r>
            <w:r w:rsidR="004E1FC9" w:rsidRPr="00B24E2B">
              <w:rPr>
                <w:b/>
                <w:sz w:val="28"/>
                <w:lang w:val="en-US"/>
              </w:rPr>
              <w:t>hey / run / in the park × in the gym</w:t>
            </w:r>
          </w:p>
        </w:tc>
      </w:tr>
      <w:tr w:rsidR="004E1FC9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1FC9" w:rsidRDefault="004E1FC9" w:rsidP="00B24E2B">
            <w:pPr>
              <w:jc w:val="center"/>
            </w:pP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o</w:t>
            </w:r>
            <w:r w:rsidR="004E1FC9" w:rsidRPr="00B24E2B">
              <w:rPr>
                <w:b/>
                <w:sz w:val="28"/>
                <w:lang w:val="en-US"/>
              </w:rPr>
              <w:t>ur dog / eat / fruit × meat</w:t>
            </w:r>
          </w:p>
        </w:tc>
      </w:tr>
      <w:tr w:rsidR="004E1FC9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1FC9" w:rsidRDefault="004E1FC9" w:rsidP="00B24E2B">
            <w:pPr>
              <w:jc w:val="center"/>
            </w:pP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t</w:t>
            </w:r>
            <w:r w:rsidR="004E1FC9" w:rsidRPr="00B24E2B">
              <w:rPr>
                <w:b/>
                <w:sz w:val="28"/>
                <w:lang w:val="en-US"/>
              </w:rPr>
              <w:t>heir cat / drink / milk × water</w:t>
            </w:r>
          </w:p>
        </w:tc>
      </w:tr>
      <w:tr w:rsidR="004E1FC9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E1FC9" w:rsidRDefault="004E1FC9" w:rsidP="00B24E2B">
            <w:pPr>
              <w:jc w:val="center"/>
            </w:pPr>
          </w:p>
        </w:tc>
      </w:tr>
      <w:tr w:rsidR="004E1FC9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4E1FC9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m</w:t>
            </w:r>
            <w:r w:rsidR="004E1FC9" w:rsidRPr="00B24E2B">
              <w:rPr>
                <w:b/>
                <w:sz w:val="28"/>
                <w:lang w:val="en-US"/>
              </w:rPr>
              <w:t xml:space="preserve">y friend John / like / History × </w:t>
            </w:r>
            <w:r w:rsidR="00570872" w:rsidRPr="00B24E2B">
              <w:rPr>
                <w:b/>
                <w:sz w:val="28"/>
                <w:lang w:val="en-US"/>
              </w:rPr>
              <w:t>Geography</w:t>
            </w:r>
          </w:p>
        </w:tc>
      </w:tr>
      <w:tr w:rsidR="00570872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0872" w:rsidRDefault="00570872" w:rsidP="00B24E2B">
            <w:pPr>
              <w:jc w:val="center"/>
            </w:pPr>
          </w:p>
        </w:tc>
      </w:tr>
      <w:tr w:rsidR="00570872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570872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h</w:t>
            </w:r>
            <w:r w:rsidR="00570872" w:rsidRPr="00B24E2B">
              <w:rPr>
                <w:b/>
                <w:sz w:val="28"/>
                <w:lang w:val="en-US"/>
              </w:rPr>
              <w:t>is parents / watch / cartoons × sci-fi films</w:t>
            </w:r>
          </w:p>
        </w:tc>
      </w:tr>
      <w:tr w:rsidR="00570872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0872" w:rsidRDefault="00570872" w:rsidP="00B24E2B">
            <w:pPr>
              <w:jc w:val="center"/>
            </w:pPr>
          </w:p>
        </w:tc>
      </w:tr>
      <w:tr w:rsidR="00570872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570872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t</w:t>
            </w:r>
            <w:r w:rsidR="00570872" w:rsidRPr="00B24E2B">
              <w:rPr>
                <w:b/>
                <w:sz w:val="28"/>
                <w:lang w:val="en-US"/>
              </w:rPr>
              <w:t>heir sisters / read / books × magazines</w:t>
            </w:r>
          </w:p>
        </w:tc>
      </w:tr>
      <w:tr w:rsidR="00570872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0872" w:rsidRDefault="00570872" w:rsidP="00B24E2B">
            <w:pPr>
              <w:jc w:val="center"/>
            </w:pPr>
          </w:p>
        </w:tc>
      </w:tr>
      <w:tr w:rsidR="00570872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570872" w:rsidRPr="00B24E2B" w:rsidRDefault="00570872" w:rsidP="00B24E2B">
            <w:pPr>
              <w:jc w:val="center"/>
              <w:rPr>
                <w:b/>
                <w:sz w:val="28"/>
                <w:lang w:val="en-US"/>
              </w:rPr>
            </w:pPr>
            <w:r w:rsidRPr="00B24E2B">
              <w:rPr>
                <w:b/>
                <w:sz w:val="28"/>
                <w:lang w:val="en-US"/>
              </w:rPr>
              <w:t>Bill / write / letters × emails</w:t>
            </w:r>
          </w:p>
        </w:tc>
      </w:tr>
      <w:tr w:rsidR="00570872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0872" w:rsidRDefault="00570872" w:rsidP="00B24E2B">
            <w:pPr>
              <w:jc w:val="center"/>
            </w:pPr>
          </w:p>
        </w:tc>
      </w:tr>
      <w:tr w:rsidR="00570872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570872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o</w:t>
            </w:r>
            <w:r w:rsidR="00570872" w:rsidRPr="00B24E2B">
              <w:rPr>
                <w:b/>
                <w:sz w:val="28"/>
                <w:lang w:val="en-US"/>
              </w:rPr>
              <w:t>ur father / take / the bus × a taxi</w:t>
            </w:r>
          </w:p>
        </w:tc>
      </w:tr>
      <w:tr w:rsidR="00570872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0872" w:rsidRDefault="00570872" w:rsidP="00B24E2B">
            <w:pPr>
              <w:jc w:val="center"/>
            </w:pPr>
          </w:p>
        </w:tc>
      </w:tr>
      <w:tr w:rsidR="00570872" w:rsidRPr="00B24E2B" w:rsidTr="00B24E2B">
        <w:trPr>
          <w:trHeight w:val="508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570872" w:rsidRPr="00B24E2B" w:rsidRDefault="00DF6378" w:rsidP="00B24E2B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h</w:t>
            </w:r>
            <w:r w:rsidR="00570872" w:rsidRPr="00B24E2B">
              <w:rPr>
                <w:b/>
                <w:sz w:val="28"/>
                <w:lang w:val="en-US"/>
              </w:rPr>
              <w:t>er children / get up / 6 o’clock × 7 o‘clock</w:t>
            </w:r>
          </w:p>
        </w:tc>
      </w:tr>
      <w:tr w:rsidR="00B24E2B" w:rsidRPr="00B24E2B" w:rsidTr="00B24E2B">
        <w:trPr>
          <w:trHeight w:val="508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B24E2B" w:rsidRPr="00B24E2B" w:rsidRDefault="00B24E2B" w:rsidP="00B24E2B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791174" w:rsidRDefault="00791174">
      <w:pPr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  <w:bookmarkStart w:id="0" w:name="_GoBack"/>
      <w:bookmarkEnd w:id="0"/>
    </w:p>
    <w:p w:rsidR="006A27DD" w:rsidRDefault="00B24E2B" w:rsidP="00240708">
      <w:pPr>
        <w:jc w:val="both"/>
      </w:pPr>
      <w:r>
        <w:t>Žáci jsou seznámeni s</w:t>
      </w:r>
      <w:r w:rsidR="00DF6378">
        <w:t> tvorbou záporných vět v přítomném čase prostém. Toto cvičení může sloužit jako procvičení nebo i test. Žáci tvoří nejprve záporné věty (</w:t>
      </w:r>
      <w:r w:rsidR="00DF6378" w:rsidRPr="006B6BBE">
        <w:rPr>
          <w:i/>
        </w:rPr>
        <w:t>V neděli do školy nechodím.</w:t>
      </w:r>
      <w:r w:rsidR="00DF6378">
        <w:t>), poté tvoří věty v kladných větách (</w:t>
      </w:r>
      <w:r w:rsidR="00DF6378" w:rsidRPr="006B6BBE">
        <w:rPr>
          <w:i/>
        </w:rPr>
        <w:t>Do školy chodím v pondělí.</w:t>
      </w:r>
      <w:r w:rsidR="00DF6378">
        <w:t>). Procvičí si tím nejen tvorbu záporných vět, ale i kladných oznamovacích, aby si upevnili změnu v 3. osobě jednotného čísla (</w:t>
      </w:r>
      <w:r w:rsidR="00DF6378" w:rsidRPr="006B6BBE">
        <w:rPr>
          <w:i/>
          <w:lang w:val="en-US"/>
        </w:rPr>
        <w:t>play / plays</w:t>
      </w:r>
      <w:r w:rsidR="00DF6378">
        <w:t>).</w:t>
      </w:r>
    </w:p>
    <w:p w:rsidR="00A666C4" w:rsidRDefault="00A666C4" w:rsidP="00240708">
      <w:pPr>
        <w:jc w:val="both"/>
      </w:pPr>
      <w:r>
        <w:t>Správné 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8"/>
      </w:tblGrid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I / go / to school / Sunday × Monday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A666C4" w:rsidP="00C3746D">
            <w:pPr>
              <w:jc w:val="center"/>
              <w:rPr>
                <w:rFonts w:ascii="Tempus Sans ITC" w:hAnsi="Tempus Sans ITC"/>
                <w:sz w:val="24"/>
                <w:lang w:val="en-US"/>
              </w:rPr>
            </w:pPr>
            <w:r w:rsidRPr="00A666C4">
              <w:rPr>
                <w:rFonts w:ascii="Tempus Sans ITC" w:hAnsi="Tempus Sans ITC"/>
                <w:sz w:val="24"/>
                <w:lang w:val="en-US"/>
              </w:rPr>
              <w:t>I don’t go to school on Sunday. I go to school on Monday.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I / play / football / Wednesday × Tuesday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I don’t play football on Wednesday. I play football on Tuesday.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he / have / breakfast / in the evening × in the morning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He doesn’t have breakfast in the evening. He has breakfast in the morning.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they / run / in the park × in the gym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They don’t run in the park. They run in the gym.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our dog / eat / fruit × meat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4C44AF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 xml:space="preserve">Our dog doesn’t eat fruit. He / She / It </w:t>
            </w:r>
            <w:proofErr w:type="gramStart"/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eats</w:t>
            </w:r>
            <w:proofErr w:type="gramEnd"/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 xml:space="preserve"> meat.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their cat / drink / milk × water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 xml:space="preserve">Their cat doesn’t drink milk. He / She / It </w:t>
            </w:r>
            <w:proofErr w:type="gramStart"/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drinks</w:t>
            </w:r>
            <w:proofErr w:type="gramEnd"/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 xml:space="preserve"> water.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my friend John / like / History × Geography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My friend John doesn’t like History. He likes Geography.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his parents / watch / cartoons × sci-fi films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His parents don’t watch cartoons. They watch sci-fi films.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their sisters / read / books × magazines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Their sisters don’t read books. They read magazines.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Bill / write / letters × emails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Bill doesn’t write letters. He writes emails.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our father / take / the bus × a taxi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666C4" w:rsidRPr="00A666C4" w:rsidRDefault="004C44AF" w:rsidP="00C3746D">
            <w:pPr>
              <w:jc w:val="center"/>
              <w:rPr>
                <w:sz w:val="24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Our father doesn’t take the bus. He takes a taxi.</w:t>
            </w:r>
          </w:p>
        </w:tc>
      </w:tr>
      <w:tr w:rsidR="00A666C4" w:rsidRPr="00A666C4" w:rsidTr="004C44AF">
        <w:trPr>
          <w:trHeight w:val="313"/>
        </w:trPr>
        <w:tc>
          <w:tcPr>
            <w:tcW w:w="928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A666C4" w:rsidP="00C3746D">
            <w:pPr>
              <w:jc w:val="center"/>
              <w:rPr>
                <w:b/>
                <w:sz w:val="24"/>
                <w:lang w:val="en-US"/>
              </w:rPr>
            </w:pPr>
            <w:r w:rsidRPr="00A666C4">
              <w:rPr>
                <w:b/>
                <w:sz w:val="24"/>
                <w:lang w:val="en-US"/>
              </w:rPr>
              <w:t>her children / get up / 6 o’clock × 7 o‘clock</w:t>
            </w:r>
          </w:p>
        </w:tc>
      </w:tr>
      <w:tr w:rsidR="00A666C4" w:rsidRPr="00A666C4" w:rsidTr="004C44AF">
        <w:trPr>
          <w:trHeight w:val="314"/>
        </w:trPr>
        <w:tc>
          <w:tcPr>
            <w:tcW w:w="928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A666C4" w:rsidRPr="00A666C4" w:rsidRDefault="004C44AF" w:rsidP="00C3746D">
            <w:pPr>
              <w:jc w:val="center"/>
              <w:rPr>
                <w:b/>
                <w:sz w:val="24"/>
                <w:lang w:val="en-US"/>
              </w:rPr>
            </w:pPr>
            <w:r>
              <w:rPr>
                <w:rFonts w:ascii="Tempus Sans ITC" w:hAnsi="Tempus Sans ITC"/>
                <w:color w:val="FF0000"/>
                <w:sz w:val="24"/>
                <w:lang w:val="en-US"/>
              </w:rPr>
              <w:t>Her children don’t get up at 6 o’clock. They get up at 7 o’clock.</w:t>
            </w:r>
          </w:p>
        </w:tc>
      </w:tr>
    </w:tbl>
    <w:p w:rsidR="006A27DD" w:rsidRDefault="006A27DD"/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5A4" w:rsidRDefault="005745A4" w:rsidP="00285C8B">
      <w:pPr>
        <w:spacing w:after="0" w:line="240" w:lineRule="auto"/>
      </w:pPr>
      <w:r>
        <w:separator/>
      </w:r>
    </w:p>
  </w:endnote>
  <w:endnote w:type="continuationSeparator" w:id="0">
    <w:p w:rsidR="005745A4" w:rsidRDefault="005745A4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5A4" w:rsidRDefault="005745A4" w:rsidP="00285C8B">
      <w:pPr>
        <w:spacing w:after="0" w:line="240" w:lineRule="auto"/>
      </w:pPr>
      <w:r>
        <w:separator/>
      </w:r>
    </w:p>
  </w:footnote>
  <w:footnote w:type="continuationSeparator" w:id="0">
    <w:p w:rsidR="005745A4" w:rsidRDefault="005745A4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447A5"/>
    <w:rsid w:val="001A1E2F"/>
    <w:rsid w:val="001C2DFF"/>
    <w:rsid w:val="00240708"/>
    <w:rsid w:val="00285C8B"/>
    <w:rsid w:val="00287128"/>
    <w:rsid w:val="00301B9A"/>
    <w:rsid w:val="00365276"/>
    <w:rsid w:val="003B2C14"/>
    <w:rsid w:val="004963F7"/>
    <w:rsid w:val="004C1A8B"/>
    <w:rsid w:val="004C44AF"/>
    <w:rsid w:val="004C4DEB"/>
    <w:rsid w:val="004E1FC9"/>
    <w:rsid w:val="00562B7F"/>
    <w:rsid w:val="00570872"/>
    <w:rsid w:val="005745A4"/>
    <w:rsid w:val="005D7630"/>
    <w:rsid w:val="00657DFE"/>
    <w:rsid w:val="006A27DD"/>
    <w:rsid w:val="006B6BBE"/>
    <w:rsid w:val="006D01BC"/>
    <w:rsid w:val="00720381"/>
    <w:rsid w:val="00791174"/>
    <w:rsid w:val="007E773C"/>
    <w:rsid w:val="008157B1"/>
    <w:rsid w:val="00837D2F"/>
    <w:rsid w:val="0098105A"/>
    <w:rsid w:val="00987315"/>
    <w:rsid w:val="00A55353"/>
    <w:rsid w:val="00A666C4"/>
    <w:rsid w:val="00AB6565"/>
    <w:rsid w:val="00B24E2B"/>
    <w:rsid w:val="00B965A8"/>
    <w:rsid w:val="00C84804"/>
    <w:rsid w:val="00D40D92"/>
    <w:rsid w:val="00D94E99"/>
    <w:rsid w:val="00DC4849"/>
    <w:rsid w:val="00DF6378"/>
    <w:rsid w:val="00E3220A"/>
    <w:rsid w:val="00F42070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FFDE66" w:themeColor="hyperlink"/>
      <w:u w:val="single"/>
    </w:rPr>
  </w:style>
  <w:style w:type="table" w:styleId="Mkatabulky">
    <w:name w:val="Table Grid"/>
    <w:basedOn w:val="Normlntabulka"/>
    <w:uiPriority w:val="59"/>
    <w:rsid w:val="00987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FFDE66" w:themeColor="hyperlink"/>
      <w:u w:val="single"/>
    </w:rPr>
  </w:style>
  <w:style w:type="table" w:styleId="Mkatabulky">
    <w:name w:val="Table Grid"/>
    <w:basedOn w:val="Normlntabulka"/>
    <w:uiPriority w:val="59"/>
    <w:rsid w:val="009873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Bohatý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119</TotalTime>
  <Pages>3</Pages>
  <Words>344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5</cp:revision>
  <cp:lastPrinted>2012-01-01T12:03:00Z</cp:lastPrinted>
  <dcterms:created xsi:type="dcterms:W3CDTF">2013-04-07T10:08:00Z</dcterms:created>
  <dcterms:modified xsi:type="dcterms:W3CDTF">2013-04-22T16:46:00Z</dcterms:modified>
</cp:coreProperties>
</file>