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4C1A8B" w:rsidRPr="00837D2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</w:t>
      </w:r>
      <w:r w:rsidR="0073384E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3</w:t>
      </w:r>
      <w:r w:rsidR="004C1A8B" w:rsidRPr="00837D2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5A213B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5A213B">
        <w:rPr>
          <w:rFonts w:asciiTheme="majorHAnsi" w:eastAsia="Times New Roman" w:hAnsiTheme="majorHAnsi" w:cs="Calibri"/>
          <w:b/>
          <w:caps/>
          <w:color w:val="B58B8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present simple yes/no questions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F0A22E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C1752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F0A22E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F0A22E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73384E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20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0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5A213B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773F8" w:rsidRPr="00881A1E" w:rsidRDefault="00015E15">
      <w:pPr>
        <w:rPr>
          <w:rFonts w:asciiTheme="majorHAnsi" w:hAnsiTheme="majorHAnsi"/>
          <w:noProof/>
          <w:sz w:val="24"/>
          <w:u w:val="single"/>
          <w:lang w:val="en-US" w:eastAsia="cs-CZ"/>
        </w:rPr>
      </w:pPr>
      <w:r w:rsidRPr="00881A1E">
        <w:rPr>
          <w:rFonts w:asciiTheme="majorHAnsi" w:hAnsiTheme="majorHAnsi"/>
          <w:noProof/>
          <w:sz w:val="24"/>
          <w:u w:val="single"/>
          <w:lang w:val="en-US" w:eastAsia="cs-CZ"/>
        </w:rPr>
        <w:lastRenderedPageBreak/>
        <w:t>Rew</w:t>
      </w:r>
      <w:bookmarkStart w:id="0" w:name="_GoBack"/>
      <w:bookmarkEnd w:id="0"/>
      <w:r w:rsidRPr="00881A1E">
        <w:rPr>
          <w:rFonts w:asciiTheme="majorHAnsi" w:hAnsiTheme="majorHAnsi"/>
          <w:noProof/>
          <w:sz w:val="24"/>
          <w:u w:val="single"/>
          <w:lang w:val="en-US" w:eastAsia="cs-CZ"/>
        </w:rPr>
        <w:t>rite the sentences to make questions</w:t>
      </w:r>
      <w:r w:rsidR="00153FCA" w:rsidRPr="00881A1E">
        <w:rPr>
          <w:rFonts w:asciiTheme="majorHAnsi" w:hAnsiTheme="majorHAnsi"/>
          <w:noProof/>
          <w:sz w:val="24"/>
          <w:u w:val="single"/>
          <w:lang w:val="en-US" w:eastAsia="cs-CZ"/>
        </w:rPr>
        <w:t>, then answer.</w:t>
      </w:r>
    </w:p>
    <w:tbl>
      <w:tblPr>
        <w:tblStyle w:val="Mkatabulky"/>
        <w:tblW w:w="9304" w:type="dxa"/>
        <w:tblLook w:val="04A0" w:firstRow="1" w:lastRow="0" w:firstColumn="1" w:lastColumn="0" w:noHBand="0" w:noVBand="1"/>
      </w:tblPr>
      <w:tblGrid>
        <w:gridCol w:w="2270"/>
        <w:gridCol w:w="55"/>
        <w:gridCol w:w="2328"/>
        <w:gridCol w:w="2325"/>
        <w:gridCol w:w="48"/>
        <w:gridCol w:w="2278"/>
      </w:tblGrid>
      <w:tr w:rsidR="00015E15" w:rsidRPr="00C44C0E" w:rsidTr="0058522A">
        <w:trPr>
          <w:trHeight w:val="549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015E15" w:rsidRPr="00C44C0E" w:rsidRDefault="00015E15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015E15" w:rsidRPr="00C44C0E" w:rsidRDefault="0036564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015E15" w:rsidRPr="00C44C0E" w:rsidRDefault="00015E15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LIKE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015E15" w:rsidRPr="00C44C0E" w:rsidRDefault="00015E15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PIZZA</w:t>
            </w:r>
            <w:r w:rsidR="00D30500" w:rsidRPr="00C44C0E">
              <w:rPr>
                <w:b/>
                <w:noProof/>
                <w:sz w:val="28"/>
                <w:szCs w:val="28"/>
                <w:lang w:eastAsia="cs-CZ"/>
              </w:rPr>
              <w:t>.</w:t>
            </w:r>
          </w:p>
        </w:tc>
      </w:tr>
      <w:tr w:rsidR="00015E15" w:rsidRPr="00C44C0E" w:rsidTr="00365640">
        <w:trPr>
          <w:trHeight w:val="549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15E15" w:rsidRPr="00C44C0E" w:rsidRDefault="00015E15" w:rsidP="00365640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DO</w:t>
            </w: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15E15" w:rsidRPr="0058522A" w:rsidRDefault="00015E15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YOU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15E15" w:rsidRPr="00C44C0E" w:rsidRDefault="00015E15" w:rsidP="00365640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LIKE</w:t>
            </w: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015E15" w:rsidRPr="00C44C0E" w:rsidRDefault="00015E15" w:rsidP="00365640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PIZZA</w:t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?</w:t>
            </w:r>
          </w:p>
        </w:tc>
      </w:tr>
      <w:tr w:rsidR="00946010" w:rsidRPr="00C44C0E" w:rsidTr="00946010">
        <w:trPr>
          <w:trHeight w:val="549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6010" w:rsidRPr="00C44C0E" w:rsidRDefault="00365640" w:rsidP="00365640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</w:r>
            <w:r w:rsidR="00946010" w:rsidRPr="00C44C0E">
              <w:rPr>
                <w:rFonts w:ascii="Tempus Sans ITC" w:hAnsi="Tempus Sans ITC"/>
                <w:noProof/>
                <w:sz w:val="24"/>
                <w:lang w:eastAsia="cs-CZ"/>
              </w:rPr>
              <w:t>YES, I DO.</w:t>
            </w:r>
          </w:p>
        </w:tc>
      </w:tr>
      <w:tr w:rsidR="00015E15" w:rsidRPr="00C44C0E" w:rsidTr="0058522A">
        <w:trPr>
          <w:trHeight w:val="518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015E15" w:rsidRPr="00C44C0E" w:rsidRDefault="00015E15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015E15" w:rsidRPr="00C44C0E" w:rsidRDefault="00153FCA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t>HE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015E15" w:rsidRPr="00C44C0E" w:rsidRDefault="00015E15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GOES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015E15" w:rsidRPr="00C44C0E" w:rsidRDefault="00015E15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TO SCHOOL</w:t>
            </w:r>
            <w:r w:rsidR="00D30500" w:rsidRPr="00C44C0E">
              <w:rPr>
                <w:b/>
                <w:noProof/>
                <w:sz w:val="28"/>
                <w:szCs w:val="28"/>
                <w:lang w:eastAsia="cs-CZ"/>
              </w:rPr>
              <w:t>.</w:t>
            </w:r>
          </w:p>
        </w:tc>
      </w:tr>
      <w:tr w:rsidR="00015E15" w:rsidRPr="00C44C0E" w:rsidTr="00365640">
        <w:trPr>
          <w:trHeight w:val="549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15E15" w:rsidRPr="00C44C0E" w:rsidRDefault="00D30500" w:rsidP="00365640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DOES</w:t>
            </w: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15E15" w:rsidRPr="0058522A" w:rsidRDefault="00D30500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HE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015E15" w:rsidRPr="00C44C0E" w:rsidRDefault="00015E15" w:rsidP="00365640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015E15" w:rsidRPr="0058522A" w:rsidRDefault="00D30500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TO SCHOOL?</w:t>
            </w:r>
          </w:p>
        </w:tc>
      </w:tr>
      <w:tr w:rsidR="00B025D1" w:rsidRPr="00C44C0E" w:rsidTr="00946010">
        <w:trPr>
          <w:trHeight w:val="549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25D1" w:rsidRPr="00C44C0E" w:rsidRDefault="00365640" w:rsidP="00365640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  <w:t>YES</w:t>
            </w:r>
            <w:r w:rsidR="00B025D1"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, HE </w:t>
            </w:r>
          </w:p>
        </w:tc>
      </w:tr>
      <w:tr w:rsidR="00015E15" w:rsidRPr="00C44C0E" w:rsidTr="0058522A">
        <w:trPr>
          <w:trHeight w:val="549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015E15" w:rsidRPr="00C44C0E" w:rsidRDefault="00015E15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015E15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MY SISTER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015E15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SPEAKS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015E15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ENGLISH.</w:t>
            </w:r>
          </w:p>
        </w:tc>
      </w:tr>
      <w:tr w:rsidR="00D30500" w:rsidTr="00365640">
        <w:trPr>
          <w:trHeight w:val="549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Default="00D3050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Pr="0058522A" w:rsidRDefault="00365640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>
              <w:rPr>
                <w:b/>
                <w:noProof/>
                <w:sz w:val="28"/>
                <w:lang w:eastAsia="cs-CZ"/>
              </w:rPr>
              <w:t>YOUR</w:t>
            </w:r>
            <w:r w:rsidR="00153FCA" w:rsidRPr="0058522A">
              <w:rPr>
                <w:b/>
                <w:noProof/>
                <w:sz w:val="28"/>
                <w:lang w:eastAsia="cs-CZ"/>
              </w:rPr>
              <w:t xml:space="preserve"> SISTER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Default="00D3050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D30500" w:rsidRPr="0058522A" w:rsidRDefault="00153FCA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ENGLISH</w:t>
            </w:r>
            <w:r w:rsidR="0058522A" w:rsidRPr="0058522A">
              <w:rPr>
                <w:b/>
                <w:noProof/>
                <w:sz w:val="28"/>
                <w:lang w:eastAsia="cs-CZ"/>
              </w:rPr>
              <w:t>?</w:t>
            </w:r>
          </w:p>
        </w:tc>
      </w:tr>
      <w:tr w:rsidR="00B025D1" w:rsidRPr="00C44C0E" w:rsidTr="00946010">
        <w:trPr>
          <w:trHeight w:val="549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25D1" w:rsidRPr="00C44C0E" w:rsidRDefault="00365640" w:rsidP="00365640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  <w:t>YES</w:t>
            </w:r>
            <w:r w:rsidR="00B025D1"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, </w:t>
            </w:r>
          </w:p>
        </w:tc>
      </w:tr>
      <w:tr w:rsidR="00D30500" w:rsidRPr="00C44C0E" w:rsidTr="0058522A">
        <w:trPr>
          <w:trHeight w:val="549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D30500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D30500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HER NEW SHOES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D30500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LOOK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D30500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NICE.</w:t>
            </w:r>
          </w:p>
        </w:tc>
      </w:tr>
      <w:tr w:rsidR="00D30500" w:rsidTr="00365640">
        <w:trPr>
          <w:trHeight w:val="549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Default="00D3050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Pr="0058522A" w:rsidRDefault="00153FCA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HER NEW SHOES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Default="00D3050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D30500" w:rsidRPr="0058522A" w:rsidRDefault="00153FCA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NICE</w:t>
            </w:r>
            <w:r w:rsidR="0058522A" w:rsidRPr="0058522A">
              <w:rPr>
                <w:b/>
                <w:noProof/>
                <w:sz w:val="28"/>
                <w:lang w:eastAsia="cs-CZ"/>
              </w:rPr>
              <w:t>?</w:t>
            </w:r>
          </w:p>
        </w:tc>
      </w:tr>
      <w:tr w:rsidR="00B025D1" w:rsidRPr="00C44C0E" w:rsidTr="00946010">
        <w:trPr>
          <w:trHeight w:val="549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25D1" w:rsidRPr="00C44C0E" w:rsidRDefault="00365640" w:rsidP="00365640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</w:r>
            <w:r w:rsidR="00B025D1"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YES, </w:t>
            </w:r>
          </w:p>
        </w:tc>
      </w:tr>
      <w:tr w:rsidR="00D30500" w:rsidRPr="00C44C0E" w:rsidTr="0058522A">
        <w:trPr>
          <w:trHeight w:val="549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D30500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D30500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MY GRANDFATHER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D30500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WATCHES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D30500" w:rsidRPr="00C44C0E" w:rsidRDefault="00D30500" w:rsidP="00D30500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 xml:space="preserve">FOOTBALL </w:t>
            </w:r>
            <w:r w:rsidR="00153FCA">
              <w:rPr>
                <w:b/>
                <w:noProof/>
                <w:sz w:val="28"/>
                <w:szCs w:val="28"/>
                <w:lang w:eastAsia="cs-CZ"/>
              </w:rPr>
              <w:br/>
            </w:r>
            <w:r w:rsidRPr="00C44C0E">
              <w:rPr>
                <w:b/>
                <w:noProof/>
                <w:sz w:val="28"/>
                <w:szCs w:val="28"/>
                <w:lang w:eastAsia="cs-CZ"/>
              </w:rPr>
              <w:t>EVERY DAY.</w:t>
            </w:r>
          </w:p>
        </w:tc>
      </w:tr>
      <w:tr w:rsidR="00D30500" w:rsidTr="00365640">
        <w:trPr>
          <w:trHeight w:val="549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Default="00D3050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Pr="0058522A" w:rsidRDefault="00365640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>
              <w:rPr>
                <w:b/>
                <w:noProof/>
                <w:sz w:val="28"/>
                <w:lang w:eastAsia="cs-CZ"/>
              </w:rPr>
              <w:t>YOUR</w:t>
            </w:r>
            <w:r w:rsidR="0058522A" w:rsidRPr="0058522A">
              <w:rPr>
                <w:b/>
                <w:noProof/>
                <w:sz w:val="28"/>
                <w:lang w:eastAsia="cs-CZ"/>
              </w:rPr>
              <w:t xml:space="preserve"> GRANDFATHER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D30500" w:rsidRDefault="00D3050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D30500" w:rsidRPr="0058522A" w:rsidRDefault="0058522A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 xml:space="preserve">FOOTBALL </w:t>
            </w:r>
            <w:r w:rsidRPr="0058522A">
              <w:rPr>
                <w:b/>
                <w:noProof/>
                <w:sz w:val="28"/>
                <w:lang w:eastAsia="cs-CZ"/>
              </w:rPr>
              <w:br/>
              <w:t>EVERY DAY?</w:t>
            </w:r>
          </w:p>
        </w:tc>
      </w:tr>
      <w:tr w:rsidR="00B025D1" w:rsidRPr="00C44C0E" w:rsidTr="00946010">
        <w:trPr>
          <w:trHeight w:val="549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25D1" w:rsidRPr="00C44C0E" w:rsidRDefault="00365640" w:rsidP="00365640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</w:r>
            <w:r w:rsidR="00B025D1"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YES, </w:t>
            </w:r>
          </w:p>
        </w:tc>
      </w:tr>
      <w:tr w:rsidR="00B025D1" w:rsidRPr="00C44C0E" w:rsidTr="0058522A">
        <w:trPr>
          <w:trHeight w:val="549"/>
        </w:trPr>
        <w:tc>
          <w:tcPr>
            <w:tcW w:w="232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B025D1" w:rsidRPr="00C44C0E" w:rsidRDefault="00B025D1" w:rsidP="00C44C0E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28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025D1" w:rsidRPr="00C44C0E" w:rsidRDefault="00365640" w:rsidP="00C44C0E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t>I</w:t>
            </w:r>
            <w:r w:rsidR="00B17290" w:rsidRPr="00C44C0E">
              <w:rPr>
                <w:b/>
                <w:noProof/>
                <w:sz w:val="28"/>
                <w:szCs w:val="28"/>
                <w:lang w:eastAsia="cs-CZ"/>
              </w:rPr>
              <w:t xml:space="preserve"> AND </w:t>
            </w:r>
            <w:r w:rsidR="00153FCA">
              <w:rPr>
                <w:b/>
                <w:noProof/>
                <w:sz w:val="28"/>
                <w:szCs w:val="28"/>
                <w:lang w:eastAsia="cs-CZ"/>
              </w:rPr>
              <w:br/>
            </w:r>
            <w:r w:rsidR="00B17290" w:rsidRPr="00C44C0E">
              <w:rPr>
                <w:b/>
                <w:noProof/>
                <w:sz w:val="28"/>
                <w:szCs w:val="28"/>
                <w:lang w:eastAsia="cs-CZ"/>
              </w:rPr>
              <w:t>HIS BROTHER</w:t>
            </w:r>
          </w:p>
        </w:tc>
        <w:tc>
          <w:tcPr>
            <w:tcW w:w="2325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025D1" w:rsidRPr="00C44C0E" w:rsidRDefault="00B17290" w:rsidP="00C44C0E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PLAY</w:t>
            </w:r>
          </w:p>
        </w:tc>
        <w:tc>
          <w:tcPr>
            <w:tcW w:w="2326" w:type="dxa"/>
            <w:gridSpan w:val="2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025D1" w:rsidRPr="00C44C0E" w:rsidRDefault="00B17290" w:rsidP="00C44C0E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TENNIS.</w:t>
            </w:r>
          </w:p>
        </w:tc>
      </w:tr>
      <w:tr w:rsidR="00946010" w:rsidTr="00365640">
        <w:trPr>
          <w:trHeight w:val="549"/>
        </w:trPr>
        <w:tc>
          <w:tcPr>
            <w:tcW w:w="232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946010" w:rsidRDefault="0094601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946010" w:rsidRPr="0058522A" w:rsidRDefault="0058522A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 xml:space="preserve">YOU AND </w:t>
            </w:r>
            <w:r w:rsidRPr="0058522A">
              <w:rPr>
                <w:b/>
                <w:noProof/>
                <w:sz w:val="28"/>
                <w:lang w:eastAsia="cs-CZ"/>
              </w:rPr>
              <w:br/>
              <w:t>HIS BROTHER</w:t>
            </w:r>
          </w:p>
        </w:tc>
        <w:tc>
          <w:tcPr>
            <w:tcW w:w="232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946010" w:rsidRDefault="0094601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946010" w:rsidRPr="0058522A" w:rsidRDefault="0058522A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TENNIS?</w:t>
            </w:r>
          </w:p>
        </w:tc>
      </w:tr>
      <w:tr w:rsidR="00B17290" w:rsidRPr="00C44C0E" w:rsidTr="00153FCA">
        <w:trPr>
          <w:trHeight w:val="549"/>
        </w:trPr>
        <w:tc>
          <w:tcPr>
            <w:tcW w:w="9304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17290" w:rsidRPr="00C44C0E" w:rsidRDefault="00365640" w:rsidP="00365640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  <w:t>YES</w:t>
            </w:r>
            <w:r w:rsidR="00B17290"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, </w:t>
            </w:r>
          </w:p>
        </w:tc>
      </w:tr>
      <w:tr w:rsidR="00946010" w:rsidRPr="00C44C0E" w:rsidTr="0058522A">
        <w:trPr>
          <w:trHeight w:val="549"/>
        </w:trPr>
        <w:tc>
          <w:tcPr>
            <w:tcW w:w="232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946010" w:rsidRPr="00C44C0E" w:rsidRDefault="00946010" w:rsidP="00C44C0E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28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946010" w:rsidRPr="00C44C0E" w:rsidRDefault="00C44C0E" w:rsidP="00C44C0E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THEIR DOG</w:t>
            </w:r>
          </w:p>
        </w:tc>
        <w:tc>
          <w:tcPr>
            <w:tcW w:w="2325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946010" w:rsidRPr="00C44C0E" w:rsidRDefault="00C44C0E" w:rsidP="00C44C0E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LIKES</w:t>
            </w:r>
          </w:p>
        </w:tc>
        <w:tc>
          <w:tcPr>
            <w:tcW w:w="2326" w:type="dxa"/>
            <w:gridSpan w:val="2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946010" w:rsidRPr="00C44C0E" w:rsidRDefault="00C44C0E" w:rsidP="00C44C0E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OUR CAT.</w:t>
            </w:r>
          </w:p>
        </w:tc>
      </w:tr>
      <w:tr w:rsidR="00946010" w:rsidTr="00365640">
        <w:trPr>
          <w:trHeight w:val="549"/>
        </w:trPr>
        <w:tc>
          <w:tcPr>
            <w:tcW w:w="232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946010" w:rsidRDefault="0094601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946010" w:rsidRPr="0058522A" w:rsidRDefault="0058522A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THEIR DOG</w:t>
            </w:r>
          </w:p>
        </w:tc>
        <w:tc>
          <w:tcPr>
            <w:tcW w:w="232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946010" w:rsidRDefault="00946010" w:rsidP="00365640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946010" w:rsidRPr="0058522A" w:rsidRDefault="00365640" w:rsidP="00365640">
            <w:pPr>
              <w:jc w:val="center"/>
              <w:rPr>
                <w:b/>
                <w:noProof/>
                <w:sz w:val="28"/>
                <w:lang w:eastAsia="cs-CZ"/>
              </w:rPr>
            </w:pPr>
            <w:r>
              <w:rPr>
                <w:b/>
                <w:noProof/>
                <w:sz w:val="28"/>
                <w:lang w:eastAsia="cs-CZ"/>
              </w:rPr>
              <w:t>Y</w:t>
            </w:r>
            <w:r w:rsidR="0058522A" w:rsidRPr="0058522A">
              <w:rPr>
                <w:b/>
                <w:noProof/>
                <w:sz w:val="28"/>
                <w:lang w:eastAsia="cs-CZ"/>
              </w:rPr>
              <w:t>OUR CAT?</w:t>
            </w:r>
          </w:p>
        </w:tc>
      </w:tr>
      <w:tr w:rsidR="00C44C0E" w:rsidRPr="00C44C0E" w:rsidTr="00153FCA">
        <w:trPr>
          <w:trHeight w:val="549"/>
        </w:trPr>
        <w:tc>
          <w:tcPr>
            <w:tcW w:w="9304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44C0E" w:rsidRPr="00C44C0E" w:rsidRDefault="00365640" w:rsidP="00365640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</w:r>
            <w:r w:rsidR="00C44C0E"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YES, </w:t>
            </w:r>
          </w:p>
        </w:tc>
      </w:tr>
    </w:tbl>
    <w:p w:rsidR="005D7630" w:rsidRDefault="005D7630"/>
    <w:p w:rsidR="00791174" w:rsidRDefault="00791174">
      <w:pPr>
        <w:sectPr w:rsidR="00791174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791174" w:rsidRDefault="00B17290" w:rsidP="00EB6691">
      <w:pPr>
        <w:jc w:val="both"/>
      </w:pPr>
      <w:r>
        <w:t xml:space="preserve">Žáci se na tomto pracovním listu přesvědčí, že </w:t>
      </w:r>
      <w:r w:rsidR="00C44C0E">
        <w:t>tvorba</w:t>
      </w:r>
      <w:r>
        <w:t xml:space="preserve"> otázek v přítomném čase prostém spočívá pouze v přidání </w:t>
      </w:r>
      <w:r w:rsidR="00C44C0E">
        <w:t xml:space="preserve">pomocného slovesa DO/DOES </w:t>
      </w:r>
      <w:r>
        <w:t xml:space="preserve">před </w:t>
      </w:r>
      <w:r w:rsidR="00C44C0E">
        <w:t>oznamovací větu se změnou ve 3. osobě jednotného čísla. Na zjišťující otázky mohou nakonec krátce odpovědět.</w:t>
      </w:r>
    </w:p>
    <w:p w:rsidR="006A27DD" w:rsidRDefault="00B76E70">
      <w:r>
        <w:t>Správné řešení:</w:t>
      </w:r>
    </w:p>
    <w:tbl>
      <w:tblPr>
        <w:tblStyle w:val="Mkatabulky"/>
        <w:tblW w:w="9304" w:type="dxa"/>
        <w:tblLook w:val="04A0" w:firstRow="1" w:lastRow="0" w:firstColumn="1" w:lastColumn="0" w:noHBand="0" w:noVBand="1"/>
      </w:tblPr>
      <w:tblGrid>
        <w:gridCol w:w="2270"/>
        <w:gridCol w:w="55"/>
        <w:gridCol w:w="2328"/>
        <w:gridCol w:w="2325"/>
        <w:gridCol w:w="48"/>
        <w:gridCol w:w="2278"/>
      </w:tblGrid>
      <w:tr w:rsidR="00B76E70" w:rsidRPr="00C44C0E" w:rsidTr="00B76E70">
        <w:trPr>
          <w:trHeight w:val="454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LIKE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PIZZA.</w:t>
            </w:r>
          </w:p>
        </w:tc>
      </w:tr>
      <w:tr w:rsidR="00B76E70" w:rsidRPr="00C44C0E" w:rsidTr="00B76E70">
        <w:trPr>
          <w:trHeight w:val="454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DO</w:t>
            </w: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YOU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LIKE</w:t>
            </w: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PIZZA</w:t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?</w:t>
            </w:r>
          </w:p>
        </w:tc>
      </w:tr>
      <w:tr w:rsidR="00B76E70" w:rsidRPr="00C44C0E" w:rsidTr="00B76E70">
        <w:trPr>
          <w:trHeight w:val="454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76E70" w:rsidRPr="00C44C0E" w:rsidRDefault="00B76E70" w:rsidP="00AF247B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YES, I DO.</w:t>
            </w:r>
          </w:p>
        </w:tc>
      </w:tr>
      <w:tr w:rsidR="00B76E70" w:rsidRPr="00C44C0E" w:rsidTr="00B76E70">
        <w:trPr>
          <w:trHeight w:val="454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t>HE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GOES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TO SCHOOL.</w:t>
            </w:r>
          </w:p>
        </w:tc>
      </w:tr>
      <w:tr w:rsidR="00B76E70" w:rsidRPr="00C44C0E" w:rsidTr="00B76E70">
        <w:trPr>
          <w:trHeight w:val="454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>DOES</w:t>
            </w: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HE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rFonts w:ascii="Tempus Sans ITC" w:hAnsi="Tempus Sans ITC"/>
                <w:noProof/>
                <w:sz w:val="24"/>
                <w:lang w:eastAsia="cs-CZ"/>
              </w:rPr>
            </w:pPr>
            <w:r w:rsidRPr="00B76E70"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GO</w:t>
            </w: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TO SCHOOL?</w:t>
            </w:r>
          </w:p>
        </w:tc>
      </w:tr>
      <w:tr w:rsidR="00B76E70" w:rsidRPr="00C44C0E" w:rsidTr="00B76E70">
        <w:trPr>
          <w:trHeight w:val="454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76E70" w:rsidRPr="00C44C0E" w:rsidRDefault="00B76E70" w:rsidP="00AF247B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  <w:t>YES</w:t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, HE </w:t>
            </w: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DOES.</w:t>
            </w:r>
          </w:p>
        </w:tc>
      </w:tr>
      <w:tr w:rsidR="00B76E70" w:rsidRPr="00C44C0E" w:rsidTr="00B76E70">
        <w:trPr>
          <w:trHeight w:val="454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MY SISTER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SPEAKS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ENGLISH.</w:t>
            </w:r>
          </w:p>
        </w:tc>
      </w:tr>
      <w:tr w:rsidR="00B76E70" w:rsidTr="00B76E70">
        <w:trPr>
          <w:trHeight w:val="454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DOES</w:t>
            </w: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>
              <w:rPr>
                <w:b/>
                <w:noProof/>
                <w:sz w:val="28"/>
                <w:lang w:eastAsia="cs-CZ"/>
              </w:rPr>
              <w:t>YOUR</w:t>
            </w:r>
            <w:r w:rsidRPr="0058522A">
              <w:rPr>
                <w:b/>
                <w:noProof/>
                <w:sz w:val="28"/>
                <w:lang w:eastAsia="cs-CZ"/>
              </w:rPr>
              <w:t xml:space="preserve"> SISTER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B76E70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SPEAK</w:t>
            </w: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ENGLISH?</w:t>
            </w:r>
          </w:p>
        </w:tc>
      </w:tr>
      <w:tr w:rsidR="00B76E70" w:rsidRPr="00C44C0E" w:rsidTr="00B76E70">
        <w:trPr>
          <w:trHeight w:val="454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76E70" w:rsidRPr="00C44C0E" w:rsidRDefault="00B76E70" w:rsidP="00AF247B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  <w:t>YES</w:t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, </w:t>
            </w: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SHE DOES.</w:t>
            </w:r>
          </w:p>
        </w:tc>
      </w:tr>
      <w:tr w:rsidR="00B76E70" w:rsidRPr="00C44C0E" w:rsidTr="00B76E70">
        <w:trPr>
          <w:trHeight w:val="454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HER NEW SHOES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LOOK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NICE.</w:t>
            </w:r>
          </w:p>
        </w:tc>
      </w:tr>
      <w:tr w:rsidR="00B76E70" w:rsidTr="00B76E70">
        <w:trPr>
          <w:trHeight w:val="454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DO</w:t>
            </w: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HER NEW SHOES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LOOK</w:t>
            </w: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NICE?</w:t>
            </w:r>
          </w:p>
        </w:tc>
      </w:tr>
      <w:tr w:rsidR="00B76E70" w:rsidRPr="00C44C0E" w:rsidTr="00B76E70">
        <w:trPr>
          <w:trHeight w:val="454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76E70" w:rsidRPr="00C44C0E" w:rsidRDefault="00B76E70" w:rsidP="00AF247B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YES, </w:t>
            </w: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THEY DO.</w:t>
            </w:r>
          </w:p>
        </w:tc>
      </w:tr>
      <w:tr w:rsidR="00B76E70" w:rsidRPr="00C44C0E" w:rsidTr="00B76E70">
        <w:trPr>
          <w:trHeight w:val="454"/>
        </w:trPr>
        <w:tc>
          <w:tcPr>
            <w:tcW w:w="2270" w:type="dxa"/>
            <w:tcBorders>
              <w:top w:val="double" w:sz="4" w:space="0" w:color="auto"/>
              <w:left w:val="doub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8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MY GRANDFATHER</w:t>
            </w:r>
          </w:p>
        </w:tc>
        <w:tc>
          <w:tcPr>
            <w:tcW w:w="2373" w:type="dxa"/>
            <w:gridSpan w:val="2"/>
            <w:tcBorders>
              <w:top w:val="double" w:sz="4" w:space="0" w:color="auto"/>
              <w:left w:val="dashed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WATCHES</w:t>
            </w:r>
          </w:p>
        </w:tc>
        <w:tc>
          <w:tcPr>
            <w:tcW w:w="2278" w:type="dxa"/>
            <w:tcBorders>
              <w:top w:val="double" w:sz="4" w:space="0" w:color="auto"/>
              <w:left w:val="dashed" w:sz="4" w:space="0" w:color="auto"/>
              <w:right w:val="double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 xml:space="preserve">FOOTBALL </w:t>
            </w:r>
            <w:r>
              <w:rPr>
                <w:b/>
                <w:noProof/>
                <w:sz w:val="28"/>
                <w:szCs w:val="28"/>
                <w:lang w:eastAsia="cs-CZ"/>
              </w:rPr>
              <w:br/>
            </w:r>
            <w:r w:rsidRPr="00C44C0E">
              <w:rPr>
                <w:b/>
                <w:noProof/>
                <w:sz w:val="28"/>
                <w:szCs w:val="28"/>
                <w:lang w:eastAsia="cs-CZ"/>
              </w:rPr>
              <w:t>EVERY DAY.</w:t>
            </w:r>
          </w:p>
        </w:tc>
      </w:tr>
      <w:tr w:rsidR="00B76E70" w:rsidTr="00B76E70">
        <w:trPr>
          <w:trHeight w:val="454"/>
        </w:trPr>
        <w:tc>
          <w:tcPr>
            <w:tcW w:w="2270" w:type="dxa"/>
            <w:tcBorders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DOES</w:t>
            </w:r>
          </w:p>
        </w:tc>
        <w:tc>
          <w:tcPr>
            <w:tcW w:w="238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>
              <w:rPr>
                <w:b/>
                <w:noProof/>
                <w:sz w:val="28"/>
                <w:lang w:eastAsia="cs-CZ"/>
              </w:rPr>
              <w:t>YOUR</w:t>
            </w:r>
            <w:r w:rsidRPr="0058522A">
              <w:rPr>
                <w:b/>
                <w:noProof/>
                <w:sz w:val="28"/>
                <w:lang w:eastAsia="cs-CZ"/>
              </w:rPr>
              <w:t xml:space="preserve"> GRANDFATHER</w:t>
            </w:r>
          </w:p>
        </w:tc>
        <w:tc>
          <w:tcPr>
            <w:tcW w:w="2373" w:type="dxa"/>
            <w:gridSpan w:val="2"/>
            <w:tcBorders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WATCH</w:t>
            </w:r>
          </w:p>
        </w:tc>
        <w:tc>
          <w:tcPr>
            <w:tcW w:w="2278" w:type="dxa"/>
            <w:tcBorders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 xml:space="preserve">FOOTBALL </w:t>
            </w:r>
            <w:r w:rsidRPr="0058522A">
              <w:rPr>
                <w:b/>
                <w:noProof/>
                <w:sz w:val="28"/>
                <w:lang w:eastAsia="cs-CZ"/>
              </w:rPr>
              <w:br/>
              <w:t>EVERY DAY?</w:t>
            </w:r>
          </w:p>
        </w:tc>
      </w:tr>
      <w:tr w:rsidR="00B76E70" w:rsidRPr="00C44C0E" w:rsidTr="00B76E70">
        <w:trPr>
          <w:trHeight w:val="454"/>
        </w:trPr>
        <w:tc>
          <w:tcPr>
            <w:tcW w:w="930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76E70" w:rsidRPr="00C44C0E" w:rsidRDefault="00B76E70" w:rsidP="00AF247B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YES, </w:t>
            </w: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HE DOES.</w:t>
            </w:r>
          </w:p>
        </w:tc>
      </w:tr>
      <w:tr w:rsidR="00B76E70" w:rsidRPr="00C44C0E" w:rsidTr="00B76E70">
        <w:trPr>
          <w:trHeight w:val="454"/>
        </w:trPr>
        <w:tc>
          <w:tcPr>
            <w:tcW w:w="232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28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t>I</w:t>
            </w:r>
            <w:r w:rsidRPr="00C44C0E">
              <w:rPr>
                <w:b/>
                <w:noProof/>
                <w:sz w:val="28"/>
                <w:szCs w:val="28"/>
                <w:lang w:eastAsia="cs-CZ"/>
              </w:rPr>
              <w:t xml:space="preserve"> AND </w:t>
            </w:r>
            <w:r>
              <w:rPr>
                <w:b/>
                <w:noProof/>
                <w:sz w:val="28"/>
                <w:szCs w:val="28"/>
                <w:lang w:eastAsia="cs-CZ"/>
              </w:rPr>
              <w:br/>
            </w:r>
            <w:r w:rsidRPr="00C44C0E">
              <w:rPr>
                <w:b/>
                <w:noProof/>
                <w:sz w:val="28"/>
                <w:szCs w:val="28"/>
                <w:lang w:eastAsia="cs-CZ"/>
              </w:rPr>
              <w:t>HIS BROTHER</w:t>
            </w:r>
          </w:p>
        </w:tc>
        <w:tc>
          <w:tcPr>
            <w:tcW w:w="2325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PLAY</w:t>
            </w:r>
          </w:p>
        </w:tc>
        <w:tc>
          <w:tcPr>
            <w:tcW w:w="2326" w:type="dxa"/>
            <w:gridSpan w:val="2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TENNIS.</w:t>
            </w:r>
          </w:p>
        </w:tc>
      </w:tr>
      <w:tr w:rsidR="00B76E70" w:rsidTr="00B76E70">
        <w:trPr>
          <w:trHeight w:val="454"/>
        </w:trPr>
        <w:tc>
          <w:tcPr>
            <w:tcW w:w="232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DO</w:t>
            </w:r>
          </w:p>
        </w:tc>
        <w:tc>
          <w:tcPr>
            <w:tcW w:w="232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 xml:space="preserve">YOU AND </w:t>
            </w:r>
            <w:r w:rsidRPr="0058522A">
              <w:rPr>
                <w:b/>
                <w:noProof/>
                <w:sz w:val="28"/>
                <w:lang w:eastAsia="cs-CZ"/>
              </w:rPr>
              <w:br/>
              <w:t>HIS BROTHER</w:t>
            </w:r>
          </w:p>
        </w:tc>
        <w:tc>
          <w:tcPr>
            <w:tcW w:w="232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PLAY</w:t>
            </w: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TENNIS?</w:t>
            </w:r>
          </w:p>
        </w:tc>
      </w:tr>
      <w:tr w:rsidR="00B76E70" w:rsidRPr="00C44C0E" w:rsidTr="00B76E70">
        <w:trPr>
          <w:trHeight w:val="454"/>
        </w:trPr>
        <w:tc>
          <w:tcPr>
            <w:tcW w:w="9304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76E70" w:rsidRPr="00C44C0E" w:rsidRDefault="00B76E70" w:rsidP="00AF247B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  <w:t>YES</w:t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, </w:t>
            </w: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WE DO.</w:t>
            </w:r>
          </w:p>
        </w:tc>
      </w:tr>
      <w:tr w:rsidR="00B76E70" w:rsidRPr="00C44C0E" w:rsidTr="00B76E70">
        <w:trPr>
          <w:trHeight w:val="454"/>
        </w:trPr>
        <w:tc>
          <w:tcPr>
            <w:tcW w:w="232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pct10" w:color="auto" w:fill="auto"/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</w:p>
        </w:tc>
        <w:tc>
          <w:tcPr>
            <w:tcW w:w="2328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THEIR DOG</w:t>
            </w:r>
          </w:p>
        </w:tc>
        <w:tc>
          <w:tcPr>
            <w:tcW w:w="2325" w:type="dxa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LIKES</w:t>
            </w:r>
          </w:p>
        </w:tc>
        <w:tc>
          <w:tcPr>
            <w:tcW w:w="2326" w:type="dxa"/>
            <w:gridSpan w:val="2"/>
            <w:tcBorders>
              <w:top w:val="doub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C44C0E" w:rsidRDefault="00B76E70" w:rsidP="00AF247B">
            <w:pPr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 w:rsidRPr="00C44C0E">
              <w:rPr>
                <w:b/>
                <w:noProof/>
                <w:sz w:val="28"/>
                <w:szCs w:val="28"/>
                <w:lang w:eastAsia="cs-CZ"/>
              </w:rPr>
              <w:t>OUR CAT.</w:t>
            </w:r>
          </w:p>
        </w:tc>
      </w:tr>
      <w:tr w:rsidR="00B76E70" w:rsidTr="00B76E70">
        <w:trPr>
          <w:trHeight w:val="454"/>
        </w:trPr>
        <w:tc>
          <w:tcPr>
            <w:tcW w:w="232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DOES</w:t>
            </w:r>
          </w:p>
        </w:tc>
        <w:tc>
          <w:tcPr>
            <w:tcW w:w="232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 w:rsidRPr="0058522A">
              <w:rPr>
                <w:b/>
                <w:noProof/>
                <w:sz w:val="28"/>
                <w:lang w:eastAsia="cs-CZ"/>
              </w:rPr>
              <w:t>THEIR DOG</w:t>
            </w:r>
          </w:p>
        </w:tc>
        <w:tc>
          <w:tcPr>
            <w:tcW w:w="2325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76E70" w:rsidRDefault="00B76E70" w:rsidP="00AF247B">
            <w:pPr>
              <w:jc w:val="center"/>
              <w:rPr>
                <w:noProof/>
                <w:lang w:eastAsia="cs-CZ"/>
              </w:rPr>
            </w:pP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LIKE</w:t>
            </w:r>
          </w:p>
        </w:tc>
        <w:tc>
          <w:tcPr>
            <w:tcW w:w="2326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:rsidR="00B76E70" w:rsidRPr="0058522A" w:rsidRDefault="00B76E70" w:rsidP="00AF247B">
            <w:pPr>
              <w:jc w:val="center"/>
              <w:rPr>
                <w:b/>
                <w:noProof/>
                <w:sz w:val="28"/>
                <w:lang w:eastAsia="cs-CZ"/>
              </w:rPr>
            </w:pPr>
            <w:r>
              <w:rPr>
                <w:b/>
                <w:noProof/>
                <w:sz w:val="28"/>
                <w:lang w:eastAsia="cs-CZ"/>
              </w:rPr>
              <w:t>Y</w:t>
            </w:r>
            <w:r w:rsidRPr="0058522A">
              <w:rPr>
                <w:b/>
                <w:noProof/>
                <w:sz w:val="28"/>
                <w:lang w:eastAsia="cs-CZ"/>
              </w:rPr>
              <w:t>OUR CAT?</w:t>
            </w:r>
          </w:p>
        </w:tc>
      </w:tr>
      <w:tr w:rsidR="00B76E70" w:rsidRPr="00C44C0E" w:rsidTr="00B76E70">
        <w:trPr>
          <w:trHeight w:val="454"/>
        </w:trPr>
        <w:tc>
          <w:tcPr>
            <w:tcW w:w="9304" w:type="dxa"/>
            <w:gridSpan w:val="6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76E70" w:rsidRPr="00C44C0E" w:rsidRDefault="00B76E70" w:rsidP="00B76E70">
            <w:pPr>
              <w:tabs>
                <w:tab w:val="left" w:pos="2835"/>
              </w:tabs>
              <w:rPr>
                <w:rFonts w:ascii="Tempus Sans ITC" w:hAnsi="Tempus Sans ITC"/>
                <w:noProof/>
                <w:sz w:val="24"/>
                <w:lang w:eastAsia="cs-CZ"/>
              </w:rPr>
            </w:pPr>
            <w:r>
              <w:rPr>
                <w:rFonts w:ascii="Tempus Sans ITC" w:hAnsi="Tempus Sans ITC"/>
                <w:noProof/>
                <w:sz w:val="24"/>
                <w:lang w:eastAsia="cs-CZ"/>
              </w:rPr>
              <w:tab/>
            </w:r>
            <w:r w:rsidRPr="00C44C0E">
              <w:rPr>
                <w:rFonts w:ascii="Tempus Sans ITC" w:hAnsi="Tempus Sans ITC"/>
                <w:noProof/>
                <w:sz w:val="24"/>
                <w:lang w:eastAsia="cs-CZ"/>
              </w:rPr>
              <w:t xml:space="preserve">YES, </w:t>
            </w: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 xml:space="preserve">HE / SHE </w:t>
            </w:r>
            <w:r w:rsidR="00AA0C14"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>/</w:t>
            </w:r>
            <w:r>
              <w:rPr>
                <w:rFonts w:ascii="Tempus Sans ITC" w:hAnsi="Tempus Sans ITC"/>
                <w:noProof/>
                <w:color w:val="FF0000"/>
                <w:sz w:val="24"/>
                <w:lang w:eastAsia="cs-CZ"/>
              </w:rPr>
              <w:t xml:space="preserve"> IT DOES.</w:t>
            </w:r>
          </w:p>
        </w:tc>
      </w:tr>
    </w:tbl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088" w:rsidRDefault="00EE5088" w:rsidP="00285C8B">
      <w:pPr>
        <w:spacing w:after="0" w:line="240" w:lineRule="auto"/>
      </w:pPr>
      <w:r>
        <w:separator/>
      </w:r>
    </w:p>
  </w:endnote>
  <w:endnote w:type="continuationSeparator" w:id="0">
    <w:p w:rsidR="00EE5088" w:rsidRDefault="00EE5088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088" w:rsidRDefault="00EE5088" w:rsidP="00285C8B">
      <w:pPr>
        <w:spacing w:after="0" w:line="240" w:lineRule="auto"/>
      </w:pPr>
      <w:r>
        <w:separator/>
      </w:r>
    </w:p>
  </w:footnote>
  <w:footnote w:type="continuationSeparator" w:id="0">
    <w:p w:rsidR="00EE5088" w:rsidRDefault="00EE5088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015E15"/>
    <w:rsid w:val="00153FCA"/>
    <w:rsid w:val="001C2DFF"/>
    <w:rsid w:val="00240708"/>
    <w:rsid w:val="00285C8B"/>
    <w:rsid w:val="00287128"/>
    <w:rsid w:val="00301B9A"/>
    <w:rsid w:val="00365276"/>
    <w:rsid w:val="00365640"/>
    <w:rsid w:val="003B2C14"/>
    <w:rsid w:val="004963F7"/>
    <w:rsid w:val="004C1A8B"/>
    <w:rsid w:val="004C4DEB"/>
    <w:rsid w:val="00562B7F"/>
    <w:rsid w:val="0058522A"/>
    <w:rsid w:val="005A213B"/>
    <w:rsid w:val="005D7630"/>
    <w:rsid w:val="00657DFE"/>
    <w:rsid w:val="006A27DD"/>
    <w:rsid w:val="006D01BC"/>
    <w:rsid w:val="00720381"/>
    <w:rsid w:val="0073384E"/>
    <w:rsid w:val="00791174"/>
    <w:rsid w:val="007E773C"/>
    <w:rsid w:val="008157B1"/>
    <w:rsid w:val="00837D2F"/>
    <w:rsid w:val="00881A1E"/>
    <w:rsid w:val="00900962"/>
    <w:rsid w:val="00946010"/>
    <w:rsid w:val="009531D4"/>
    <w:rsid w:val="0096799E"/>
    <w:rsid w:val="009A6ED3"/>
    <w:rsid w:val="00AA0C14"/>
    <w:rsid w:val="00B025D1"/>
    <w:rsid w:val="00B17290"/>
    <w:rsid w:val="00B76E70"/>
    <w:rsid w:val="00C44C0E"/>
    <w:rsid w:val="00D30500"/>
    <w:rsid w:val="00D40D92"/>
    <w:rsid w:val="00D94E99"/>
    <w:rsid w:val="00DC4849"/>
    <w:rsid w:val="00DF3135"/>
    <w:rsid w:val="00E3220A"/>
    <w:rsid w:val="00E50BC9"/>
    <w:rsid w:val="00EB6691"/>
    <w:rsid w:val="00EE5088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AD1F1F" w:themeColor="hyperlink"/>
      <w:u w:val="single"/>
    </w:rPr>
  </w:style>
  <w:style w:type="table" w:styleId="Mkatabulky">
    <w:name w:val="Table Grid"/>
    <w:basedOn w:val="Normlntabulka"/>
    <w:uiPriority w:val="59"/>
    <w:rsid w:val="00015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AD1F1F" w:themeColor="hyperlink"/>
      <w:u w:val="single"/>
    </w:rPr>
  </w:style>
  <w:style w:type="table" w:styleId="Mkatabulky">
    <w:name w:val="Table Grid"/>
    <w:basedOn w:val="Normlntabulka"/>
    <w:uiPriority w:val="59"/>
    <w:rsid w:val="00015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Cesta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172</TotalTime>
  <Pages>1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11</cp:revision>
  <cp:lastPrinted>2012-01-01T12:03:00Z</cp:lastPrinted>
  <dcterms:created xsi:type="dcterms:W3CDTF">2013-04-07T10:09:00Z</dcterms:created>
  <dcterms:modified xsi:type="dcterms:W3CDTF">2013-04-23T20:16:00Z</dcterms:modified>
</cp:coreProperties>
</file>