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174" w:rsidRPr="00837D2F" w:rsidRDefault="006A27DD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 w:rsidR="004C1A8B" w:rsidRPr="00837D2F"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</w:t>
      </w:r>
      <w:r w:rsidR="00C472F4"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7</w:t>
      </w:r>
      <w:r w:rsidR="004C1A8B" w:rsidRPr="00837D2F"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</w:t>
      </w:r>
      <w:r w:rsidR="001C2DFF"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AJ</w:t>
      </w:r>
      <w:r w:rsidR="006034E0"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8</w:t>
      </w:r>
      <w:r w:rsidR="006034E0">
        <w:rPr>
          <w:rFonts w:asciiTheme="majorHAnsi" w:eastAsia="Times New Roman" w:hAnsiTheme="majorHAnsi" w:cs="Calibri"/>
          <w:b/>
          <w:caps/>
          <w:color w:val="E68422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SOME-, ANY-, EVERY-, NO-</w:t>
      </w:r>
    </w:p>
    <w:p w:rsidR="004C4DEB" w:rsidRPr="00837D2F" w:rsidRDefault="004C4DEB" w:rsidP="00301B9A">
      <w:pPr>
        <w:spacing w:before="2880" w:after="0"/>
        <w:jc w:val="center"/>
        <w:rPr>
          <w:rFonts w:asciiTheme="majorHAnsi" w:eastAsia="Times New Roman" w:hAnsiTheme="majorHAnsi" w:cs="Calibri"/>
          <w:b/>
          <w:color w:val="6076B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 w:rsidR="00562B7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 w:rsidR="00562B7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 w:rsidR="00562B7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758085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="00301B9A" w:rsidRPr="00837D2F">
        <w:rPr>
          <w:rFonts w:eastAsia="Times New Roman" w:cstheme="minorHAnsi"/>
          <w:b/>
          <w:color w:val="6076B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 xml:space="preserve">Mgr. </w:t>
      </w:r>
      <w:r w:rsidRPr="00837D2F">
        <w:rPr>
          <w:rFonts w:eastAsia="Times New Roman" w:cstheme="minorHAnsi"/>
          <w:b/>
          <w:color w:val="6076B4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Aleš Polívka</w:t>
      </w:r>
    </w:p>
    <w:p w:rsidR="006A27DD" w:rsidRPr="003B2C14" w:rsidRDefault="006034E0" w:rsidP="00837D2F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26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.1</w:t>
      </w:r>
      <w:r w:rsidR="009B4F2D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1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 w:rsidR="001C2DFF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="00837D2F"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8</w:t>
      </w:r>
      <w:r w:rsidR="00837D2F"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 třída</w:t>
      </w:r>
    </w:p>
    <w:p w:rsidR="00837D2F" w:rsidRDefault="00837D2F" w:rsidP="006A27DD">
      <w:pPr>
        <w:rPr>
          <w:noProof/>
          <w:lang w:eastAsia="cs-CZ"/>
        </w:rPr>
      </w:pPr>
    </w:p>
    <w:p w:rsidR="006A27DD" w:rsidRDefault="006A27DD" w:rsidP="006A27DD">
      <w:pPr>
        <w:rPr>
          <w:noProof/>
          <w:lang w:eastAsia="cs-CZ"/>
        </w:rPr>
        <w:sectPr w:rsidR="006A27DD" w:rsidSect="00791174"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31AB3" w:rsidRPr="00354172" w:rsidRDefault="00131AB3" w:rsidP="00131AB3">
      <w:pPr>
        <w:jc w:val="both"/>
        <w:rPr>
          <w:rStyle w:val="hps"/>
          <w:rFonts w:asciiTheme="majorHAnsi" w:hAnsiTheme="majorHAnsi"/>
          <w:b/>
          <w:sz w:val="28"/>
          <w:u w:val="single"/>
          <w:lang w:val="en-US"/>
        </w:rPr>
      </w:pPr>
      <w:r w:rsidRPr="00354172">
        <w:rPr>
          <w:rStyle w:val="hps"/>
          <w:rFonts w:asciiTheme="majorHAnsi" w:hAnsiTheme="majorHAnsi"/>
          <w:b/>
          <w:sz w:val="28"/>
          <w:u w:val="single"/>
          <w:lang w:val="en-US"/>
        </w:rPr>
        <w:lastRenderedPageBreak/>
        <w:t>Put the correct SOME-, ANY-, EVERY-, or NO- words.</w:t>
      </w:r>
    </w:p>
    <w:p w:rsidR="00131AB3" w:rsidRPr="00721748" w:rsidRDefault="00131AB3" w:rsidP="00131AB3">
      <w:pPr>
        <w:tabs>
          <w:tab w:val="center" w:pos="1134"/>
          <w:tab w:val="center" w:pos="3402"/>
          <w:tab w:val="center" w:pos="5670"/>
          <w:tab w:val="center" w:pos="7938"/>
          <w:tab w:val="right" w:pos="9072"/>
        </w:tabs>
        <w:rPr>
          <w:rStyle w:val="hps"/>
          <w:sz w:val="20"/>
        </w:rPr>
      </w:pPr>
      <w:r>
        <w:rPr>
          <w:rStyle w:val="hps"/>
          <w:sz w:val="24"/>
        </w:rPr>
        <w:tab/>
        <w:t>SOMEBODY</w:t>
      </w:r>
      <w:r>
        <w:rPr>
          <w:rStyle w:val="hps"/>
          <w:sz w:val="24"/>
        </w:rPr>
        <w:tab/>
        <w:t>ANYBODY</w:t>
      </w:r>
      <w:r>
        <w:rPr>
          <w:rStyle w:val="hps"/>
          <w:sz w:val="24"/>
        </w:rPr>
        <w:tab/>
        <w:t>EVERYBODY</w:t>
      </w:r>
      <w:r>
        <w:rPr>
          <w:rStyle w:val="hps"/>
          <w:sz w:val="24"/>
        </w:rPr>
        <w:tab/>
        <w:t>NOBODY</w:t>
      </w:r>
      <w:r>
        <w:rPr>
          <w:rStyle w:val="hps"/>
          <w:sz w:val="24"/>
        </w:rPr>
        <w:br/>
      </w:r>
      <w:r w:rsidRPr="00721748">
        <w:rPr>
          <w:rStyle w:val="hps"/>
          <w:sz w:val="20"/>
        </w:rPr>
        <w:t>(</w:t>
      </w:r>
      <w:r w:rsidRPr="00721748">
        <w:rPr>
          <w:rStyle w:val="hps"/>
          <w:sz w:val="20"/>
        </w:rPr>
        <w:tab/>
        <w:t>SOMEONE</w:t>
      </w:r>
      <w:r w:rsidRPr="00721748">
        <w:rPr>
          <w:rStyle w:val="hps"/>
          <w:sz w:val="20"/>
        </w:rPr>
        <w:tab/>
        <w:t>ANYONE</w:t>
      </w:r>
      <w:r w:rsidRPr="00721748">
        <w:rPr>
          <w:rStyle w:val="hps"/>
          <w:sz w:val="20"/>
        </w:rPr>
        <w:tab/>
        <w:t>EVERYONE</w:t>
      </w:r>
      <w:r w:rsidRPr="00721748">
        <w:rPr>
          <w:rStyle w:val="hps"/>
          <w:sz w:val="20"/>
        </w:rPr>
        <w:tab/>
        <w:t>NO ONE</w:t>
      </w:r>
      <w:r w:rsidRPr="00721748">
        <w:rPr>
          <w:rStyle w:val="hps"/>
          <w:sz w:val="20"/>
        </w:rPr>
        <w:tab/>
        <w:t>)</w:t>
      </w:r>
    </w:p>
    <w:p w:rsidR="00131AB3" w:rsidRDefault="00131AB3" w:rsidP="00131AB3">
      <w:pPr>
        <w:tabs>
          <w:tab w:val="center" w:pos="1134"/>
          <w:tab w:val="center" w:pos="3402"/>
          <w:tab w:val="center" w:pos="5670"/>
          <w:tab w:val="center" w:pos="7938"/>
          <w:tab w:val="right" w:pos="9072"/>
        </w:tabs>
        <w:rPr>
          <w:rStyle w:val="hps"/>
          <w:sz w:val="24"/>
        </w:rPr>
      </w:pPr>
      <w:r>
        <w:rPr>
          <w:rStyle w:val="hps"/>
          <w:sz w:val="24"/>
        </w:rPr>
        <w:tab/>
        <w:t>SOMETHING</w:t>
      </w:r>
      <w:r>
        <w:rPr>
          <w:rStyle w:val="hps"/>
          <w:sz w:val="24"/>
        </w:rPr>
        <w:tab/>
        <w:t>ANYTHING</w:t>
      </w:r>
      <w:r>
        <w:rPr>
          <w:rStyle w:val="hps"/>
          <w:sz w:val="24"/>
        </w:rPr>
        <w:tab/>
        <w:t>EVERYTHING</w:t>
      </w:r>
      <w:r>
        <w:rPr>
          <w:rStyle w:val="hps"/>
          <w:sz w:val="24"/>
        </w:rPr>
        <w:tab/>
        <w:t>NOTHING</w:t>
      </w:r>
    </w:p>
    <w:p w:rsidR="00131AB3" w:rsidRDefault="00131AB3" w:rsidP="00131AB3">
      <w:pPr>
        <w:tabs>
          <w:tab w:val="center" w:pos="1134"/>
          <w:tab w:val="center" w:pos="3402"/>
          <w:tab w:val="center" w:pos="5670"/>
          <w:tab w:val="center" w:pos="7938"/>
          <w:tab w:val="right" w:pos="9072"/>
        </w:tabs>
        <w:rPr>
          <w:rStyle w:val="hps"/>
          <w:sz w:val="24"/>
        </w:rPr>
      </w:pPr>
      <w:r>
        <w:rPr>
          <w:rStyle w:val="hps"/>
          <w:sz w:val="24"/>
        </w:rPr>
        <w:tab/>
        <w:t>SOMEWHERE</w:t>
      </w:r>
      <w:r>
        <w:rPr>
          <w:rStyle w:val="hps"/>
          <w:sz w:val="24"/>
        </w:rPr>
        <w:tab/>
        <w:t>ANYWHERE</w:t>
      </w:r>
      <w:r>
        <w:rPr>
          <w:rStyle w:val="hps"/>
          <w:sz w:val="24"/>
        </w:rPr>
        <w:tab/>
        <w:t>EVERYWHERE</w:t>
      </w:r>
      <w:r>
        <w:rPr>
          <w:rStyle w:val="hps"/>
          <w:sz w:val="24"/>
        </w:rPr>
        <w:tab/>
        <w:t>NOWHERE</w:t>
      </w:r>
      <w:r>
        <w:rPr>
          <w:rStyle w:val="hps"/>
          <w:sz w:val="24"/>
        </w:rPr>
        <w:br/>
      </w:r>
    </w:p>
    <w:p w:rsidR="00ED40CE" w:rsidRPr="00ED40CE" w:rsidRDefault="00ED40CE" w:rsidP="00ED40CE">
      <w:pPr>
        <w:spacing w:line="360" w:lineRule="auto"/>
        <w:jc w:val="both"/>
        <w:rPr>
          <w:sz w:val="24"/>
          <w:lang w:val="en-US"/>
        </w:rPr>
      </w:pPr>
      <w:r w:rsidRPr="00ED40CE">
        <w:rPr>
          <w:sz w:val="24"/>
          <w:lang w:val="en-US"/>
        </w:rPr>
        <w:t xml:space="preserve">Five friends lived together in a house. One day Joe decided to go </w:t>
      </w:r>
      <w:r w:rsidRPr="00ED40CE">
        <w:rPr>
          <w:rStyle w:val="hps"/>
          <w:sz w:val="24"/>
          <w:vertAlign w:val="superscript"/>
          <w:lang w:val="en-US"/>
        </w:rPr>
        <w:t>(1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____________. He had never been </w:t>
      </w:r>
      <w:r w:rsidRPr="00ED40CE">
        <w:rPr>
          <w:rStyle w:val="hps"/>
          <w:sz w:val="24"/>
          <w:vertAlign w:val="superscript"/>
          <w:lang w:val="en-US"/>
        </w:rPr>
        <w:t>(2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 alone, he was always with </w:t>
      </w:r>
      <w:r w:rsidRPr="00ED40CE">
        <w:rPr>
          <w:rStyle w:val="hps"/>
          <w:sz w:val="24"/>
          <w:vertAlign w:val="superscript"/>
          <w:lang w:val="en-US"/>
        </w:rPr>
        <w:t>(3)</w:t>
      </w:r>
      <w:r w:rsidRPr="00ED40CE">
        <w:rPr>
          <w:sz w:val="24"/>
          <w:lang w:val="en-US"/>
        </w:rPr>
        <w:t xml:space="preserve">_____________ else. The others soon found out that </w:t>
      </w:r>
      <w:r w:rsidRPr="00ED40CE">
        <w:rPr>
          <w:rStyle w:val="hps"/>
          <w:sz w:val="24"/>
          <w:vertAlign w:val="superscript"/>
          <w:lang w:val="en-US"/>
        </w:rPr>
        <w:t>(4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 was missing. “Has </w:t>
      </w:r>
      <w:r w:rsidRPr="00ED40CE">
        <w:rPr>
          <w:rStyle w:val="hps"/>
          <w:sz w:val="24"/>
          <w:vertAlign w:val="superscript"/>
          <w:lang w:val="en-US"/>
        </w:rPr>
        <w:t>(5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 seen Joe </w:t>
      </w:r>
      <w:r w:rsidRPr="00ED40CE">
        <w:rPr>
          <w:rStyle w:val="hps"/>
          <w:sz w:val="24"/>
          <w:vertAlign w:val="superscript"/>
          <w:lang w:val="en-US"/>
        </w:rPr>
        <w:t>(6)</w:t>
      </w:r>
      <w:r w:rsidRPr="00ED40CE">
        <w:rPr>
          <w:sz w:val="24"/>
          <w:lang w:val="en-US"/>
        </w:rPr>
        <w:t xml:space="preserve">_____________?” </w:t>
      </w:r>
      <w:r w:rsidRPr="00ED40CE">
        <w:rPr>
          <w:rStyle w:val="hps"/>
          <w:sz w:val="24"/>
          <w:vertAlign w:val="superscript"/>
          <w:lang w:val="en-US"/>
        </w:rPr>
        <w:t>(7)</w:t>
      </w:r>
      <w:r w:rsidRPr="00ED40CE">
        <w:rPr>
          <w:sz w:val="24"/>
          <w:lang w:val="en-US"/>
        </w:rPr>
        <w:t xml:space="preserve">_____________ answered. </w:t>
      </w:r>
      <w:r w:rsidRPr="00ED40CE">
        <w:rPr>
          <w:rStyle w:val="hps"/>
          <w:sz w:val="24"/>
          <w:vertAlign w:val="superscript"/>
          <w:lang w:val="en-US"/>
        </w:rPr>
        <w:t>(8)</w:t>
      </w:r>
      <w:r w:rsidRPr="00ED40CE">
        <w:rPr>
          <w:sz w:val="24"/>
          <w:lang w:val="en-US"/>
        </w:rPr>
        <w:t xml:space="preserve">_____________ began looking for Joe, but they couldn’t find him </w:t>
      </w:r>
      <w:r w:rsidRPr="00ED40CE">
        <w:rPr>
          <w:rStyle w:val="hps"/>
          <w:sz w:val="24"/>
          <w:vertAlign w:val="superscript"/>
          <w:lang w:val="en-US"/>
        </w:rPr>
        <w:t>(9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____________, although they looked hard </w:t>
      </w:r>
      <w:r w:rsidRPr="00ED40CE">
        <w:rPr>
          <w:rStyle w:val="hps"/>
          <w:sz w:val="24"/>
          <w:vertAlign w:val="superscript"/>
          <w:lang w:val="en-US"/>
        </w:rPr>
        <w:t>(10)</w:t>
      </w:r>
      <w:r w:rsidRPr="00ED40CE">
        <w:rPr>
          <w:sz w:val="24"/>
          <w:lang w:val="en-US"/>
        </w:rPr>
        <w:t xml:space="preserve">_____________. Suddenly, they heard </w:t>
      </w:r>
      <w:r w:rsidRPr="00ED40CE">
        <w:rPr>
          <w:rStyle w:val="hps"/>
          <w:sz w:val="24"/>
          <w:vertAlign w:val="superscript"/>
          <w:lang w:val="en-US"/>
        </w:rPr>
        <w:t>(11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____________. </w:t>
      </w:r>
      <w:r w:rsidRPr="00ED40CE">
        <w:rPr>
          <w:rStyle w:val="hps"/>
          <w:sz w:val="24"/>
          <w:vertAlign w:val="superscript"/>
          <w:lang w:val="en-US"/>
        </w:rPr>
        <w:t>(12)</w:t>
      </w:r>
      <w:r w:rsidRPr="00ED40CE">
        <w:rPr>
          <w:sz w:val="24"/>
          <w:lang w:val="en-US"/>
        </w:rPr>
        <w:t xml:space="preserve">_____________ came in. </w:t>
      </w:r>
      <w:r w:rsidRPr="00ED40CE">
        <w:rPr>
          <w:rStyle w:val="hps"/>
          <w:sz w:val="24"/>
          <w:vertAlign w:val="superscript"/>
          <w:lang w:val="en-US"/>
        </w:rPr>
        <w:t>(13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 ran to the door. It was Joe. “Where have you been?” </w:t>
      </w:r>
      <w:r w:rsidRPr="00ED40CE">
        <w:rPr>
          <w:rStyle w:val="hps"/>
          <w:sz w:val="24"/>
          <w:vertAlign w:val="superscript"/>
          <w:lang w:val="en-US"/>
        </w:rPr>
        <w:t>(14)</w:t>
      </w:r>
      <w:r w:rsidRPr="00ED40CE">
        <w:rPr>
          <w:sz w:val="24"/>
          <w:lang w:val="en-US"/>
        </w:rPr>
        <w:t>_____________ asked. “</w:t>
      </w:r>
      <w:r w:rsidRPr="00ED40CE">
        <w:rPr>
          <w:rStyle w:val="hps"/>
          <w:sz w:val="24"/>
          <w:vertAlign w:val="superscript"/>
          <w:lang w:val="en-US"/>
        </w:rPr>
        <w:t>(15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____________,” Joe answered. “Here was </w:t>
      </w:r>
      <w:r w:rsidRPr="00ED40CE">
        <w:rPr>
          <w:rStyle w:val="hps"/>
          <w:sz w:val="24"/>
          <w:vertAlign w:val="superscript"/>
          <w:lang w:val="en-US"/>
        </w:rPr>
        <w:t>(16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 to do, so I went out and sat in front of the house. Has </w:t>
      </w:r>
      <w:r w:rsidRPr="00ED40CE">
        <w:rPr>
          <w:rStyle w:val="hps"/>
          <w:sz w:val="24"/>
          <w:vertAlign w:val="superscript"/>
          <w:lang w:val="en-US"/>
        </w:rPr>
        <w:t>(17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 happened in here?” “Well, we played hide-and-seek,” </w:t>
      </w:r>
      <w:r w:rsidRPr="00ED40CE">
        <w:rPr>
          <w:rStyle w:val="hps"/>
          <w:sz w:val="24"/>
          <w:vertAlign w:val="superscript"/>
          <w:lang w:val="en-US"/>
        </w:rPr>
        <w:t>(18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 replied. “And did </w:t>
      </w:r>
      <w:r w:rsidRPr="00ED40CE">
        <w:rPr>
          <w:rStyle w:val="hps"/>
          <w:sz w:val="24"/>
          <w:vertAlign w:val="superscript"/>
          <w:lang w:val="en-US"/>
        </w:rPr>
        <w:t>(19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 win?” Joe asked. “Yes. YOU DID!” </w:t>
      </w:r>
      <w:r w:rsidRPr="00ED40CE">
        <w:rPr>
          <w:rStyle w:val="hps"/>
          <w:sz w:val="24"/>
          <w:vertAlign w:val="superscript"/>
          <w:lang w:val="en-US"/>
        </w:rPr>
        <w:t>(20)</w:t>
      </w:r>
      <w:r w:rsidRPr="00ED40CE">
        <w:rPr>
          <w:sz w:val="24"/>
          <w:lang w:val="en-US"/>
        </w:rPr>
        <w:t xml:space="preserve">_____________ laughed and was happy that </w:t>
      </w:r>
      <w:r w:rsidRPr="00ED40CE">
        <w:rPr>
          <w:rStyle w:val="hps"/>
          <w:sz w:val="24"/>
          <w:vertAlign w:val="superscript"/>
          <w:lang w:val="en-US"/>
        </w:rPr>
        <w:t>(21</w:t>
      </w:r>
      <w:proofErr w:type="gramStart"/>
      <w:r w:rsidRPr="00ED40CE">
        <w:rPr>
          <w:rStyle w:val="hps"/>
          <w:sz w:val="24"/>
          <w:vertAlign w:val="superscript"/>
          <w:lang w:val="en-US"/>
        </w:rPr>
        <w:t>)</w:t>
      </w:r>
      <w:r w:rsidRPr="00ED40CE">
        <w:rPr>
          <w:sz w:val="24"/>
          <w:lang w:val="en-US"/>
        </w:rPr>
        <w:t>_</w:t>
      </w:r>
      <w:proofErr w:type="gramEnd"/>
      <w:r w:rsidRPr="00ED40CE">
        <w:rPr>
          <w:sz w:val="24"/>
          <w:lang w:val="en-US"/>
        </w:rPr>
        <w:t xml:space="preserve">____________ was OK and </w:t>
      </w:r>
      <w:r w:rsidRPr="00ED40CE">
        <w:rPr>
          <w:rStyle w:val="hps"/>
          <w:sz w:val="24"/>
          <w:vertAlign w:val="superscript"/>
          <w:lang w:val="en-US"/>
        </w:rPr>
        <w:t>(22)</w:t>
      </w:r>
      <w:r w:rsidRPr="00ED40CE">
        <w:rPr>
          <w:sz w:val="24"/>
          <w:lang w:val="en-US"/>
        </w:rPr>
        <w:t>_____________ was hurt.</w:t>
      </w:r>
    </w:p>
    <w:p w:rsidR="00131AB3" w:rsidRDefault="00131AB3" w:rsidP="00131AB3">
      <w:pPr>
        <w:spacing w:line="360" w:lineRule="auto"/>
        <w:jc w:val="both"/>
        <w:rPr>
          <w:sz w:val="24"/>
        </w:rPr>
      </w:pPr>
      <w:r w:rsidRPr="00817996">
        <w:rPr>
          <w:rStyle w:val="hps"/>
          <w:sz w:val="24"/>
        </w:rPr>
        <w:t>V jednom domě bydlelo pět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přátel</w:t>
      </w:r>
      <w:r w:rsidRPr="00817996">
        <w:rPr>
          <w:sz w:val="24"/>
        </w:rPr>
        <w:t xml:space="preserve">. </w:t>
      </w:r>
      <w:r w:rsidRPr="00817996">
        <w:rPr>
          <w:rStyle w:val="hps"/>
          <w:sz w:val="24"/>
        </w:rPr>
        <w:t>Jednoho dne se</w:t>
      </w:r>
      <w:r w:rsidRPr="00817996">
        <w:rPr>
          <w:sz w:val="24"/>
        </w:rPr>
        <w:t xml:space="preserve"> </w:t>
      </w:r>
      <w:proofErr w:type="spellStart"/>
      <w:r w:rsidRPr="00817996">
        <w:rPr>
          <w:rStyle w:val="hps"/>
          <w:sz w:val="24"/>
        </w:rPr>
        <w:t>Joe</w:t>
      </w:r>
      <w:proofErr w:type="spellEnd"/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rozhodl, že </w:t>
      </w:r>
      <w:r w:rsidRPr="00677897">
        <w:rPr>
          <w:rStyle w:val="hps"/>
          <w:sz w:val="24"/>
          <w:vertAlign w:val="superscript"/>
        </w:rPr>
        <w:t>(1)</w:t>
      </w:r>
      <w:r w:rsidRPr="00817996">
        <w:rPr>
          <w:rStyle w:val="hps"/>
          <w:sz w:val="24"/>
        </w:rPr>
        <w:t>NĚKAM půjde</w:t>
      </w:r>
      <w:r w:rsidRPr="00817996">
        <w:rPr>
          <w:sz w:val="24"/>
        </w:rPr>
        <w:t xml:space="preserve">. </w:t>
      </w:r>
      <w:r w:rsidRPr="00817996">
        <w:rPr>
          <w:rStyle w:val="hps"/>
          <w:sz w:val="24"/>
        </w:rPr>
        <w:t>Nikdy nebyl</w:t>
      </w:r>
      <w:r w:rsidRPr="00817996">
        <w:rPr>
          <w:sz w:val="24"/>
        </w:rPr>
        <w:t xml:space="preserve">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2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NIKDE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sám,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vždy</w:t>
      </w:r>
      <w:r w:rsidRPr="00817996">
        <w:rPr>
          <w:sz w:val="24"/>
        </w:rPr>
        <w:t xml:space="preserve"> byl </w:t>
      </w:r>
      <w:r w:rsidRPr="00817996">
        <w:rPr>
          <w:rStyle w:val="hps"/>
          <w:sz w:val="24"/>
        </w:rPr>
        <w:t xml:space="preserve">s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3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NĚKÝM jiným.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Ostatní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brzy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zjistili, že</w:t>
      </w:r>
      <w:r w:rsidRPr="00817996">
        <w:rPr>
          <w:sz w:val="24"/>
        </w:rPr>
        <w:t xml:space="preserve"> </w:t>
      </w:r>
      <w:r>
        <w:rPr>
          <w:rStyle w:val="hps"/>
          <w:sz w:val="24"/>
          <w:vertAlign w:val="superscript"/>
        </w:rPr>
        <w:t>(4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NĚKDO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chybí.</w:t>
      </w:r>
      <w:r w:rsidRPr="00817996">
        <w:rPr>
          <w:sz w:val="24"/>
        </w:rPr>
        <w:t xml:space="preserve"> </w:t>
      </w:r>
      <w:r w:rsidR="00ED40CE">
        <w:rPr>
          <w:rStyle w:val="hps"/>
          <w:sz w:val="24"/>
        </w:rPr>
        <w:t>„</w:t>
      </w:r>
      <w:r w:rsidRPr="00817996">
        <w:rPr>
          <w:sz w:val="24"/>
        </w:rPr>
        <w:t xml:space="preserve">Viděl </w:t>
      </w:r>
      <w:r>
        <w:rPr>
          <w:rStyle w:val="hps"/>
          <w:sz w:val="24"/>
          <w:vertAlign w:val="superscript"/>
        </w:rPr>
        <w:t>(5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NĚKDO</w:t>
      </w:r>
      <w:r w:rsidRPr="00817996">
        <w:rPr>
          <w:sz w:val="24"/>
        </w:rPr>
        <w:t xml:space="preserve"> </w:t>
      </w:r>
      <w:r>
        <w:rPr>
          <w:rStyle w:val="hps"/>
          <w:sz w:val="24"/>
          <w:vertAlign w:val="superscript"/>
        </w:rPr>
        <w:t>(6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 xml:space="preserve">NĚKDE </w:t>
      </w:r>
      <w:proofErr w:type="spellStart"/>
      <w:r w:rsidRPr="00817996">
        <w:rPr>
          <w:rStyle w:val="hps"/>
          <w:sz w:val="24"/>
        </w:rPr>
        <w:t>Joea</w:t>
      </w:r>
      <w:proofErr w:type="spellEnd"/>
      <w:r w:rsidRPr="00817996">
        <w:rPr>
          <w:rStyle w:val="hps"/>
          <w:sz w:val="24"/>
        </w:rPr>
        <w:t>?</w:t>
      </w:r>
      <w:r w:rsidR="00ED40CE">
        <w:rPr>
          <w:sz w:val="24"/>
        </w:rPr>
        <w:t>“</w:t>
      </w:r>
      <w:r w:rsidRPr="00817996">
        <w:rPr>
          <w:sz w:val="24"/>
        </w:rPr>
        <w:t xml:space="preserve"> </w:t>
      </w:r>
      <w:r>
        <w:rPr>
          <w:rStyle w:val="hps"/>
          <w:sz w:val="24"/>
          <w:vertAlign w:val="superscript"/>
        </w:rPr>
        <w:t>(7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NIKDO neodpověděl</w:t>
      </w:r>
      <w:r w:rsidRPr="00817996">
        <w:rPr>
          <w:sz w:val="24"/>
        </w:rPr>
        <w:t xml:space="preserve">. </w:t>
      </w:r>
      <w:r>
        <w:rPr>
          <w:rStyle w:val="hps"/>
          <w:sz w:val="24"/>
          <w:vertAlign w:val="superscript"/>
        </w:rPr>
        <w:t>(8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VŠICHNI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začali </w:t>
      </w:r>
      <w:proofErr w:type="spellStart"/>
      <w:r w:rsidRPr="00817996">
        <w:rPr>
          <w:rStyle w:val="hps"/>
          <w:sz w:val="24"/>
        </w:rPr>
        <w:t>Joea</w:t>
      </w:r>
      <w:proofErr w:type="spellEnd"/>
      <w:r w:rsidRPr="00817996">
        <w:rPr>
          <w:rStyle w:val="hps"/>
          <w:sz w:val="24"/>
        </w:rPr>
        <w:t xml:space="preserve"> hledat</w:t>
      </w:r>
      <w:r w:rsidRPr="00817996">
        <w:rPr>
          <w:sz w:val="24"/>
        </w:rPr>
        <w:t xml:space="preserve">, </w:t>
      </w:r>
      <w:r w:rsidRPr="00817996">
        <w:rPr>
          <w:rStyle w:val="hps"/>
          <w:sz w:val="24"/>
        </w:rPr>
        <w:t>ale nemohli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ho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9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NIKDE najít</w:t>
      </w:r>
      <w:r w:rsidRPr="00817996">
        <w:rPr>
          <w:sz w:val="24"/>
        </w:rPr>
        <w:t xml:space="preserve">, ačkoli pečlivě hledali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0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VŠUDE</w:t>
      </w:r>
      <w:r w:rsidRPr="00817996">
        <w:rPr>
          <w:sz w:val="24"/>
        </w:rPr>
        <w:t xml:space="preserve">. </w:t>
      </w:r>
      <w:r w:rsidRPr="00817996">
        <w:rPr>
          <w:rStyle w:val="hps"/>
          <w:sz w:val="24"/>
        </w:rPr>
        <w:t>Najednou</w:t>
      </w:r>
      <w:r w:rsidRPr="00817996">
        <w:rPr>
          <w:sz w:val="24"/>
        </w:rPr>
        <w:t xml:space="preserve">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1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 xml:space="preserve">NĚCO </w:t>
      </w:r>
      <w:r w:rsidRPr="00817996">
        <w:rPr>
          <w:rStyle w:val="hps"/>
          <w:sz w:val="24"/>
        </w:rPr>
        <w:t>zaslechli</w:t>
      </w:r>
      <w:r w:rsidRPr="00817996">
        <w:rPr>
          <w:sz w:val="24"/>
        </w:rPr>
        <w:t xml:space="preserve">.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2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NĚKDO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vešel</w:t>
      </w:r>
      <w:r w:rsidRPr="00817996">
        <w:rPr>
          <w:sz w:val="24"/>
        </w:rPr>
        <w:t xml:space="preserve"> dovnitř.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3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VŠICHNI běželi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ke dveřím</w:t>
      </w:r>
      <w:r w:rsidRPr="00817996">
        <w:rPr>
          <w:sz w:val="24"/>
        </w:rPr>
        <w:t>. B</w:t>
      </w:r>
      <w:r w:rsidRPr="00817996">
        <w:rPr>
          <w:rStyle w:val="hps"/>
          <w:sz w:val="24"/>
        </w:rPr>
        <w:t xml:space="preserve">yl to </w:t>
      </w:r>
      <w:proofErr w:type="spellStart"/>
      <w:r w:rsidRPr="00817996">
        <w:rPr>
          <w:rStyle w:val="hps"/>
          <w:sz w:val="24"/>
        </w:rPr>
        <w:t>Joe</w:t>
      </w:r>
      <w:proofErr w:type="spellEnd"/>
      <w:r w:rsidRPr="00817996">
        <w:rPr>
          <w:sz w:val="24"/>
        </w:rPr>
        <w:t xml:space="preserve">. </w:t>
      </w:r>
      <w:r w:rsidR="00ED40CE">
        <w:rPr>
          <w:rStyle w:val="hps"/>
          <w:sz w:val="24"/>
        </w:rPr>
        <w:t>„</w:t>
      </w:r>
      <w:r w:rsidRPr="00817996">
        <w:rPr>
          <w:sz w:val="24"/>
        </w:rPr>
        <w:t xml:space="preserve">Kde jsi byl?" ptali se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4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VŠICHNI</w:t>
      </w:r>
      <w:r w:rsidRPr="00817996">
        <w:rPr>
          <w:sz w:val="24"/>
        </w:rPr>
        <w:t xml:space="preserve">. </w:t>
      </w:r>
      <w:r w:rsidR="00ED40CE">
        <w:rPr>
          <w:sz w:val="24"/>
        </w:rPr>
        <w:t>„</w:t>
      </w:r>
      <w:r w:rsidRPr="00677897">
        <w:rPr>
          <w:rStyle w:val="hps"/>
          <w:sz w:val="24"/>
          <w:vertAlign w:val="superscript"/>
        </w:rPr>
        <w:t>1</w:t>
      </w:r>
      <w:r>
        <w:rPr>
          <w:rStyle w:val="hps"/>
          <w:sz w:val="24"/>
          <w:vertAlign w:val="superscript"/>
        </w:rPr>
        <w:t>5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>NIKDE,</w:t>
      </w:r>
      <w:r w:rsidR="00ED40CE">
        <w:rPr>
          <w:sz w:val="24"/>
        </w:rPr>
        <w:t>“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odvětil </w:t>
      </w:r>
      <w:proofErr w:type="spellStart"/>
      <w:r w:rsidRPr="00817996">
        <w:rPr>
          <w:rStyle w:val="hps"/>
          <w:sz w:val="24"/>
        </w:rPr>
        <w:t>Joe</w:t>
      </w:r>
      <w:proofErr w:type="spellEnd"/>
      <w:r w:rsidRPr="00817996">
        <w:rPr>
          <w:sz w:val="24"/>
        </w:rPr>
        <w:t xml:space="preserve">. </w:t>
      </w:r>
      <w:r w:rsidR="00ED40CE">
        <w:rPr>
          <w:rStyle w:val="hps"/>
          <w:sz w:val="24"/>
        </w:rPr>
        <w:t>„</w:t>
      </w:r>
      <w:r w:rsidRPr="00817996">
        <w:rPr>
          <w:rStyle w:val="hps"/>
          <w:sz w:val="24"/>
        </w:rPr>
        <w:t>Tady</w:t>
      </w:r>
      <w:r w:rsidRPr="00817996">
        <w:rPr>
          <w:sz w:val="24"/>
        </w:rPr>
        <w:t xml:space="preserve"> nebylo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6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>NIC na práci</w:t>
      </w:r>
      <w:r w:rsidRPr="00817996">
        <w:rPr>
          <w:rStyle w:val="hps"/>
          <w:sz w:val="24"/>
        </w:rPr>
        <w:t>, tak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jsem šel ven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a sedl si před dům</w:t>
      </w:r>
      <w:r w:rsidRPr="00817996">
        <w:rPr>
          <w:sz w:val="24"/>
        </w:rPr>
        <w:t xml:space="preserve">. </w:t>
      </w:r>
      <w:r w:rsidRPr="00817996">
        <w:rPr>
          <w:rStyle w:val="hps"/>
          <w:sz w:val="24"/>
        </w:rPr>
        <w:t xml:space="preserve">Stalo se tu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7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NĚCO</w:t>
      </w:r>
      <w:r w:rsidR="00ED40CE">
        <w:rPr>
          <w:rStyle w:val="hps"/>
          <w:sz w:val="24"/>
        </w:rPr>
        <w:t>?“</w:t>
      </w:r>
      <w:r w:rsidRPr="00817996">
        <w:rPr>
          <w:rStyle w:val="hps"/>
          <w:sz w:val="24"/>
        </w:rPr>
        <w:t xml:space="preserve"> </w:t>
      </w:r>
      <w:r w:rsidR="00ED40CE">
        <w:rPr>
          <w:rStyle w:val="hps"/>
          <w:sz w:val="24"/>
        </w:rPr>
        <w:t>„</w:t>
      </w:r>
      <w:r w:rsidRPr="00817996">
        <w:rPr>
          <w:rStyle w:val="hps"/>
          <w:sz w:val="24"/>
        </w:rPr>
        <w:t>No, hráli jsme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na</w:t>
      </w:r>
      <w:r>
        <w:rPr>
          <w:rStyle w:val="hps"/>
          <w:sz w:val="24"/>
        </w:rPr>
        <w:t> </w:t>
      </w:r>
      <w:r w:rsidRPr="00817996">
        <w:rPr>
          <w:rStyle w:val="hps"/>
          <w:sz w:val="24"/>
        </w:rPr>
        <w:t>schovávanou</w:t>
      </w:r>
      <w:r w:rsidR="00ED40CE">
        <w:rPr>
          <w:sz w:val="24"/>
        </w:rPr>
        <w:t xml:space="preserve">,“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8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 xml:space="preserve">NĚKDO </w:t>
      </w:r>
      <w:r w:rsidRPr="00817996">
        <w:rPr>
          <w:rStyle w:val="hps"/>
          <w:sz w:val="24"/>
        </w:rPr>
        <w:t>odpověděl.</w:t>
      </w:r>
      <w:r w:rsidRPr="00817996">
        <w:rPr>
          <w:sz w:val="24"/>
        </w:rPr>
        <w:t xml:space="preserve"> </w:t>
      </w:r>
      <w:r w:rsidR="00ED40CE">
        <w:rPr>
          <w:rStyle w:val="hps"/>
          <w:sz w:val="24"/>
        </w:rPr>
        <w:t>„</w:t>
      </w:r>
      <w:r w:rsidRPr="00817996">
        <w:rPr>
          <w:rStyle w:val="hps"/>
          <w:sz w:val="24"/>
        </w:rPr>
        <w:t xml:space="preserve">A vyhrál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9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NĚKDO?</w:t>
      </w:r>
      <w:r w:rsidR="00ED40CE">
        <w:rPr>
          <w:sz w:val="24"/>
        </w:rPr>
        <w:t>“</w:t>
      </w:r>
      <w:r w:rsidRPr="00817996">
        <w:rPr>
          <w:sz w:val="24"/>
        </w:rPr>
        <w:t xml:space="preserve"> z</w:t>
      </w:r>
      <w:r w:rsidRPr="00817996">
        <w:rPr>
          <w:rStyle w:val="hps"/>
          <w:sz w:val="24"/>
        </w:rPr>
        <w:t>eptal se</w:t>
      </w:r>
      <w:r w:rsidRPr="00817996">
        <w:rPr>
          <w:sz w:val="24"/>
        </w:rPr>
        <w:t xml:space="preserve"> </w:t>
      </w:r>
      <w:proofErr w:type="spellStart"/>
      <w:r w:rsidRPr="00817996">
        <w:rPr>
          <w:rStyle w:val="hps"/>
          <w:sz w:val="24"/>
        </w:rPr>
        <w:t>Joe</w:t>
      </w:r>
      <w:proofErr w:type="spellEnd"/>
      <w:r w:rsidRPr="00817996">
        <w:rPr>
          <w:sz w:val="24"/>
        </w:rPr>
        <w:t xml:space="preserve">. </w:t>
      </w:r>
      <w:r w:rsidR="00ED40CE">
        <w:rPr>
          <w:rStyle w:val="hps"/>
          <w:sz w:val="24"/>
        </w:rPr>
        <w:t>„</w:t>
      </w:r>
      <w:r w:rsidRPr="00817996">
        <w:rPr>
          <w:sz w:val="24"/>
        </w:rPr>
        <w:t>Ano, TY</w:t>
      </w:r>
      <w:r w:rsidRPr="00817996">
        <w:rPr>
          <w:rStyle w:val="hps"/>
          <w:sz w:val="24"/>
        </w:rPr>
        <w:t>!</w:t>
      </w:r>
      <w:r w:rsidR="00ED40CE">
        <w:rPr>
          <w:rStyle w:val="hps"/>
          <w:sz w:val="24"/>
        </w:rPr>
        <w:t>“</w:t>
      </w:r>
      <w:r w:rsidRPr="00817996">
        <w:rPr>
          <w:rStyle w:val="hps"/>
          <w:sz w:val="24"/>
        </w:rPr>
        <w:t xml:space="preserve">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20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 xml:space="preserve">VŠICHNI se smáli </w:t>
      </w:r>
      <w:r w:rsidRPr="00817996">
        <w:rPr>
          <w:rStyle w:val="hps"/>
          <w:sz w:val="24"/>
        </w:rPr>
        <w:t>a byli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rádi, že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je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2</w:t>
      </w:r>
      <w:r w:rsidRPr="00677897">
        <w:rPr>
          <w:rStyle w:val="hps"/>
          <w:sz w:val="24"/>
          <w:vertAlign w:val="superscript"/>
        </w:rPr>
        <w:t>1)</w:t>
      </w:r>
      <w:r w:rsidRPr="00817996">
        <w:rPr>
          <w:rStyle w:val="hps"/>
          <w:sz w:val="24"/>
        </w:rPr>
        <w:t>VŠE v pořádku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a </w:t>
      </w:r>
      <w:r>
        <w:rPr>
          <w:rStyle w:val="hps"/>
          <w:sz w:val="24"/>
          <w:vertAlign w:val="superscript"/>
        </w:rPr>
        <w:t>(22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NIKDO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nebyl zraněn</w:t>
      </w:r>
      <w:r w:rsidRPr="00817996">
        <w:rPr>
          <w:sz w:val="24"/>
        </w:rPr>
        <w:t>.</w:t>
      </w:r>
    </w:p>
    <w:p w:rsidR="00131AB3" w:rsidRPr="00817996" w:rsidRDefault="00131AB3" w:rsidP="00131AB3">
      <w:pPr>
        <w:jc w:val="both"/>
        <w:rPr>
          <w:sz w:val="24"/>
          <w:lang w:val="en-US"/>
        </w:rPr>
      </w:pPr>
    </w:p>
    <w:p w:rsidR="00131AB3" w:rsidRDefault="00131AB3" w:rsidP="00131AB3">
      <w:pPr>
        <w:spacing w:line="360" w:lineRule="auto"/>
        <w:jc w:val="both"/>
        <w:rPr>
          <w:sz w:val="24"/>
          <w:lang w:val="en-US"/>
        </w:rPr>
      </w:pPr>
    </w:p>
    <w:p w:rsidR="00131AB3" w:rsidRDefault="00131AB3" w:rsidP="00131AB3">
      <w:pPr>
        <w:rPr>
          <w:sz w:val="24"/>
          <w:lang w:val="en-US"/>
        </w:rPr>
        <w:sectPr w:rsidR="00131AB3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31AB3" w:rsidRPr="00721748" w:rsidRDefault="00131AB3" w:rsidP="00131AB3">
      <w:pPr>
        <w:tabs>
          <w:tab w:val="center" w:pos="1134"/>
          <w:tab w:val="center" w:pos="3402"/>
          <w:tab w:val="center" w:pos="5670"/>
          <w:tab w:val="center" w:pos="7938"/>
          <w:tab w:val="right" w:pos="9072"/>
        </w:tabs>
        <w:rPr>
          <w:rStyle w:val="hps"/>
          <w:sz w:val="20"/>
        </w:rPr>
      </w:pPr>
      <w:r>
        <w:rPr>
          <w:rStyle w:val="hps"/>
          <w:sz w:val="24"/>
        </w:rPr>
        <w:lastRenderedPageBreak/>
        <w:tab/>
        <w:t>SOMEBODY</w:t>
      </w:r>
      <w:r>
        <w:rPr>
          <w:rStyle w:val="hps"/>
          <w:sz w:val="24"/>
        </w:rPr>
        <w:tab/>
        <w:t>ANYBODY</w:t>
      </w:r>
      <w:r>
        <w:rPr>
          <w:rStyle w:val="hps"/>
          <w:sz w:val="24"/>
        </w:rPr>
        <w:tab/>
        <w:t>EVERYBODY</w:t>
      </w:r>
      <w:r>
        <w:rPr>
          <w:rStyle w:val="hps"/>
          <w:sz w:val="24"/>
        </w:rPr>
        <w:tab/>
        <w:t>NOBODY</w:t>
      </w:r>
      <w:r>
        <w:rPr>
          <w:rStyle w:val="hps"/>
          <w:sz w:val="24"/>
        </w:rPr>
        <w:br/>
      </w:r>
      <w:r w:rsidRPr="00721748">
        <w:rPr>
          <w:rStyle w:val="hps"/>
          <w:sz w:val="20"/>
        </w:rPr>
        <w:t>(</w:t>
      </w:r>
      <w:r w:rsidRPr="00721748">
        <w:rPr>
          <w:rStyle w:val="hps"/>
          <w:sz w:val="20"/>
        </w:rPr>
        <w:tab/>
        <w:t>SOMEONE</w:t>
      </w:r>
      <w:r w:rsidRPr="00721748">
        <w:rPr>
          <w:rStyle w:val="hps"/>
          <w:sz w:val="20"/>
        </w:rPr>
        <w:tab/>
        <w:t>ANYONE</w:t>
      </w:r>
      <w:r w:rsidRPr="00721748">
        <w:rPr>
          <w:rStyle w:val="hps"/>
          <w:sz w:val="20"/>
        </w:rPr>
        <w:tab/>
        <w:t>EVERYONE</w:t>
      </w:r>
      <w:r w:rsidRPr="00721748">
        <w:rPr>
          <w:rStyle w:val="hps"/>
          <w:sz w:val="20"/>
        </w:rPr>
        <w:tab/>
        <w:t>NO ONE</w:t>
      </w:r>
      <w:r w:rsidRPr="00721748">
        <w:rPr>
          <w:rStyle w:val="hps"/>
          <w:sz w:val="20"/>
        </w:rPr>
        <w:tab/>
        <w:t>)</w:t>
      </w:r>
    </w:p>
    <w:p w:rsidR="00131AB3" w:rsidRDefault="00131AB3" w:rsidP="00131AB3">
      <w:pPr>
        <w:tabs>
          <w:tab w:val="center" w:pos="1134"/>
          <w:tab w:val="center" w:pos="3402"/>
          <w:tab w:val="center" w:pos="5670"/>
          <w:tab w:val="center" w:pos="7938"/>
          <w:tab w:val="right" w:pos="9072"/>
        </w:tabs>
        <w:rPr>
          <w:rStyle w:val="hps"/>
          <w:sz w:val="24"/>
        </w:rPr>
      </w:pPr>
      <w:r>
        <w:rPr>
          <w:rStyle w:val="hps"/>
          <w:sz w:val="24"/>
        </w:rPr>
        <w:tab/>
        <w:t>SOMETHING</w:t>
      </w:r>
      <w:r>
        <w:rPr>
          <w:rStyle w:val="hps"/>
          <w:sz w:val="24"/>
        </w:rPr>
        <w:tab/>
        <w:t>ANYTHING</w:t>
      </w:r>
      <w:r>
        <w:rPr>
          <w:rStyle w:val="hps"/>
          <w:sz w:val="24"/>
        </w:rPr>
        <w:tab/>
        <w:t>EVERYTHING</w:t>
      </w:r>
      <w:r>
        <w:rPr>
          <w:rStyle w:val="hps"/>
          <w:sz w:val="24"/>
        </w:rPr>
        <w:tab/>
        <w:t>NOTHING</w:t>
      </w:r>
    </w:p>
    <w:p w:rsidR="00131AB3" w:rsidRDefault="00131AB3" w:rsidP="00131AB3">
      <w:pPr>
        <w:tabs>
          <w:tab w:val="center" w:pos="1134"/>
          <w:tab w:val="center" w:pos="3402"/>
          <w:tab w:val="center" w:pos="5670"/>
          <w:tab w:val="center" w:pos="7938"/>
          <w:tab w:val="right" w:pos="9072"/>
        </w:tabs>
        <w:spacing w:after="480"/>
        <w:rPr>
          <w:rStyle w:val="hps"/>
          <w:sz w:val="24"/>
        </w:rPr>
      </w:pPr>
      <w:r>
        <w:rPr>
          <w:rStyle w:val="hps"/>
          <w:sz w:val="24"/>
        </w:rPr>
        <w:tab/>
        <w:t>SOMEWHERE</w:t>
      </w:r>
      <w:r>
        <w:rPr>
          <w:rStyle w:val="hps"/>
          <w:sz w:val="24"/>
        </w:rPr>
        <w:tab/>
        <w:t>ANYWHERE</w:t>
      </w:r>
      <w:r>
        <w:rPr>
          <w:rStyle w:val="hps"/>
          <w:sz w:val="24"/>
        </w:rPr>
        <w:tab/>
        <w:t>EVERYWHERE</w:t>
      </w:r>
      <w:r>
        <w:rPr>
          <w:rStyle w:val="hps"/>
          <w:sz w:val="24"/>
        </w:rPr>
        <w:tab/>
        <w:t>NOWHERE</w:t>
      </w:r>
    </w:p>
    <w:p w:rsidR="00ED40CE" w:rsidRDefault="00ED40CE" w:rsidP="00ED40CE">
      <w:pPr>
        <w:spacing w:after="480"/>
        <w:jc w:val="both"/>
        <w:rPr>
          <w:sz w:val="24"/>
        </w:rPr>
      </w:pPr>
      <w:r w:rsidRPr="00817996">
        <w:rPr>
          <w:sz w:val="24"/>
          <w:lang w:val="en-US"/>
        </w:rPr>
        <w:t xml:space="preserve">Five friends lived together in a house. One day Joe decided to go </w:t>
      </w:r>
      <w:r w:rsidRPr="00677897">
        <w:rPr>
          <w:rStyle w:val="hps"/>
          <w:sz w:val="24"/>
          <w:vertAlign w:val="superscript"/>
        </w:rPr>
        <w:t>(1</w:t>
      </w:r>
      <w:proofErr w:type="gramStart"/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</w:t>
      </w:r>
      <w:proofErr w:type="gramEnd"/>
      <w:r>
        <w:rPr>
          <w:sz w:val="24"/>
          <w:lang w:val="en-US"/>
        </w:rPr>
        <w:t>____________</w:t>
      </w:r>
      <w:r w:rsidRPr="00817996">
        <w:rPr>
          <w:sz w:val="24"/>
          <w:lang w:val="en-US"/>
        </w:rPr>
        <w:t xml:space="preserve">. He had never been </w:t>
      </w:r>
      <w:r>
        <w:rPr>
          <w:rStyle w:val="hps"/>
          <w:sz w:val="24"/>
          <w:vertAlign w:val="superscript"/>
        </w:rPr>
        <w:t>(2</w:t>
      </w:r>
      <w:proofErr w:type="gramStart"/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</w:t>
      </w:r>
      <w:proofErr w:type="gramEnd"/>
      <w:r>
        <w:rPr>
          <w:sz w:val="24"/>
          <w:lang w:val="en-US"/>
        </w:rPr>
        <w:t xml:space="preserve">____________ </w:t>
      </w:r>
      <w:r w:rsidRPr="00817996">
        <w:rPr>
          <w:sz w:val="24"/>
          <w:lang w:val="en-US"/>
        </w:rPr>
        <w:t xml:space="preserve">alone, he was always with </w:t>
      </w:r>
      <w:r>
        <w:rPr>
          <w:rStyle w:val="hps"/>
          <w:sz w:val="24"/>
          <w:vertAlign w:val="superscript"/>
        </w:rPr>
        <w:t>(3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 xml:space="preserve">_____________ </w:t>
      </w:r>
      <w:r w:rsidRPr="00817996">
        <w:rPr>
          <w:sz w:val="24"/>
          <w:lang w:val="en-US"/>
        </w:rPr>
        <w:t xml:space="preserve">else. The others soon found out that </w:t>
      </w:r>
      <w:r>
        <w:rPr>
          <w:rStyle w:val="hps"/>
          <w:sz w:val="24"/>
          <w:vertAlign w:val="superscript"/>
        </w:rPr>
        <w:t>(4</w:t>
      </w:r>
      <w:proofErr w:type="gramStart"/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</w:t>
      </w:r>
      <w:proofErr w:type="gramEnd"/>
      <w:r>
        <w:rPr>
          <w:sz w:val="24"/>
          <w:lang w:val="en-US"/>
        </w:rPr>
        <w:t xml:space="preserve">____________ </w:t>
      </w:r>
      <w:r w:rsidRPr="00817996">
        <w:rPr>
          <w:sz w:val="24"/>
          <w:lang w:val="en-US"/>
        </w:rPr>
        <w:t xml:space="preserve">was missing. “Has </w:t>
      </w:r>
      <w:r>
        <w:rPr>
          <w:rStyle w:val="hps"/>
          <w:sz w:val="24"/>
          <w:vertAlign w:val="superscript"/>
        </w:rPr>
        <w:t>(5</w:t>
      </w:r>
      <w:proofErr w:type="gramStart"/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</w:t>
      </w:r>
      <w:proofErr w:type="gramEnd"/>
      <w:r>
        <w:rPr>
          <w:sz w:val="24"/>
          <w:lang w:val="en-US"/>
        </w:rPr>
        <w:t xml:space="preserve">____________ </w:t>
      </w:r>
      <w:r w:rsidRPr="00817996">
        <w:rPr>
          <w:sz w:val="24"/>
          <w:lang w:val="en-US"/>
        </w:rPr>
        <w:t xml:space="preserve">seen Joe </w:t>
      </w:r>
      <w:r>
        <w:rPr>
          <w:rStyle w:val="hps"/>
          <w:sz w:val="24"/>
          <w:vertAlign w:val="superscript"/>
        </w:rPr>
        <w:t>(6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_____________</w:t>
      </w:r>
      <w:r w:rsidRPr="00817996">
        <w:rPr>
          <w:sz w:val="24"/>
          <w:lang w:val="en-US"/>
        </w:rPr>
        <w:t xml:space="preserve">?” </w:t>
      </w:r>
      <w:r>
        <w:rPr>
          <w:rStyle w:val="hps"/>
          <w:sz w:val="24"/>
          <w:vertAlign w:val="superscript"/>
        </w:rPr>
        <w:t>(7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 xml:space="preserve">_____________ </w:t>
      </w:r>
      <w:r w:rsidRPr="00817996">
        <w:rPr>
          <w:sz w:val="24"/>
          <w:lang w:val="en-US"/>
        </w:rPr>
        <w:t xml:space="preserve">answered. </w:t>
      </w:r>
      <w:r>
        <w:rPr>
          <w:rStyle w:val="hps"/>
          <w:sz w:val="24"/>
          <w:vertAlign w:val="superscript"/>
        </w:rPr>
        <w:t>(8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 xml:space="preserve">_____________ </w:t>
      </w:r>
      <w:r w:rsidRPr="00817996">
        <w:rPr>
          <w:sz w:val="24"/>
          <w:lang w:val="en-US"/>
        </w:rPr>
        <w:t xml:space="preserve">began looking for Joe, but they couldn’t find him </w:t>
      </w:r>
      <w:r>
        <w:rPr>
          <w:rStyle w:val="hps"/>
          <w:sz w:val="24"/>
          <w:vertAlign w:val="superscript"/>
        </w:rPr>
        <w:t>(9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_____________</w:t>
      </w:r>
      <w:r w:rsidRPr="00817996">
        <w:rPr>
          <w:sz w:val="24"/>
          <w:lang w:val="en-US"/>
        </w:rPr>
        <w:t xml:space="preserve">, although they looked hard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0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_____________</w:t>
      </w:r>
      <w:r w:rsidRPr="00817996">
        <w:rPr>
          <w:sz w:val="24"/>
          <w:lang w:val="en-US"/>
        </w:rPr>
        <w:t xml:space="preserve">. Suddenly, they heard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1</w:t>
      </w:r>
      <w:proofErr w:type="gramStart"/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</w:t>
      </w:r>
      <w:proofErr w:type="gramEnd"/>
      <w:r>
        <w:rPr>
          <w:sz w:val="24"/>
          <w:lang w:val="en-US"/>
        </w:rPr>
        <w:t>____________</w:t>
      </w:r>
      <w:r w:rsidRPr="00817996">
        <w:rPr>
          <w:sz w:val="24"/>
          <w:lang w:val="en-US"/>
        </w:rPr>
        <w:t xml:space="preserve">.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2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 xml:space="preserve">_____________ </w:t>
      </w:r>
      <w:r w:rsidRPr="00817996">
        <w:rPr>
          <w:sz w:val="24"/>
          <w:lang w:val="en-US"/>
        </w:rPr>
        <w:t xml:space="preserve">came in.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3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 xml:space="preserve">_____________ </w:t>
      </w:r>
      <w:r w:rsidRPr="00817996">
        <w:rPr>
          <w:sz w:val="24"/>
          <w:lang w:val="en-US"/>
        </w:rPr>
        <w:t xml:space="preserve">ran to the door. It was Joe. “Where have you been?”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4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 xml:space="preserve">_____________ </w:t>
      </w:r>
      <w:r w:rsidRPr="00817996">
        <w:rPr>
          <w:sz w:val="24"/>
          <w:lang w:val="en-US"/>
        </w:rPr>
        <w:t>asked. “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5</w:t>
      </w:r>
      <w:proofErr w:type="gramStart"/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</w:t>
      </w:r>
      <w:proofErr w:type="gramEnd"/>
      <w:r>
        <w:rPr>
          <w:sz w:val="24"/>
          <w:lang w:val="en-US"/>
        </w:rPr>
        <w:t>____________</w:t>
      </w:r>
      <w:r w:rsidRPr="00817996">
        <w:rPr>
          <w:sz w:val="24"/>
          <w:lang w:val="en-US"/>
        </w:rPr>
        <w:t xml:space="preserve">,” Joe answered. “Here was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6</w:t>
      </w:r>
      <w:proofErr w:type="gramStart"/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</w:t>
      </w:r>
      <w:proofErr w:type="gramEnd"/>
      <w:r>
        <w:rPr>
          <w:sz w:val="24"/>
          <w:lang w:val="en-US"/>
        </w:rPr>
        <w:t xml:space="preserve">____________ </w:t>
      </w:r>
      <w:r w:rsidRPr="00817996">
        <w:rPr>
          <w:sz w:val="24"/>
          <w:lang w:val="en-US"/>
        </w:rPr>
        <w:t>to do, so I went out and s</w:t>
      </w:r>
      <w:r>
        <w:rPr>
          <w:sz w:val="24"/>
          <w:lang w:val="en-US"/>
        </w:rPr>
        <w:t>a</w:t>
      </w:r>
      <w:r w:rsidRPr="00817996">
        <w:rPr>
          <w:sz w:val="24"/>
          <w:lang w:val="en-US"/>
        </w:rPr>
        <w:t xml:space="preserve">t in front of the house. Has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7</w:t>
      </w:r>
      <w:proofErr w:type="gramStart"/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</w:t>
      </w:r>
      <w:proofErr w:type="gramEnd"/>
      <w:r>
        <w:rPr>
          <w:sz w:val="24"/>
          <w:lang w:val="en-US"/>
        </w:rPr>
        <w:t xml:space="preserve">____________ </w:t>
      </w:r>
      <w:r w:rsidRPr="00817996">
        <w:rPr>
          <w:sz w:val="24"/>
          <w:lang w:val="en-US"/>
        </w:rPr>
        <w:t xml:space="preserve">happened in here?” “Well, we played hide-and-seek,”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8</w:t>
      </w:r>
      <w:proofErr w:type="gramStart"/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</w:t>
      </w:r>
      <w:proofErr w:type="gramEnd"/>
      <w:r>
        <w:rPr>
          <w:sz w:val="24"/>
          <w:lang w:val="en-US"/>
        </w:rPr>
        <w:t xml:space="preserve">____________ </w:t>
      </w:r>
      <w:r w:rsidRPr="00817996">
        <w:rPr>
          <w:sz w:val="24"/>
          <w:lang w:val="en-US"/>
        </w:rPr>
        <w:t xml:space="preserve">replied. “And did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9</w:t>
      </w:r>
      <w:proofErr w:type="gramStart"/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>_</w:t>
      </w:r>
      <w:proofErr w:type="gramEnd"/>
      <w:r>
        <w:rPr>
          <w:sz w:val="24"/>
          <w:lang w:val="en-US"/>
        </w:rPr>
        <w:t xml:space="preserve">____________ </w:t>
      </w:r>
      <w:r w:rsidRPr="00817996">
        <w:rPr>
          <w:sz w:val="24"/>
          <w:lang w:val="en-US"/>
        </w:rPr>
        <w:t xml:space="preserve">win?” Joe asked. “Yes. YOU DID!” </w:t>
      </w:r>
      <w:r>
        <w:rPr>
          <w:rStyle w:val="hps"/>
          <w:sz w:val="24"/>
          <w:vertAlign w:val="superscript"/>
        </w:rPr>
        <w:t>(20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 xml:space="preserve">_____________ </w:t>
      </w:r>
      <w:r w:rsidRPr="00817996">
        <w:rPr>
          <w:sz w:val="24"/>
          <w:lang w:val="en-US"/>
        </w:rPr>
        <w:t xml:space="preserve">laughed and was happy that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2</w:t>
      </w:r>
      <w:r w:rsidRPr="00677897">
        <w:rPr>
          <w:rStyle w:val="hps"/>
          <w:sz w:val="24"/>
          <w:vertAlign w:val="superscript"/>
        </w:rPr>
        <w:t>1)</w:t>
      </w:r>
      <w:r>
        <w:rPr>
          <w:sz w:val="24"/>
          <w:lang w:val="en-US"/>
        </w:rPr>
        <w:t xml:space="preserve">_____________ </w:t>
      </w:r>
      <w:r w:rsidRPr="00817996">
        <w:rPr>
          <w:sz w:val="24"/>
          <w:lang w:val="en-US"/>
        </w:rPr>
        <w:t xml:space="preserve">was OK and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22</w:t>
      </w:r>
      <w:r w:rsidRPr="00677897">
        <w:rPr>
          <w:rStyle w:val="hps"/>
          <w:sz w:val="24"/>
          <w:vertAlign w:val="superscript"/>
        </w:rPr>
        <w:t>)</w:t>
      </w:r>
      <w:r>
        <w:rPr>
          <w:sz w:val="24"/>
          <w:lang w:val="en-US"/>
        </w:rPr>
        <w:t xml:space="preserve">_____________ </w:t>
      </w:r>
      <w:r w:rsidRPr="00817996">
        <w:rPr>
          <w:sz w:val="24"/>
          <w:lang w:val="en-US"/>
        </w:rPr>
        <w:t>was hurt.</w:t>
      </w:r>
    </w:p>
    <w:p w:rsidR="00ED40CE" w:rsidRDefault="00ED40CE" w:rsidP="00ED40CE">
      <w:pPr>
        <w:jc w:val="both"/>
        <w:rPr>
          <w:sz w:val="24"/>
        </w:rPr>
      </w:pPr>
      <w:r w:rsidRPr="00817996">
        <w:rPr>
          <w:rStyle w:val="hps"/>
          <w:sz w:val="24"/>
        </w:rPr>
        <w:t>V jednom domě bydlelo pět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přátel</w:t>
      </w:r>
      <w:r w:rsidRPr="00817996">
        <w:rPr>
          <w:sz w:val="24"/>
        </w:rPr>
        <w:t xml:space="preserve">. </w:t>
      </w:r>
      <w:r w:rsidRPr="00817996">
        <w:rPr>
          <w:rStyle w:val="hps"/>
          <w:sz w:val="24"/>
        </w:rPr>
        <w:t>Jednoho dne se</w:t>
      </w:r>
      <w:r w:rsidRPr="00817996">
        <w:rPr>
          <w:sz w:val="24"/>
        </w:rPr>
        <w:t xml:space="preserve"> </w:t>
      </w:r>
      <w:proofErr w:type="spellStart"/>
      <w:r w:rsidRPr="00817996">
        <w:rPr>
          <w:rStyle w:val="hps"/>
          <w:sz w:val="24"/>
        </w:rPr>
        <w:t>Joe</w:t>
      </w:r>
      <w:proofErr w:type="spellEnd"/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rozhodl, že </w:t>
      </w:r>
      <w:r w:rsidRPr="00677897">
        <w:rPr>
          <w:rStyle w:val="hps"/>
          <w:sz w:val="24"/>
          <w:vertAlign w:val="superscript"/>
        </w:rPr>
        <w:t>(1)</w:t>
      </w:r>
      <w:r w:rsidRPr="00817996">
        <w:rPr>
          <w:rStyle w:val="hps"/>
          <w:sz w:val="24"/>
        </w:rPr>
        <w:t>NĚKAM půjde</w:t>
      </w:r>
      <w:r w:rsidRPr="00817996">
        <w:rPr>
          <w:sz w:val="24"/>
        </w:rPr>
        <w:t xml:space="preserve">. </w:t>
      </w:r>
      <w:r w:rsidRPr="00817996">
        <w:rPr>
          <w:rStyle w:val="hps"/>
          <w:sz w:val="24"/>
        </w:rPr>
        <w:t>Nikdy nebyl</w:t>
      </w:r>
      <w:r w:rsidRPr="00817996">
        <w:rPr>
          <w:sz w:val="24"/>
        </w:rPr>
        <w:t xml:space="preserve">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2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NIKDE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sám,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vždy</w:t>
      </w:r>
      <w:r w:rsidRPr="00817996">
        <w:rPr>
          <w:sz w:val="24"/>
        </w:rPr>
        <w:t xml:space="preserve"> byl </w:t>
      </w:r>
      <w:r w:rsidRPr="00817996">
        <w:rPr>
          <w:rStyle w:val="hps"/>
          <w:sz w:val="24"/>
        </w:rPr>
        <w:t xml:space="preserve">s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3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NĚKÝM jiným.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Ostatní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brzy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zjistili, že</w:t>
      </w:r>
      <w:r w:rsidRPr="00817996">
        <w:rPr>
          <w:sz w:val="24"/>
        </w:rPr>
        <w:t xml:space="preserve"> </w:t>
      </w:r>
      <w:r>
        <w:rPr>
          <w:rStyle w:val="hps"/>
          <w:sz w:val="24"/>
          <w:vertAlign w:val="superscript"/>
        </w:rPr>
        <w:t>(4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NĚKDO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chybí.</w:t>
      </w:r>
      <w:r w:rsidRPr="00817996">
        <w:rPr>
          <w:sz w:val="24"/>
        </w:rPr>
        <w:t xml:space="preserve"> </w:t>
      </w:r>
      <w:r>
        <w:rPr>
          <w:rStyle w:val="hps"/>
          <w:sz w:val="24"/>
        </w:rPr>
        <w:t>„</w:t>
      </w:r>
      <w:r w:rsidRPr="00817996">
        <w:rPr>
          <w:sz w:val="24"/>
        </w:rPr>
        <w:t xml:space="preserve">Viděl </w:t>
      </w:r>
      <w:r>
        <w:rPr>
          <w:rStyle w:val="hps"/>
          <w:sz w:val="24"/>
          <w:vertAlign w:val="superscript"/>
        </w:rPr>
        <w:t>(5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NĚKDO</w:t>
      </w:r>
      <w:r w:rsidRPr="00817996">
        <w:rPr>
          <w:sz w:val="24"/>
        </w:rPr>
        <w:t xml:space="preserve"> </w:t>
      </w:r>
      <w:r>
        <w:rPr>
          <w:rStyle w:val="hps"/>
          <w:sz w:val="24"/>
          <w:vertAlign w:val="superscript"/>
        </w:rPr>
        <w:t>(6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 xml:space="preserve">NĚKDE </w:t>
      </w:r>
      <w:proofErr w:type="spellStart"/>
      <w:r w:rsidRPr="00817996">
        <w:rPr>
          <w:rStyle w:val="hps"/>
          <w:sz w:val="24"/>
        </w:rPr>
        <w:t>Joea</w:t>
      </w:r>
      <w:proofErr w:type="spellEnd"/>
      <w:r w:rsidRPr="00817996">
        <w:rPr>
          <w:rStyle w:val="hps"/>
          <w:sz w:val="24"/>
        </w:rPr>
        <w:t>?</w:t>
      </w:r>
      <w:r>
        <w:rPr>
          <w:sz w:val="24"/>
        </w:rPr>
        <w:t>“</w:t>
      </w:r>
      <w:r w:rsidRPr="00817996">
        <w:rPr>
          <w:sz w:val="24"/>
        </w:rPr>
        <w:t xml:space="preserve"> </w:t>
      </w:r>
      <w:r>
        <w:rPr>
          <w:rStyle w:val="hps"/>
          <w:sz w:val="24"/>
          <w:vertAlign w:val="superscript"/>
        </w:rPr>
        <w:t>(7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NIKDO neodpověděl</w:t>
      </w:r>
      <w:r w:rsidRPr="00817996">
        <w:rPr>
          <w:sz w:val="24"/>
        </w:rPr>
        <w:t xml:space="preserve">. </w:t>
      </w:r>
      <w:r>
        <w:rPr>
          <w:rStyle w:val="hps"/>
          <w:sz w:val="24"/>
          <w:vertAlign w:val="superscript"/>
        </w:rPr>
        <w:t>(8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VŠICHNI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začali </w:t>
      </w:r>
      <w:proofErr w:type="spellStart"/>
      <w:r w:rsidRPr="00817996">
        <w:rPr>
          <w:rStyle w:val="hps"/>
          <w:sz w:val="24"/>
        </w:rPr>
        <w:t>Joea</w:t>
      </w:r>
      <w:proofErr w:type="spellEnd"/>
      <w:r w:rsidRPr="00817996">
        <w:rPr>
          <w:rStyle w:val="hps"/>
          <w:sz w:val="24"/>
        </w:rPr>
        <w:t xml:space="preserve"> hledat</w:t>
      </w:r>
      <w:r w:rsidRPr="00817996">
        <w:rPr>
          <w:sz w:val="24"/>
        </w:rPr>
        <w:t xml:space="preserve">, </w:t>
      </w:r>
      <w:r w:rsidRPr="00817996">
        <w:rPr>
          <w:rStyle w:val="hps"/>
          <w:sz w:val="24"/>
        </w:rPr>
        <w:t>ale nemohli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ho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9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NIKDE najít</w:t>
      </w:r>
      <w:r w:rsidRPr="00817996">
        <w:rPr>
          <w:sz w:val="24"/>
        </w:rPr>
        <w:t xml:space="preserve">, ačkoli pečlivě hledali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0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VŠUDE</w:t>
      </w:r>
      <w:r w:rsidRPr="00817996">
        <w:rPr>
          <w:sz w:val="24"/>
        </w:rPr>
        <w:t xml:space="preserve">. </w:t>
      </w:r>
      <w:r w:rsidRPr="00817996">
        <w:rPr>
          <w:rStyle w:val="hps"/>
          <w:sz w:val="24"/>
        </w:rPr>
        <w:t>Najednou</w:t>
      </w:r>
      <w:r w:rsidRPr="00817996">
        <w:rPr>
          <w:sz w:val="24"/>
        </w:rPr>
        <w:t xml:space="preserve">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1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 xml:space="preserve">NĚCO </w:t>
      </w:r>
      <w:r w:rsidRPr="00817996">
        <w:rPr>
          <w:rStyle w:val="hps"/>
          <w:sz w:val="24"/>
        </w:rPr>
        <w:t>zaslechli</w:t>
      </w:r>
      <w:r w:rsidRPr="00817996">
        <w:rPr>
          <w:sz w:val="24"/>
        </w:rPr>
        <w:t xml:space="preserve">.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2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NĚKDO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vešel</w:t>
      </w:r>
      <w:r w:rsidRPr="00817996">
        <w:rPr>
          <w:sz w:val="24"/>
        </w:rPr>
        <w:t xml:space="preserve"> dovnitř.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3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VŠICHNI běželi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ke dveřím</w:t>
      </w:r>
      <w:r w:rsidRPr="00817996">
        <w:rPr>
          <w:sz w:val="24"/>
        </w:rPr>
        <w:t>. B</w:t>
      </w:r>
      <w:r w:rsidRPr="00817996">
        <w:rPr>
          <w:rStyle w:val="hps"/>
          <w:sz w:val="24"/>
        </w:rPr>
        <w:t xml:space="preserve">yl to </w:t>
      </w:r>
      <w:proofErr w:type="spellStart"/>
      <w:r w:rsidRPr="00817996">
        <w:rPr>
          <w:rStyle w:val="hps"/>
          <w:sz w:val="24"/>
        </w:rPr>
        <w:t>Joe</w:t>
      </w:r>
      <w:proofErr w:type="spellEnd"/>
      <w:r w:rsidRPr="00817996">
        <w:rPr>
          <w:sz w:val="24"/>
        </w:rPr>
        <w:t xml:space="preserve">. </w:t>
      </w:r>
      <w:r>
        <w:rPr>
          <w:rStyle w:val="hps"/>
          <w:sz w:val="24"/>
        </w:rPr>
        <w:t>„</w:t>
      </w:r>
      <w:r w:rsidRPr="00817996">
        <w:rPr>
          <w:sz w:val="24"/>
        </w:rPr>
        <w:t xml:space="preserve">Kde jsi byl?" ptali se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4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VŠICHNI</w:t>
      </w:r>
      <w:r w:rsidRPr="00817996">
        <w:rPr>
          <w:sz w:val="24"/>
        </w:rPr>
        <w:t xml:space="preserve">. </w:t>
      </w:r>
      <w:r>
        <w:rPr>
          <w:sz w:val="24"/>
        </w:rPr>
        <w:t>„</w:t>
      </w:r>
      <w:r w:rsidRPr="00677897">
        <w:rPr>
          <w:rStyle w:val="hps"/>
          <w:sz w:val="24"/>
          <w:vertAlign w:val="superscript"/>
        </w:rPr>
        <w:t>1</w:t>
      </w:r>
      <w:r>
        <w:rPr>
          <w:rStyle w:val="hps"/>
          <w:sz w:val="24"/>
          <w:vertAlign w:val="superscript"/>
        </w:rPr>
        <w:t>5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>NIKDE,</w:t>
      </w:r>
      <w:r>
        <w:rPr>
          <w:sz w:val="24"/>
        </w:rPr>
        <w:t>“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odvětil </w:t>
      </w:r>
      <w:proofErr w:type="spellStart"/>
      <w:r w:rsidRPr="00817996">
        <w:rPr>
          <w:rStyle w:val="hps"/>
          <w:sz w:val="24"/>
        </w:rPr>
        <w:t>Joe</w:t>
      </w:r>
      <w:proofErr w:type="spellEnd"/>
      <w:r w:rsidRPr="00817996">
        <w:rPr>
          <w:sz w:val="24"/>
        </w:rPr>
        <w:t xml:space="preserve">. </w:t>
      </w:r>
      <w:r>
        <w:rPr>
          <w:rStyle w:val="hps"/>
          <w:sz w:val="24"/>
        </w:rPr>
        <w:t>„</w:t>
      </w:r>
      <w:r w:rsidRPr="00817996">
        <w:rPr>
          <w:rStyle w:val="hps"/>
          <w:sz w:val="24"/>
        </w:rPr>
        <w:t>Tady</w:t>
      </w:r>
      <w:r w:rsidRPr="00817996">
        <w:rPr>
          <w:sz w:val="24"/>
        </w:rPr>
        <w:t xml:space="preserve"> nebylo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6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>NIC na práci</w:t>
      </w:r>
      <w:r w:rsidRPr="00817996">
        <w:rPr>
          <w:rStyle w:val="hps"/>
          <w:sz w:val="24"/>
        </w:rPr>
        <w:t>, tak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jsem šel ven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a sedl si před dům</w:t>
      </w:r>
      <w:r w:rsidRPr="00817996">
        <w:rPr>
          <w:sz w:val="24"/>
        </w:rPr>
        <w:t xml:space="preserve">. </w:t>
      </w:r>
      <w:r w:rsidRPr="00817996">
        <w:rPr>
          <w:rStyle w:val="hps"/>
          <w:sz w:val="24"/>
        </w:rPr>
        <w:t xml:space="preserve">Stalo se tu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7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NĚCO</w:t>
      </w:r>
      <w:r>
        <w:rPr>
          <w:rStyle w:val="hps"/>
          <w:sz w:val="24"/>
        </w:rPr>
        <w:t>?“</w:t>
      </w:r>
      <w:r w:rsidRPr="00817996">
        <w:rPr>
          <w:rStyle w:val="hps"/>
          <w:sz w:val="24"/>
        </w:rPr>
        <w:t xml:space="preserve"> </w:t>
      </w:r>
      <w:r>
        <w:rPr>
          <w:rStyle w:val="hps"/>
          <w:sz w:val="24"/>
        </w:rPr>
        <w:t>„</w:t>
      </w:r>
      <w:r w:rsidRPr="00817996">
        <w:rPr>
          <w:rStyle w:val="hps"/>
          <w:sz w:val="24"/>
        </w:rPr>
        <w:t>No, hráli jsme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na</w:t>
      </w:r>
      <w:r>
        <w:rPr>
          <w:rStyle w:val="hps"/>
          <w:sz w:val="24"/>
        </w:rPr>
        <w:t> </w:t>
      </w:r>
      <w:r w:rsidRPr="00817996">
        <w:rPr>
          <w:rStyle w:val="hps"/>
          <w:sz w:val="24"/>
        </w:rPr>
        <w:t>schovávanou</w:t>
      </w:r>
      <w:r>
        <w:rPr>
          <w:sz w:val="24"/>
        </w:rPr>
        <w:t xml:space="preserve">,“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8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 xml:space="preserve">NĚKDO </w:t>
      </w:r>
      <w:r w:rsidRPr="00817996">
        <w:rPr>
          <w:rStyle w:val="hps"/>
          <w:sz w:val="24"/>
        </w:rPr>
        <w:t>odpověděl.</w:t>
      </w:r>
      <w:r w:rsidRPr="00817996">
        <w:rPr>
          <w:sz w:val="24"/>
        </w:rPr>
        <w:t xml:space="preserve"> </w:t>
      </w:r>
      <w:r>
        <w:rPr>
          <w:rStyle w:val="hps"/>
          <w:sz w:val="24"/>
        </w:rPr>
        <w:t>„</w:t>
      </w:r>
      <w:r w:rsidRPr="00817996">
        <w:rPr>
          <w:rStyle w:val="hps"/>
          <w:sz w:val="24"/>
        </w:rPr>
        <w:t xml:space="preserve">A vyhrál </w:t>
      </w:r>
      <w:r w:rsidRPr="00677897">
        <w:rPr>
          <w:rStyle w:val="hps"/>
          <w:sz w:val="24"/>
          <w:vertAlign w:val="superscript"/>
        </w:rPr>
        <w:t>(1</w:t>
      </w:r>
      <w:r>
        <w:rPr>
          <w:rStyle w:val="hps"/>
          <w:sz w:val="24"/>
          <w:vertAlign w:val="superscript"/>
        </w:rPr>
        <w:t>9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NĚKDO?</w:t>
      </w:r>
      <w:r>
        <w:rPr>
          <w:sz w:val="24"/>
        </w:rPr>
        <w:t>“</w:t>
      </w:r>
      <w:r w:rsidRPr="00817996">
        <w:rPr>
          <w:sz w:val="24"/>
        </w:rPr>
        <w:t xml:space="preserve"> z</w:t>
      </w:r>
      <w:r w:rsidRPr="00817996">
        <w:rPr>
          <w:rStyle w:val="hps"/>
          <w:sz w:val="24"/>
        </w:rPr>
        <w:t>eptal se</w:t>
      </w:r>
      <w:r w:rsidRPr="00817996">
        <w:rPr>
          <w:sz w:val="24"/>
        </w:rPr>
        <w:t xml:space="preserve"> </w:t>
      </w:r>
      <w:proofErr w:type="spellStart"/>
      <w:r w:rsidRPr="00817996">
        <w:rPr>
          <w:rStyle w:val="hps"/>
          <w:sz w:val="24"/>
        </w:rPr>
        <w:t>Joe</w:t>
      </w:r>
      <w:proofErr w:type="spellEnd"/>
      <w:r w:rsidRPr="00817996">
        <w:rPr>
          <w:sz w:val="24"/>
        </w:rPr>
        <w:t xml:space="preserve">. </w:t>
      </w:r>
      <w:r>
        <w:rPr>
          <w:rStyle w:val="hps"/>
          <w:sz w:val="24"/>
        </w:rPr>
        <w:t>„</w:t>
      </w:r>
      <w:r w:rsidRPr="00817996">
        <w:rPr>
          <w:sz w:val="24"/>
        </w:rPr>
        <w:t>Ano, TY</w:t>
      </w:r>
      <w:r w:rsidRPr="00817996">
        <w:rPr>
          <w:rStyle w:val="hps"/>
          <w:sz w:val="24"/>
        </w:rPr>
        <w:t>!</w:t>
      </w:r>
      <w:r>
        <w:rPr>
          <w:rStyle w:val="hps"/>
          <w:sz w:val="24"/>
        </w:rPr>
        <w:t>“</w:t>
      </w:r>
      <w:r w:rsidRPr="00817996">
        <w:rPr>
          <w:rStyle w:val="hps"/>
          <w:sz w:val="24"/>
        </w:rPr>
        <w:t xml:space="preserve">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20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sz w:val="24"/>
        </w:rPr>
        <w:t xml:space="preserve">VŠICHNI se smáli </w:t>
      </w:r>
      <w:r w:rsidRPr="00817996">
        <w:rPr>
          <w:rStyle w:val="hps"/>
          <w:sz w:val="24"/>
        </w:rPr>
        <w:t>a byli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rádi, že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je </w:t>
      </w:r>
      <w:r w:rsidRPr="00677897">
        <w:rPr>
          <w:rStyle w:val="hps"/>
          <w:sz w:val="24"/>
          <w:vertAlign w:val="superscript"/>
        </w:rPr>
        <w:t>(</w:t>
      </w:r>
      <w:r>
        <w:rPr>
          <w:rStyle w:val="hps"/>
          <w:sz w:val="24"/>
          <w:vertAlign w:val="superscript"/>
        </w:rPr>
        <w:t>2</w:t>
      </w:r>
      <w:r w:rsidRPr="00677897">
        <w:rPr>
          <w:rStyle w:val="hps"/>
          <w:sz w:val="24"/>
          <w:vertAlign w:val="superscript"/>
        </w:rPr>
        <w:t>1)</w:t>
      </w:r>
      <w:r w:rsidRPr="00817996">
        <w:rPr>
          <w:rStyle w:val="hps"/>
          <w:sz w:val="24"/>
        </w:rPr>
        <w:t>VŠE v pořádku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 xml:space="preserve">a </w:t>
      </w:r>
      <w:r>
        <w:rPr>
          <w:rStyle w:val="hps"/>
          <w:sz w:val="24"/>
          <w:vertAlign w:val="superscript"/>
        </w:rPr>
        <w:t>(22</w:t>
      </w:r>
      <w:r w:rsidRPr="00677897">
        <w:rPr>
          <w:rStyle w:val="hps"/>
          <w:sz w:val="24"/>
          <w:vertAlign w:val="superscript"/>
        </w:rPr>
        <w:t>)</w:t>
      </w:r>
      <w:r w:rsidRPr="00817996">
        <w:rPr>
          <w:rStyle w:val="hps"/>
          <w:sz w:val="24"/>
        </w:rPr>
        <w:t>NIKDO</w:t>
      </w:r>
      <w:r w:rsidRPr="00817996">
        <w:rPr>
          <w:sz w:val="24"/>
        </w:rPr>
        <w:t xml:space="preserve"> </w:t>
      </w:r>
      <w:r w:rsidRPr="00817996">
        <w:rPr>
          <w:rStyle w:val="hps"/>
          <w:sz w:val="24"/>
        </w:rPr>
        <w:t>nebyl zraněn</w:t>
      </w:r>
      <w:r w:rsidRPr="00817996">
        <w:rPr>
          <w:sz w:val="24"/>
        </w:rPr>
        <w:t>.</w:t>
      </w:r>
    </w:p>
    <w:p w:rsidR="005D7630" w:rsidRPr="00ED40CE" w:rsidRDefault="00131AB3" w:rsidP="00131AB3">
      <w:pPr>
        <w:jc w:val="both"/>
        <w:rPr>
          <w:color w:val="FF0000"/>
        </w:rPr>
      </w:pPr>
      <w:r w:rsidRPr="00ED40CE">
        <w:rPr>
          <w:color w:val="FF0000"/>
          <w:sz w:val="24"/>
          <w:lang w:val="en-US"/>
        </w:rPr>
        <w:t xml:space="preserve">Five friends lived together in a house. One day Joe decided to go </w:t>
      </w:r>
      <w:r w:rsidR="00724F6E" w:rsidRPr="00ED40CE">
        <w:rPr>
          <w:color w:val="FF0000"/>
          <w:sz w:val="24"/>
          <w:vertAlign w:val="superscript"/>
          <w:lang w:val="en-US"/>
        </w:rPr>
        <w:t>(1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SOMEWHERE</w:t>
      </w:r>
      <w:proofErr w:type="gramEnd"/>
      <w:r w:rsidRPr="00ED40CE">
        <w:rPr>
          <w:color w:val="FF0000"/>
          <w:sz w:val="24"/>
          <w:lang w:val="en-US"/>
        </w:rPr>
        <w:t xml:space="preserve">. He had never been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2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ANYWHERE</w:t>
      </w:r>
      <w:proofErr w:type="gramEnd"/>
      <w:r w:rsidRPr="00ED40CE">
        <w:rPr>
          <w:color w:val="FF0000"/>
          <w:sz w:val="24"/>
          <w:lang w:val="en-US"/>
        </w:rPr>
        <w:t xml:space="preserve"> alone, he was always with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3</w:t>
      </w:r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 xml:space="preserve">SOMEONE else. The others soon found out that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4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SOME</w:t>
      </w:r>
      <w:r w:rsidR="00724F6E" w:rsidRPr="00ED40CE">
        <w:rPr>
          <w:color w:val="FF0000"/>
          <w:sz w:val="24"/>
          <w:lang w:val="en-US"/>
        </w:rPr>
        <w:t>BODY</w:t>
      </w:r>
      <w:proofErr w:type="gramEnd"/>
      <w:r w:rsidRPr="00ED40CE">
        <w:rPr>
          <w:color w:val="FF0000"/>
          <w:sz w:val="24"/>
          <w:lang w:val="en-US"/>
        </w:rPr>
        <w:t xml:space="preserve"> was missing. </w:t>
      </w:r>
      <w:r w:rsidR="001D1A4E">
        <w:rPr>
          <w:color w:val="FF0000"/>
          <w:sz w:val="24"/>
          <w:lang w:val="en-US"/>
        </w:rPr>
        <w:t>“</w:t>
      </w:r>
      <w:r w:rsidRPr="00ED40CE">
        <w:rPr>
          <w:color w:val="FF0000"/>
          <w:sz w:val="24"/>
          <w:lang w:val="en-US"/>
        </w:rPr>
        <w:t xml:space="preserve">Has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5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ANYONE</w:t>
      </w:r>
      <w:proofErr w:type="gramEnd"/>
      <w:r w:rsidRPr="00ED40CE">
        <w:rPr>
          <w:color w:val="FF0000"/>
          <w:sz w:val="24"/>
          <w:lang w:val="en-US"/>
        </w:rPr>
        <w:t xml:space="preserve"> seen Joe anywhere?</w:t>
      </w:r>
      <w:r w:rsidR="001D1A4E">
        <w:rPr>
          <w:color w:val="FF0000"/>
          <w:sz w:val="24"/>
          <w:lang w:val="en-US"/>
        </w:rPr>
        <w:t>”</w:t>
      </w:r>
      <w:r w:rsidRPr="00ED40CE">
        <w:rPr>
          <w:color w:val="FF0000"/>
          <w:sz w:val="24"/>
          <w:lang w:val="en-US"/>
        </w:rPr>
        <w:t xml:space="preserve">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6</w:t>
      </w:r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 xml:space="preserve">NOBODY answered.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7</w:t>
      </w:r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 xml:space="preserve">EVERYBODY began looking for Joe, but they couldn’t find him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8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ANYWHERE</w:t>
      </w:r>
      <w:proofErr w:type="gramEnd"/>
      <w:r w:rsidRPr="00ED40CE">
        <w:rPr>
          <w:color w:val="FF0000"/>
          <w:sz w:val="24"/>
          <w:lang w:val="en-US"/>
        </w:rPr>
        <w:t xml:space="preserve">, although they looked hard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9</w:t>
      </w:r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 xml:space="preserve">EVERYWHERE. Suddenly, they heard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11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SOMETHING</w:t>
      </w:r>
      <w:proofErr w:type="gramEnd"/>
      <w:r w:rsidRPr="00ED40CE">
        <w:rPr>
          <w:color w:val="FF0000"/>
          <w:sz w:val="24"/>
          <w:lang w:val="en-US"/>
        </w:rPr>
        <w:t xml:space="preserve">.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12</w:t>
      </w:r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 xml:space="preserve">SOMEONE came in.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13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EVERYBODY</w:t>
      </w:r>
      <w:proofErr w:type="gramEnd"/>
      <w:r w:rsidRPr="00ED40CE">
        <w:rPr>
          <w:color w:val="FF0000"/>
          <w:sz w:val="24"/>
          <w:lang w:val="en-US"/>
        </w:rPr>
        <w:t xml:space="preserve"> ran to the door. It was Joe. “Where have you been?” </w:t>
      </w:r>
      <w:r w:rsidR="00724F6E" w:rsidRPr="00ED40CE">
        <w:rPr>
          <w:color w:val="FF0000"/>
          <w:sz w:val="24"/>
          <w:vertAlign w:val="superscript"/>
          <w:lang w:val="en-US"/>
        </w:rPr>
        <w:t>(1</w:t>
      </w:r>
      <w:r w:rsidR="00724F6E" w:rsidRPr="00ED40CE">
        <w:rPr>
          <w:color w:val="FF0000"/>
          <w:sz w:val="24"/>
          <w:vertAlign w:val="superscript"/>
          <w:lang w:val="en-US"/>
        </w:rPr>
        <w:t>4</w:t>
      </w:r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EVERYBODY asked. “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15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NOWHERE</w:t>
      </w:r>
      <w:proofErr w:type="gramEnd"/>
      <w:r w:rsidRPr="00ED40CE">
        <w:rPr>
          <w:color w:val="FF0000"/>
          <w:sz w:val="24"/>
          <w:lang w:val="en-US"/>
        </w:rPr>
        <w:t xml:space="preserve">,” Joe answered. “Here was </w:t>
      </w:r>
      <w:r w:rsidR="00724F6E" w:rsidRPr="00ED40CE">
        <w:rPr>
          <w:color w:val="FF0000"/>
          <w:sz w:val="24"/>
          <w:vertAlign w:val="superscript"/>
          <w:lang w:val="en-US"/>
        </w:rPr>
        <w:t>(1</w:t>
      </w:r>
      <w:r w:rsidR="00724F6E" w:rsidRPr="00ED40CE">
        <w:rPr>
          <w:color w:val="FF0000"/>
          <w:sz w:val="24"/>
          <w:vertAlign w:val="superscript"/>
          <w:lang w:val="en-US"/>
        </w:rPr>
        <w:t>6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NOTHING</w:t>
      </w:r>
      <w:proofErr w:type="gramEnd"/>
      <w:r w:rsidRPr="00ED40CE">
        <w:rPr>
          <w:color w:val="FF0000"/>
          <w:sz w:val="24"/>
          <w:lang w:val="en-US"/>
        </w:rPr>
        <w:t xml:space="preserve"> to do, so I went out and sat in front of the house. Has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17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ANYTHING</w:t>
      </w:r>
      <w:proofErr w:type="gramEnd"/>
      <w:r w:rsidRPr="00ED40CE">
        <w:rPr>
          <w:color w:val="FF0000"/>
          <w:sz w:val="24"/>
          <w:lang w:val="en-US"/>
        </w:rPr>
        <w:t xml:space="preserve"> happened in here?” “Well, we played hide-and-seek,”</w:t>
      </w:r>
      <w:bookmarkStart w:id="0" w:name="_GoBack"/>
      <w:bookmarkEnd w:id="0"/>
      <w:r w:rsidRPr="00ED40CE">
        <w:rPr>
          <w:color w:val="FF0000"/>
          <w:sz w:val="24"/>
          <w:lang w:val="en-US"/>
        </w:rPr>
        <w:t xml:space="preserve">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18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SOMEBODY</w:t>
      </w:r>
      <w:proofErr w:type="gramEnd"/>
      <w:r w:rsidRPr="00ED40CE">
        <w:rPr>
          <w:color w:val="FF0000"/>
          <w:sz w:val="24"/>
          <w:lang w:val="en-US"/>
        </w:rPr>
        <w:t xml:space="preserve"> replied. “And did </w:t>
      </w:r>
      <w:r w:rsidR="00724F6E" w:rsidRPr="00ED40CE">
        <w:rPr>
          <w:color w:val="FF0000"/>
          <w:sz w:val="24"/>
          <w:vertAlign w:val="superscript"/>
          <w:lang w:val="en-US"/>
        </w:rPr>
        <w:t>(1</w:t>
      </w:r>
      <w:r w:rsidR="00724F6E" w:rsidRPr="00ED40CE">
        <w:rPr>
          <w:color w:val="FF0000"/>
          <w:sz w:val="24"/>
          <w:vertAlign w:val="superscript"/>
          <w:lang w:val="en-US"/>
        </w:rPr>
        <w:t>9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ANYONE</w:t>
      </w:r>
      <w:proofErr w:type="gramEnd"/>
      <w:r w:rsidRPr="00ED40CE">
        <w:rPr>
          <w:color w:val="FF0000"/>
          <w:sz w:val="24"/>
          <w:lang w:val="en-US"/>
        </w:rPr>
        <w:t xml:space="preserve"> win?” Joe asked. </w:t>
      </w:r>
      <w:r w:rsidR="00724F6E" w:rsidRPr="00ED40CE">
        <w:rPr>
          <w:color w:val="FF0000"/>
          <w:sz w:val="24"/>
          <w:lang w:val="en-US"/>
        </w:rPr>
        <w:br/>
      </w:r>
      <w:r w:rsidRPr="00ED40CE">
        <w:rPr>
          <w:color w:val="FF0000"/>
          <w:sz w:val="24"/>
          <w:lang w:val="en-US"/>
        </w:rPr>
        <w:t xml:space="preserve">“Yes. YOU DID!”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20</w:t>
      </w:r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 xml:space="preserve">EVERYBODY laughed and was happy that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21</w:t>
      </w:r>
      <w:proofErr w:type="gramStart"/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EVERYTHING</w:t>
      </w:r>
      <w:proofErr w:type="gramEnd"/>
      <w:r w:rsidRPr="00ED40CE">
        <w:rPr>
          <w:color w:val="FF0000"/>
          <w:sz w:val="24"/>
          <w:lang w:val="en-US"/>
        </w:rPr>
        <w:t xml:space="preserve"> was OK and </w:t>
      </w:r>
      <w:r w:rsidR="00724F6E" w:rsidRPr="00ED40CE">
        <w:rPr>
          <w:color w:val="FF0000"/>
          <w:sz w:val="24"/>
          <w:vertAlign w:val="superscript"/>
          <w:lang w:val="en-US"/>
        </w:rPr>
        <w:t>(</w:t>
      </w:r>
      <w:r w:rsidR="00724F6E" w:rsidRPr="00ED40CE">
        <w:rPr>
          <w:color w:val="FF0000"/>
          <w:sz w:val="24"/>
          <w:vertAlign w:val="superscript"/>
          <w:lang w:val="en-US"/>
        </w:rPr>
        <w:t>22</w:t>
      </w:r>
      <w:r w:rsidR="00724F6E" w:rsidRPr="00ED40CE">
        <w:rPr>
          <w:color w:val="FF0000"/>
          <w:sz w:val="24"/>
          <w:vertAlign w:val="superscript"/>
          <w:lang w:val="en-US"/>
        </w:rPr>
        <w:t>)</w:t>
      </w:r>
      <w:r w:rsidRPr="00ED40CE">
        <w:rPr>
          <w:color w:val="FF0000"/>
          <w:sz w:val="24"/>
          <w:lang w:val="en-US"/>
        </w:rPr>
        <w:t>NOBODY was hurt.</w:t>
      </w:r>
    </w:p>
    <w:p w:rsidR="00791174" w:rsidRPr="00ED40CE" w:rsidRDefault="00791174">
      <w:pPr>
        <w:rPr>
          <w:color w:val="FF0000"/>
        </w:rPr>
        <w:sectPr w:rsidR="00791174" w:rsidRPr="00ED40CE" w:rsidSect="00657DFE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D7630" w:rsidRPr="00E3220A" w:rsidRDefault="006A27DD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Anotace:</w:t>
      </w:r>
    </w:p>
    <w:p w:rsidR="006A27DD" w:rsidRDefault="00724F6E" w:rsidP="00240708">
      <w:pPr>
        <w:jc w:val="both"/>
      </w:pPr>
      <w:r>
        <w:t xml:space="preserve">Materiál slouží k procvičení, nebo testování </w:t>
      </w:r>
      <w:r w:rsidR="00F3411F">
        <w:t>složenin</w:t>
      </w:r>
      <w:r>
        <w:t xml:space="preserve"> </w:t>
      </w:r>
      <w:r w:rsidR="009A6D5D">
        <w:t xml:space="preserve">SOME-, ANY-, EVERY-, </w:t>
      </w:r>
      <w:proofErr w:type="gramStart"/>
      <w:r w:rsidR="009A6D5D">
        <w:t>NO- s -</w:t>
      </w:r>
      <w:r>
        <w:t>BODY</w:t>
      </w:r>
      <w:proofErr w:type="gramEnd"/>
      <w:r w:rsidR="00ED40CE">
        <w:t xml:space="preserve"> (-ONE)</w:t>
      </w:r>
      <w:r>
        <w:t>,</w:t>
      </w:r>
      <w:r w:rsidR="00ED40CE">
        <w:br/>
      </w:r>
      <w:r>
        <w:t xml:space="preserve"> -THING, -WHERE, jako SOMEBODY, ANYTHING, EVERYWHERE. </w:t>
      </w:r>
      <w:r w:rsidR="009A6D5D">
        <w:t xml:space="preserve">Žáci jsou před prací s tímto materiálem seznámeni s problematikou vytváření těchto tvarů, zejména pak </w:t>
      </w:r>
      <w:proofErr w:type="gramStart"/>
      <w:r w:rsidR="009A6D5D">
        <w:t>SOME- a ANY</w:t>
      </w:r>
      <w:proofErr w:type="gramEnd"/>
      <w:r w:rsidR="009A6D5D">
        <w:t>- v oznamovacích, větách, otázkách a záporech. Pro zdatnější žáky je možné český text vynechat (tip: před tiskem označit a zformátovat bílou barvou), nebo důrazně doporučit, aby se do českého překladu dívali minimálně a věty se tak snažili vytvářet z pohledu anglického, nikoli z pohledu překladu z češtiny.</w:t>
      </w:r>
      <w:r w:rsidR="00ED40CE">
        <w:t xml:space="preserve"> Žáci by také měli mít na paměti, že </w:t>
      </w:r>
      <w:proofErr w:type="gramStart"/>
      <w:r w:rsidR="00ED40CE">
        <w:t>výrazy s -BODY</w:t>
      </w:r>
      <w:proofErr w:type="gramEnd"/>
      <w:r w:rsidR="00ED40CE">
        <w:t xml:space="preserve"> a -ONE jsou v těchto případech zaměnitelné. V řešení jsou poté tyto složeniny střídány, ale </w:t>
      </w:r>
      <w:proofErr w:type="gramStart"/>
      <w:r w:rsidR="00ED40CE">
        <w:t>by</w:t>
      </w:r>
      <w:proofErr w:type="gramEnd"/>
      <w:r w:rsidR="00ED40CE">
        <w:t xml:space="preserve"> měli být samozřejmě uznávány obě varianty: „</w:t>
      </w:r>
      <w:r w:rsidR="00ED40CE" w:rsidRPr="00ED40CE">
        <w:rPr>
          <w:color w:val="FF0000"/>
          <w:sz w:val="24"/>
          <w:lang w:val="en-US"/>
        </w:rPr>
        <w:t xml:space="preserve">he was always with </w:t>
      </w:r>
      <w:r w:rsidR="00ED40CE" w:rsidRPr="00ED40CE">
        <w:rPr>
          <w:color w:val="FF0000"/>
          <w:sz w:val="24"/>
          <w:vertAlign w:val="superscript"/>
          <w:lang w:val="en-US"/>
        </w:rPr>
        <w:t>(3)</w:t>
      </w:r>
      <w:r w:rsidR="00ED40CE" w:rsidRPr="00ED40CE">
        <w:rPr>
          <w:color w:val="FF0000"/>
          <w:sz w:val="24"/>
          <w:lang w:val="en-US"/>
        </w:rPr>
        <w:t>SOMEONE else</w:t>
      </w:r>
      <w:r w:rsidR="00ED40CE">
        <w:rPr>
          <w:color w:val="FF0000"/>
          <w:sz w:val="24"/>
          <w:lang w:val="en-US"/>
        </w:rPr>
        <w:t xml:space="preserve"> </w:t>
      </w:r>
      <w:r w:rsidR="00ED40CE" w:rsidRPr="00ED40CE">
        <w:rPr>
          <w:sz w:val="24"/>
          <w:lang w:val="en-US"/>
        </w:rPr>
        <w:t>/</w:t>
      </w:r>
      <w:r w:rsidR="00ED40CE">
        <w:rPr>
          <w:color w:val="FF0000"/>
          <w:sz w:val="24"/>
          <w:lang w:val="en-US"/>
        </w:rPr>
        <w:t xml:space="preserve"> </w:t>
      </w:r>
      <w:r w:rsidR="00ED40CE" w:rsidRPr="00ED40CE">
        <w:rPr>
          <w:color w:val="FF0000"/>
          <w:sz w:val="24"/>
          <w:lang w:val="en-US"/>
        </w:rPr>
        <w:t xml:space="preserve">he was always with </w:t>
      </w:r>
      <w:r w:rsidR="00ED40CE" w:rsidRPr="00ED40CE">
        <w:rPr>
          <w:color w:val="FF0000"/>
          <w:sz w:val="24"/>
          <w:vertAlign w:val="superscript"/>
          <w:lang w:val="en-US"/>
        </w:rPr>
        <w:t>(3)</w:t>
      </w:r>
      <w:r w:rsidR="00ED40CE" w:rsidRPr="00ED40CE">
        <w:rPr>
          <w:color w:val="FF0000"/>
          <w:sz w:val="24"/>
          <w:lang w:val="en-US"/>
        </w:rPr>
        <w:t>SOME</w:t>
      </w:r>
      <w:r w:rsidR="00ED40CE">
        <w:rPr>
          <w:color w:val="FF0000"/>
          <w:sz w:val="24"/>
          <w:lang w:val="en-US"/>
        </w:rPr>
        <w:t>BODY</w:t>
      </w:r>
      <w:r w:rsidR="00ED40CE" w:rsidRPr="00ED40CE">
        <w:rPr>
          <w:color w:val="FF0000"/>
          <w:sz w:val="24"/>
          <w:lang w:val="en-US"/>
        </w:rPr>
        <w:t xml:space="preserve"> else</w:t>
      </w:r>
      <w:r w:rsidR="00ED40CE" w:rsidRPr="00ED40CE">
        <w:rPr>
          <w:sz w:val="24"/>
          <w:lang w:val="en-US"/>
        </w:rPr>
        <w:t>”.</w:t>
      </w:r>
    </w:p>
    <w:p w:rsidR="00ED40CE" w:rsidRDefault="00ED40CE" w:rsidP="00240708">
      <w:pPr>
        <w:jc w:val="both"/>
      </w:pPr>
      <w:r>
        <w:t>První stránka slouží pro žáky, druhá s řešením pro vyučující.</w:t>
      </w:r>
    </w:p>
    <w:p w:rsidR="006A27DD" w:rsidRPr="00E3220A" w:rsidRDefault="006A27DD" w:rsidP="006A27DD">
      <w:pPr>
        <w:spacing w:before="1440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Citace:</w:t>
      </w:r>
    </w:p>
    <w:p w:rsidR="00791174" w:rsidRDefault="009A6D5D">
      <w:r>
        <w:t>Text je stejně jako celý tento materiál dílem autora.</w:t>
      </w:r>
    </w:p>
    <w:p w:rsidR="006A27DD" w:rsidRDefault="006A27DD"/>
    <w:p w:rsidR="006A27DD" w:rsidRDefault="006A27DD"/>
    <w:sectPr w:rsidR="006A27DD" w:rsidSect="00791174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B5D" w:rsidRDefault="00374B5D" w:rsidP="00285C8B">
      <w:pPr>
        <w:spacing w:after="0" w:line="240" w:lineRule="auto"/>
      </w:pPr>
      <w:r>
        <w:separator/>
      </w:r>
    </w:p>
  </w:endnote>
  <w:endnote w:type="continuationSeparator" w:id="0">
    <w:p w:rsidR="00374B5D" w:rsidRDefault="00374B5D" w:rsidP="00285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85C8B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5DB2EE0F" wp14:editId="346390B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AB3" w:rsidRDefault="00131AB3" w:rsidP="00837D2F">
    <w:pPr>
      <w:pStyle w:val="Zpat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DFE" w:rsidRDefault="00657DF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B5D" w:rsidRDefault="00374B5D" w:rsidP="00285C8B">
      <w:pPr>
        <w:spacing w:after="0" w:line="240" w:lineRule="auto"/>
      </w:pPr>
      <w:r>
        <w:separator/>
      </w:r>
    </w:p>
  </w:footnote>
  <w:footnote w:type="continuationSeparator" w:id="0">
    <w:p w:rsidR="00374B5D" w:rsidRDefault="00374B5D" w:rsidP="00285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AB3" w:rsidRDefault="00131AB3" w:rsidP="00737408">
    <w:pPr>
      <w:pStyle w:val="Zhlav"/>
      <w:tabs>
        <w:tab w:val="clear" w:pos="4536"/>
        <w:tab w:val="center" w:leader="dot" w:pos="3686"/>
      </w:tabs>
      <w:jc w:val="right"/>
    </w:pPr>
    <w:r w:rsidRPr="00354172">
      <w:rPr>
        <w:lang w:val="en-US"/>
      </w:rPr>
      <w:t>Name</w:t>
    </w:r>
    <w:r>
      <w:t xml:space="preserve">: </w:t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AB3" w:rsidRPr="00131AB3" w:rsidRDefault="00131AB3" w:rsidP="00131AB3">
    <w:pPr>
      <w:pStyle w:val="Zhlav"/>
      <w:tabs>
        <w:tab w:val="clear" w:pos="4536"/>
      </w:tabs>
      <w:rPr>
        <w:rFonts w:asciiTheme="majorHAnsi" w:hAnsiTheme="majorHAnsi"/>
        <w:b/>
        <w:sz w:val="28"/>
        <w:u w:val="single"/>
      </w:rPr>
    </w:pPr>
    <w:r>
      <w:rPr>
        <w:rFonts w:asciiTheme="majorHAnsi" w:hAnsiTheme="majorHAnsi"/>
        <w:b/>
        <w:sz w:val="28"/>
        <w:u w:val="single"/>
      </w:rPr>
      <w:t>SOME-, ANY-, EVERY-, NO-</w:t>
    </w:r>
    <w:r w:rsidRPr="00354172">
      <w:rPr>
        <w:rFonts w:asciiTheme="majorHAnsi" w:hAnsiTheme="majorHAnsi"/>
        <w:b/>
        <w:sz w:val="28"/>
      </w:rPr>
      <w:tab/>
    </w:r>
    <w:r>
      <w:rPr>
        <w:rFonts w:asciiTheme="majorHAnsi" w:hAnsiTheme="majorHAnsi"/>
        <w:b/>
        <w:sz w:val="28"/>
        <w:u w:val="single"/>
      </w:rPr>
      <w:t>Řešení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AB3" w:rsidRPr="00131AB3" w:rsidRDefault="00131AB3" w:rsidP="00131AB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DFF"/>
    <w:rsid w:val="00131AB3"/>
    <w:rsid w:val="001C2DFF"/>
    <w:rsid w:val="001D1A4E"/>
    <w:rsid w:val="00240708"/>
    <w:rsid w:val="00285C8B"/>
    <w:rsid w:val="00287128"/>
    <w:rsid w:val="00301B9A"/>
    <w:rsid w:val="00365276"/>
    <w:rsid w:val="00374B5D"/>
    <w:rsid w:val="003B2C14"/>
    <w:rsid w:val="004963F7"/>
    <w:rsid w:val="004C1A8B"/>
    <w:rsid w:val="004C4DEB"/>
    <w:rsid w:val="00562B7F"/>
    <w:rsid w:val="005D7630"/>
    <w:rsid w:val="006034E0"/>
    <w:rsid w:val="00657DFE"/>
    <w:rsid w:val="006A0AF7"/>
    <w:rsid w:val="006A27DD"/>
    <w:rsid w:val="006D01BC"/>
    <w:rsid w:val="006D6F89"/>
    <w:rsid w:val="00720381"/>
    <w:rsid w:val="00724F6E"/>
    <w:rsid w:val="0073384E"/>
    <w:rsid w:val="00791174"/>
    <w:rsid w:val="007E773C"/>
    <w:rsid w:val="008157B1"/>
    <w:rsid w:val="00837D2F"/>
    <w:rsid w:val="009531D4"/>
    <w:rsid w:val="009A6D5D"/>
    <w:rsid w:val="009B4F2D"/>
    <w:rsid w:val="00B94C6A"/>
    <w:rsid w:val="00C06422"/>
    <w:rsid w:val="00C472F4"/>
    <w:rsid w:val="00D40D92"/>
    <w:rsid w:val="00D94E99"/>
    <w:rsid w:val="00DC4849"/>
    <w:rsid w:val="00E3220A"/>
    <w:rsid w:val="00ED40CE"/>
    <w:rsid w:val="00F3411F"/>
    <w:rsid w:val="00F7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3399FF" w:themeColor="hyperlink"/>
      <w:u w:val="single"/>
    </w:rPr>
  </w:style>
  <w:style w:type="character" w:customStyle="1" w:styleId="hps">
    <w:name w:val="hps"/>
    <w:basedOn w:val="Standardnpsmoodstavce"/>
    <w:rsid w:val="00131A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D7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76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5C8B"/>
  </w:style>
  <w:style w:type="paragraph" w:styleId="Zpat">
    <w:name w:val="footer"/>
    <w:basedOn w:val="Normln"/>
    <w:link w:val="ZpatChar"/>
    <w:uiPriority w:val="99"/>
    <w:unhideWhenUsed/>
    <w:rsid w:val="00285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5C8B"/>
  </w:style>
  <w:style w:type="character" w:styleId="Hypertextovodkaz">
    <w:name w:val="Hyperlink"/>
    <w:basedOn w:val="Standardnpsmoodstavce"/>
    <w:uiPriority w:val="99"/>
    <w:unhideWhenUsed/>
    <w:rsid w:val="006A27DD"/>
    <w:rPr>
      <w:color w:val="3399FF" w:themeColor="hyperlink"/>
      <w:u w:val="single"/>
    </w:rPr>
  </w:style>
  <w:style w:type="character" w:customStyle="1" w:styleId="hps">
    <w:name w:val="hps"/>
    <w:basedOn w:val="Standardnpsmoodstavce"/>
    <w:rsid w:val="00131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ordel\&#352;kola\5.%20Z&#352;\Dokumenty\EU%20pen&#237;ze%20&#353;kol&#225;m\&#352;ablony\DUM.dotx" TargetMode="External"/></Relationships>
</file>

<file path=word/theme/theme1.xml><?xml version="1.0" encoding="utf-8"?>
<a:theme xmlns:a="http://schemas.openxmlformats.org/drawingml/2006/main" name="Aerodynamika">
  <a:themeElements>
    <a:clrScheme name="Exekutivní">
      <a:dk1>
        <a:sysClr val="windowText" lastClr="000000"/>
      </a:dk1>
      <a:lt1>
        <a:sysClr val="window" lastClr="FFFFFF"/>
      </a:lt1>
      <a:dk2>
        <a:srgbClr val="2F5897"/>
      </a:dk2>
      <a:lt2>
        <a:srgbClr val="E4E9EF"/>
      </a:lt2>
      <a:accent1>
        <a:srgbClr val="6076B4"/>
      </a:accent1>
      <a:accent2>
        <a:srgbClr val="9C5252"/>
      </a:accent2>
      <a:accent3>
        <a:srgbClr val="E68422"/>
      </a:accent3>
      <a:accent4>
        <a:srgbClr val="846648"/>
      </a:accent4>
      <a:accent5>
        <a:srgbClr val="63891F"/>
      </a:accent5>
      <a:accent6>
        <a:srgbClr val="758085"/>
      </a:accent6>
      <a:hlink>
        <a:srgbClr val="3399FF"/>
      </a:hlink>
      <a:folHlink>
        <a:srgbClr val="B2B2B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Aerodynamika">
      <a:fillStyleLst>
        <a:solidFill>
          <a:schemeClr val="phClr"/>
        </a:solidFill>
        <a:gradFill rotWithShape="1">
          <a:gsLst>
            <a:gs pos="28000">
              <a:schemeClr val="phClr">
                <a:tint val="18000"/>
                <a:satMod val="120000"/>
                <a:lumMod val="88000"/>
              </a:schemeClr>
            </a:gs>
            <a:gs pos="100000">
              <a:schemeClr val="phClr">
                <a:tint val="40000"/>
                <a:satMod val="100000"/>
                <a:lumMod val="7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95000"/>
              </a:schemeClr>
            </a:gs>
            <a:gs pos="100000">
              <a:schemeClr val="phClr">
                <a:shade val="82000"/>
                <a:satMod val="125000"/>
                <a:lumMod val="74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satMod val="125000"/>
              <a:lumMod val="7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50800" dir="5400000" sx="98000" sy="98000" rotWithShape="0">
              <a:srgbClr val="000000">
                <a:alpha val="20000"/>
              </a:srgbClr>
            </a:outerShdw>
          </a:effectLst>
        </a:effectStyle>
        <a:effectStyle>
          <a:effectLst>
            <a:outerShdw blurRad="40005" dist="22984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alanced" dir="tr"/>
          </a:scene3d>
          <a:sp3d prstMaterial="matte">
            <a:bevelT w="19050" h="38100"/>
          </a:sp3d>
        </a:effectStyle>
        <a:effectStyle>
          <a:effectLst>
            <a:reflection blurRad="38100" stA="26000" endPos="23000" dist="25400" dir="5400000" sy="-100000" rotWithShape="0"/>
          </a:effectLst>
          <a:scene3d>
            <a:camera prst="orthographicFront">
              <a:rot lat="0" lon="0" rev="0"/>
            </a:camera>
            <a:lightRig rig="balanced" dir="tr"/>
          </a:scene3d>
          <a:sp3d contourW="14605" prstMaterial="plastic">
            <a:bevelT w="50800"/>
            <a:contourClr>
              <a:schemeClr val="phClr">
                <a:shade val="30000"/>
                <a:satMod val="12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shade val="90000"/>
                <a:satMod val="160000"/>
                <a:lumMod val="100000"/>
              </a:schemeClr>
            </a:gs>
            <a:gs pos="60000">
              <a:schemeClr val="phClr">
                <a:tint val="95000"/>
                <a:shade val="100000"/>
                <a:satMod val="130000"/>
                <a:lumMod val="130000"/>
              </a:schemeClr>
            </a:gs>
            <a:gs pos="100000">
              <a:schemeClr val="phClr">
                <a:tint val="97000"/>
                <a:shade val="100000"/>
                <a:hueMod val="100000"/>
                <a:satMod val="140000"/>
                <a:lumMod val="80000"/>
              </a:schemeClr>
            </a:gs>
          </a:gsLst>
          <a:path path="circle">
            <a:fillToRect l="20000" t="10000" r="20000" b="60000"/>
          </a:path>
        </a:gradFill>
        <a:gradFill rotWithShape="1">
          <a:gsLst>
            <a:gs pos="0">
              <a:schemeClr val="phClr">
                <a:tint val="94000"/>
                <a:satMod val="160000"/>
                <a:lumMod val="160000"/>
              </a:schemeClr>
            </a:gs>
            <a:gs pos="42000">
              <a:schemeClr val="phClr">
                <a:tint val="94000"/>
                <a:shade val="94000"/>
                <a:satMod val="160000"/>
                <a:lumMod val="130000"/>
              </a:schemeClr>
            </a:gs>
            <a:gs pos="100000">
              <a:schemeClr val="phClr">
                <a:tint val="97000"/>
                <a:shade val="94000"/>
                <a:satMod val="180000"/>
                <a:lumMod val="84000"/>
              </a:schemeClr>
            </a:gs>
          </a:gsLst>
          <a:path path="circle">
            <a:fillToRect l="24000" t="44000" r="24000" b="12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DUM.dotx</Template>
  <TotalTime>48</TotalTime>
  <Pages>4</Pages>
  <Words>838</Words>
  <Characters>4945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Kolín V., Mnichovická 62</Company>
  <LinksUpToDate>false</LinksUpToDate>
  <CharactersWithSpaces>5772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Polívka</dc:creator>
  <cp:lastModifiedBy>Aleš Polívka</cp:lastModifiedBy>
  <cp:revision>3</cp:revision>
  <cp:lastPrinted>2012-01-01T12:03:00Z</cp:lastPrinted>
  <dcterms:created xsi:type="dcterms:W3CDTF">2013-04-07T10:13:00Z</dcterms:created>
  <dcterms:modified xsi:type="dcterms:W3CDTF">2013-04-28T13:41:00Z</dcterms:modified>
</cp:coreProperties>
</file>