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174" w:rsidRPr="00837D2F" w:rsidRDefault="006A27DD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aps/>
          <w:color w:val="B32C16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37D2F">
        <w:rPr>
          <w:rFonts w:asciiTheme="majorHAnsi" w:eastAsia="Times New Roman" w:hAnsiTheme="majorHAnsi" w:cs="Calibri"/>
          <w:b/>
          <w:caps/>
          <w:color w:val="B32C16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VY_32_INOVACE_</w:t>
      </w:r>
      <w:r w:rsidR="007C1B26">
        <w:rPr>
          <w:rFonts w:asciiTheme="majorHAnsi" w:eastAsia="Times New Roman" w:hAnsiTheme="majorHAnsi" w:cs="Calibri"/>
          <w:b/>
          <w:caps/>
          <w:color w:val="B32C16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1</w:t>
      </w:r>
      <w:r w:rsidR="00336B67">
        <w:rPr>
          <w:rFonts w:asciiTheme="majorHAnsi" w:eastAsia="Times New Roman" w:hAnsiTheme="majorHAnsi" w:cs="Calibri"/>
          <w:b/>
          <w:caps/>
          <w:color w:val="B32C16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3</w:t>
      </w:r>
      <w:r w:rsidR="004C1A8B" w:rsidRPr="00837D2F">
        <w:rPr>
          <w:rFonts w:asciiTheme="majorHAnsi" w:eastAsia="Times New Roman" w:hAnsiTheme="majorHAnsi" w:cs="Calibri"/>
          <w:b/>
          <w:caps/>
          <w:color w:val="B32C16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_</w:t>
      </w:r>
      <w:r w:rsidR="001C2DFF">
        <w:rPr>
          <w:rFonts w:asciiTheme="majorHAnsi" w:eastAsia="Times New Roman" w:hAnsiTheme="majorHAnsi" w:cs="Calibri"/>
          <w:b/>
          <w:caps/>
          <w:color w:val="B32C16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AJ</w:t>
      </w:r>
      <w:r w:rsidR="00EE25B0">
        <w:rPr>
          <w:rFonts w:asciiTheme="majorHAnsi" w:eastAsia="Times New Roman" w:hAnsiTheme="majorHAnsi" w:cs="Calibri"/>
          <w:b/>
          <w:caps/>
          <w:color w:val="B32C16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7</w:t>
      </w:r>
      <w:r w:rsidR="001C2DFF">
        <w:rPr>
          <w:rFonts w:asciiTheme="majorHAnsi" w:eastAsia="Times New Roman" w:hAnsiTheme="majorHAnsi" w:cs="Calibri"/>
          <w:b/>
          <w:caps/>
          <w:color w:val="B32C16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</w:r>
      <w:r w:rsidR="00EE25B0">
        <w:rPr>
          <w:rFonts w:asciiTheme="majorHAnsi" w:eastAsia="Times New Roman" w:hAnsiTheme="majorHAnsi" w:cs="Calibri"/>
          <w:b/>
          <w:caps/>
          <w:color w:val="B32C16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will vs going to</w:t>
      </w:r>
    </w:p>
    <w:p w:rsidR="004C4DEB" w:rsidRPr="00837D2F" w:rsidRDefault="004C4DEB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olor w:val="FE8637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837D2F">
        <w:rPr>
          <w:rFonts w:eastAsia="Times New Roman" w:cstheme="minorHAnsi"/>
          <w:b/>
          <w:color w:val="777C8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Z</w:t>
      </w:r>
      <w:r w:rsidR="00562B7F">
        <w:rPr>
          <w:rFonts w:eastAsia="Times New Roman" w:cstheme="minorHAnsi"/>
          <w:b/>
          <w:color w:val="777C8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ákladní škola</w:t>
      </w:r>
      <w:r w:rsidRPr="00837D2F">
        <w:rPr>
          <w:rFonts w:eastAsia="Times New Roman" w:cstheme="minorHAnsi"/>
          <w:b/>
          <w:color w:val="777C8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</w:t>
      </w:r>
      <w:r w:rsidR="00562B7F">
        <w:rPr>
          <w:rFonts w:eastAsia="Times New Roman" w:cstheme="minorHAnsi"/>
          <w:b/>
          <w:color w:val="777C8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Kolín V., </w:t>
      </w:r>
      <w:r w:rsidRPr="00837D2F">
        <w:rPr>
          <w:rFonts w:eastAsia="Times New Roman" w:cstheme="minorHAnsi"/>
          <w:b/>
          <w:color w:val="777C8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Mnichovická</w:t>
      </w:r>
      <w:r w:rsidR="00562B7F">
        <w:rPr>
          <w:rFonts w:eastAsia="Times New Roman" w:cstheme="minorHAnsi"/>
          <w:b/>
          <w:color w:val="777C8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62</w:t>
      </w:r>
      <w:r w:rsidRPr="00837D2F">
        <w:rPr>
          <w:rFonts w:eastAsia="Times New Roman" w:cstheme="minorHAnsi"/>
          <w:b/>
          <w:color w:val="777C8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="00301B9A" w:rsidRPr="00837D2F">
        <w:rPr>
          <w:rFonts w:eastAsia="Times New Roman" w:cstheme="minorHAnsi"/>
          <w:b/>
          <w:color w:val="FE8637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 xml:space="preserve">Mgr. </w:t>
      </w:r>
      <w:r w:rsidRPr="00837D2F">
        <w:rPr>
          <w:rFonts w:eastAsia="Times New Roman" w:cstheme="minorHAnsi"/>
          <w:b/>
          <w:color w:val="FE8637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Aleš Polívka</w:t>
      </w:r>
    </w:p>
    <w:p w:rsidR="006A27DD" w:rsidRPr="003B2C14" w:rsidRDefault="00EE25B0" w:rsidP="00837D2F">
      <w:pPr>
        <w:tabs>
          <w:tab w:val="right" w:pos="9072"/>
        </w:tabs>
        <w:spacing w:before="2880" w:after="0"/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21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</w:t>
      </w:r>
      <w:r w:rsidR="00474B85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12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.201</w:t>
      </w:r>
      <w:r w:rsidR="001C2DFF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="00837D2F" w:rsidRPr="003B2C14"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ab/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7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 třída</w:t>
      </w:r>
    </w:p>
    <w:p w:rsidR="00837D2F" w:rsidRDefault="00837D2F" w:rsidP="006A27DD">
      <w:pPr>
        <w:rPr>
          <w:noProof/>
          <w:lang w:eastAsia="cs-CZ"/>
        </w:rPr>
      </w:pPr>
    </w:p>
    <w:p w:rsidR="006A27DD" w:rsidRDefault="006A27DD" w:rsidP="006A27DD">
      <w:pPr>
        <w:rPr>
          <w:noProof/>
          <w:lang w:eastAsia="cs-CZ"/>
        </w:rPr>
        <w:sectPr w:rsidR="006A27DD" w:rsidSect="0079117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E25B0" w:rsidRPr="00EE25B0" w:rsidRDefault="00EE25B0" w:rsidP="00EE25B0">
      <w:pPr>
        <w:spacing w:after="0" w:line="480" w:lineRule="auto"/>
        <w:rPr>
          <w:rFonts w:ascii="Cambria" w:eastAsia="Times New Roman" w:hAnsi="Cambria" w:cs="Times New Roman"/>
          <w:b/>
          <w:sz w:val="28"/>
          <w:szCs w:val="28"/>
          <w:u w:val="single"/>
          <w:lang w:val="en-US" w:eastAsia="cs-CZ"/>
        </w:rPr>
      </w:pPr>
      <w:r w:rsidRPr="00EE25B0">
        <w:rPr>
          <w:rFonts w:ascii="Cambria" w:eastAsia="Times New Roman" w:hAnsi="Cambria" w:cs="Times New Roman"/>
          <w:b/>
          <w:sz w:val="28"/>
          <w:szCs w:val="28"/>
          <w:u w:val="single"/>
          <w:lang w:val="en-US" w:eastAsia="cs-CZ"/>
        </w:rPr>
        <w:lastRenderedPageBreak/>
        <w:t>Complete the sentences. Use the correct future tense</w:t>
      </w:r>
      <w:r>
        <w:rPr>
          <w:rFonts w:ascii="Cambria" w:eastAsia="Times New Roman" w:hAnsi="Cambria" w:cs="Times New Roman"/>
          <w:b/>
          <w:sz w:val="28"/>
          <w:szCs w:val="28"/>
          <w:u w:val="single"/>
          <w:lang w:val="en-US" w:eastAsia="cs-CZ"/>
        </w:rPr>
        <w:t xml:space="preserve"> </w:t>
      </w:r>
      <w:r w:rsidRPr="00EE25B0">
        <w:rPr>
          <w:rFonts w:ascii="Cambria" w:eastAsia="Times New Roman" w:hAnsi="Cambria" w:cs="Times New Roman"/>
          <w:b/>
          <w:sz w:val="24"/>
          <w:szCs w:val="28"/>
          <w:u w:val="single"/>
          <w:lang w:val="en-US" w:eastAsia="cs-CZ"/>
        </w:rPr>
        <w:t>(WILL / GOING TO)</w:t>
      </w:r>
      <w:r w:rsidRPr="00EE25B0">
        <w:rPr>
          <w:rFonts w:ascii="Cambria" w:eastAsia="Times New Roman" w:hAnsi="Cambria" w:cs="Times New Roman"/>
          <w:b/>
          <w:sz w:val="28"/>
          <w:szCs w:val="28"/>
          <w:u w:val="single"/>
          <w:lang w:val="en-US" w:eastAsia="cs-CZ"/>
        </w:rPr>
        <w:t>.</w:t>
      </w:r>
    </w:p>
    <w:p w:rsidR="00EE25B0" w:rsidRPr="00EE25B0" w:rsidRDefault="00EE25B0" w:rsidP="00EE25B0">
      <w:pPr>
        <w:numPr>
          <w:ilvl w:val="0"/>
          <w:numId w:val="1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I’m sorry. The bus is full.</w:t>
      </w:r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br/>
        <w:t>OK. We ………………</w:t>
      </w:r>
      <w:r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……</w:t>
      </w:r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………</w:t>
      </w:r>
      <w:proofErr w:type="gramStart"/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…(</w:t>
      </w:r>
      <w:proofErr w:type="gramEnd"/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wait) for the next one.</w:t>
      </w:r>
    </w:p>
    <w:p w:rsidR="00EE25B0" w:rsidRPr="00EE25B0" w:rsidRDefault="00EE25B0" w:rsidP="00EE25B0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EE25B0" w:rsidRPr="00EE25B0" w:rsidRDefault="00EE25B0" w:rsidP="00EE25B0">
      <w:pPr>
        <w:numPr>
          <w:ilvl w:val="0"/>
          <w:numId w:val="1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Shall we go to the cinema this evening?</w:t>
      </w:r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br/>
        <w:t>I can’t. I ………………</w:t>
      </w:r>
      <w:r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……</w:t>
      </w:r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………</w:t>
      </w:r>
      <w:proofErr w:type="gramStart"/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…(</w:t>
      </w:r>
      <w:proofErr w:type="gramEnd"/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learn) for the exams.</w:t>
      </w:r>
    </w:p>
    <w:p w:rsidR="00EE25B0" w:rsidRPr="00EE25B0" w:rsidRDefault="00EE25B0" w:rsidP="00EE25B0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EE25B0" w:rsidRPr="00EE25B0" w:rsidRDefault="00EE25B0" w:rsidP="00EE25B0">
      <w:pPr>
        <w:numPr>
          <w:ilvl w:val="0"/>
          <w:numId w:val="1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Do you want to play tennis tomorrow?</w:t>
      </w:r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br/>
        <w:t>OK. I ………………</w:t>
      </w:r>
      <w:r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……</w:t>
      </w:r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………</w:t>
      </w:r>
      <w:proofErr w:type="gramStart"/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…(</w:t>
      </w:r>
      <w:proofErr w:type="gramEnd"/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meet) you at the park at 2 pm.</w:t>
      </w:r>
    </w:p>
    <w:p w:rsidR="00EE25B0" w:rsidRPr="00EE25B0" w:rsidRDefault="00EE25B0" w:rsidP="00EE25B0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EE25B0" w:rsidRPr="00EE25B0" w:rsidRDefault="00EE25B0" w:rsidP="00EE25B0">
      <w:pPr>
        <w:numPr>
          <w:ilvl w:val="0"/>
          <w:numId w:val="1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Look at the grey sky.</w:t>
      </w:r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br/>
        <w:t>Yes, and it’s very windy. It ………………</w:t>
      </w:r>
      <w:r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……</w:t>
      </w:r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………</w:t>
      </w:r>
      <w:proofErr w:type="gramStart"/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…(</w:t>
      </w:r>
      <w:proofErr w:type="gramEnd"/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rain).</w:t>
      </w:r>
    </w:p>
    <w:p w:rsidR="00EE25B0" w:rsidRPr="00EE25B0" w:rsidRDefault="00EE25B0" w:rsidP="00EE25B0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EE25B0" w:rsidRPr="00EE25B0" w:rsidRDefault="00EE25B0" w:rsidP="00EE25B0">
      <w:pPr>
        <w:numPr>
          <w:ilvl w:val="0"/>
          <w:numId w:val="1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I can’t find my mobile.</w:t>
      </w:r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br/>
        <w:t>OK. I ………………</w:t>
      </w:r>
      <w:r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……</w:t>
      </w:r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………</w:t>
      </w:r>
      <w:proofErr w:type="gramStart"/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…(</w:t>
      </w:r>
      <w:proofErr w:type="gramEnd"/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help) you to find it.</w:t>
      </w:r>
    </w:p>
    <w:p w:rsidR="00EE25B0" w:rsidRPr="00EE25B0" w:rsidRDefault="00EE25B0" w:rsidP="00EE25B0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EE25B0" w:rsidRPr="00EE25B0" w:rsidRDefault="00EE25B0" w:rsidP="00EE25B0">
      <w:pPr>
        <w:numPr>
          <w:ilvl w:val="0"/>
          <w:numId w:val="1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I ………………</w:t>
      </w:r>
      <w:r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……</w:t>
      </w:r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………</w:t>
      </w:r>
      <w:proofErr w:type="gramStart"/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…(</w:t>
      </w:r>
      <w:proofErr w:type="gramEnd"/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have) a party for my birthday.</w:t>
      </w:r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br/>
        <w:t>Wow! That ………………</w:t>
      </w:r>
      <w:r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……</w:t>
      </w:r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………</w:t>
      </w:r>
      <w:proofErr w:type="gramStart"/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…(</w:t>
      </w:r>
      <w:proofErr w:type="gramEnd"/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be) great!</w:t>
      </w:r>
    </w:p>
    <w:p w:rsidR="00EE25B0" w:rsidRPr="00EE25B0" w:rsidRDefault="00EE25B0" w:rsidP="00EE25B0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EE25B0" w:rsidRPr="00EE25B0" w:rsidRDefault="00EE25B0" w:rsidP="00EE25B0">
      <w:pPr>
        <w:numPr>
          <w:ilvl w:val="0"/>
          <w:numId w:val="1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Hi Nina! What ………</w:t>
      </w:r>
      <w:r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</w:t>
      </w:r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………you ………</w:t>
      </w:r>
      <w:r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</w:t>
      </w:r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………</w:t>
      </w:r>
      <w:proofErr w:type="gramStart"/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…(</w:t>
      </w:r>
      <w:proofErr w:type="gramEnd"/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do) this evening?</w:t>
      </w:r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br/>
        <w:t>I don’t know, I think I ………………</w:t>
      </w:r>
      <w:r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……</w:t>
      </w:r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………</w:t>
      </w:r>
      <w:proofErr w:type="gramStart"/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…(</w:t>
      </w:r>
      <w:proofErr w:type="gramEnd"/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watch) TV.</w:t>
      </w:r>
    </w:p>
    <w:p w:rsidR="00EE25B0" w:rsidRPr="00EE25B0" w:rsidRDefault="00EE25B0" w:rsidP="00EE25B0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EE25B0" w:rsidRPr="00EE25B0" w:rsidRDefault="00EE25B0" w:rsidP="00EE25B0">
      <w:pPr>
        <w:numPr>
          <w:ilvl w:val="0"/>
          <w:numId w:val="1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Bill and I ………………</w:t>
      </w:r>
      <w:r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……</w:t>
      </w:r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………</w:t>
      </w:r>
      <w:proofErr w:type="gramStart"/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…(</w:t>
      </w:r>
      <w:proofErr w:type="gramEnd"/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go) to the cinema.</w:t>
      </w:r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br/>
        <w:t>……</w:t>
      </w:r>
      <w:r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</w:t>
      </w:r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……………you………………</w:t>
      </w:r>
      <w:r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</w:t>
      </w:r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… (</w:t>
      </w:r>
      <w:proofErr w:type="gramStart"/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join</w:t>
      </w:r>
      <w:proofErr w:type="gramEnd"/>
      <w:r w:rsidRPr="00EE25B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>) us?</w:t>
      </w:r>
    </w:p>
    <w:p w:rsidR="00EE25B0" w:rsidRPr="00EE25B0" w:rsidRDefault="00EE25B0" w:rsidP="00EE2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5D7630" w:rsidRDefault="005D7630"/>
    <w:p w:rsidR="00791174" w:rsidRDefault="00791174">
      <w:pPr>
        <w:sectPr w:rsidR="00791174" w:rsidSect="00657DFE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D7630" w:rsidRPr="00E3220A" w:rsidRDefault="006A27DD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Anotace:</w:t>
      </w:r>
    </w:p>
    <w:p w:rsidR="006A27DD" w:rsidRDefault="00EE25B0" w:rsidP="00240708">
      <w:pPr>
        <w:jc w:val="both"/>
      </w:pPr>
      <w:r>
        <w:t>Materiál slouží k procvičení porozumění rozdílům mezi budoucími tvary WILL a GOING TO. Žáci si nejprve přečtou věty jednotlivého rozhovoru, rozhodnou, zda se jedná o plánovanou akci, nebo momentální rozhodnutí a doplní do vět příslušný tvar budoucího času.</w:t>
      </w:r>
    </w:p>
    <w:p w:rsidR="00EE25B0" w:rsidRDefault="00EE25B0" w:rsidP="00240708">
      <w:pPr>
        <w:jc w:val="both"/>
      </w:pPr>
      <w:r>
        <w:t>Řešení:</w:t>
      </w:r>
    </w:p>
    <w:p w:rsidR="00EE25B0" w:rsidRPr="00ED2ADC" w:rsidRDefault="00EE25B0" w:rsidP="00ED2ADC">
      <w:pPr>
        <w:tabs>
          <w:tab w:val="left" w:pos="567"/>
        </w:tabs>
        <w:spacing w:after="120"/>
        <w:rPr>
          <w:lang w:val="en-US"/>
        </w:rPr>
      </w:pPr>
      <w:r w:rsidRPr="00ED2ADC">
        <w:rPr>
          <w:lang w:val="en-US"/>
        </w:rPr>
        <w:t>1.</w:t>
      </w:r>
      <w:r w:rsidRPr="00ED2ADC">
        <w:rPr>
          <w:lang w:val="en-US"/>
        </w:rPr>
        <w:tab/>
        <w:t>I’m sorry. The bus is full.</w:t>
      </w:r>
      <w:r w:rsidR="00ED2ADC" w:rsidRPr="00ED2ADC">
        <w:rPr>
          <w:lang w:val="en-US"/>
        </w:rPr>
        <w:br/>
      </w:r>
      <w:r w:rsidR="00ED2ADC" w:rsidRPr="00ED2ADC">
        <w:rPr>
          <w:lang w:val="en-US"/>
        </w:rPr>
        <w:tab/>
      </w:r>
      <w:r w:rsidRPr="00ED2ADC">
        <w:rPr>
          <w:lang w:val="en-US"/>
        </w:rPr>
        <w:t xml:space="preserve">OK. We </w:t>
      </w:r>
      <w:r w:rsidR="00ED2ADC" w:rsidRPr="00ED2ADC">
        <w:rPr>
          <w:color w:val="FF0000"/>
          <w:lang w:val="en-US"/>
        </w:rPr>
        <w:t xml:space="preserve">WILL WAIT </w:t>
      </w:r>
      <w:r w:rsidRPr="00ED2ADC">
        <w:rPr>
          <w:lang w:val="en-US"/>
        </w:rPr>
        <w:t>for the next one.</w:t>
      </w:r>
    </w:p>
    <w:p w:rsidR="00EE25B0" w:rsidRPr="00ED2ADC" w:rsidRDefault="00EE25B0" w:rsidP="00ED2ADC">
      <w:pPr>
        <w:tabs>
          <w:tab w:val="left" w:pos="567"/>
        </w:tabs>
        <w:spacing w:after="120"/>
        <w:rPr>
          <w:lang w:val="en-US"/>
        </w:rPr>
      </w:pPr>
      <w:r w:rsidRPr="00ED2ADC">
        <w:rPr>
          <w:lang w:val="en-US"/>
        </w:rPr>
        <w:t>2.</w:t>
      </w:r>
      <w:r w:rsidRPr="00ED2ADC">
        <w:rPr>
          <w:lang w:val="en-US"/>
        </w:rPr>
        <w:tab/>
        <w:t>Shall we go to the cinema this evening?</w:t>
      </w:r>
      <w:r w:rsidR="00ED2ADC" w:rsidRPr="00ED2ADC">
        <w:rPr>
          <w:lang w:val="en-US"/>
        </w:rPr>
        <w:br/>
      </w:r>
      <w:r w:rsidR="00ED2ADC" w:rsidRPr="00ED2ADC">
        <w:rPr>
          <w:lang w:val="en-US"/>
        </w:rPr>
        <w:tab/>
      </w:r>
      <w:r w:rsidRPr="00ED2ADC">
        <w:rPr>
          <w:lang w:val="en-US"/>
        </w:rPr>
        <w:t xml:space="preserve">I can’t. I </w:t>
      </w:r>
      <w:r w:rsidR="00ED2ADC" w:rsidRPr="00ED2ADC">
        <w:rPr>
          <w:color w:val="FF0000"/>
          <w:lang w:val="en-US"/>
        </w:rPr>
        <w:t>AM GOING TO LEARN</w:t>
      </w:r>
      <w:r w:rsidRPr="00ED2ADC">
        <w:rPr>
          <w:color w:val="FF0000"/>
          <w:lang w:val="en-US"/>
        </w:rPr>
        <w:t xml:space="preserve"> </w:t>
      </w:r>
      <w:r w:rsidRPr="00ED2ADC">
        <w:rPr>
          <w:lang w:val="en-US"/>
        </w:rPr>
        <w:t>for the exams.</w:t>
      </w:r>
    </w:p>
    <w:p w:rsidR="00EE25B0" w:rsidRPr="00ED2ADC" w:rsidRDefault="00EE25B0" w:rsidP="00ED2ADC">
      <w:pPr>
        <w:tabs>
          <w:tab w:val="left" w:pos="567"/>
        </w:tabs>
        <w:spacing w:after="120"/>
        <w:rPr>
          <w:lang w:val="en-US"/>
        </w:rPr>
      </w:pPr>
      <w:r w:rsidRPr="00ED2ADC">
        <w:rPr>
          <w:lang w:val="en-US"/>
        </w:rPr>
        <w:t>3.</w:t>
      </w:r>
      <w:r w:rsidRPr="00ED2ADC">
        <w:rPr>
          <w:lang w:val="en-US"/>
        </w:rPr>
        <w:tab/>
        <w:t>Do you want to play tennis tomorrow?</w:t>
      </w:r>
      <w:r w:rsidR="00ED2ADC" w:rsidRPr="00ED2ADC">
        <w:rPr>
          <w:lang w:val="en-US"/>
        </w:rPr>
        <w:br/>
      </w:r>
      <w:r w:rsidR="00ED2ADC" w:rsidRPr="00ED2ADC">
        <w:rPr>
          <w:lang w:val="en-US"/>
        </w:rPr>
        <w:tab/>
      </w:r>
      <w:r w:rsidRPr="00ED2ADC">
        <w:rPr>
          <w:lang w:val="en-US"/>
        </w:rPr>
        <w:t xml:space="preserve">OK. I </w:t>
      </w:r>
      <w:r w:rsidR="00ED2ADC" w:rsidRPr="00ED2ADC">
        <w:rPr>
          <w:color w:val="FF0000"/>
          <w:lang w:val="en-US"/>
        </w:rPr>
        <w:t xml:space="preserve">WILL MEET </w:t>
      </w:r>
      <w:r w:rsidRPr="00ED2ADC">
        <w:rPr>
          <w:lang w:val="en-US"/>
        </w:rPr>
        <w:t>you at the park at 2 pm.</w:t>
      </w:r>
    </w:p>
    <w:p w:rsidR="00EE25B0" w:rsidRPr="00ED2ADC" w:rsidRDefault="00EE25B0" w:rsidP="00ED2ADC">
      <w:pPr>
        <w:tabs>
          <w:tab w:val="left" w:pos="567"/>
        </w:tabs>
        <w:spacing w:after="120"/>
        <w:rPr>
          <w:lang w:val="en-US"/>
        </w:rPr>
      </w:pPr>
      <w:r w:rsidRPr="00ED2ADC">
        <w:rPr>
          <w:lang w:val="en-US"/>
        </w:rPr>
        <w:t>4.</w:t>
      </w:r>
      <w:r w:rsidRPr="00ED2ADC">
        <w:rPr>
          <w:lang w:val="en-US"/>
        </w:rPr>
        <w:tab/>
        <w:t>Look at the grey sky.</w:t>
      </w:r>
      <w:r w:rsidR="00ED2ADC" w:rsidRPr="00ED2ADC">
        <w:rPr>
          <w:lang w:val="en-US"/>
        </w:rPr>
        <w:br/>
      </w:r>
      <w:r w:rsidR="00ED2ADC" w:rsidRPr="00ED2ADC">
        <w:rPr>
          <w:lang w:val="en-US"/>
        </w:rPr>
        <w:tab/>
      </w:r>
      <w:r w:rsidRPr="00ED2ADC">
        <w:rPr>
          <w:lang w:val="en-US"/>
        </w:rPr>
        <w:t xml:space="preserve">Yes, and it’s very windy. It </w:t>
      </w:r>
      <w:r w:rsidR="00ED2ADC" w:rsidRPr="00ED2ADC">
        <w:rPr>
          <w:color w:val="FF0000"/>
          <w:lang w:val="en-US"/>
        </w:rPr>
        <w:t>IS GOING TO RAIN</w:t>
      </w:r>
      <w:r w:rsidRPr="00ED2ADC">
        <w:rPr>
          <w:lang w:val="en-US"/>
        </w:rPr>
        <w:t>.</w:t>
      </w:r>
    </w:p>
    <w:p w:rsidR="00EE25B0" w:rsidRPr="00ED2ADC" w:rsidRDefault="00EE25B0" w:rsidP="00ED2ADC">
      <w:pPr>
        <w:tabs>
          <w:tab w:val="left" w:pos="567"/>
        </w:tabs>
        <w:spacing w:after="120"/>
        <w:rPr>
          <w:lang w:val="en-US"/>
        </w:rPr>
      </w:pPr>
      <w:r w:rsidRPr="00ED2ADC">
        <w:rPr>
          <w:lang w:val="en-US"/>
        </w:rPr>
        <w:t>5.</w:t>
      </w:r>
      <w:r w:rsidRPr="00ED2ADC">
        <w:rPr>
          <w:lang w:val="en-US"/>
        </w:rPr>
        <w:tab/>
        <w:t>I can’t find my mobile.</w:t>
      </w:r>
      <w:r w:rsidR="00ED2ADC" w:rsidRPr="00ED2ADC">
        <w:rPr>
          <w:lang w:val="en-US"/>
        </w:rPr>
        <w:br/>
      </w:r>
      <w:r w:rsidR="00ED2ADC" w:rsidRPr="00ED2ADC">
        <w:rPr>
          <w:lang w:val="en-US"/>
        </w:rPr>
        <w:tab/>
      </w:r>
      <w:r w:rsidRPr="00ED2ADC">
        <w:rPr>
          <w:lang w:val="en-US"/>
        </w:rPr>
        <w:t xml:space="preserve">OK. I </w:t>
      </w:r>
      <w:r w:rsidR="00ED2ADC" w:rsidRPr="00ED2ADC">
        <w:rPr>
          <w:color w:val="FF0000"/>
          <w:lang w:val="en-US"/>
        </w:rPr>
        <w:t xml:space="preserve">WILL HELP </w:t>
      </w:r>
      <w:r w:rsidRPr="00ED2ADC">
        <w:rPr>
          <w:lang w:val="en-US"/>
        </w:rPr>
        <w:t>you to find it.</w:t>
      </w:r>
    </w:p>
    <w:p w:rsidR="00EE25B0" w:rsidRPr="00ED2ADC" w:rsidRDefault="00EE25B0" w:rsidP="00ED2ADC">
      <w:pPr>
        <w:tabs>
          <w:tab w:val="left" w:pos="567"/>
        </w:tabs>
        <w:spacing w:after="120"/>
        <w:rPr>
          <w:lang w:val="en-US"/>
        </w:rPr>
      </w:pPr>
      <w:r w:rsidRPr="00ED2ADC">
        <w:rPr>
          <w:lang w:val="en-US"/>
        </w:rPr>
        <w:t>6.</w:t>
      </w:r>
      <w:r w:rsidRPr="00ED2ADC">
        <w:rPr>
          <w:lang w:val="en-US"/>
        </w:rPr>
        <w:tab/>
        <w:t xml:space="preserve">I </w:t>
      </w:r>
      <w:r w:rsidR="00ED2ADC" w:rsidRPr="00ED2ADC">
        <w:rPr>
          <w:color w:val="FF0000"/>
          <w:lang w:val="en-US"/>
        </w:rPr>
        <w:t>AM GOING TO HAVE</w:t>
      </w:r>
      <w:r w:rsidRPr="00ED2ADC">
        <w:rPr>
          <w:color w:val="FF0000"/>
          <w:lang w:val="en-US"/>
        </w:rPr>
        <w:t xml:space="preserve"> </w:t>
      </w:r>
      <w:r w:rsidRPr="00ED2ADC">
        <w:rPr>
          <w:lang w:val="en-US"/>
        </w:rPr>
        <w:t>a party for my birthday.</w:t>
      </w:r>
      <w:r w:rsidR="00ED2ADC" w:rsidRPr="00ED2ADC">
        <w:rPr>
          <w:lang w:val="en-US"/>
        </w:rPr>
        <w:br/>
      </w:r>
      <w:r w:rsidR="00ED2ADC" w:rsidRPr="00ED2ADC">
        <w:rPr>
          <w:lang w:val="en-US"/>
        </w:rPr>
        <w:tab/>
      </w:r>
      <w:r w:rsidRPr="00ED2ADC">
        <w:rPr>
          <w:lang w:val="en-US"/>
        </w:rPr>
        <w:t xml:space="preserve">Wow! That </w:t>
      </w:r>
      <w:r w:rsidR="00ED2ADC" w:rsidRPr="00ED2ADC">
        <w:rPr>
          <w:color w:val="FF0000"/>
          <w:lang w:val="en-US"/>
        </w:rPr>
        <w:t>WILL BE</w:t>
      </w:r>
      <w:r w:rsidRPr="00ED2ADC">
        <w:rPr>
          <w:color w:val="FF0000"/>
          <w:lang w:val="en-US"/>
        </w:rPr>
        <w:t xml:space="preserve"> </w:t>
      </w:r>
      <w:r w:rsidRPr="00ED2ADC">
        <w:rPr>
          <w:lang w:val="en-US"/>
        </w:rPr>
        <w:t>great!</w:t>
      </w:r>
    </w:p>
    <w:p w:rsidR="00EE25B0" w:rsidRPr="00ED2ADC" w:rsidRDefault="00EE25B0" w:rsidP="00ED2ADC">
      <w:pPr>
        <w:tabs>
          <w:tab w:val="left" w:pos="567"/>
        </w:tabs>
        <w:spacing w:after="120"/>
        <w:rPr>
          <w:lang w:val="en-US"/>
        </w:rPr>
      </w:pPr>
      <w:r w:rsidRPr="00ED2ADC">
        <w:rPr>
          <w:lang w:val="en-US"/>
        </w:rPr>
        <w:t>7.</w:t>
      </w:r>
      <w:r w:rsidRPr="00ED2ADC">
        <w:rPr>
          <w:lang w:val="en-US"/>
        </w:rPr>
        <w:tab/>
        <w:t xml:space="preserve">Hi Nina! What </w:t>
      </w:r>
      <w:r w:rsidR="00ED2ADC" w:rsidRPr="00ED2ADC">
        <w:rPr>
          <w:color w:val="FF0000"/>
          <w:lang w:val="en-US"/>
        </w:rPr>
        <w:t xml:space="preserve">ARE </w:t>
      </w:r>
      <w:r w:rsidRPr="00ED2ADC">
        <w:rPr>
          <w:lang w:val="en-US"/>
        </w:rPr>
        <w:t xml:space="preserve">you </w:t>
      </w:r>
      <w:r w:rsidR="00ED2ADC" w:rsidRPr="00ED2ADC">
        <w:rPr>
          <w:color w:val="FF0000"/>
          <w:lang w:val="en-US"/>
        </w:rPr>
        <w:t>DOING</w:t>
      </w:r>
      <w:r w:rsidRPr="00ED2ADC">
        <w:rPr>
          <w:color w:val="FF0000"/>
          <w:lang w:val="en-US"/>
        </w:rPr>
        <w:t xml:space="preserve"> </w:t>
      </w:r>
      <w:r w:rsidRPr="00ED2ADC">
        <w:rPr>
          <w:lang w:val="en-US"/>
        </w:rPr>
        <w:t>this evening?</w:t>
      </w:r>
      <w:r w:rsidR="00ED2ADC" w:rsidRPr="00ED2ADC">
        <w:rPr>
          <w:lang w:val="en-US"/>
        </w:rPr>
        <w:br/>
      </w:r>
      <w:r w:rsidR="00ED2ADC" w:rsidRPr="00ED2ADC">
        <w:rPr>
          <w:lang w:val="en-US"/>
        </w:rPr>
        <w:tab/>
      </w:r>
      <w:r w:rsidRPr="00ED2ADC">
        <w:rPr>
          <w:lang w:val="en-US"/>
        </w:rPr>
        <w:t xml:space="preserve">I don’t know, I think I </w:t>
      </w:r>
      <w:r w:rsidR="00ED2ADC" w:rsidRPr="00ED2ADC">
        <w:rPr>
          <w:color w:val="FF0000"/>
          <w:lang w:val="en-US"/>
        </w:rPr>
        <w:t>WILL</w:t>
      </w:r>
      <w:r w:rsidR="00ED2ADC">
        <w:rPr>
          <w:color w:val="FF0000"/>
          <w:lang w:val="en-US"/>
        </w:rPr>
        <w:t xml:space="preserve"> WATCH</w:t>
      </w:r>
      <w:r w:rsidRPr="00ED2ADC">
        <w:rPr>
          <w:color w:val="FF0000"/>
          <w:lang w:val="en-US"/>
        </w:rPr>
        <w:t xml:space="preserve"> </w:t>
      </w:r>
      <w:bookmarkStart w:id="0" w:name="_GoBack"/>
      <w:bookmarkEnd w:id="0"/>
      <w:r w:rsidRPr="00ED2ADC">
        <w:rPr>
          <w:lang w:val="en-US"/>
        </w:rPr>
        <w:t>TV.</w:t>
      </w:r>
    </w:p>
    <w:p w:rsidR="00EE25B0" w:rsidRPr="00ED2ADC" w:rsidRDefault="00EE25B0" w:rsidP="00ED2ADC">
      <w:pPr>
        <w:tabs>
          <w:tab w:val="left" w:pos="567"/>
        </w:tabs>
        <w:spacing w:after="120"/>
        <w:rPr>
          <w:lang w:val="en-US"/>
        </w:rPr>
      </w:pPr>
      <w:r w:rsidRPr="00ED2ADC">
        <w:rPr>
          <w:lang w:val="en-US"/>
        </w:rPr>
        <w:t>8.</w:t>
      </w:r>
      <w:r w:rsidRPr="00ED2ADC">
        <w:rPr>
          <w:lang w:val="en-US"/>
        </w:rPr>
        <w:tab/>
        <w:t xml:space="preserve">Bill and I </w:t>
      </w:r>
      <w:r w:rsidR="00ED2ADC" w:rsidRPr="00ED2ADC">
        <w:rPr>
          <w:color w:val="FF0000"/>
          <w:lang w:val="en-US"/>
        </w:rPr>
        <w:t>ARE GOING TO GO</w:t>
      </w:r>
      <w:r w:rsidRPr="00ED2ADC">
        <w:rPr>
          <w:color w:val="FF0000"/>
          <w:lang w:val="en-US"/>
        </w:rPr>
        <w:t xml:space="preserve"> </w:t>
      </w:r>
      <w:r w:rsidRPr="00ED2ADC">
        <w:rPr>
          <w:lang w:val="en-US"/>
        </w:rPr>
        <w:t>to the cinema.</w:t>
      </w:r>
      <w:r w:rsidR="00ED2ADC">
        <w:rPr>
          <w:lang w:val="en-US"/>
        </w:rPr>
        <w:t xml:space="preserve"> / Bill and I </w:t>
      </w:r>
      <w:r w:rsidR="00ED2ADC" w:rsidRPr="00ED2ADC">
        <w:rPr>
          <w:color w:val="FF0000"/>
          <w:lang w:val="en-US"/>
        </w:rPr>
        <w:t xml:space="preserve">ARE GOING </w:t>
      </w:r>
      <w:r w:rsidR="00ED2ADC">
        <w:rPr>
          <w:lang w:val="en-US"/>
        </w:rPr>
        <w:t>to the cinema.</w:t>
      </w:r>
      <w:r w:rsidR="00ED2ADC" w:rsidRPr="00ED2ADC">
        <w:rPr>
          <w:lang w:val="en-US"/>
        </w:rPr>
        <w:br/>
      </w:r>
      <w:r w:rsidR="00ED2ADC" w:rsidRPr="00ED2ADC">
        <w:rPr>
          <w:lang w:val="en-US"/>
        </w:rPr>
        <w:tab/>
      </w:r>
      <w:r w:rsidR="00ED2ADC" w:rsidRPr="00ED2ADC">
        <w:rPr>
          <w:color w:val="FF0000"/>
          <w:lang w:val="en-US"/>
        </w:rPr>
        <w:t xml:space="preserve">WILL </w:t>
      </w:r>
      <w:r w:rsidRPr="00ED2ADC">
        <w:rPr>
          <w:lang w:val="en-US"/>
        </w:rPr>
        <w:t>you</w:t>
      </w:r>
      <w:r w:rsidR="00ED2ADC">
        <w:rPr>
          <w:lang w:val="en-US"/>
        </w:rPr>
        <w:t xml:space="preserve"> </w:t>
      </w:r>
      <w:r w:rsidR="00ED2ADC" w:rsidRPr="00ED2ADC">
        <w:rPr>
          <w:color w:val="FF0000"/>
          <w:lang w:val="en-US"/>
        </w:rPr>
        <w:t xml:space="preserve">JOIN </w:t>
      </w:r>
      <w:r w:rsidRPr="00ED2ADC">
        <w:rPr>
          <w:lang w:val="en-US"/>
        </w:rPr>
        <w:t>us?</w:t>
      </w:r>
    </w:p>
    <w:p w:rsidR="006A27DD" w:rsidRDefault="006A27DD" w:rsidP="00ED2ADC">
      <w:pPr>
        <w:tabs>
          <w:tab w:val="left" w:pos="567"/>
        </w:tabs>
      </w:pPr>
    </w:p>
    <w:sectPr w:rsidR="006A27DD" w:rsidSect="007911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E51" w:rsidRDefault="00583E51" w:rsidP="00285C8B">
      <w:pPr>
        <w:spacing w:after="0" w:line="240" w:lineRule="auto"/>
      </w:pPr>
      <w:r>
        <w:separator/>
      </w:r>
    </w:p>
  </w:endnote>
  <w:endnote w:type="continuationSeparator" w:id="0">
    <w:p w:rsidR="00583E51" w:rsidRDefault="00583E51" w:rsidP="00285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285C8B" w:rsidP="00837D2F">
    <w:pPr>
      <w:pStyle w:val="Zpat"/>
      <w:jc w:val="center"/>
    </w:pPr>
    <w:r>
      <w:rPr>
        <w:noProof/>
        <w:lang w:eastAsia="cs-CZ"/>
      </w:rPr>
      <w:drawing>
        <wp:inline distT="0" distB="0" distL="0" distR="0" wp14:anchorId="5DB2EE0F" wp14:editId="346390B7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DFE" w:rsidRDefault="00657DF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E51" w:rsidRDefault="00583E51" w:rsidP="00285C8B">
      <w:pPr>
        <w:spacing w:after="0" w:line="240" w:lineRule="auto"/>
      </w:pPr>
      <w:r>
        <w:separator/>
      </w:r>
    </w:p>
  </w:footnote>
  <w:footnote w:type="continuationSeparator" w:id="0">
    <w:p w:rsidR="00583E51" w:rsidRDefault="00583E51" w:rsidP="00285C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E5528"/>
    <w:multiLevelType w:val="hybridMultilevel"/>
    <w:tmpl w:val="67A48E8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DFF"/>
    <w:rsid w:val="001C2DFF"/>
    <w:rsid w:val="00240708"/>
    <w:rsid w:val="00285C8B"/>
    <w:rsid w:val="00287128"/>
    <w:rsid w:val="002B1EAA"/>
    <w:rsid w:val="00301B9A"/>
    <w:rsid w:val="00336B67"/>
    <w:rsid w:val="00365276"/>
    <w:rsid w:val="003B2C14"/>
    <w:rsid w:val="00474B85"/>
    <w:rsid w:val="004963F7"/>
    <w:rsid w:val="004C1A8B"/>
    <w:rsid w:val="004C4DEB"/>
    <w:rsid w:val="00562B7F"/>
    <w:rsid w:val="00583E51"/>
    <w:rsid w:val="00591385"/>
    <w:rsid w:val="005D7630"/>
    <w:rsid w:val="00657DFE"/>
    <w:rsid w:val="006A27DD"/>
    <w:rsid w:val="006D01BC"/>
    <w:rsid w:val="006D6F89"/>
    <w:rsid w:val="00720381"/>
    <w:rsid w:val="0073384E"/>
    <w:rsid w:val="00736574"/>
    <w:rsid w:val="00791174"/>
    <w:rsid w:val="007C1B26"/>
    <w:rsid w:val="007E773C"/>
    <w:rsid w:val="008157B1"/>
    <w:rsid w:val="00837D2F"/>
    <w:rsid w:val="009157AB"/>
    <w:rsid w:val="009531D4"/>
    <w:rsid w:val="009B4F2D"/>
    <w:rsid w:val="00B94C6A"/>
    <w:rsid w:val="00C06422"/>
    <w:rsid w:val="00C472F4"/>
    <w:rsid w:val="00D40D92"/>
    <w:rsid w:val="00D7533E"/>
    <w:rsid w:val="00D94E99"/>
    <w:rsid w:val="00DC4849"/>
    <w:rsid w:val="00E3220A"/>
    <w:rsid w:val="00E37E28"/>
    <w:rsid w:val="00ED2ADC"/>
    <w:rsid w:val="00EE25B0"/>
    <w:rsid w:val="00F7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D2611C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D2611C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ordel\&#352;kola\5.%20Z&#352;\Dokumenty\EU%20pen&#237;ze%20&#353;kol&#225;m\&#352;ablony\DUM.dotx" TargetMode="External"/></Relationships>
</file>

<file path=word/theme/theme1.xml><?xml version="1.0" encoding="utf-8"?>
<a:theme xmlns:a="http://schemas.openxmlformats.org/drawingml/2006/main" name="Aerodynamika">
  <a:themeElements>
    <a:clrScheme name="Arkýř">
      <a:dk1>
        <a:sysClr val="windowText" lastClr="000000"/>
      </a:dk1>
      <a:lt1>
        <a:sysClr val="window" lastClr="FFFFFF"/>
      </a:lt1>
      <a:dk2>
        <a:srgbClr val="575F6D"/>
      </a:dk2>
      <a:lt2>
        <a:srgbClr val="FFF39D"/>
      </a:lt2>
      <a:accent1>
        <a:srgbClr val="FE8637"/>
      </a:accent1>
      <a:accent2>
        <a:srgbClr val="7598D9"/>
      </a:accent2>
      <a:accent3>
        <a:srgbClr val="B32C16"/>
      </a:accent3>
      <a:accent4>
        <a:srgbClr val="F5CD2D"/>
      </a:accent4>
      <a:accent5>
        <a:srgbClr val="AEBAD5"/>
      </a:accent5>
      <a:accent6>
        <a:srgbClr val="777C84"/>
      </a:accent6>
      <a:hlink>
        <a:srgbClr val="D2611C"/>
      </a:hlink>
      <a:folHlink>
        <a:srgbClr val="3B435B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erodynamika">
      <a:fillStyleLst>
        <a:solidFill>
          <a:schemeClr val="phClr"/>
        </a:solidFill>
        <a:gradFill rotWithShape="1">
          <a:gsLst>
            <a:gs pos="28000">
              <a:schemeClr val="phClr">
                <a:tint val="18000"/>
                <a:satMod val="120000"/>
                <a:lumMod val="88000"/>
              </a:schemeClr>
            </a:gs>
            <a:gs pos="100000">
              <a:schemeClr val="phClr">
                <a:tint val="40000"/>
                <a:satMod val="100000"/>
                <a:lumMod val="7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95000"/>
              </a:schemeClr>
            </a:gs>
            <a:gs pos="100000">
              <a:schemeClr val="phClr">
                <a:shade val="82000"/>
                <a:satMod val="125000"/>
                <a:lumMod val="74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satMod val="125000"/>
              <a:lumMod val="7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50800" dir="5400000" sx="98000" sy="98000" rotWithShape="0">
              <a:srgbClr val="000000">
                <a:alpha val="20000"/>
              </a:srgbClr>
            </a:outerShdw>
          </a:effectLst>
        </a:effectStyle>
        <a:effectStyle>
          <a:effectLst>
            <a:outerShdw blurRad="40005" dist="22984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alanced" dir="tr"/>
          </a:scene3d>
          <a:sp3d prstMaterial="matte">
            <a:bevelT w="19050" h="38100"/>
          </a:sp3d>
        </a:effectStyle>
        <a:effectStyle>
          <a:effectLst>
            <a:reflection blurRad="38100" stA="26000" endPos="23000" dist="25400" dir="5400000" sy="-100000" rotWithShape="0"/>
          </a:effectLst>
          <a:scene3d>
            <a:camera prst="orthographicFront">
              <a:rot lat="0" lon="0" rev="0"/>
            </a:camera>
            <a:lightRig rig="balanced" dir="tr"/>
          </a:scene3d>
          <a:sp3d contourW="14605" prstMaterial="plastic">
            <a:bevelT w="50800"/>
            <a:contourClr>
              <a:schemeClr val="phClr">
                <a:shade val="30000"/>
                <a:satMod val="12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shade val="90000"/>
                <a:satMod val="160000"/>
                <a:lumMod val="100000"/>
              </a:schemeClr>
            </a:gs>
            <a:gs pos="60000">
              <a:schemeClr val="phClr">
                <a:tint val="95000"/>
                <a:shade val="100000"/>
                <a:satMod val="130000"/>
                <a:lumMod val="130000"/>
              </a:schemeClr>
            </a:gs>
            <a:gs pos="100000">
              <a:schemeClr val="phClr">
                <a:tint val="97000"/>
                <a:shade val="100000"/>
                <a:hueMod val="100000"/>
                <a:satMod val="140000"/>
                <a:lumMod val="80000"/>
              </a:schemeClr>
            </a:gs>
          </a:gsLst>
          <a:path path="circle">
            <a:fillToRect l="20000" t="10000" r="20000" b="60000"/>
          </a:path>
        </a:gradFill>
        <a:gradFill rotWithShape="1">
          <a:gsLst>
            <a:gs pos="0">
              <a:schemeClr val="phClr">
                <a:tint val="94000"/>
                <a:satMod val="160000"/>
                <a:lumMod val="160000"/>
              </a:schemeClr>
            </a:gs>
            <a:gs pos="42000">
              <a:schemeClr val="phClr">
                <a:tint val="94000"/>
                <a:shade val="94000"/>
                <a:satMod val="160000"/>
                <a:lumMod val="130000"/>
              </a:schemeClr>
            </a:gs>
            <a:gs pos="100000">
              <a:schemeClr val="phClr">
                <a:tint val="97000"/>
                <a:shade val="94000"/>
                <a:satMod val="180000"/>
                <a:lumMod val="84000"/>
              </a:schemeClr>
            </a:gs>
          </a:gsLst>
          <a:path path="circle">
            <a:fillToRect l="24000" t="44000" r="24000" b="12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DUM.dotx</Template>
  <TotalTime>9</TotalTime>
  <Pages>3</Pages>
  <Words>252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Kolín V., Mnichovická 62</Company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 Polívka</dc:creator>
  <cp:lastModifiedBy>Aleš Polívka</cp:lastModifiedBy>
  <cp:revision>4</cp:revision>
  <cp:lastPrinted>2012-01-01T12:03:00Z</cp:lastPrinted>
  <dcterms:created xsi:type="dcterms:W3CDTF">2013-04-07T10:16:00Z</dcterms:created>
  <dcterms:modified xsi:type="dcterms:W3CDTF">2013-04-29T14:53:00Z</dcterms:modified>
</cp:coreProperties>
</file>