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1B587C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1B587C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7C1B26">
        <w:rPr>
          <w:rFonts w:asciiTheme="majorHAnsi" w:eastAsia="Times New Roman" w:hAnsiTheme="majorHAnsi" w:cs="Calibri"/>
          <w:b/>
          <w:caps/>
          <w:color w:val="1B587C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</w:t>
      </w:r>
      <w:r w:rsidR="007B3683">
        <w:rPr>
          <w:rFonts w:asciiTheme="majorHAnsi" w:eastAsia="Times New Roman" w:hAnsiTheme="majorHAnsi" w:cs="Calibri"/>
          <w:b/>
          <w:caps/>
          <w:color w:val="1B587C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4</w:t>
      </w:r>
      <w:r w:rsidR="004C1A8B" w:rsidRPr="00837D2F">
        <w:rPr>
          <w:rFonts w:asciiTheme="majorHAnsi" w:eastAsia="Times New Roman" w:hAnsiTheme="majorHAnsi" w:cs="Calibri"/>
          <w:b/>
          <w:caps/>
          <w:color w:val="1B587C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1B587C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7A28A0">
        <w:rPr>
          <w:rFonts w:asciiTheme="majorHAnsi" w:eastAsia="Times New Roman" w:hAnsiTheme="majorHAnsi" w:cs="Calibri"/>
          <w:b/>
          <w:caps/>
          <w:color w:val="1B587C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9</w:t>
      </w:r>
      <w:r w:rsidR="001C2DFF">
        <w:rPr>
          <w:rFonts w:asciiTheme="majorHAnsi" w:eastAsia="Times New Roman" w:hAnsiTheme="majorHAnsi" w:cs="Calibri"/>
          <w:b/>
          <w:caps/>
          <w:color w:val="1B587C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 w:rsidR="007A28A0">
        <w:rPr>
          <w:rFonts w:asciiTheme="majorHAnsi" w:eastAsia="Times New Roman" w:hAnsiTheme="majorHAnsi" w:cs="Calibri"/>
          <w:b/>
          <w:caps/>
          <w:color w:val="1B587C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USED TO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F07F09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C1985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C1985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C1985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C1985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C1985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C1985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C19859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F07F09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F07F09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7A28A0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22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 w:rsidR="00474B85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12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 w:rsidR="001C2DFF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9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A28A0" w:rsidRPr="007A28A0" w:rsidRDefault="007A28A0" w:rsidP="007A28A0">
      <w:pPr>
        <w:spacing w:after="0" w:line="240" w:lineRule="auto"/>
        <w:rPr>
          <w:rFonts w:ascii="Cambria" w:eastAsia="Times New Roman" w:hAnsi="Cambria" w:cs="Times New Roman"/>
          <w:b/>
          <w:sz w:val="28"/>
          <w:szCs w:val="28"/>
          <w:u w:val="single"/>
          <w:lang w:val="en-US" w:eastAsia="cs-CZ"/>
        </w:rPr>
      </w:pPr>
      <w:r w:rsidRPr="007A28A0">
        <w:rPr>
          <w:rFonts w:ascii="Cambria" w:eastAsia="Times New Roman" w:hAnsi="Cambria" w:cs="Times New Roman"/>
          <w:b/>
          <w:sz w:val="28"/>
          <w:szCs w:val="28"/>
          <w:u w:val="single"/>
          <w:lang w:val="en-US" w:eastAsia="cs-CZ"/>
        </w:rPr>
        <w:lastRenderedPageBreak/>
        <w:t xml:space="preserve">Make sentences with </w:t>
      </w:r>
      <w:r>
        <w:rPr>
          <w:rFonts w:ascii="Cambria" w:eastAsia="Times New Roman" w:hAnsi="Cambria" w:cs="Times New Roman"/>
          <w:b/>
          <w:sz w:val="28"/>
          <w:szCs w:val="28"/>
          <w:u w:val="single"/>
          <w:lang w:val="en-US" w:eastAsia="cs-CZ"/>
        </w:rPr>
        <w:t>USED TO</w:t>
      </w:r>
      <w:r w:rsidRPr="007A28A0">
        <w:rPr>
          <w:rFonts w:ascii="Cambria" w:eastAsia="Times New Roman" w:hAnsi="Cambria" w:cs="Times New Roman"/>
          <w:b/>
          <w:sz w:val="28"/>
          <w:szCs w:val="28"/>
          <w:u w:val="single"/>
          <w:lang w:val="en-US" w:eastAsia="cs-CZ"/>
        </w:rPr>
        <w:t>.</w:t>
      </w:r>
    </w:p>
    <w:p w:rsidR="007A28A0" w:rsidRPr="007A28A0" w:rsidRDefault="007A28A0" w:rsidP="007A28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u w:val="single"/>
          <w:lang w:val="en-US" w:eastAsia="cs-CZ"/>
        </w:rPr>
      </w:pPr>
      <w:r w:rsidRPr="007A28A0">
        <w:rPr>
          <w:rFonts w:ascii="Calibri" w:eastAsia="Times New Roman" w:hAnsi="Calibri" w:cs="Times New Roman"/>
          <w:b/>
          <w:sz w:val="24"/>
          <w:szCs w:val="24"/>
          <w:u w:val="single"/>
          <w:lang w:val="en-US" w:eastAsia="cs-CZ"/>
        </w:rPr>
        <w:t>Affirmative sentences</w:t>
      </w: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7A28A0" w:rsidRPr="007A28A0" w:rsidRDefault="007A28A0" w:rsidP="007A28A0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proofErr w:type="gramStart"/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I / live / in a house.</w:t>
      </w:r>
      <w:proofErr w:type="gramEnd"/>
    </w:p>
    <w:p w:rsidR="007A28A0" w:rsidRPr="007A28A0" w:rsidRDefault="007A28A0" w:rsidP="007A28A0">
      <w:pPr>
        <w:tabs>
          <w:tab w:val="left" w:leader="dot" w:pos="9000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>1)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ab/>
      </w: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7A28A0" w:rsidRPr="007A28A0" w:rsidRDefault="007A28A0" w:rsidP="007A28A0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They / go skiing / in the mountains.</w:t>
      </w:r>
    </w:p>
    <w:p w:rsidR="007A28A0" w:rsidRPr="007A28A0" w:rsidRDefault="007A28A0" w:rsidP="007A28A0">
      <w:pPr>
        <w:tabs>
          <w:tab w:val="left" w:leader="dot" w:pos="9000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>2)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ab/>
      </w: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7A28A0" w:rsidRPr="007A28A0" w:rsidRDefault="007A28A0" w:rsidP="007A28A0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proofErr w:type="gramStart"/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He / play / football.</w:t>
      </w:r>
      <w:proofErr w:type="gramEnd"/>
    </w:p>
    <w:p w:rsidR="007A28A0" w:rsidRPr="007A28A0" w:rsidRDefault="007A28A0" w:rsidP="007A28A0">
      <w:pPr>
        <w:tabs>
          <w:tab w:val="left" w:leader="dot" w:pos="9000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>3)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ab/>
      </w: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u w:val="single"/>
          <w:lang w:val="en-US" w:eastAsia="cs-CZ"/>
        </w:rPr>
      </w:pPr>
      <w:r w:rsidRPr="007A28A0">
        <w:rPr>
          <w:rFonts w:ascii="Calibri" w:eastAsia="Times New Roman" w:hAnsi="Calibri" w:cs="Times New Roman"/>
          <w:b/>
          <w:sz w:val="24"/>
          <w:szCs w:val="24"/>
          <w:u w:val="single"/>
          <w:lang w:val="en-US" w:eastAsia="cs-CZ"/>
        </w:rPr>
        <w:t>Negative sentences</w:t>
      </w: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7A28A0" w:rsidRPr="007A28A0" w:rsidRDefault="007A28A0" w:rsidP="007A28A0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proofErr w:type="gramStart"/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We / work / in a shop.</w:t>
      </w:r>
      <w:proofErr w:type="gramEnd"/>
    </w:p>
    <w:p w:rsidR="007A28A0" w:rsidRPr="007A28A0" w:rsidRDefault="007A28A0" w:rsidP="007A28A0">
      <w:pPr>
        <w:tabs>
          <w:tab w:val="left" w:leader="dot" w:pos="9000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>4)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ab/>
      </w: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7A28A0" w:rsidRPr="007A28A0" w:rsidRDefault="007A28A0" w:rsidP="007A28A0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proofErr w:type="gramStart"/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You / have / a car.</w:t>
      </w:r>
      <w:proofErr w:type="gramEnd"/>
    </w:p>
    <w:p w:rsidR="007A28A0" w:rsidRPr="007A28A0" w:rsidRDefault="007A28A0" w:rsidP="007A28A0">
      <w:pPr>
        <w:tabs>
          <w:tab w:val="left" w:leader="dot" w:pos="9000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>5)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ab/>
      </w: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7A28A0" w:rsidRPr="007A28A0" w:rsidRDefault="007A28A0" w:rsidP="007A28A0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proofErr w:type="gramStart"/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She / wear / glasses.</w:t>
      </w:r>
      <w:proofErr w:type="gramEnd"/>
    </w:p>
    <w:p w:rsidR="007A28A0" w:rsidRPr="007A28A0" w:rsidRDefault="007A28A0" w:rsidP="007A28A0">
      <w:pPr>
        <w:tabs>
          <w:tab w:val="left" w:leader="dot" w:pos="9000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>6)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ab/>
      </w: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u w:val="single"/>
          <w:lang w:val="en-US" w:eastAsia="cs-CZ"/>
        </w:rPr>
      </w:pPr>
      <w:r w:rsidRPr="007A28A0">
        <w:rPr>
          <w:rFonts w:ascii="Calibri" w:eastAsia="Times New Roman" w:hAnsi="Calibri" w:cs="Times New Roman"/>
          <w:b/>
          <w:sz w:val="24"/>
          <w:szCs w:val="24"/>
          <w:u w:val="single"/>
          <w:lang w:val="en-US" w:eastAsia="cs-CZ"/>
        </w:rPr>
        <w:t>Questions</w:t>
      </w: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7A28A0" w:rsidRPr="007A28A0" w:rsidRDefault="007A28A0" w:rsidP="007A28A0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proofErr w:type="gramStart"/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He / help / his mother?</w:t>
      </w:r>
      <w:proofErr w:type="gramEnd"/>
    </w:p>
    <w:p w:rsidR="007A28A0" w:rsidRPr="007A28A0" w:rsidRDefault="007A28A0" w:rsidP="007A28A0">
      <w:pPr>
        <w:tabs>
          <w:tab w:val="left" w:leader="dot" w:pos="9000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>7)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ab/>
      </w: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7A28A0" w:rsidRPr="007A28A0" w:rsidRDefault="007A28A0" w:rsidP="007A28A0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proofErr w:type="gramStart"/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You / watch / TV?</w:t>
      </w:r>
      <w:proofErr w:type="gramEnd"/>
    </w:p>
    <w:p w:rsidR="007A28A0" w:rsidRPr="007A28A0" w:rsidRDefault="007A28A0" w:rsidP="007A28A0">
      <w:pPr>
        <w:tabs>
          <w:tab w:val="left" w:leader="dot" w:pos="9000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>8)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ab/>
      </w: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7A28A0" w:rsidRPr="007A28A0" w:rsidRDefault="007A28A0" w:rsidP="007A28A0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They / like / potatoes?</w:t>
      </w:r>
    </w:p>
    <w:p w:rsidR="007A28A0" w:rsidRPr="007A28A0" w:rsidRDefault="007A28A0" w:rsidP="007A28A0">
      <w:pPr>
        <w:tabs>
          <w:tab w:val="left" w:leader="dot" w:pos="9000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>9)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ab/>
      </w:r>
    </w:p>
    <w:p w:rsidR="007A28A0" w:rsidRPr="007A28A0" w:rsidRDefault="007A28A0" w:rsidP="007A28A0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5D7630" w:rsidRDefault="005D7630"/>
    <w:p w:rsidR="00791174" w:rsidRDefault="00791174">
      <w:pPr>
        <w:sectPr w:rsidR="00791174" w:rsidSect="00657DFE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6A27DD" w:rsidRDefault="007A28A0" w:rsidP="00240708">
      <w:pPr>
        <w:jc w:val="both"/>
      </w:pPr>
      <w:r>
        <w:t xml:space="preserve">Materiál </w:t>
      </w:r>
      <w:proofErr w:type="gramStart"/>
      <w:r>
        <w:t>slouží</w:t>
      </w:r>
      <w:proofErr w:type="gramEnd"/>
      <w:r>
        <w:t xml:space="preserve"> k procvičení správného používání </w:t>
      </w:r>
      <w:proofErr w:type="gramStart"/>
      <w:r w:rsidRPr="00FF6903">
        <w:rPr>
          <w:b/>
        </w:rPr>
        <w:t>USED</w:t>
      </w:r>
      <w:proofErr w:type="gramEnd"/>
      <w:r w:rsidRPr="00FF6903">
        <w:rPr>
          <w:b/>
        </w:rPr>
        <w:t xml:space="preserve"> TO</w:t>
      </w:r>
      <w:r>
        <w:t xml:space="preserve"> v kladných větách, záporných větách a otázkách. Žáci jsou</w:t>
      </w:r>
      <w:bookmarkStart w:id="0" w:name="_GoBack"/>
      <w:bookmarkEnd w:id="0"/>
      <w:r>
        <w:t xml:space="preserve"> již s problematikou seznámeni a tvoří věty na základě nabízených slov.</w:t>
      </w:r>
    </w:p>
    <w:p w:rsidR="006A27DD" w:rsidRPr="00FF6903" w:rsidRDefault="007A28A0">
      <w:pPr>
        <w:rPr>
          <w:b/>
          <w:sz w:val="24"/>
        </w:rPr>
      </w:pPr>
      <w:r w:rsidRPr="00FF6903">
        <w:rPr>
          <w:b/>
          <w:sz w:val="24"/>
        </w:rPr>
        <w:t>Řešení:</w:t>
      </w:r>
    </w:p>
    <w:p w:rsidR="007A28A0" w:rsidRPr="007A28A0" w:rsidRDefault="007A28A0" w:rsidP="00903C50">
      <w:pPr>
        <w:spacing w:after="0" w:line="36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1) 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I </w:t>
      </w:r>
      <w:r w:rsidRPr="00903C50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>USED TO</w:t>
      </w:r>
      <w:r w:rsidRPr="007A28A0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 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live in a house.</w:t>
      </w:r>
    </w:p>
    <w:p w:rsidR="007A28A0" w:rsidRPr="007A28A0" w:rsidRDefault="007A28A0" w:rsidP="00903C50">
      <w:pPr>
        <w:spacing w:after="0" w:line="36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2) 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They </w:t>
      </w:r>
      <w:r w:rsidRPr="00903C50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USED TO 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go skiing in the mountains.</w:t>
      </w:r>
    </w:p>
    <w:p w:rsidR="007A28A0" w:rsidRPr="007A28A0" w:rsidRDefault="007A28A0" w:rsidP="00903C50">
      <w:pPr>
        <w:spacing w:after="0" w:line="36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3) 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He </w:t>
      </w:r>
      <w:r w:rsidRPr="00903C50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USED TO 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play football.</w:t>
      </w:r>
    </w:p>
    <w:p w:rsidR="007A28A0" w:rsidRPr="007A28A0" w:rsidRDefault="007A28A0" w:rsidP="00903C50">
      <w:pPr>
        <w:spacing w:after="0" w:line="36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4) 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We </w:t>
      </w:r>
      <w:r w:rsidRPr="00903C50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DIDN’T USE TO 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work in a shop.</w:t>
      </w:r>
    </w:p>
    <w:p w:rsidR="007A28A0" w:rsidRPr="007A28A0" w:rsidRDefault="007A28A0" w:rsidP="00903C50">
      <w:pPr>
        <w:spacing w:after="0" w:line="36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5) 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You </w:t>
      </w:r>
      <w:r w:rsidRPr="00903C50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DIDN’T USE TO </w:t>
      </w: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>have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 a car.</w:t>
      </w:r>
    </w:p>
    <w:p w:rsidR="007A28A0" w:rsidRPr="007A28A0" w:rsidRDefault="007A28A0" w:rsidP="00903C50">
      <w:pPr>
        <w:spacing w:after="0" w:line="36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6) 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She </w:t>
      </w:r>
      <w:r w:rsidRPr="00903C50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DIDN’T USE TO 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wear glasses.</w:t>
      </w:r>
    </w:p>
    <w:p w:rsidR="007A28A0" w:rsidRPr="007A28A0" w:rsidRDefault="007A28A0" w:rsidP="00903C50">
      <w:pPr>
        <w:spacing w:after="0" w:line="36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7) </w:t>
      </w:r>
      <w:r w:rsidRPr="00903C50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DID </w:t>
      </w: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he </w:t>
      </w:r>
      <w:r w:rsidRPr="00903C50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USE TO 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help his mother?</w:t>
      </w:r>
    </w:p>
    <w:p w:rsidR="007A28A0" w:rsidRPr="007A28A0" w:rsidRDefault="007A28A0" w:rsidP="00903C50">
      <w:pPr>
        <w:spacing w:after="0" w:line="36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8) </w:t>
      </w:r>
      <w:r w:rsidRPr="00903C50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DID </w:t>
      </w: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you </w:t>
      </w:r>
      <w:r w:rsidRPr="00903C50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USE TO </w:t>
      </w:r>
      <w:r w:rsidRP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watch TV?</w:t>
      </w:r>
    </w:p>
    <w:p w:rsidR="007A28A0" w:rsidRPr="007A28A0" w:rsidRDefault="00903C50" w:rsidP="00903C50">
      <w:pPr>
        <w:tabs>
          <w:tab w:val="left" w:leader="dot" w:pos="9000"/>
        </w:tabs>
        <w:spacing w:after="0" w:line="36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>9</w:t>
      </w:r>
      <w:r w:rsidR="007A28A0">
        <w:rPr>
          <w:rFonts w:ascii="Calibri" w:eastAsia="Times New Roman" w:hAnsi="Calibri" w:cs="Times New Roman"/>
          <w:sz w:val="24"/>
          <w:szCs w:val="24"/>
          <w:lang w:val="en-US" w:eastAsia="cs-CZ"/>
        </w:rPr>
        <w:t>)</w:t>
      </w: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 </w:t>
      </w:r>
      <w:r w:rsidRPr="00903C50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DID </w:t>
      </w: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they </w:t>
      </w:r>
      <w:r w:rsidRPr="00903C50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USE TO </w:t>
      </w:r>
      <w:r>
        <w:rPr>
          <w:rFonts w:ascii="Calibri" w:eastAsia="Times New Roman" w:hAnsi="Calibri" w:cs="Times New Roman"/>
          <w:sz w:val="24"/>
          <w:szCs w:val="24"/>
          <w:lang w:val="en-US" w:eastAsia="cs-CZ"/>
        </w:rPr>
        <w:t>like potatoes?</w:t>
      </w:r>
    </w:p>
    <w:p w:rsidR="007A28A0" w:rsidRDefault="007A28A0"/>
    <w:sectPr w:rsidR="007A28A0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87C" w:rsidRDefault="0013687C" w:rsidP="00285C8B">
      <w:pPr>
        <w:spacing w:after="0" w:line="240" w:lineRule="auto"/>
      </w:pPr>
      <w:r>
        <w:separator/>
      </w:r>
    </w:p>
  </w:endnote>
  <w:endnote w:type="continuationSeparator" w:id="0">
    <w:p w:rsidR="0013687C" w:rsidRDefault="0013687C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87C" w:rsidRDefault="0013687C" w:rsidP="00285C8B">
      <w:pPr>
        <w:spacing w:after="0" w:line="240" w:lineRule="auto"/>
      </w:pPr>
      <w:r>
        <w:separator/>
      </w:r>
    </w:p>
  </w:footnote>
  <w:footnote w:type="continuationSeparator" w:id="0">
    <w:p w:rsidR="0013687C" w:rsidRDefault="0013687C" w:rsidP="00285C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13687C"/>
    <w:rsid w:val="001C2DFF"/>
    <w:rsid w:val="00240708"/>
    <w:rsid w:val="00285C8B"/>
    <w:rsid w:val="00287128"/>
    <w:rsid w:val="002B1EAA"/>
    <w:rsid w:val="00301B9A"/>
    <w:rsid w:val="00336B67"/>
    <w:rsid w:val="00365276"/>
    <w:rsid w:val="003B2C14"/>
    <w:rsid w:val="00474B85"/>
    <w:rsid w:val="004963F7"/>
    <w:rsid w:val="004C1A8B"/>
    <w:rsid w:val="004C4DEB"/>
    <w:rsid w:val="00562B7F"/>
    <w:rsid w:val="005D7630"/>
    <w:rsid w:val="00657DFE"/>
    <w:rsid w:val="006A27DD"/>
    <w:rsid w:val="006D01BC"/>
    <w:rsid w:val="006D6F89"/>
    <w:rsid w:val="00720381"/>
    <w:rsid w:val="0073384E"/>
    <w:rsid w:val="00791174"/>
    <w:rsid w:val="007A28A0"/>
    <w:rsid w:val="007B3683"/>
    <w:rsid w:val="007C1B26"/>
    <w:rsid w:val="007E773C"/>
    <w:rsid w:val="008157B1"/>
    <w:rsid w:val="00837D2F"/>
    <w:rsid w:val="00903C50"/>
    <w:rsid w:val="009157AB"/>
    <w:rsid w:val="009531D4"/>
    <w:rsid w:val="009A3C3C"/>
    <w:rsid w:val="009B4F2D"/>
    <w:rsid w:val="00B94C6A"/>
    <w:rsid w:val="00C06422"/>
    <w:rsid w:val="00C472F4"/>
    <w:rsid w:val="00D40D92"/>
    <w:rsid w:val="00D94E99"/>
    <w:rsid w:val="00DC4849"/>
    <w:rsid w:val="00E3220A"/>
    <w:rsid w:val="00E37E28"/>
    <w:rsid w:val="00F773F8"/>
    <w:rsid w:val="00FF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6B9F25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9</TotalTime>
  <Pages>3</Pages>
  <Words>139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4</cp:revision>
  <cp:lastPrinted>2012-01-01T12:03:00Z</cp:lastPrinted>
  <dcterms:created xsi:type="dcterms:W3CDTF">2013-04-07T10:17:00Z</dcterms:created>
  <dcterms:modified xsi:type="dcterms:W3CDTF">2013-04-29T14:55:00Z</dcterms:modified>
</cp:coreProperties>
</file>