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7C1B26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230C6D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5</w:t>
      </w:r>
      <w:r w:rsidR="004C1A8B" w:rsidRPr="00837D2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0C2DC4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0C2DC4">
        <w:rPr>
          <w:rFonts w:asciiTheme="majorHAnsi" w:eastAsia="Times New Roman" w:hAnsiTheme="majorHAnsi" w:cs="Calibri"/>
          <w:b/>
          <w:caps/>
          <w:color w:val="DE6C36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too vs enough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FA8D3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B83D68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230C6D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0C2DC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="00474B85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12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 w:rsidR="000C2DC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9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2DC4" w:rsidRPr="000C2DC4" w:rsidRDefault="000C2DC4" w:rsidP="000C2DC4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</w:pPr>
      <w:r w:rsidRPr="000C2DC4">
        <w:rPr>
          <w:rFonts w:ascii="Cambria" w:eastAsia="Times New Roman" w:hAnsi="Cambria" w:cs="Times New Roman"/>
          <w:b/>
          <w:sz w:val="24"/>
          <w:szCs w:val="24"/>
          <w:u w:val="single"/>
          <w:lang w:val="en-US" w:eastAsia="cs-CZ"/>
        </w:rPr>
        <w:lastRenderedPageBreak/>
        <w:t>Use TOO or ENOUGH.</w:t>
      </w:r>
    </w:p>
    <w:p w:rsidR="000C2DC4" w:rsidRPr="000C2DC4" w:rsidRDefault="000C2DC4" w:rsidP="000C2DC4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1) This T-shirt is _____________________ for my mother. 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modern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2) There is _____________________ 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outside,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finally we can start the fireworks.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dark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3) The boy can’t reach the shelf, he isn’t _____________________.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tall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4) These jeans are not _________________, I’ll take them.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expensive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5) The girl isn’t _____________________, she won’t lift the box.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strong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6) I missed the bus, because I left my house _____________________.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late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7) The shop is _____________________ to walk.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far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8) This test isn’t _____________________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,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I can get the best mark now.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difficult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9) Jim was very sick, now he is _________________ to get back to work. (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healthy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)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10) No. There is _________________ outside, I’m not going anywhere.</w:t>
      </w:r>
      <w:r w:rsidR="001542FC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(</w:t>
      </w:r>
      <w:proofErr w:type="gramStart"/>
      <w:r w:rsidR="001542FC">
        <w:rPr>
          <w:rFonts w:ascii="Calibri" w:eastAsia="Times New Roman" w:hAnsi="Calibri" w:cs="Times New Roman"/>
          <w:sz w:val="24"/>
          <w:szCs w:val="24"/>
          <w:lang w:val="en-US" w:eastAsia="cs-CZ"/>
        </w:rPr>
        <w:t>cold</w:t>
      </w:r>
      <w:proofErr w:type="gramEnd"/>
      <w:r w:rsidR="001542FC">
        <w:rPr>
          <w:rFonts w:ascii="Calibri" w:eastAsia="Times New Roman" w:hAnsi="Calibri" w:cs="Times New Roman"/>
          <w:sz w:val="24"/>
          <w:szCs w:val="24"/>
          <w:lang w:val="en-US" w:eastAsia="cs-CZ"/>
        </w:rPr>
        <w:t>)</w:t>
      </w:r>
    </w:p>
    <w:p w:rsidR="00F773F8" w:rsidRDefault="00F773F8">
      <w:pPr>
        <w:rPr>
          <w:noProof/>
          <w:lang w:eastAsia="cs-CZ"/>
        </w:rPr>
      </w:pPr>
    </w:p>
    <w:p w:rsidR="005D7630" w:rsidRDefault="005D7630"/>
    <w:p w:rsidR="00791174" w:rsidRDefault="00791174">
      <w:pPr>
        <w:sectPr w:rsidR="00791174" w:rsidSect="00657DF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0C2DC4" w:rsidRDefault="000C2DC4" w:rsidP="00153D34">
      <w:pPr>
        <w:jc w:val="both"/>
      </w:pPr>
      <w:r>
        <w:t xml:space="preserve">Materiál slouží k procvičení nebo otestování znalostí žáků při používání TOO a ENOUGH. Žáci jsou s problematikou </w:t>
      </w:r>
      <w:r w:rsidR="001542FC">
        <w:t xml:space="preserve">TOO a ENOUGH obeznámeni, obzvláště pak s jeho pozicí ve větě vůči přídavnému jménu. Toto cvičení může prospět k upevnění </w:t>
      </w:r>
      <w:r w:rsidR="00233C7B">
        <w:t xml:space="preserve">správného použití těchto </w:t>
      </w:r>
      <w:r w:rsidR="00153D34">
        <w:t xml:space="preserve">slov, která jsou </w:t>
      </w:r>
      <w:r w:rsidR="00233C7B">
        <w:t xml:space="preserve">pro české žáky a studenty </w:t>
      </w:r>
      <w:r w:rsidR="00153D34">
        <w:t xml:space="preserve">často </w:t>
      </w:r>
      <w:r w:rsidR="00233C7B">
        <w:t xml:space="preserve">problematické </w:t>
      </w:r>
    </w:p>
    <w:p w:rsidR="000C2DC4" w:rsidRPr="000C2DC4" w:rsidRDefault="00CB64F9" w:rsidP="000C2DC4">
      <w:pPr>
        <w:spacing w:after="0" w:line="240" w:lineRule="auto"/>
        <w:rPr>
          <w:rFonts w:eastAsia="Times New Roman" w:cs="Times New Roman"/>
          <w:b/>
          <w:sz w:val="28"/>
          <w:szCs w:val="24"/>
          <w:lang w:eastAsia="cs-CZ"/>
        </w:rPr>
      </w:pPr>
      <w:r w:rsidRPr="00CB64F9">
        <w:rPr>
          <w:rFonts w:eastAsia="Times New Roman" w:cs="Times New Roman"/>
          <w:b/>
          <w:sz w:val="28"/>
          <w:szCs w:val="24"/>
          <w:lang w:eastAsia="cs-CZ"/>
        </w:rPr>
        <w:t>Řešení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1) This T-shirt is </w:t>
      </w:r>
      <w:r w:rsidR="00CB64F9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TOO MODERN</w:t>
      </w:r>
      <w:r w:rsidRPr="000C2DC4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 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for my mother.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2) There is </w:t>
      </w:r>
      <w:r w:rsidR="00CB64F9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DARK ENOUGH </w:t>
      </w:r>
      <w:proofErr w:type="gramStart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outside,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finally </w:t>
      </w:r>
      <w:r w:rsidR="00CB64F9">
        <w:rPr>
          <w:rFonts w:ascii="Calibri" w:eastAsia="Times New Roman" w:hAnsi="Calibri" w:cs="Times New Roman"/>
          <w:sz w:val="24"/>
          <w:szCs w:val="24"/>
          <w:lang w:val="en-US" w:eastAsia="cs-CZ"/>
        </w:rPr>
        <w:t>we can start the fireworks.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3) The boy can’t reach the shelf, he isn’t </w:t>
      </w:r>
      <w:r w:rsidR="00CB64F9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TALL ENOUGH</w:t>
      </w:r>
      <w:r w:rsidR="00CB64F9">
        <w:rPr>
          <w:rFonts w:ascii="Calibri" w:eastAsia="Times New Roman" w:hAnsi="Calibri" w:cs="Times New Roman"/>
          <w:sz w:val="24"/>
          <w:szCs w:val="24"/>
          <w:lang w:val="en-US" w:eastAsia="cs-CZ"/>
        </w:rPr>
        <w:t>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4) These jeans are not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TOO EXPENSIVE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, </w:t>
      </w:r>
      <w:r w:rsidR="001542FC">
        <w:rPr>
          <w:rFonts w:ascii="Calibri" w:eastAsia="Times New Roman" w:hAnsi="Calibri" w:cs="Times New Roman"/>
          <w:sz w:val="24"/>
          <w:szCs w:val="24"/>
          <w:lang w:val="en-US" w:eastAsia="cs-CZ"/>
        </w:rPr>
        <w:t>I’ll take them.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5) The girl isn’t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STRONG ENOUGH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, she won’t lift the box.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6) I missed the bus, because I left my house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TOO LATE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7) The shop is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TOO FAR </w:t>
      </w:r>
      <w:r w:rsidR="001542FC">
        <w:rPr>
          <w:rFonts w:ascii="Calibri" w:eastAsia="Times New Roman" w:hAnsi="Calibri" w:cs="Times New Roman"/>
          <w:sz w:val="24"/>
          <w:szCs w:val="24"/>
          <w:lang w:val="en-US" w:eastAsia="cs-CZ"/>
        </w:rPr>
        <w:t>to walk.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8) This test isn’t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TOO </w:t>
      </w:r>
      <w:proofErr w:type="gramStart"/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DIFFICULT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,</w:t>
      </w:r>
      <w:proofErr w:type="gramEnd"/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 I can get the best mark now.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9) Jim was very sick, now he is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HEALTHY ENOUGH</w:t>
      </w:r>
      <w:r w:rsidRPr="000C2DC4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 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to get back to work. </w:t>
      </w:r>
    </w:p>
    <w:p w:rsidR="000C2DC4" w:rsidRPr="000C2DC4" w:rsidRDefault="000C2DC4" w:rsidP="000C2DC4">
      <w:pPr>
        <w:spacing w:after="0" w:line="480" w:lineRule="auto"/>
        <w:rPr>
          <w:rFonts w:ascii="Calibri" w:eastAsia="Times New Roman" w:hAnsi="Calibri" w:cs="Times New Roman"/>
          <w:sz w:val="24"/>
          <w:szCs w:val="24"/>
          <w:lang w:val="en-US" w:eastAsia="cs-CZ"/>
        </w:rPr>
      </w:pP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 xml:space="preserve">10) No. There is </w:t>
      </w:r>
      <w:r w:rsidR="001542FC" w:rsidRPr="001542FC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>TOO COLD</w:t>
      </w:r>
      <w:r w:rsidRPr="000C2DC4">
        <w:rPr>
          <w:rFonts w:ascii="Calibri" w:eastAsia="Times New Roman" w:hAnsi="Calibri" w:cs="Times New Roman"/>
          <w:color w:val="FF0000"/>
          <w:sz w:val="24"/>
          <w:szCs w:val="24"/>
          <w:lang w:val="en-US" w:eastAsia="cs-CZ"/>
        </w:rPr>
        <w:t xml:space="preserve"> </w:t>
      </w:r>
      <w:r w:rsidRPr="000C2DC4">
        <w:rPr>
          <w:rFonts w:ascii="Calibri" w:eastAsia="Times New Roman" w:hAnsi="Calibri" w:cs="Times New Roman"/>
          <w:sz w:val="24"/>
          <w:szCs w:val="24"/>
          <w:lang w:val="en-US" w:eastAsia="cs-CZ"/>
        </w:rPr>
        <w:t>outside, I’m not going anywhere.</w:t>
      </w:r>
    </w:p>
    <w:p w:rsidR="006A27DD" w:rsidRDefault="006A27DD" w:rsidP="00240708">
      <w:pPr>
        <w:jc w:val="both"/>
      </w:pPr>
      <w:bookmarkStart w:id="0" w:name="_GoBack"/>
      <w:bookmarkEnd w:id="0"/>
    </w:p>
    <w:p w:rsidR="006A27DD" w:rsidRDefault="006A27DD"/>
    <w:p w:rsidR="006A27DD" w:rsidRDefault="006A27DD"/>
    <w:sectPr w:rsidR="006A27DD" w:rsidSect="00791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1C9" w:rsidRDefault="003B31C9" w:rsidP="00285C8B">
      <w:pPr>
        <w:spacing w:after="0" w:line="240" w:lineRule="auto"/>
      </w:pPr>
      <w:r>
        <w:separator/>
      </w:r>
    </w:p>
  </w:endnote>
  <w:endnote w:type="continuationSeparator" w:id="0">
    <w:p w:rsidR="003B31C9" w:rsidRDefault="003B31C9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1C9" w:rsidRDefault="003B31C9" w:rsidP="00285C8B">
      <w:pPr>
        <w:spacing w:after="0" w:line="240" w:lineRule="auto"/>
      </w:pPr>
      <w:r>
        <w:separator/>
      </w:r>
    </w:p>
  </w:footnote>
  <w:footnote w:type="continuationSeparator" w:id="0">
    <w:p w:rsidR="003B31C9" w:rsidRDefault="003B31C9" w:rsidP="00285C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0C2DC4"/>
    <w:rsid w:val="00153D34"/>
    <w:rsid w:val="001542FC"/>
    <w:rsid w:val="001C2DFF"/>
    <w:rsid w:val="00230C6D"/>
    <w:rsid w:val="00233C7B"/>
    <w:rsid w:val="00240708"/>
    <w:rsid w:val="00285C8B"/>
    <w:rsid w:val="00287128"/>
    <w:rsid w:val="002B1EAA"/>
    <w:rsid w:val="00301B9A"/>
    <w:rsid w:val="00336B67"/>
    <w:rsid w:val="00365276"/>
    <w:rsid w:val="003B2C14"/>
    <w:rsid w:val="003B31C9"/>
    <w:rsid w:val="003C2EE4"/>
    <w:rsid w:val="00474B85"/>
    <w:rsid w:val="004963F7"/>
    <w:rsid w:val="004C1A8B"/>
    <w:rsid w:val="004C4DEB"/>
    <w:rsid w:val="00562B7F"/>
    <w:rsid w:val="005D7630"/>
    <w:rsid w:val="00657DFE"/>
    <w:rsid w:val="006A27DD"/>
    <w:rsid w:val="006D01BC"/>
    <w:rsid w:val="006D6F89"/>
    <w:rsid w:val="00720381"/>
    <w:rsid w:val="0073384E"/>
    <w:rsid w:val="00791174"/>
    <w:rsid w:val="007B3683"/>
    <w:rsid w:val="007C1B26"/>
    <w:rsid w:val="007E773C"/>
    <w:rsid w:val="008157B1"/>
    <w:rsid w:val="00837D2F"/>
    <w:rsid w:val="00906BF9"/>
    <w:rsid w:val="009157AB"/>
    <w:rsid w:val="009531D4"/>
    <w:rsid w:val="009B4F2D"/>
    <w:rsid w:val="00B94C6A"/>
    <w:rsid w:val="00C06422"/>
    <w:rsid w:val="00C472F4"/>
    <w:rsid w:val="00CB64F9"/>
    <w:rsid w:val="00D40D92"/>
    <w:rsid w:val="00D94E99"/>
    <w:rsid w:val="00DC4849"/>
    <w:rsid w:val="00E3220A"/>
    <w:rsid w:val="00E37E28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Bohatý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36</TotalTime>
  <Pages>3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3</cp:revision>
  <cp:lastPrinted>2012-01-01T12:03:00Z</cp:lastPrinted>
  <dcterms:created xsi:type="dcterms:W3CDTF">2013-04-07T10:17:00Z</dcterms:created>
  <dcterms:modified xsi:type="dcterms:W3CDTF">2013-04-29T15:34:00Z</dcterms:modified>
</cp:coreProperties>
</file>