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410C" w:rsidRDefault="00EC410C" w:rsidP="00C364E6">
      <w:pPr>
        <w:rPr>
          <w:rFonts w:cstheme="minorHAnsi"/>
          <w:sz w:val="40"/>
          <w:szCs w:val="40"/>
        </w:rPr>
      </w:pPr>
    </w:p>
    <w:p w:rsidR="00A37AF5" w:rsidRPr="005C682E" w:rsidRDefault="00A37AF5" w:rsidP="00C364E6">
      <w:pPr>
        <w:rPr>
          <w:rFonts w:cstheme="minorHAnsi"/>
          <w:sz w:val="40"/>
          <w:szCs w:val="40"/>
        </w:rPr>
      </w:pPr>
      <w:r w:rsidRPr="005C682E">
        <w:rPr>
          <w:rFonts w:cstheme="minorHAnsi"/>
          <w:sz w:val="40"/>
          <w:szCs w:val="40"/>
        </w:rPr>
        <w:t>NÁZEV ŠKOLY: ZŠ KOLÍN V., MNICHOVICKÁ 62</w:t>
      </w:r>
    </w:p>
    <w:p w:rsidR="00C364E6" w:rsidRPr="005C682E" w:rsidRDefault="00C364E6" w:rsidP="00C364E6">
      <w:pPr>
        <w:rPr>
          <w:rFonts w:cstheme="minorHAnsi"/>
          <w:sz w:val="40"/>
          <w:szCs w:val="40"/>
        </w:rPr>
      </w:pPr>
      <w:r w:rsidRPr="005C682E">
        <w:rPr>
          <w:rFonts w:cstheme="minorHAnsi"/>
          <w:sz w:val="40"/>
          <w:szCs w:val="40"/>
        </w:rPr>
        <w:t>AUTOR: Dana Tvrzníková</w:t>
      </w:r>
    </w:p>
    <w:p w:rsidR="00DD1022" w:rsidRPr="005C682E" w:rsidRDefault="00C364E6" w:rsidP="00C364E6">
      <w:pPr>
        <w:rPr>
          <w:rFonts w:cstheme="minorHAnsi"/>
          <w:sz w:val="40"/>
          <w:szCs w:val="40"/>
        </w:rPr>
      </w:pPr>
      <w:r w:rsidRPr="005C682E">
        <w:rPr>
          <w:rFonts w:cstheme="minorHAnsi"/>
          <w:sz w:val="40"/>
          <w:szCs w:val="40"/>
        </w:rPr>
        <w:t xml:space="preserve">NÁZEV: </w:t>
      </w:r>
      <w:r w:rsidR="00372317" w:rsidRPr="005C682E">
        <w:rPr>
          <w:rFonts w:cstheme="minorHAnsi"/>
          <w:sz w:val="40"/>
          <w:szCs w:val="40"/>
        </w:rPr>
        <w:t>VY_</w:t>
      </w:r>
      <w:r w:rsidRPr="005C682E">
        <w:rPr>
          <w:rFonts w:cstheme="minorHAnsi"/>
          <w:sz w:val="40"/>
          <w:szCs w:val="40"/>
        </w:rPr>
        <w:t>3</w:t>
      </w:r>
      <w:r w:rsidR="00A95C17">
        <w:rPr>
          <w:rFonts w:cstheme="minorHAnsi"/>
          <w:sz w:val="40"/>
          <w:szCs w:val="40"/>
        </w:rPr>
        <w:t>2_INOVACE_</w:t>
      </w:r>
      <w:r w:rsidR="00367408">
        <w:rPr>
          <w:rFonts w:cstheme="minorHAnsi"/>
          <w:sz w:val="40"/>
          <w:szCs w:val="40"/>
        </w:rPr>
        <w:t>11</w:t>
      </w:r>
      <w:r w:rsidR="006A0EEA" w:rsidRPr="005C682E">
        <w:rPr>
          <w:rFonts w:cstheme="minorHAnsi"/>
          <w:sz w:val="40"/>
          <w:szCs w:val="40"/>
        </w:rPr>
        <w:t>_PŘ</w:t>
      </w:r>
      <w:r w:rsidR="00B75383">
        <w:rPr>
          <w:rFonts w:cstheme="minorHAnsi"/>
          <w:sz w:val="40"/>
          <w:szCs w:val="40"/>
        </w:rPr>
        <w:t>7</w:t>
      </w:r>
      <w:r w:rsidR="006A0EEA" w:rsidRPr="005C682E">
        <w:rPr>
          <w:rFonts w:cstheme="minorHAnsi"/>
          <w:sz w:val="40"/>
          <w:szCs w:val="40"/>
        </w:rPr>
        <w:t>_</w:t>
      </w:r>
      <w:r w:rsidR="00367408">
        <w:rPr>
          <w:rFonts w:cstheme="minorHAnsi"/>
          <w:sz w:val="40"/>
          <w:szCs w:val="40"/>
        </w:rPr>
        <w:t>KOŘEN ROSTLIN</w:t>
      </w:r>
    </w:p>
    <w:p w:rsidR="00AD19AA" w:rsidRDefault="006A0EEA" w:rsidP="005C682E">
      <w:pPr>
        <w:rPr>
          <w:rFonts w:cstheme="minorHAnsi"/>
          <w:sz w:val="40"/>
          <w:szCs w:val="40"/>
        </w:rPr>
      </w:pPr>
      <w:r w:rsidRPr="005C682E">
        <w:rPr>
          <w:rFonts w:cstheme="minorHAnsi"/>
          <w:sz w:val="40"/>
          <w:szCs w:val="40"/>
        </w:rPr>
        <w:t>TÉMA:</w:t>
      </w:r>
      <w:r w:rsidR="005C682E" w:rsidRPr="005C682E">
        <w:rPr>
          <w:rFonts w:cstheme="minorHAnsi"/>
          <w:sz w:val="40"/>
          <w:szCs w:val="40"/>
        </w:rPr>
        <w:t xml:space="preserve"> </w:t>
      </w:r>
      <w:r w:rsidR="00382F58">
        <w:rPr>
          <w:rFonts w:cstheme="minorHAnsi"/>
          <w:sz w:val="40"/>
          <w:szCs w:val="40"/>
        </w:rPr>
        <w:t>KOŘEN ROSTLIN</w:t>
      </w:r>
      <w:r w:rsidR="00AD19AA">
        <w:rPr>
          <w:rFonts w:cstheme="minorHAnsi"/>
          <w:sz w:val="40"/>
          <w:szCs w:val="40"/>
        </w:rPr>
        <w:t xml:space="preserve"> </w:t>
      </w:r>
    </w:p>
    <w:p w:rsidR="00720C4B" w:rsidRDefault="00534B3C" w:rsidP="005C682E">
      <w:pPr>
        <w:rPr>
          <w:rFonts w:cstheme="minorHAnsi"/>
          <w:sz w:val="40"/>
          <w:szCs w:val="40"/>
        </w:rPr>
      </w:pPr>
      <w:r>
        <w:rPr>
          <w:rFonts w:cstheme="minorHAnsi"/>
          <w:sz w:val="40"/>
          <w:szCs w:val="40"/>
        </w:rPr>
        <w:t>DATUM</w:t>
      </w:r>
      <w:r w:rsidR="00672C7D">
        <w:rPr>
          <w:rFonts w:cstheme="minorHAnsi"/>
          <w:sz w:val="40"/>
          <w:szCs w:val="40"/>
        </w:rPr>
        <w:t xml:space="preserve">: </w:t>
      </w:r>
      <w:r w:rsidR="00585BA5">
        <w:rPr>
          <w:rFonts w:cstheme="minorHAnsi"/>
          <w:sz w:val="40"/>
          <w:szCs w:val="40"/>
        </w:rPr>
        <w:t>LEDEN 2013</w:t>
      </w:r>
    </w:p>
    <w:p w:rsidR="00720C4B" w:rsidRDefault="00720C4B" w:rsidP="005C682E">
      <w:pPr>
        <w:rPr>
          <w:rFonts w:cstheme="minorHAnsi"/>
          <w:sz w:val="40"/>
          <w:szCs w:val="40"/>
        </w:rPr>
      </w:pPr>
    </w:p>
    <w:p w:rsidR="00720C4B" w:rsidRDefault="00720C4B" w:rsidP="005C682E">
      <w:pPr>
        <w:rPr>
          <w:rFonts w:cstheme="minorHAnsi"/>
          <w:sz w:val="40"/>
          <w:szCs w:val="40"/>
        </w:rPr>
      </w:pPr>
    </w:p>
    <w:p w:rsidR="00720C4B" w:rsidRDefault="00720C4B" w:rsidP="005C682E">
      <w:pPr>
        <w:rPr>
          <w:rFonts w:cstheme="minorHAnsi"/>
          <w:sz w:val="40"/>
          <w:szCs w:val="40"/>
        </w:rPr>
      </w:pPr>
    </w:p>
    <w:p w:rsidR="00720C4B" w:rsidRDefault="00720C4B" w:rsidP="005C682E">
      <w:pPr>
        <w:rPr>
          <w:rFonts w:cstheme="minorHAnsi"/>
          <w:sz w:val="40"/>
          <w:szCs w:val="40"/>
        </w:rPr>
      </w:pPr>
    </w:p>
    <w:p w:rsidR="00720C4B" w:rsidRDefault="00720C4B" w:rsidP="005C682E">
      <w:pPr>
        <w:rPr>
          <w:rFonts w:cstheme="minorHAnsi"/>
          <w:sz w:val="40"/>
          <w:szCs w:val="40"/>
        </w:rPr>
      </w:pPr>
    </w:p>
    <w:p w:rsidR="00720C4B" w:rsidRDefault="00720C4B" w:rsidP="005C682E">
      <w:pPr>
        <w:rPr>
          <w:rFonts w:cstheme="minorHAnsi"/>
          <w:sz w:val="40"/>
          <w:szCs w:val="40"/>
        </w:rPr>
      </w:pPr>
    </w:p>
    <w:p w:rsidR="00720C4B" w:rsidRDefault="00720C4B" w:rsidP="005C682E">
      <w:pPr>
        <w:rPr>
          <w:rFonts w:cstheme="minorHAnsi"/>
          <w:sz w:val="40"/>
          <w:szCs w:val="40"/>
        </w:rPr>
      </w:pPr>
    </w:p>
    <w:p w:rsidR="00720C4B" w:rsidRDefault="00720C4B" w:rsidP="005C682E">
      <w:pPr>
        <w:rPr>
          <w:rFonts w:cstheme="minorHAnsi"/>
          <w:sz w:val="40"/>
          <w:szCs w:val="40"/>
        </w:rPr>
      </w:pPr>
    </w:p>
    <w:p w:rsidR="00720C4B" w:rsidRDefault="00720C4B" w:rsidP="005C682E">
      <w:pPr>
        <w:rPr>
          <w:rFonts w:cstheme="minorHAnsi"/>
          <w:sz w:val="40"/>
          <w:szCs w:val="40"/>
        </w:rPr>
      </w:pPr>
    </w:p>
    <w:p w:rsidR="00720C4B" w:rsidRPr="005C682E" w:rsidRDefault="00720C4B" w:rsidP="005C682E">
      <w:pPr>
        <w:rPr>
          <w:rFonts w:cstheme="minorHAnsi"/>
          <w:sz w:val="40"/>
          <w:szCs w:val="40"/>
        </w:rPr>
      </w:pPr>
    </w:p>
    <w:p w:rsidR="005C682E" w:rsidRPr="005C682E" w:rsidRDefault="00720C4B" w:rsidP="005C682E">
      <w:pPr>
        <w:rPr>
          <w:rFonts w:cstheme="minorHAnsi"/>
          <w:sz w:val="40"/>
          <w:szCs w:val="40"/>
        </w:rPr>
      </w:pPr>
      <w:r w:rsidRPr="00EC410C">
        <w:rPr>
          <w:rFonts w:cstheme="minorHAnsi"/>
          <w:noProof/>
          <w:sz w:val="40"/>
          <w:szCs w:val="40"/>
        </w:rPr>
        <w:drawing>
          <wp:inline distT="0" distB="0" distL="0" distR="0">
            <wp:extent cx="5667375" cy="1238250"/>
            <wp:effectExtent l="19050" t="0" r="952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7375" cy="1238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36708C" w:rsidRPr="00585BA5" w:rsidRDefault="003F18CA" w:rsidP="008B4C23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lastRenderedPageBreak/>
        <w:t xml:space="preserve">Pracovní </w:t>
      </w:r>
      <w:r w:rsidRPr="00585BA5">
        <w:rPr>
          <w:rFonts w:cstheme="minorHAnsi"/>
          <w:b/>
          <w:sz w:val="40"/>
          <w:szCs w:val="40"/>
        </w:rPr>
        <w:t>lis</w:t>
      </w:r>
      <w:r w:rsidR="00B75383" w:rsidRPr="00585BA5">
        <w:rPr>
          <w:rFonts w:cstheme="minorHAnsi"/>
          <w:b/>
          <w:sz w:val="40"/>
          <w:szCs w:val="40"/>
        </w:rPr>
        <w:t>t</w:t>
      </w:r>
      <w:r w:rsidRPr="00585BA5">
        <w:rPr>
          <w:rFonts w:cstheme="minorHAnsi"/>
          <w:b/>
          <w:sz w:val="40"/>
          <w:szCs w:val="40"/>
        </w:rPr>
        <w:t xml:space="preserve"> </w:t>
      </w:r>
      <w:r w:rsidR="00367408">
        <w:rPr>
          <w:rFonts w:cstheme="minorHAnsi"/>
          <w:b/>
          <w:sz w:val="40"/>
          <w:szCs w:val="40"/>
        </w:rPr>
        <w:t>KOŘEN ROSTLIN</w:t>
      </w:r>
    </w:p>
    <w:p w:rsidR="00B1635F" w:rsidRPr="00585BA5" w:rsidRDefault="00B1635F" w:rsidP="008B4C23">
      <w:pPr>
        <w:rPr>
          <w:rFonts w:cstheme="minorHAnsi"/>
          <w:b/>
          <w:sz w:val="40"/>
          <w:szCs w:val="40"/>
        </w:rPr>
      </w:pPr>
      <w:r w:rsidRPr="00585BA5">
        <w:rPr>
          <w:rFonts w:cstheme="minorHAnsi"/>
          <w:b/>
          <w:sz w:val="40"/>
          <w:szCs w:val="40"/>
        </w:rPr>
        <w:t>No</w:t>
      </w:r>
      <w:r w:rsidR="00137A3A" w:rsidRPr="00585BA5">
        <w:rPr>
          <w:rFonts w:cstheme="minorHAnsi"/>
          <w:b/>
          <w:sz w:val="40"/>
          <w:szCs w:val="40"/>
        </w:rPr>
        <w:t xml:space="preserve"> </w:t>
      </w:r>
      <w:r w:rsidRPr="00585BA5">
        <w:rPr>
          <w:rFonts w:cstheme="minorHAnsi"/>
          <w:b/>
          <w:sz w:val="40"/>
          <w:szCs w:val="40"/>
        </w:rPr>
        <w:t>1</w:t>
      </w:r>
    </w:p>
    <w:p w:rsidR="00585BA5" w:rsidRDefault="00367408" w:rsidP="00534B3C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Doplň funkce kořene.</w:t>
      </w:r>
    </w:p>
    <w:p w:rsidR="00367408" w:rsidRDefault="00367408" w:rsidP="00534B3C">
      <w:pPr>
        <w:rPr>
          <w:rFonts w:cstheme="minorHAnsi"/>
          <w:b/>
          <w:sz w:val="40"/>
          <w:szCs w:val="40"/>
        </w:rPr>
      </w:pPr>
    </w:p>
    <w:p w:rsidR="00367408" w:rsidRPr="002D50FF" w:rsidRDefault="002D50FF" w:rsidP="00534B3C">
      <w:pPr>
        <w:rPr>
          <w:rFonts w:cstheme="minorHAnsi"/>
          <w:sz w:val="40"/>
          <w:szCs w:val="40"/>
        </w:rPr>
      </w:pPr>
      <w:r w:rsidRPr="002D50FF">
        <w:rPr>
          <w:rFonts w:cstheme="minorHAnsi"/>
          <w:sz w:val="40"/>
          <w:szCs w:val="40"/>
        </w:rPr>
        <w:t xml:space="preserve">Upevňuje </w:t>
      </w:r>
      <w:r w:rsidR="00367408" w:rsidRPr="002D50FF">
        <w:rPr>
          <w:rFonts w:cstheme="minorHAnsi"/>
          <w:sz w:val="40"/>
          <w:szCs w:val="40"/>
        </w:rPr>
        <w:t>_______________________</w:t>
      </w:r>
    </w:p>
    <w:p w:rsidR="00367408" w:rsidRPr="002D50FF" w:rsidRDefault="00367408" w:rsidP="00534B3C">
      <w:pPr>
        <w:rPr>
          <w:rFonts w:cstheme="minorHAnsi"/>
          <w:sz w:val="40"/>
          <w:szCs w:val="40"/>
        </w:rPr>
      </w:pPr>
      <w:r w:rsidRPr="002D50FF">
        <w:rPr>
          <w:rFonts w:cstheme="minorHAnsi"/>
          <w:sz w:val="40"/>
          <w:szCs w:val="40"/>
        </w:rPr>
        <w:t>Nasává _________________________</w:t>
      </w:r>
    </w:p>
    <w:p w:rsidR="00367408" w:rsidRPr="002D50FF" w:rsidRDefault="00367408" w:rsidP="00534B3C">
      <w:pPr>
        <w:rPr>
          <w:rFonts w:cstheme="minorHAnsi"/>
          <w:sz w:val="40"/>
          <w:szCs w:val="40"/>
        </w:rPr>
      </w:pPr>
      <w:r w:rsidRPr="002D50FF">
        <w:rPr>
          <w:rFonts w:cstheme="minorHAnsi"/>
          <w:sz w:val="40"/>
          <w:szCs w:val="40"/>
        </w:rPr>
        <w:t>Ukládá __________________________</w:t>
      </w:r>
    </w:p>
    <w:p w:rsidR="00367408" w:rsidRDefault="00367408" w:rsidP="00534B3C">
      <w:pPr>
        <w:rPr>
          <w:rFonts w:cstheme="minorHAnsi"/>
          <w:b/>
          <w:sz w:val="40"/>
          <w:szCs w:val="40"/>
        </w:rPr>
      </w:pPr>
    </w:p>
    <w:p w:rsidR="00585BA5" w:rsidRDefault="00585BA5" w:rsidP="00534B3C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No 2</w:t>
      </w:r>
    </w:p>
    <w:p w:rsidR="00367408" w:rsidRDefault="00585BA5" w:rsidP="00534B3C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 xml:space="preserve">Doplň </w:t>
      </w:r>
      <w:r w:rsidR="00367408">
        <w:rPr>
          <w:rFonts w:cstheme="minorHAnsi"/>
          <w:b/>
          <w:sz w:val="40"/>
          <w:szCs w:val="40"/>
        </w:rPr>
        <w:t>chybějící přídavná jména. Vybírej z nabídky.</w:t>
      </w:r>
    </w:p>
    <w:p w:rsidR="00464FC6" w:rsidRDefault="00464FC6" w:rsidP="00534B3C">
      <w:pPr>
        <w:rPr>
          <w:rFonts w:cstheme="minorHAnsi"/>
          <w:b/>
          <w:sz w:val="40"/>
          <w:szCs w:val="40"/>
        </w:rPr>
      </w:pPr>
    </w:p>
    <w:p w:rsidR="00464FC6" w:rsidRDefault="00464FC6" w:rsidP="00534B3C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dolní, hlavní, klíčící, kořenový, náhradní, podzemní, postranní, svazčité</w:t>
      </w:r>
    </w:p>
    <w:p w:rsidR="00367408" w:rsidRDefault="00367408" w:rsidP="00534B3C">
      <w:pPr>
        <w:rPr>
          <w:rFonts w:cstheme="minorHAnsi"/>
          <w:b/>
          <w:sz w:val="40"/>
          <w:szCs w:val="40"/>
        </w:rPr>
      </w:pPr>
    </w:p>
    <w:p w:rsidR="00367408" w:rsidRPr="00BC6B97" w:rsidRDefault="00367408" w:rsidP="00534B3C">
      <w:pPr>
        <w:rPr>
          <w:rFonts w:cstheme="minorHAnsi"/>
          <w:sz w:val="40"/>
          <w:szCs w:val="40"/>
        </w:rPr>
      </w:pPr>
      <w:r w:rsidRPr="00BC6B97">
        <w:rPr>
          <w:rFonts w:cstheme="minorHAnsi"/>
          <w:sz w:val="40"/>
          <w:szCs w:val="40"/>
        </w:rPr>
        <w:t>Kořen je ____________ orgánem rostlin.</w:t>
      </w:r>
    </w:p>
    <w:p w:rsidR="00367408" w:rsidRPr="00BC6B97" w:rsidRDefault="00367408" w:rsidP="00534B3C">
      <w:pPr>
        <w:rPr>
          <w:rFonts w:cstheme="minorHAnsi"/>
          <w:sz w:val="40"/>
          <w:szCs w:val="40"/>
        </w:rPr>
      </w:pPr>
      <w:r w:rsidRPr="00BC6B97">
        <w:rPr>
          <w:rFonts w:cstheme="minorHAnsi"/>
          <w:sz w:val="40"/>
          <w:szCs w:val="40"/>
        </w:rPr>
        <w:t xml:space="preserve">Z ____________ semena vzniká kořínek, který proniká do půdy a mění se na __________ kořen. </w:t>
      </w:r>
    </w:p>
    <w:p w:rsidR="00367408" w:rsidRPr="00BC6B97" w:rsidRDefault="00367408" w:rsidP="00534B3C">
      <w:pPr>
        <w:rPr>
          <w:rFonts w:cstheme="minorHAnsi"/>
          <w:sz w:val="40"/>
          <w:szCs w:val="40"/>
        </w:rPr>
      </w:pPr>
      <w:r w:rsidRPr="00BC6B97">
        <w:rPr>
          <w:rFonts w:cstheme="minorHAnsi"/>
          <w:sz w:val="40"/>
          <w:szCs w:val="40"/>
        </w:rPr>
        <w:t>Z tohoto kořene začínají vyrůstat ___________kořeny a vytváří se ____________systém.</w:t>
      </w:r>
    </w:p>
    <w:p w:rsidR="00367408" w:rsidRPr="00BC6B97" w:rsidRDefault="00464FC6" w:rsidP="00534B3C">
      <w:pPr>
        <w:rPr>
          <w:rFonts w:cstheme="minorHAnsi"/>
          <w:sz w:val="40"/>
          <w:szCs w:val="40"/>
        </w:rPr>
      </w:pPr>
      <w:r w:rsidRPr="00BC6B97">
        <w:rPr>
          <w:rFonts w:cstheme="minorHAnsi"/>
          <w:sz w:val="40"/>
          <w:szCs w:val="40"/>
        </w:rPr>
        <w:lastRenderedPageBreak/>
        <w:t>U části rostlin je růst hlavního kořene potlačen a jeho funkci přebírají _____________kořeny, které vyrůstají ve svazku z __________ části stonku - _____________ kořeny.</w:t>
      </w:r>
    </w:p>
    <w:p w:rsidR="00701713" w:rsidRDefault="00367408" w:rsidP="00701713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 xml:space="preserve"> </w:t>
      </w:r>
    </w:p>
    <w:p w:rsidR="00913E32" w:rsidRDefault="00701713" w:rsidP="00701713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No 3</w:t>
      </w:r>
    </w:p>
    <w:p w:rsidR="00701713" w:rsidRDefault="00464FC6" w:rsidP="00701713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 xml:space="preserve">Nakresli obrázek STAVBA KOŘENE. </w:t>
      </w:r>
      <w:r w:rsidR="00BC6B97">
        <w:rPr>
          <w:rFonts w:cstheme="minorHAnsi"/>
          <w:b/>
          <w:sz w:val="40"/>
          <w:szCs w:val="40"/>
        </w:rPr>
        <w:t>Označ čísly</w:t>
      </w:r>
      <w:r>
        <w:rPr>
          <w:rFonts w:cstheme="minorHAnsi"/>
          <w:b/>
          <w:sz w:val="40"/>
          <w:szCs w:val="40"/>
        </w:rPr>
        <w:t xml:space="preserve"> jednotlivé části:</w:t>
      </w:r>
    </w:p>
    <w:p w:rsidR="00464FC6" w:rsidRPr="003016AF" w:rsidRDefault="00464FC6" w:rsidP="00464FC6">
      <w:pPr>
        <w:pStyle w:val="Odstavecseseznamem"/>
        <w:numPr>
          <w:ilvl w:val="0"/>
          <w:numId w:val="5"/>
        </w:numPr>
        <w:rPr>
          <w:rFonts w:asciiTheme="minorHAnsi" w:hAnsiTheme="minorHAnsi" w:cstheme="minorHAnsi"/>
          <w:b/>
          <w:sz w:val="40"/>
          <w:szCs w:val="40"/>
        </w:rPr>
      </w:pPr>
      <w:r w:rsidRPr="003016AF">
        <w:rPr>
          <w:rFonts w:asciiTheme="minorHAnsi" w:hAnsiTheme="minorHAnsi" w:cstheme="minorHAnsi"/>
          <w:b/>
          <w:sz w:val="40"/>
          <w:szCs w:val="40"/>
        </w:rPr>
        <w:t>pokožka</w:t>
      </w:r>
    </w:p>
    <w:p w:rsidR="00464FC6" w:rsidRPr="003016AF" w:rsidRDefault="00464FC6" w:rsidP="00464FC6">
      <w:pPr>
        <w:pStyle w:val="Odstavecseseznamem"/>
        <w:numPr>
          <w:ilvl w:val="0"/>
          <w:numId w:val="5"/>
        </w:numPr>
        <w:rPr>
          <w:rFonts w:asciiTheme="minorHAnsi" w:hAnsiTheme="minorHAnsi" w:cstheme="minorHAnsi"/>
          <w:b/>
          <w:sz w:val="40"/>
          <w:szCs w:val="40"/>
        </w:rPr>
      </w:pPr>
      <w:r w:rsidRPr="003016AF">
        <w:rPr>
          <w:rFonts w:asciiTheme="minorHAnsi" w:hAnsiTheme="minorHAnsi" w:cstheme="minorHAnsi"/>
          <w:b/>
          <w:sz w:val="40"/>
          <w:szCs w:val="40"/>
        </w:rPr>
        <w:t>kůra</w:t>
      </w:r>
    </w:p>
    <w:p w:rsidR="00464FC6" w:rsidRPr="003016AF" w:rsidRDefault="00464FC6" w:rsidP="00464FC6">
      <w:pPr>
        <w:pStyle w:val="Odstavecseseznamem"/>
        <w:numPr>
          <w:ilvl w:val="0"/>
          <w:numId w:val="5"/>
        </w:numPr>
        <w:rPr>
          <w:rFonts w:asciiTheme="minorHAnsi" w:hAnsiTheme="minorHAnsi" w:cstheme="minorHAnsi"/>
          <w:b/>
          <w:sz w:val="40"/>
          <w:szCs w:val="40"/>
        </w:rPr>
      </w:pPr>
      <w:r w:rsidRPr="003016AF">
        <w:rPr>
          <w:rFonts w:asciiTheme="minorHAnsi" w:hAnsiTheme="minorHAnsi" w:cstheme="minorHAnsi"/>
          <w:b/>
          <w:sz w:val="40"/>
          <w:szCs w:val="40"/>
        </w:rPr>
        <w:t>střední válec s cévními svazky</w:t>
      </w:r>
    </w:p>
    <w:p w:rsidR="00464FC6" w:rsidRPr="003016AF" w:rsidRDefault="00464FC6" w:rsidP="00464FC6">
      <w:pPr>
        <w:pStyle w:val="Odstavecseseznamem"/>
        <w:numPr>
          <w:ilvl w:val="0"/>
          <w:numId w:val="5"/>
        </w:numPr>
        <w:rPr>
          <w:rFonts w:asciiTheme="minorHAnsi" w:hAnsiTheme="minorHAnsi" w:cstheme="minorHAnsi"/>
          <w:b/>
          <w:sz w:val="40"/>
          <w:szCs w:val="40"/>
        </w:rPr>
      </w:pPr>
      <w:r w:rsidRPr="003016AF">
        <w:rPr>
          <w:rFonts w:asciiTheme="minorHAnsi" w:hAnsiTheme="minorHAnsi" w:cstheme="minorHAnsi"/>
          <w:b/>
          <w:sz w:val="40"/>
          <w:szCs w:val="40"/>
        </w:rPr>
        <w:t>dřeň</w:t>
      </w:r>
    </w:p>
    <w:p w:rsidR="00464FC6" w:rsidRPr="003016AF" w:rsidRDefault="00464FC6" w:rsidP="00464FC6">
      <w:pPr>
        <w:pStyle w:val="Odstavecseseznamem"/>
        <w:numPr>
          <w:ilvl w:val="0"/>
          <w:numId w:val="5"/>
        </w:numPr>
        <w:rPr>
          <w:rFonts w:asciiTheme="minorHAnsi" w:hAnsiTheme="minorHAnsi" w:cstheme="minorHAnsi"/>
          <w:b/>
          <w:sz w:val="40"/>
          <w:szCs w:val="40"/>
        </w:rPr>
      </w:pPr>
      <w:r w:rsidRPr="003016AF">
        <w:rPr>
          <w:rFonts w:asciiTheme="minorHAnsi" w:hAnsiTheme="minorHAnsi" w:cstheme="minorHAnsi"/>
          <w:b/>
          <w:sz w:val="40"/>
          <w:szCs w:val="40"/>
        </w:rPr>
        <w:t>dělivé pletivo</w:t>
      </w:r>
    </w:p>
    <w:p w:rsidR="00464FC6" w:rsidRPr="003016AF" w:rsidRDefault="00464FC6" w:rsidP="00464FC6">
      <w:pPr>
        <w:pStyle w:val="Odstavecseseznamem"/>
        <w:numPr>
          <w:ilvl w:val="0"/>
          <w:numId w:val="5"/>
        </w:numPr>
        <w:rPr>
          <w:rFonts w:asciiTheme="minorHAnsi" w:hAnsiTheme="minorHAnsi" w:cstheme="minorHAnsi"/>
          <w:b/>
          <w:sz w:val="40"/>
          <w:szCs w:val="40"/>
        </w:rPr>
      </w:pPr>
      <w:r w:rsidRPr="003016AF">
        <w:rPr>
          <w:rFonts w:asciiTheme="minorHAnsi" w:hAnsiTheme="minorHAnsi" w:cstheme="minorHAnsi"/>
          <w:b/>
          <w:sz w:val="40"/>
          <w:szCs w:val="40"/>
        </w:rPr>
        <w:t>kořenová čepička</w:t>
      </w:r>
    </w:p>
    <w:p w:rsidR="00464FC6" w:rsidRPr="003016AF" w:rsidRDefault="00464FC6" w:rsidP="00464FC6">
      <w:pPr>
        <w:pStyle w:val="Odstavecseseznamem"/>
        <w:numPr>
          <w:ilvl w:val="0"/>
          <w:numId w:val="5"/>
        </w:numPr>
        <w:rPr>
          <w:rFonts w:asciiTheme="minorHAnsi" w:hAnsiTheme="minorHAnsi" w:cstheme="minorHAnsi"/>
          <w:b/>
          <w:sz w:val="40"/>
          <w:szCs w:val="40"/>
        </w:rPr>
      </w:pPr>
      <w:r w:rsidRPr="003016AF">
        <w:rPr>
          <w:rFonts w:asciiTheme="minorHAnsi" w:hAnsiTheme="minorHAnsi" w:cstheme="minorHAnsi"/>
          <w:b/>
          <w:sz w:val="40"/>
          <w:szCs w:val="40"/>
        </w:rPr>
        <w:t>kořenové vlásky</w:t>
      </w:r>
    </w:p>
    <w:p w:rsidR="00464FC6" w:rsidRPr="003016AF" w:rsidRDefault="00464FC6" w:rsidP="00701713">
      <w:pPr>
        <w:rPr>
          <w:rFonts w:cstheme="minorHAnsi"/>
          <w:b/>
          <w:sz w:val="40"/>
          <w:szCs w:val="40"/>
        </w:rPr>
      </w:pPr>
    </w:p>
    <w:p w:rsidR="00464FC6" w:rsidRPr="003016AF" w:rsidRDefault="00464FC6" w:rsidP="00701713">
      <w:pPr>
        <w:rPr>
          <w:rFonts w:cstheme="minorHAnsi"/>
          <w:b/>
          <w:sz w:val="40"/>
          <w:szCs w:val="40"/>
        </w:rPr>
      </w:pPr>
    </w:p>
    <w:p w:rsidR="00464FC6" w:rsidRDefault="00464FC6" w:rsidP="00701713">
      <w:pPr>
        <w:rPr>
          <w:rFonts w:cstheme="minorHAnsi"/>
          <w:b/>
          <w:sz w:val="40"/>
          <w:szCs w:val="40"/>
        </w:rPr>
      </w:pPr>
    </w:p>
    <w:p w:rsidR="00464FC6" w:rsidRDefault="00464FC6" w:rsidP="00701713">
      <w:pPr>
        <w:rPr>
          <w:rFonts w:cstheme="minorHAnsi"/>
          <w:b/>
          <w:sz w:val="40"/>
          <w:szCs w:val="40"/>
        </w:rPr>
      </w:pPr>
    </w:p>
    <w:p w:rsidR="00D056B1" w:rsidRDefault="00D056B1" w:rsidP="00701713">
      <w:pPr>
        <w:rPr>
          <w:rFonts w:cstheme="minorHAnsi"/>
          <w:b/>
          <w:sz w:val="40"/>
          <w:szCs w:val="40"/>
        </w:rPr>
      </w:pPr>
      <w:bookmarkStart w:id="0" w:name="_GoBack"/>
      <w:bookmarkEnd w:id="0"/>
    </w:p>
    <w:p w:rsidR="00464FC6" w:rsidRDefault="00464FC6" w:rsidP="00701713">
      <w:pPr>
        <w:rPr>
          <w:rFonts w:cstheme="minorHAnsi"/>
          <w:b/>
          <w:sz w:val="40"/>
          <w:szCs w:val="40"/>
        </w:rPr>
      </w:pPr>
    </w:p>
    <w:p w:rsidR="00464FC6" w:rsidRDefault="00464FC6" w:rsidP="00701713">
      <w:pPr>
        <w:rPr>
          <w:rFonts w:cstheme="minorHAnsi"/>
          <w:b/>
          <w:sz w:val="40"/>
          <w:szCs w:val="40"/>
        </w:rPr>
      </w:pPr>
    </w:p>
    <w:p w:rsidR="00464FC6" w:rsidRDefault="00464FC6" w:rsidP="00701713">
      <w:pPr>
        <w:rPr>
          <w:rFonts w:cstheme="minorHAnsi"/>
          <w:b/>
          <w:sz w:val="40"/>
          <w:szCs w:val="40"/>
        </w:rPr>
      </w:pPr>
    </w:p>
    <w:p w:rsidR="00701713" w:rsidRDefault="00701713" w:rsidP="00701713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lastRenderedPageBreak/>
        <w:t>No 4</w:t>
      </w:r>
    </w:p>
    <w:p w:rsidR="00464FC6" w:rsidRDefault="00464FC6" w:rsidP="00701713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Doplň k různým funkcím kořene jejich název a příklad rostliny.</w:t>
      </w:r>
    </w:p>
    <w:p w:rsidR="008861C0" w:rsidRDefault="008861C0" w:rsidP="00701713">
      <w:pPr>
        <w:rPr>
          <w:rFonts w:cstheme="minorHAnsi"/>
          <w:b/>
          <w:sz w:val="40"/>
          <w:szCs w:val="40"/>
        </w:rPr>
      </w:pPr>
    </w:p>
    <w:p w:rsidR="008861C0" w:rsidRPr="00BC6B97" w:rsidRDefault="008861C0" w:rsidP="00701713">
      <w:pPr>
        <w:rPr>
          <w:rFonts w:cstheme="minorHAnsi"/>
          <w:sz w:val="40"/>
          <w:szCs w:val="40"/>
        </w:rPr>
      </w:pPr>
      <w:r w:rsidRPr="00BC6B97">
        <w:rPr>
          <w:rFonts w:cstheme="minorHAnsi"/>
          <w:sz w:val="40"/>
          <w:szCs w:val="40"/>
        </w:rPr>
        <w:t>břečťan, filodendron, jiřina, jmelí, monstera, psí víno, řepa</w:t>
      </w:r>
    </w:p>
    <w:p w:rsidR="008861C0" w:rsidRPr="00BC6B97" w:rsidRDefault="008861C0" w:rsidP="00701713">
      <w:pPr>
        <w:rPr>
          <w:rFonts w:cstheme="minorHAnsi"/>
          <w:sz w:val="40"/>
          <w:szCs w:val="40"/>
        </w:rPr>
      </w:pPr>
    </w:p>
    <w:p w:rsidR="008861C0" w:rsidRPr="00BC6B97" w:rsidRDefault="008861C0" w:rsidP="00701713">
      <w:pPr>
        <w:rPr>
          <w:rFonts w:cstheme="minorHAnsi"/>
          <w:sz w:val="40"/>
          <w:szCs w:val="40"/>
        </w:rPr>
      </w:pPr>
      <w:r w:rsidRPr="00BC6B97">
        <w:rPr>
          <w:rFonts w:cstheme="minorHAnsi"/>
          <w:sz w:val="40"/>
          <w:szCs w:val="40"/>
        </w:rPr>
        <w:t>Funkce</w:t>
      </w:r>
      <w:r w:rsidRPr="00BC6B97">
        <w:rPr>
          <w:rFonts w:cstheme="minorHAnsi"/>
          <w:sz w:val="40"/>
          <w:szCs w:val="40"/>
        </w:rPr>
        <w:tab/>
      </w:r>
      <w:r w:rsidRPr="00BC6B97">
        <w:rPr>
          <w:rFonts w:cstheme="minorHAnsi"/>
          <w:sz w:val="40"/>
          <w:szCs w:val="40"/>
        </w:rPr>
        <w:tab/>
      </w:r>
      <w:r w:rsidRPr="00BC6B97">
        <w:rPr>
          <w:rFonts w:cstheme="minorHAnsi"/>
          <w:sz w:val="40"/>
          <w:szCs w:val="40"/>
        </w:rPr>
        <w:tab/>
      </w:r>
      <w:r w:rsidRPr="00BC6B97">
        <w:rPr>
          <w:rFonts w:cstheme="minorHAnsi"/>
          <w:sz w:val="40"/>
          <w:szCs w:val="40"/>
        </w:rPr>
        <w:tab/>
      </w:r>
      <w:r w:rsidRPr="00BC6B97">
        <w:rPr>
          <w:rFonts w:cstheme="minorHAnsi"/>
          <w:sz w:val="40"/>
          <w:szCs w:val="40"/>
        </w:rPr>
        <w:tab/>
        <w:t>Název</w:t>
      </w:r>
      <w:r w:rsidRPr="00BC6B97">
        <w:rPr>
          <w:rFonts w:cstheme="minorHAnsi"/>
          <w:sz w:val="40"/>
          <w:szCs w:val="40"/>
        </w:rPr>
        <w:tab/>
      </w:r>
      <w:r w:rsidR="003016AF">
        <w:rPr>
          <w:rFonts w:cstheme="minorHAnsi"/>
          <w:sz w:val="40"/>
          <w:szCs w:val="40"/>
        </w:rPr>
        <w:tab/>
      </w:r>
      <w:r w:rsidRPr="00BC6B97">
        <w:rPr>
          <w:rFonts w:cstheme="minorHAnsi"/>
          <w:sz w:val="40"/>
          <w:szCs w:val="40"/>
        </w:rPr>
        <w:tab/>
        <w:t xml:space="preserve">   Rostlina</w:t>
      </w:r>
    </w:p>
    <w:p w:rsidR="008861C0" w:rsidRDefault="008861C0" w:rsidP="00701713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ab/>
      </w:r>
    </w:p>
    <w:p w:rsidR="00464FC6" w:rsidRPr="00BC6B97" w:rsidRDefault="008861C0" w:rsidP="00701713">
      <w:pPr>
        <w:rPr>
          <w:rFonts w:cstheme="minorHAnsi"/>
          <w:sz w:val="40"/>
          <w:szCs w:val="40"/>
        </w:rPr>
      </w:pPr>
      <w:r w:rsidRPr="00BC6B97">
        <w:rPr>
          <w:rFonts w:cstheme="minorHAnsi"/>
          <w:sz w:val="40"/>
          <w:szCs w:val="40"/>
        </w:rPr>
        <w:t>ukládání látek</w:t>
      </w:r>
      <w:r w:rsidRPr="00BC6B97">
        <w:rPr>
          <w:rFonts w:cstheme="minorHAnsi"/>
          <w:sz w:val="40"/>
          <w:szCs w:val="40"/>
        </w:rPr>
        <w:tab/>
      </w:r>
      <w:r w:rsidRPr="00BC6B97">
        <w:rPr>
          <w:rFonts w:cstheme="minorHAnsi"/>
          <w:sz w:val="40"/>
          <w:szCs w:val="40"/>
        </w:rPr>
        <w:tab/>
      </w:r>
      <w:r w:rsidRPr="00BC6B97">
        <w:rPr>
          <w:rFonts w:cstheme="minorHAnsi"/>
          <w:sz w:val="40"/>
          <w:szCs w:val="40"/>
        </w:rPr>
        <w:tab/>
        <w:t>____________ _____________</w:t>
      </w:r>
    </w:p>
    <w:p w:rsidR="008861C0" w:rsidRPr="00BC6B97" w:rsidRDefault="008861C0" w:rsidP="00701713">
      <w:pPr>
        <w:rPr>
          <w:rFonts w:cstheme="minorHAnsi"/>
          <w:sz w:val="40"/>
          <w:szCs w:val="40"/>
        </w:rPr>
      </w:pPr>
      <w:r w:rsidRPr="00BC6B97">
        <w:rPr>
          <w:rFonts w:cstheme="minorHAnsi"/>
          <w:sz w:val="40"/>
          <w:szCs w:val="40"/>
        </w:rPr>
        <w:t>přijímání H</w:t>
      </w:r>
      <w:r w:rsidRPr="00BC6B97">
        <w:rPr>
          <w:rFonts w:cstheme="minorHAnsi"/>
          <w:sz w:val="40"/>
          <w:szCs w:val="40"/>
          <w:vertAlign w:val="subscript"/>
        </w:rPr>
        <w:t>2</w:t>
      </w:r>
      <w:r w:rsidRPr="00BC6B97">
        <w:rPr>
          <w:rFonts w:cstheme="minorHAnsi"/>
          <w:sz w:val="40"/>
          <w:szCs w:val="40"/>
        </w:rPr>
        <w:t>O ze vzduchu</w:t>
      </w:r>
      <w:r w:rsidRPr="00BC6B97">
        <w:rPr>
          <w:rFonts w:cstheme="minorHAnsi"/>
          <w:sz w:val="40"/>
          <w:szCs w:val="40"/>
        </w:rPr>
        <w:tab/>
        <w:t>____________ _____________</w:t>
      </w:r>
    </w:p>
    <w:p w:rsidR="008861C0" w:rsidRPr="00BC6B97" w:rsidRDefault="008861C0" w:rsidP="00701713">
      <w:pPr>
        <w:rPr>
          <w:rFonts w:cstheme="minorHAnsi"/>
          <w:sz w:val="40"/>
          <w:szCs w:val="40"/>
        </w:rPr>
      </w:pPr>
      <w:r w:rsidRPr="00BC6B97">
        <w:rPr>
          <w:rFonts w:cstheme="minorHAnsi"/>
          <w:sz w:val="40"/>
          <w:szCs w:val="40"/>
        </w:rPr>
        <w:t>udržení na podkladu</w:t>
      </w:r>
      <w:r w:rsidRPr="00BC6B97">
        <w:rPr>
          <w:rFonts w:cstheme="minorHAnsi"/>
          <w:sz w:val="40"/>
          <w:szCs w:val="40"/>
        </w:rPr>
        <w:tab/>
      </w:r>
      <w:r w:rsidRPr="00BC6B97">
        <w:rPr>
          <w:rFonts w:cstheme="minorHAnsi"/>
          <w:sz w:val="40"/>
          <w:szCs w:val="40"/>
        </w:rPr>
        <w:tab/>
        <w:t>____________ _____________</w:t>
      </w:r>
    </w:p>
    <w:p w:rsidR="008861C0" w:rsidRPr="00BC6B97" w:rsidRDefault="008861C0" w:rsidP="00701713">
      <w:pPr>
        <w:rPr>
          <w:rFonts w:cstheme="minorHAnsi"/>
          <w:sz w:val="40"/>
          <w:szCs w:val="40"/>
        </w:rPr>
      </w:pPr>
      <w:r w:rsidRPr="00BC6B97">
        <w:rPr>
          <w:rFonts w:cstheme="minorHAnsi"/>
          <w:sz w:val="40"/>
          <w:szCs w:val="40"/>
        </w:rPr>
        <w:t>přijímání látek z jiné r.</w:t>
      </w:r>
      <w:r w:rsidRPr="00BC6B97">
        <w:rPr>
          <w:rFonts w:cstheme="minorHAnsi"/>
          <w:sz w:val="40"/>
          <w:szCs w:val="40"/>
        </w:rPr>
        <w:tab/>
        <w:t>____________ _____________</w:t>
      </w:r>
    </w:p>
    <w:p w:rsidR="008861C0" w:rsidRPr="008861C0" w:rsidRDefault="008861C0" w:rsidP="00701713">
      <w:pPr>
        <w:rPr>
          <w:rFonts w:cstheme="minorHAnsi"/>
          <w:b/>
          <w:sz w:val="40"/>
          <w:szCs w:val="40"/>
        </w:rPr>
      </w:pPr>
    </w:p>
    <w:p w:rsidR="00701713" w:rsidRDefault="00701713" w:rsidP="00701713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No 5</w:t>
      </w:r>
    </w:p>
    <w:p w:rsidR="00701713" w:rsidRDefault="00701713" w:rsidP="00701713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 xml:space="preserve">Doplň </w:t>
      </w:r>
      <w:r w:rsidR="008861C0">
        <w:rPr>
          <w:rFonts w:cstheme="minorHAnsi"/>
          <w:b/>
          <w:sz w:val="40"/>
          <w:szCs w:val="40"/>
        </w:rPr>
        <w:t>druhy rostlin, jejichž kořeny jsou pro člověka významné</w:t>
      </w:r>
      <w:r>
        <w:rPr>
          <w:rFonts w:cstheme="minorHAnsi"/>
          <w:b/>
          <w:sz w:val="40"/>
          <w:szCs w:val="40"/>
        </w:rPr>
        <w:t>.</w:t>
      </w:r>
    </w:p>
    <w:p w:rsidR="00701713" w:rsidRDefault="008861C0" w:rsidP="00701713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kořenová zelenina:</w:t>
      </w:r>
      <w:r>
        <w:rPr>
          <w:rFonts w:cstheme="minorHAnsi"/>
          <w:b/>
          <w:sz w:val="40"/>
          <w:szCs w:val="40"/>
        </w:rPr>
        <w:tab/>
        <w:t xml:space="preserve"> ___________________________</w:t>
      </w:r>
    </w:p>
    <w:p w:rsidR="008861C0" w:rsidRDefault="008861C0" w:rsidP="00701713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výroba sladidla</w:t>
      </w: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  <w:t>___________________________</w:t>
      </w:r>
    </w:p>
    <w:p w:rsidR="008861C0" w:rsidRDefault="008861C0" w:rsidP="00701713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výroba léčiv</w:t>
      </w: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  <w:t>___________________________</w:t>
      </w:r>
    </w:p>
    <w:p w:rsidR="008861C0" w:rsidRDefault="008861C0" w:rsidP="00701713">
      <w:pPr>
        <w:rPr>
          <w:rFonts w:cstheme="minorHAnsi"/>
          <w:b/>
          <w:sz w:val="40"/>
          <w:szCs w:val="40"/>
        </w:rPr>
      </w:pPr>
    </w:p>
    <w:p w:rsidR="00701713" w:rsidRDefault="009662E3" w:rsidP="00534B3C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lastRenderedPageBreak/>
        <w:t xml:space="preserve">Anotace: pracovní list </w:t>
      </w:r>
      <w:r w:rsidR="00701713">
        <w:rPr>
          <w:rFonts w:cstheme="minorHAnsi"/>
          <w:b/>
          <w:sz w:val="40"/>
          <w:szCs w:val="40"/>
        </w:rPr>
        <w:t>– práce s textem</w:t>
      </w:r>
    </w:p>
    <w:p w:rsidR="00701713" w:rsidRDefault="00701713" w:rsidP="00534B3C">
      <w:pPr>
        <w:rPr>
          <w:rFonts w:cstheme="minorHAnsi"/>
          <w:b/>
          <w:sz w:val="40"/>
          <w:szCs w:val="40"/>
        </w:rPr>
      </w:pPr>
    </w:p>
    <w:p w:rsidR="005D3BDF" w:rsidRDefault="005D3BDF" w:rsidP="00534B3C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Řešení:</w:t>
      </w:r>
    </w:p>
    <w:p w:rsidR="008861C0" w:rsidRPr="00585BA5" w:rsidRDefault="008861C0" w:rsidP="008861C0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 xml:space="preserve">Pracovní </w:t>
      </w:r>
      <w:r w:rsidRPr="00585BA5">
        <w:rPr>
          <w:rFonts w:cstheme="minorHAnsi"/>
          <w:b/>
          <w:sz w:val="40"/>
          <w:szCs w:val="40"/>
        </w:rPr>
        <w:t xml:space="preserve">list </w:t>
      </w:r>
      <w:r>
        <w:rPr>
          <w:rFonts w:cstheme="minorHAnsi"/>
          <w:b/>
          <w:sz w:val="40"/>
          <w:szCs w:val="40"/>
        </w:rPr>
        <w:t>KOŘEN ROSTLIN</w:t>
      </w:r>
    </w:p>
    <w:p w:rsidR="008861C0" w:rsidRPr="00585BA5" w:rsidRDefault="008861C0" w:rsidP="008861C0">
      <w:pPr>
        <w:rPr>
          <w:rFonts w:cstheme="minorHAnsi"/>
          <w:b/>
          <w:sz w:val="40"/>
          <w:szCs w:val="40"/>
        </w:rPr>
      </w:pPr>
      <w:r w:rsidRPr="00585BA5">
        <w:rPr>
          <w:rFonts w:cstheme="minorHAnsi"/>
          <w:b/>
          <w:sz w:val="40"/>
          <w:szCs w:val="40"/>
        </w:rPr>
        <w:t>No 1</w:t>
      </w:r>
    </w:p>
    <w:p w:rsidR="008861C0" w:rsidRDefault="008861C0" w:rsidP="008861C0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Doplň funkce kořene.</w:t>
      </w:r>
    </w:p>
    <w:p w:rsidR="008861C0" w:rsidRDefault="008861C0" w:rsidP="008861C0">
      <w:pPr>
        <w:rPr>
          <w:rFonts w:cstheme="minorHAnsi"/>
          <w:b/>
          <w:sz w:val="40"/>
          <w:szCs w:val="40"/>
        </w:rPr>
      </w:pPr>
    </w:p>
    <w:p w:rsidR="008861C0" w:rsidRDefault="008861C0" w:rsidP="008861C0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Upevňuje ROSTLINU V PŮDĚ.</w:t>
      </w:r>
    </w:p>
    <w:p w:rsidR="008861C0" w:rsidRDefault="008861C0" w:rsidP="008861C0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 xml:space="preserve">Nasává </w:t>
      </w:r>
      <w:r w:rsidR="002D50FF">
        <w:rPr>
          <w:rFonts w:cstheme="minorHAnsi"/>
          <w:b/>
          <w:sz w:val="40"/>
          <w:szCs w:val="40"/>
        </w:rPr>
        <w:t>VODU S MINERÁLNÍMI LÁTKAMI.</w:t>
      </w:r>
    </w:p>
    <w:p w:rsidR="008861C0" w:rsidRDefault="008861C0" w:rsidP="008861C0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 xml:space="preserve">Ukládá </w:t>
      </w:r>
      <w:r w:rsidR="002D50FF">
        <w:rPr>
          <w:rFonts w:cstheme="minorHAnsi"/>
          <w:b/>
          <w:sz w:val="40"/>
          <w:szCs w:val="40"/>
        </w:rPr>
        <w:t>ZÁSOBNÍ LÁTKY (ŠKROB).</w:t>
      </w:r>
    </w:p>
    <w:p w:rsidR="008861C0" w:rsidRDefault="008861C0" w:rsidP="008861C0">
      <w:pPr>
        <w:rPr>
          <w:rFonts w:cstheme="minorHAnsi"/>
          <w:b/>
          <w:sz w:val="40"/>
          <w:szCs w:val="40"/>
        </w:rPr>
      </w:pPr>
    </w:p>
    <w:p w:rsidR="008861C0" w:rsidRDefault="008861C0" w:rsidP="008861C0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No 2</w:t>
      </w:r>
    </w:p>
    <w:p w:rsidR="008861C0" w:rsidRDefault="008861C0" w:rsidP="008861C0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Doplň chybějící přídavná jména. Vybírej z nabídky.</w:t>
      </w:r>
    </w:p>
    <w:p w:rsidR="008861C0" w:rsidRDefault="008861C0" w:rsidP="008861C0">
      <w:pPr>
        <w:rPr>
          <w:rFonts w:cstheme="minorHAnsi"/>
          <w:b/>
          <w:sz w:val="40"/>
          <w:szCs w:val="40"/>
        </w:rPr>
      </w:pPr>
    </w:p>
    <w:p w:rsidR="008861C0" w:rsidRDefault="008861C0" w:rsidP="008861C0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dolní, hlavní, klíčící, kořenový, náhradní, podzemní, postranní, svazčité</w:t>
      </w:r>
    </w:p>
    <w:p w:rsidR="008861C0" w:rsidRDefault="008861C0" w:rsidP="008861C0">
      <w:pPr>
        <w:rPr>
          <w:rFonts w:cstheme="minorHAnsi"/>
          <w:b/>
          <w:sz w:val="40"/>
          <w:szCs w:val="40"/>
        </w:rPr>
      </w:pPr>
    </w:p>
    <w:p w:rsidR="008861C0" w:rsidRDefault="008861C0" w:rsidP="008861C0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 xml:space="preserve">Kořen je </w:t>
      </w:r>
      <w:r w:rsidR="002D50FF">
        <w:rPr>
          <w:rFonts w:cstheme="minorHAnsi"/>
          <w:b/>
          <w:sz w:val="40"/>
          <w:szCs w:val="40"/>
        </w:rPr>
        <w:t>PODZEMNÍM</w:t>
      </w:r>
      <w:r>
        <w:rPr>
          <w:rFonts w:cstheme="minorHAnsi"/>
          <w:b/>
          <w:sz w:val="40"/>
          <w:szCs w:val="40"/>
        </w:rPr>
        <w:t xml:space="preserve"> orgánem rostlin.</w:t>
      </w:r>
    </w:p>
    <w:p w:rsidR="002D50FF" w:rsidRDefault="008861C0" w:rsidP="008861C0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 xml:space="preserve">Z </w:t>
      </w:r>
      <w:r w:rsidR="002D50FF">
        <w:rPr>
          <w:rFonts w:cstheme="minorHAnsi"/>
          <w:b/>
          <w:sz w:val="40"/>
          <w:szCs w:val="40"/>
        </w:rPr>
        <w:t>KLÍČÍCÍHO</w:t>
      </w:r>
      <w:r>
        <w:rPr>
          <w:rFonts w:cstheme="minorHAnsi"/>
          <w:b/>
          <w:sz w:val="40"/>
          <w:szCs w:val="40"/>
        </w:rPr>
        <w:t xml:space="preserve"> semena vzniká kořínek, který proniká do půdy a mění se na </w:t>
      </w:r>
      <w:r w:rsidR="002D50FF">
        <w:rPr>
          <w:rFonts w:cstheme="minorHAnsi"/>
          <w:b/>
          <w:sz w:val="40"/>
          <w:szCs w:val="40"/>
        </w:rPr>
        <w:t>HLAVNÍ</w:t>
      </w:r>
      <w:r>
        <w:rPr>
          <w:rFonts w:cstheme="minorHAnsi"/>
          <w:b/>
          <w:sz w:val="40"/>
          <w:szCs w:val="40"/>
        </w:rPr>
        <w:t xml:space="preserve"> kořen. </w:t>
      </w:r>
    </w:p>
    <w:p w:rsidR="002D50FF" w:rsidRDefault="008861C0" w:rsidP="008861C0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lastRenderedPageBreak/>
        <w:t xml:space="preserve">Z tohoto kořene začínají vyrůstat </w:t>
      </w:r>
      <w:r w:rsidR="002D50FF">
        <w:rPr>
          <w:rFonts w:cstheme="minorHAnsi"/>
          <w:b/>
          <w:sz w:val="40"/>
          <w:szCs w:val="40"/>
        </w:rPr>
        <w:t xml:space="preserve">POSTRANNÍ </w:t>
      </w:r>
      <w:r>
        <w:rPr>
          <w:rFonts w:cstheme="minorHAnsi"/>
          <w:b/>
          <w:sz w:val="40"/>
          <w:szCs w:val="40"/>
        </w:rPr>
        <w:t xml:space="preserve">kořeny a vytváří se </w:t>
      </w:r>
      <w:r w:rsidR="002D50FF">
        <w:rPr>
          <w:rFonts w:cstheme="minorHAnsi"/>
          <w:b/>
          <w:sz w:val="40"/>
          <w:szCs w:val="40"/>
        </w:rPr>
        <w:t xml:space="preserve">KOŘENOVÝ </w:t>
      </w:r>
      <w:r>
        <w:rPr>
          <w:rFonts w:cstheme="minorHAnsi"/>
          <w:b/>
          <w:sz w:val="40"/>
          <w:szCs w:val="40"/>
        </w:rPr>
        <w:t>systém.</w:t>
      </w:r>
    </w:p>
    <w:p w:rsidR="008861C0" w:rsidRDefault="008861C0" w:rsidP="008861C0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 xml:space="preserve">U části rostlin je růst hlavního kořene potlačen a jeho funkci přebírají </w:t>
      </w:r>
      <w:r w:rsidR="002D50FF">
        <w:rPr>
          <w:rFonts w:cstheme="minorHAnsi"/>
          <w:b/>
          <w:sz w:val="40"/>
          <w:szCs w:val="40"/>
        </w:rPr>
        <w:t xml:space="preserve">NÁHRADNÍ </w:t>
      </w:r>
      <w:r>
        <w:rPr>
          <w:rFonts w:cstheme="minorHAnsi"/>
          <w:b/>
          <w:sz w:val="40"/>
          <w:szCs w:val="40"/>
        </w:rPr>
        <w:t xml:space="preserve">kořeny, které vyrůstají ve svazku z </w:t>
      </w:r>
      <w:r w:rsidR="002D50FF">
        <w:rPr>
          <w:rFonts w:cstheme="minorHAnsi"/>
          <w:b/>
          <w:sz w:val="40"/>
          <w:szCs w:val="40"/>
        </w:rPr>
        <w:t>DOLNÍ</w:t>
      </w:r>
      <w:r>
        <w:rPr>
          <w:rFonts w:cstheme="minorHAnsi"/>
          <w:b/>
          <w:sz w:val="40"/>
          <w:szCs w:val="40"/>
        </w:rPr>
        <w:t xml:space="preserve"> části stonku - </w:t>
      </w:r>
      <w:r w:rsidR="002D50FF">
        <w:rPr>
          <w:rFonts w:cstheme="minorHAnsi"/>
          <w:b/>
          <w:sz w:val="40"/>
          <w:szCs w:val="40"/>
        </w:rPr>
        <w:t>SVAZČITÉ</w:t>
      </w:r>
      <w:r>
        <w:rPr>
          <w:rFonts w:cstheme="minorHAnsi"/>
          <w:b/>
          <w:sz w:val="40"/>
          <w:szCs w:val="40"/>
        </w:rPr>
        <w:t xml:space="preserve"> kořeny.</w:t>
      </w:r>
    </w:p>
    <w:p w:rsidR="008861C0" w:rsidRDefault="008861C0" w:rsidP="008861C0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 xml:space="preserve"> </w:t>
      </w:r>
    </w:p>
    <w:p w:rsidR="008861C0" w:rsidRDefault="008861C0" w:rsidP="008861C0">
      <w:pPr>
        <w:rPr>
          <w:rFonts w:cstheme="minorHAnsi"/>
          <w:b/>
          <w:sz w:val="40"/>
          <w:szCs w:val="40"/>
        </w:rPr>
      </w:pPr>
    </w:p>
    <w:p w:rsidR="008861C0" w:rsidRDefault="008861C0" w:rsidP="008861C0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No 3</w:t>
      </w:r>
    </w:p>
    <w:p w:rsidR="008861C0" w:rsidRDefault="008861C0" w:rsidP="008861C0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Nakresli obrázek STAVBA KOŘENE. Popiš jednotlivé části:</w:t>
      </w:r>
    </w:p>
    <w:p w:rsidR="008861C0" w:rsidRPr="00464FC6" w:rsidRDefault="008861C0" w:rsidP="008861C0">
      <w:pPr>
        <w:pStyle w:val="Odstavecseseznamem"/>
        <w:numPr>
          <w:ilvl w:val="0"/>
          <w:numId w:val="6"/>
        </w:numPr>
        <w:rPr>
          <w:rFonts w:cstheme="minorHAnsi"/>
          <w:b/>
          <w:sz w:val="40"/>
          <w:szCs w:val="40"/>
        </w:rPr>
      </w:pPr>
      <w:r w:rsidRPr="00464FC6">
        <w:rPr>
          <w:rFonts w:cstheme="minorHAnsi"/>
          <w:b/>
          <w:sz w:val="40"/>
          <w:szCs w:val="40"/>
        </w:rPr>
        <w:t>pokožka</w:t>
      </w:r>
    </w:p>
    <w:p w:rsidR="008861C0" w:rsidRDefault="008861C0" w:rsidP="008861C0">
      <w:pPr>
        <w:pStyle w:val="Odstavecseseznamem"/>
        <w:numPr>
          <w:ilvl w:val="0"/>
          <w:numId w:val="6"/>
        </w:num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kůra</w:t>
      </w:r>
    </w:p>
    <w:p w:rsidR="008861C0" w:rsidRDefault="008861C0" w:rsidP="008861C0">
      <w:pPr>
        <w:pStyle w:val="Odstavecseseznamem"/>
        <w:numPr>
          <w:ilvl w:val="0"/>
          <w:numId w:val="6"/>
        </w:num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střední válec s cévními svazky</w:t>
      </w:r>
    </w:p>
    <w:p w:rsidR="008861C0" w:rsidRDefault="008861C0" w:rsidP="008861C0">
      <w:pPr>
        <w:pStyle w:val="Odstavecseseznamem"/>
        <w:numPr>
          <w:ilvl w:val="0"/>
          <w:numId w:val="6"/>
        </w:num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dřeň</w:t>
      </w:r>
    </w:p>
    <w:p w:rsidR="008861C0" w:rsidRDefault="008861C0" w:rsidP="008861C0">
      <w:pPr>
        <w:pStyle w:val="Odstavecseseznamem"/>
        <w:numPr>
          <w:ilvl w:val="0"/>
          <w:numId w:val="6"/>
        </w:num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dělivé pletivo</w:t>
      </w:r>
    </w:p>
    <w:p w:rsidR="008861C0" w:rsidRDefault="008861C0" w:rsidP="008861C0">
      <w:pPr>
        <w:pStyle w:val="Odstavecseseznamem"/>
        <w:numPr>
          <w:ilvl w:val="0"/>
          <w:numId w:val="6"/>
        </w:num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kořenová čepička</w:t>
      </w:r>
    </w:p>
    <w:p w:rsidR="008861C0" w:rsidRPr="00464FC6" w:rsidRDefault="008861C0" w:rsidP="008861C0">
      <w:pPr>
        <w:pStyle w:val="Odstavecseseznamem"/>
        <w:numPr>
          <w:ilvl w:val="0"/>
          <w:numId w:val="6"/>
        </w:num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kořenové vlásky</w:t>
      </w:r>
    </w:p>
    <w:p w:rsidR="008861C0" w:rsidRDefault="008861C0" w:rsidP="008861C0">
      <w:pPr>
        <w:rPr>
          <w:rFonts w:cstheme="minorHAnsi"/>
          <w:b/>
          <w:sz w:val="40"/>
          <w:szCs w:val="40"/>
        </w:rPr>
      </w:pPr>
    </w:p>
    <w:p w:rsidR="008861C0" w:rsidRDefault="008861C0" w:rsidP="008861C0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No 4</w:t>
      </w:r>
    </w:p>
    <w:p w:rsidR="008861C0" w:rsidRDefault="008861C0" w:rsidP="008861C0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Doplň k různým funkcím kořene jejich název a příklad rostliny.</w:t>
      </w:r>
    </w:p>
    <w:p w:rsidR="008861C0" w:rsidRDefault="008861C0" w:rsidP="008861C0">
      <w:pPr>
        <w:rPr>
          <w:rFonts w:cstheme="minorHAnsi"/>
          <w:b/>
          <w:sz w:val="40"/>
          <w:szCs w:val="40"/>
        </w:rPr>
      </w:pPr>
    </w:p>
    <w:p w:rsidR="008861C0" w:rsidRDefault="008861C0" w:rsidP="008861C0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břečťan, filodendron, jiřina, jmelí, monstera, psí víno, řepa</w:t>
      </w:r>
    </w:p>
    <w:p w:rsidR="008861C0" w:rsidRDefault="008861C0" w:rsidP="008861C0">
      <w:pPr>
        <w:rPr>
          <w:rFonts w:cstheme="minorHAnsi"/>
          <w:b/>
          <w:sz w:val="40"/>
          <w:szCs w:val="40"/>
        </w:rPr>
      </w:pPr>
    </w:p>
    <w:p w:rsidR="008861C0" w:rsidRDefault="008861C0" w:rsidP="008861C0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Funkce</w:t>
      </w: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  <w:t>Název</w:t>
      </w: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  <w:t xml:space="preserve">   Rostlina</w:t>
      </w:r>
    </w:p>
    <w:p w:rsidR="008861C0" w:rsidRDefault="008861C0" w:rsidP="008861C0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ab/>
      </w:r>
    </w:p>
    <w:p w:rsidR="008861C0" w:rsidRDefault="008861C0" w:rsidP="008861C0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ukládání látek</w:t>
      </w: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</w:r>
      <w:r w:rsidR="002D50FF">
        <w:rPr>
          <w:rFonts w:cstheme="minorHAnsi"/>
          <w:b/>
          <w:sz w:val="40"/>
          <w:szCs w:val="40"/>
        </w:rPr>
        <w:t>ZÁSOBNÍ</w:t>
      </w:r>
      <w:r w:rsidR="002D50FF">
        <w:rPr>
          <w:rFonts w:cstheme="minorHAnsi"/>
          <w:b/>
          <w:sz w:val="40"/>
          <w:szCs w:val="40"/>
        </w:rPr>
        <w:tab/>
      </w:r>
      <w:r w:rsidR="002D50FF">
        <w:rPr>
          <w:rFonts w:cstheme="minorHAnsi"/>
          <w:b/>
          <w:sz w:val="40"/>
          <w:szCs w:val="40"/>
        </w:rPr>
        <w:tab/>
        <w:t>JIŘINA, ŘEPA</w:t>
      </w:r>
    </w:p>
    <w:p w:rsidR="002D50FF" w:rsidRDefault="008861C0" w:rsidP="002D50FF">
      <w:pPr>
        <w:ind w:left="4248" w:hanging="4245"/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přijímání H</w:t>
      </w:r>
      <w:r>
        <w:rPr>
          <w:rFonts w:cstheme="minorHAnsi"/>
          <w:b/>
          <w:sz w:val="40"/>
          <w:szCs w:val="40"/>
          <w:vertAlign w:val="subscript"/>
        </w:rPr>
        <w:t>2</w:t>
      </w:r>
      <w:r>
        <w:rPr>
          <w:rFonts w:cstheme="minorHAnsi"/>
          <w:b/>
          <w:sz w:val="40"/>
          <w:szCs w:val="40"/>
        </w:rPr>
        <w:t>O ze vzduchu</w:t>
      </w:r>
      <w:r>
        <w:rPr>
          <w:rFonts w:cstheme="minorHAnsi"/>
          <w:b/>
          <w:sz w:val="40"/>
          <w:szCs w:val="40"/>
        </w:rPr>
        <w:tab/>
      </w:r>
      <w:r w:rsidR="002D50FF">
        <w:rPr>
          <w:rFonts w:cstheme="minorHAnsi"/>
          <w:b/>
          <w:sz w:val="40"/>
          <w:szCs w:val="40"/>
        </w:rPr>
        <w:t>VZDUŠNÉ</w:t>
      </w:r>
      <w:r w:rsidR="002D50FF">
        <w:rPr>
          <w:rFonts w:cstheme="minorHAnsi"/>
          <w:b/>
          <w:sz w:val="40"/>
          <w:szCs w:val="40"/>
        </w:rPr>
        <w:tab/>
      </w:r>
      <w:r w:rsidR="002D50FF">
        <w:rPr>
          <w:rFonts w:cstheme="minorHAnsi"/>
          <w:b/>
          <w:sz w:val="40"/>
          <w:szCs w:val="40"/>
        </w:rPr>
        <w:tab/>
        <w:t>MONSTERA</w:t>
      </w:r>
    </w:p>
    <w:p w:rsidR="002D50FF" w:rsidRDefault="002D50FF" w:rsidP="002D50FF">
      <w:pPr>
        <w:ind w:left="4248" w:hanging="4245"/>
        <w:jc w:val="right"/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 xml:space="preserve">FILODENDRON </w:t>
      </w:r>
    </w:p>
    <w:p w:rsidR="008861C0" w:rsidRDefault="008861C0" w:rsidP="002D50FF">
      <w:pPr>
        <w:ind w:left="4248" w:hanging="4245"/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udržení na podkladu</w:t>
      </w:r>
      <w:r>
        <w:rPr>
          <w:rFonts w:cstheme="minorHAnsi"/>
          <w:b/>
          <w:sz w:val="40"/>
          <w:szCs w:val="40"/>
        </w:rPr>
        <w:tab/>
      </w:r>
      <w:r w:rsidR="002D50FF">
        <w:rPr>
          <w:rFonts w:cstheme="minorHAnsi"/>
          <w:b/>
          <w:sz w:val="40"/>
          <w:szCs w:val="40"/>
        </w:rPr>
        <w:t>PŘICHYCOVACÍ</w:t>
      </w:r>
      <w:r w:rsidR="002D50FF">
        <w:rPr>
          <w:rFonts w:cstheme="minorHAnsi"/>
          <w:b/>
          <w:sz w:val="40"/>
          <w:szCs w:val="40"/>
        </w:rPr>
        <w:tab/>
        <w:t>BŘEČŤAN</w:t>
      </w:r>
    </w:p>
    <w:p w:rsidR="002D50FF" w:rsidRDefault="002D50FF" w:rsidP="002D50FF">
      <w:pPr>
        <w:ind w:left="5664" w:firstLine="708"/>
        <w:jc w:val="center"/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PSÍ VÍNO</w:t>
      </w:r>
    </w:p>
    <w:p w:rsidR="008861C0" w:rsidRDefault="008861C0" w:rsidP="008861C0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přijímání látek z jiné r.</w:t>
      </w:r>
      <w:r>
        <w:rPr>
          <w:rFonts w:cstheme="minorHAnsi"/>
          <w:b/>
          <w:sz w:val="40"/>
          <w:szCs w:val="40"/>
        </w:rPr>
        <w:tab/>
      </w:r>
      <w:r w:rsidR="002D50FF">
        <w:rPr>
          <w:rFonts w:cstheme="minorHAnsi"/>
          <w:b/>
          <w:sz w:val="40"/>
          <w:szCs w:val="40"/>
        </w:rPr>
        <w:t>PARAZITICKÉ</w:t>
      </w:r>
      <w:r w:rsidR="002D50FF">
        <w:rPr>
          <w:rFonts w:cstheme="minorHAnsi"/>
          <w:b/>
          <w:sz w:val="40"/>
          <w:szCs w:val="40"/>
        </w:rPr>
        <w:tab/>
        <w:t>JMELÍ</w:t>
      </w:r>
    </w:p>
    <w:p w:rsidR="008861C0" w:rsidRPr="008861C0" w:rsidRDefault="008861C0" w:rsidP="008861C0">
      <w:pPr>
        <w:rPr>
          <w:rFonts w:cstheme="minorHAnsi"/>
          <w:b/>
          <w:sz w:val="40"/>
          <w:szCs w:val="40"/>
        </w:rPr>
      </w:pPr>
    </w:p>
    <w:p w:rsidR="008861C0" w:rsidRDefault="008861C0" w:rsidP="008861C0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No 5</w:t>
      </w:r>
    </w:p>
    <w:p w:rsidR="008861C0" w:rsidRDefault="008861C0" w:rsidP="008861C0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Doplň druhy rostlin, jejichž kořeny jsou pro člověka významné.</w:t>
      </w:r>
    </w:p>
    <w:p w:rsidR="008861C0" w:rsidRDefault="008861C0" w:rsidP="008861C0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kořenová zelenina:</w:t>
      </w:r>
      <w:r>
        <w:rPr>
          <w:rFonts w:cstheme="minorHAnsi"/>
          <w:b/>
          <w:sz w:val="40"/>
          <w:szCs w:val="40"/>
        </w:rPr>
        <w:tab/>
        <w:t xml:space="preserve"> </w:t>
      </w:r>
      <w:r w:rsidR="002D50FF">
        <w:rPr>
          <w:rFonts w:cstheme="minorHAnsi"/>
          <w:b/>
          <w:sz w:val="40"/>
          <w:szCs w:val="40"/>
        </w:rPr>
        <w:t>MRKEV, PETRŽEL, CELER, KŘEN</w:t>
      </w:r>
    </w:p>
    <w:p w:rsidR="008861C0" w:rsidRDefault="008861C0" w:rsidP="008861C0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výroba sladidla</w:t>
      </w: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</w:r>
      <w:r w:rsidR="002D50FF">
        <w:rPr>
          <w:rFonts w:cstheme="minorHAnsi"/>
          <w:b/>
          <w:sz w:val="40"/>
          <w:szCs w:val="40"/>
        </w:rPr>
        <w:t>CUKROVÁ ŘEPA</w:t>
      </w:r>
    </w:p>
    <w:p w:rsidR="008861C0" w:rsidRDefault="008861C0" w:rsidP="00534B3C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výroba léčiv</w:t>
      </w: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</w:r>
      <w:r w:rsidR="002D50FF">
        <w:rPr>
          <w:rFonts w:cstheme="minorHAnsi"/>
          <w:b/>
          <w:sz w:val="40"/>
          <w:szCs w:val="40"/>
        </w:rPr>
        <w:t>KOSTIVAL LÉKAŘSKÝ</w:t>
      </w:r>
    </w:p>
    <w:p w:rsidR="00534B3C" w:rsidRDefault="00534B3C" w:rsidP="00685765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Citace:</w:t>
      </w:r>
    </w:p>
    <w:p w:rsidR="00534B3C" w:rsidRDefault="00534B3C" w:rsidP="00534B3C">
      <w:pPr>
        <w:tabs>
          <w:tab w:val="num" w:pos="720"/>
        </w:tabs>
        <w:rPr>
          <w:rFonts w:cstheme="minorHAnsi"/>
          <w:sz w:val="40"/>
          <w:szCs w:val="40"/>
        </w:rPr>
      </w:pPr>
      <w:r w:rsidRPr="00901941">
        <w:rPr>
          <w:rFonts w:cstheme="minorHAnsi"/>
          <w:sz w:val="40"/>
          <w:szCs w:val="40"/>
        </w:rPr>
        <w:t xml:space="preserve">ČABRADOVÁ, Věra. </w:t>
      </w:r>
      <w:r w:rsidRPr="00901941">
        <w:rPr>
          <w:rFonts w:cstheme="minorHAnsi"/>
          <w:i/>
          <w:iCs/>
          <w:sz w:val="40"/>
          <w:szCs w:val="40"/>
        </w:rPr>
        <w:t xml:space="preserve">Přírodopis </w:t>
      </w:r>
      <w:r w:rsidR="00AE322E">
        <w:rPr>
          <w:rFonts w:cstheme="minorHAnsi"/>
          <w:i/>
          <w:iCs/>
          <w:sz w:val="40"/>
          <w:szCs w:val="40"/>
        </w:rPr>
        <w:t>7</w:t>
      </w:r>
      <w:r w:rsidRPr="00901941">
        <w:rPr>
          <w:rFonts w:cstheme="minorHAnsi"/>
          <w:sz w:val="40"/>
          <w:szCs w:val="40"/>
        </w:rPr>
        <w:t xml:space="preserve">: </w:t>
      </w:r>
      <w:r w:rsidRPr="00901941">
        <w:rPr>
          <w:rFonts w:cstheme="minorHAnsi"/>
          <w:i/>
          <w:iCs/>
          <w:sz w:val="40"/>
          <w:szCs w:val="40"/>
        </w:rPr>
        <w:t>učebnice pro základní školy a víceletá gymnázia</w:t>
      </w:r>
      <w:r w:rsidRPr="00901941">
        <w:rPr>
          <w:rFonts w:cstheme="minorHAnsi"/>
          <w:sz w:val="40"/>
          <w:szCs w:val="40"/>
        </w:rPr>
        <w:t>. Plzeň: Fraus, 200</w:t>
      </w:r>
      <w:r w:rsidR="00AE322E">
        <w:rPr>
          <w:rFonts w:cstheme="minorHAnsi"/>
          <w:sz w:val="40"/>
          <w:szCs w:val="40"/>
        </w:rPr>
        <w:t>5</w:t>
      </w:r>
      <w:r w:rsidRPr="00901941">
        <w:rPr>
          <w:rFonts w:cstheme="minorHAnsi"/>
          <w:sz w:val="40"/>
          <w:szCs w:val="40"/>
        </w:rPr>
        <w:t>. ISBN 80-7238-</w:t>
      </w:r>
      <w:r w:rsidR="00AE322E">
        <w:rPr>
          <w:rFonts w:cstheme="minorHAnsi"/>
          <w:sz w:val="40"/>
          <w:szCs w:val="40"/>
        </w:rPr>
        <w:t>424</w:t>
      </w:r>
      <w:r w:rsidRPr="00901941">
        <w:rPr>
          <w:rFonts w:cstheme="minorHAnsi"/>
          <w:sz w:val="40"/>
          <w:szCs w:val="40"/>
        </w:rPr>
        <w:t>-</w:t>
      </w:r>
      <w:r w:rsidR="00AE322E">
        <w:rPr>
          <w:rFonts w:cstheme="minorHAnsi"/>
          <w:sz w:val="40"/>
          <w:szCs w:val="40"/>
        </w:rPr>
        <w:t>4</w:t>
      </w:r>
      <w:r w:rsidRPr="00901941">
        <w:rPr>
          <w:rFonts w:cstheme="minorHAnsi"/>
          <w:sz w:val="40"/>
          <w:szCs w:val="40"/>
        </w:rPr>
        <w:t>.</w:t>
      </w:r>
    </w:p>
    <w:sectPr w:rsidR="00534B3C" w:rsidSect="00852746">
      <w:type w:val="continuous"/>
      <w:pgSz w:w="11906" w:h="16838"/>
      <w:pgMar w:top="1134" w:right="991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FA76B9"/>
    <w:multiLevelType w:val="hybridMultilevel"/>
    <w:tmpl w:val="E58CE46E"/>
    <w:lvl w:ilvl="0" w:tplc="9C18F3F6">
      <w:start w:val="1"/>
      <w:numFmt w:val="decimal"/>
      <w:lvlText w:val="%1"/>
      <w:lvlJc w:val="left"/>
      <w:pPr>
        <w:ind w:left="1065" w:hanging="7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5F501B8"/>
    <w:multiLevelType w:val="hybridMultilevel"/>
    <w:tmpl w:val="60620C8A"/>
    <w:lvl w:ilvl="0" w:tplc="772A088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3C4B5D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0A68D5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2B6F30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1DA551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B7CDE9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744D37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6461E7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70E62E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>
    <w:nsid w:val="1EE60EBC"/>
    <w:multiLevelType w:val="hybridMultilevel"/>
    <w:tmpl w:val="DC7AC79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0A80A34"/>
    <w:multiLevelType w:val="hybridMultilevel"/>
    <w:tmpl w:val="80A26D2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2453900"/>
    <w:multiLevelType w:val="hybridMultilevel"/>
    <w:tmpl w:val="FAFE699A"/>
    <w:lvl w:ilvl="0" w:tplc="A34AF82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4388FE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D6AC420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C5A29C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9B0B12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236C402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54A261A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6088B6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6E6A708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5">
    <w:nsid w:val="64D04FB8"/>
    <w:multiLevelType w:val="hybridMultilevel"/>
    <w:tmpl w:val="E58CE46E"/>
    <w:lvl w:ilvl="0" w:tplc="9C18F3F6">
      <w:start w:val="1"/>
      <w:numFmt w:val="decimal"/>
      <w:lvlText w:val="%1"/>
      <w:lvlJc w:val="left"/>
      <w:pPr>
        <w:ind w:left="1065" w:hanging="7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2"/>
  </w:num>
  <w:num w:numId="5">
    <w:abstractNumId w:val="5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37"/>
  <w:proofState w:spelling="clean" w:grammar="clean"/>
  <w:attachedTemplate r:id="rId1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1B80"/>
    <w:rsid w:val="00007282"/>
    <w:rsid w:val="000424DD"/>
    <w:rsid w:val="00043520"/>
    <w:rsid w:val="00044AC8"/>
    <w:rsid w:val="00083573"/>
    <w:rsid w:val="00085FF7"/>
    <w:rsid w:val="000C1BED"/>
    <w:rsid w:val="00107713"/>
    <w:rsid w:val="0011495E"/>
    <w:rsid w:val="00114B3B"/>
    <w:rsid w:val="001221E4"/>
    <w:rsid w:val="00137A3A"/>
    <w:rsid w:val="00140A4A"/>
    <w:rsid w:val="00156354"/>
    <w:rsid w:val="001742CF"/>
    <w:rsid w:val="00195D48"/>
    <w:rsid w:val="001B7467"/>
    <w:rsid w:val="001F2EA9"/>
    <w:rsid w:val="00205542"/>
    <w:rsid w:val="002407E9"/>
    <w:rsid w:val="00250D60"/>
    <w:rsid w:val="002744F2"/>
    <w:rsid w:val="00282F36"/>
    <w:rsid w:val="002D21C9"/>
    <w:rsid w:val="002D50FF"/>
    <w:rsid w:val="002E67F1"/>
    <w:rsid w:val="003016AF"/>
    <w:rsid w:val="003646EC"/>
    <w:rsid w:val="0036708C"/>
    <w:rsid w:val="00367408"/>
    <w:rsid w:val="00372317"/>
    <w:rsid w:val="00376815"/>
    <w:rsid w:val="00382F58"/>
    <w:rsid w:val="00385934"/>
    <w:rsid w:val="003F18CA"/>
    <w:rsid w:val="003F2361"/>
    <w:rsid w:val="00416011"/>
    <w:rsid w:val="00464FC6"/>
    <w:rsid w:val="00470A08"/>
    <w:rsid w:val="00480CCE"/>
    <w:rsid w:val="004A08AF"/>
    <w:rsid w:val="004B3D02"/>
    <w:rsid w:val="004D0642"/>
    <w:rsid w:val="004D5022"/>
    <w:rsid w:val="004F53DA"/>
    <w:rsid w:val="00506821"/>
    <w:rsid w:val="0051232B"/>
    <w:rsid w:val="00513C25"/>
    <w:rsid w:val="0052041B"/>
    <w:rsid w:val="00525410"/>
    <w:rsid w:val="005300E3"/>
    <w:rsid w:val="00534B3C"/>
    <w:rsid w:val="0055368E"/>
    <w:rsid w:val="00560E40"/>
    <w:rsid w:val="005651ED"/>
    <w:rsid w:val="005779F6"/>
    <w:rsid w:val="00585BA5"/>
    <w:rsid w:val="005A2A80"/>
    <w:rsid w:val="005B6317"/>
    <w:rsid w:val="005C682E"/>
    <w:rsid w:val="005D3BDF"/>
    <w:rsid w:val="00605D06"/>
    <w:rsid w:val="00644EC8"/>
    <w:rsid w:val="00650585"/>
    <w:rsid w:val="00666165"/>
    <w:rsid w:val="0066650B"/>
    <w:rsid w:val="006704B1"/>
    <w:rsid w:val="00672C7D"/>
    <w:rsid w:val="00685765"/>
    <w:rsid w:val="00686F00"/>
    <w:rsid w:val="006A0EEA"/>
    <w:rsid w:val="006C39BB"/>
    <w:rsid w:val="006C5360"/>
    <w:rsid w:val="006D4E19"/>
    <w:rsid w:val="00701713"/>
    <w:rsid w:val="007041FD"/>
    <w:rsid w:val="00720C4B"/>
    <w:rsid w:val="00737D4B"/>
    <w:rsid w:val="00766F72"/>
    <w:rsid w:val="00771FED"/>
    <w:rsid w:val="0079195B"/>
    <w:rsid w:val="00824168"/>
    <w:rsid w:val="00852746"/>
    <w:rsid w:val="00862A02"/>
    <w:rsid w:val="00872B84"/>
    <w:rsid w:val="00875AA6"/>
    <w:rsid w:val="008861C0"/>
    <w:rsid w:val="00895F70"/>
    <w:rsid w:val="008A676B"/>
    <w:rsid w:val="008A6E54"/>
    <w:rsid w:val="008B3EDD"/>
    <w:rsid w:val="008B4C23"/>
    <w:rsid w:val="008D2672"/>
    <w:rsid w:val="008F00FE"/>
    <w:rsid w:val="00906B20"/>
    <w:rsid w:val="00913E32"/>
    <w:rsid w:val="00926AB7"/>
    <w:rsid w:val="009502F6"/>
    <w:rsid w:val="00956A70"/>
    <w:rsid w:val="0096097D"/>
    <w:rsid w:val="009662E3"/>
    <w:rsid w:val="00975132"/>
    <w:rsid w:val="0097736B"/>
    <w:rsid w:val="00991B80"/>
    <w:rsid w:val="009A002F"/>
    <w:rsid w:val="009C031F"/>
    <w:rsid w:val="009E588D"/>
    <w:rsid w:val="00A05A07"/>
    <w:rsid w:val="00A20B6E"/>
    <w:rsid w:val="00A2323B"/>
    <w:rsid w:val="00A37AF5"/>
    <w:rsid w:val="00A45B7D"/>
    <w:rsid w:val="00A508FC"/>
    <w:rsid w:val="00A66B97"/>
    <w:rsid w:val="00A73BD3"/>
    <w:rsid w:val="00A9086A"/>
    <w:rsid w:val="00A95C17"/>
    <w:rsid w:val="00AA684B"/>
    <w:rsid w:val="00AB5A68"/>
    <w:rsid w:val="00AC5810"/>
    <w:rsid w:val="00AC5B02"/>
    <w:rsid w:val="00AD19AA"/>
    <w:rsid w:val="00AE322E"/>
    <w:rsid w:val="00B047BB"/>
    <w:rsid w:val="00B1635F"/>
    <w:rsid w:val="00B50C92"/>
    <w:rsid w:val="00B57114"/>
    <w:rsid w:val="00B61DF3"/>
    <w:rsid w:val="00B75383"/>
    <w:rsid w:val="00B82232"/>
    <w:rsid w:val="00B92E68"/>
    <w:rsid w:val="00BA5BF0"/>
    <w:rsid w:val="00BA7C75"/>
    <w:rsid w:val="00BB2135"/>
    <w:rsid w:val="00BB23CC"/>
    <w:rsid w:val="00BB642E"/>
    <w:rsid w:val="00BC054E"/>
    <w:rsid w:val="00BC6B97"/>
    <w:rsid w:val="00BC7214"/>
    <w:rsid w:val="00BD3FC2"/>
    <w:rsid w:val="00BD44AE"/>
    <w:rsid w:val="00BE3106"/>
    <w:rsid w:val="00BE4972"/>
    <w:rsid w:val="00C30BE7"/>
    <w:rsid w:val="00C364E6"/>
    <w:rsid w:val="00CB5E01"/>
    <w:rsid w:val="00CF4115"/>
    <w:rsid w:val="00CF7880"/>
    <w:rsid w:val="00D056B1"/>
    <w:rsid w:val="00D44B0E"/>
    <w:rsid w:val="00D76705"/>
    <w:rsid w:val="00D80A4F"/>
    <w:rsid w:val="00D85C9D"/>
    <w:rsid w:val="00DB53B2"/>
    <w:rsid w:val="00DD1022"/>
    <w:rsid w:val="00E2587D"/>
    <w:rsid w:val="00E444E0"/>
    <w:rsid w:val="00E463C2"/>
    <w:rsid w:val="00E806C8"/>
    <w:rsid w:val="00E945BE"/>
    <w:rsid w:val="00EC23E7"/>
    <w:rsid w:val="00EC410C"/>
    <w:rsid w:val="00EC6D91"/>
    <w:rsid w:val="00ED39D2"/>
    <w:rsid w:val="00EE05D7"/>
    <w:rsid w:val="00EE7DCE"/>
    <w:rsid w:val="00EF4D02"/>
    <w:rsid w:val="00F05301"/>
    <w:rsid w:val="00F07CF3"/>
    <w:rsid w:val="00F232DC"/>
    <w:rsid w:val="00F406D0"/>
    <w:rsid w:val="00F432B1"/>
    <w:rsid w:val="00F66481"/>
    <w:rsid w:val="00F709C2"/>
    <w:rsid w:val="00FB57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B21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B2135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195D48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styleId="Hypertextovodkaz">
    <w:name w:val="Hyperlink"/>
    <w:basedOn w:val="Standardnpsmoodstavce"/>
    <w:uiPriority w:val="99"/>
    <w:unhideWhenUsed/>
    <w:rsid w:val="00416011"/>
    <w:rPr>
      <w:color w:val="0000FF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416011"/>
    <w:rPr>
      <w:color w:val="800080" w:themeColor="followedHyperlink"/>
      <w:u w:val="single"/>
    </w:rPr>
  </w:style>
  <w:style w:type="paragraph" w:styleId="Normlnweb">
    <w:name w:val="Normal (Web)"/>
    <w:basedOn w:val="Normln"/>
    <w:uiPriority w:val="99"/>
    <w:semiHidden/>
    <w:unhideWhenUsed/>
    <w:rsid w:val="005C68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FormtovanvHTML">
    <w:name w:val="HTML Preformatted"/>
    <w:basedOn w:val="Normln"/>
    <w:link w:val="FormtovanvHTMLChar"/>
    <w:uiPriority w:val="99"/>
    <w:unhideWhenUsed/>
    <w:rsid w:val="008B4C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FormtovanvHTMLChar">
    <w:name w:val="Formátovaný v HTML Char"/>
    <w:basedOn w:val="Standardnpsmoodstavce"/>
    <w:link w:val="FormtovanvHTML"/>
    <w:uiPriority w:val="99"/>
    <w:rsid w:val="008B4C23"/>
    <w:rPr>
      <w:rFonts w:ascii="Courier New" w:eastAsia="Times New Roman" w:hAnsi="Courier New" w:cs="Courier New"/>
      <w:sz w:val="20"/>
      <w:szCs w:val="20"/>
      <w:lang w:eastAsia="cs-CZ"/>
    </w:rPr>
  </w:style>
  <w:style w:type="table" w:styleId="Mkatabulky">
    <w:name w:val="Table Grid"/>
    <w:basedOn w:val="Normlntabulka"/>
    <w:uiPriority w:val="59"/>
    <w:rsid w:val="005A2A8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B21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B2135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195D48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styleId="Hypertextovodkaz">
    <w:name w:val="Hyperlink"/>
    <w:basedOn w:val="Standardnpsmoodstavce"/>
    <w:uiPriority w:val="99"/>
    <w:unhideWhenUsed/>
    <w:rsid w:val="00416011"/>
    <w:rPr>
      <w:color w:val="0000FF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416011"/>
    <w:rPr>
      <w:color w:val="800080" w:themeColor="followedHyperlink"/>
      <w:u w:val="single"/>
    </w:rPr>
  </w:style>
  <w:style w:type="paragraph" w:styleId="Normlnweb">
    <w:name w:val="Normal (Web)"/>
    <w:basedOn w:val="Normln"/>
    <w:uiPriority w:val="99"/>
    <w:semiHidden/>
    <w:unhideWhenUsed/>
    <w:rsid w:val="005C68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FormtovanvHTML">
    <w:name w:val="HTML Preformatted"/>
    <w:basedOn w:val="Normln"/>
    <w:link w:val="FormtovanvHTMLChar"/>
    <w:uiPriority w:val="99"/>
    <w:unhideWhenUsed/>
    <w:rsid w:val="008B4C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FormtovanvHTMLChar">
    <w:name w:val="Formátovaný v HTML Char"/>
    <w:basedOn w:val="Standardnpsmoodstavce"/>
    <w:link w:val="FormtovanvHTML"/>
    <w:uiPriority w:val="99"/>
    <w:rsid w:val="008B4C23"/>
    <w:rPr>
      <w:rFonts w:ascii="Courier New" w:eastAsia="Times New Roman" w:hAnsi="Courier New" w:cs="Courier New"/>
      <w:sz w:val="20"/>
      <w:szCs w:val="20"/>
      <w:lang w:eastAsia="cs-CZ"/>
    </w:rPr>
  </w:style>
  <w:style w:type="table" w:styleId="Mkatabulky">
    <w:name w:val="Table Grid"/>
    <w:basedOn w:val="Normlntabulka"/>
    <w:uiPriority w:val="59"/>
    <w:rsid w:val="005A2A8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46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7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56708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84308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291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36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80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623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23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75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247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96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55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67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51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14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5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54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0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5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9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1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4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16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4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82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10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74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07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4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0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1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3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57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6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175825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60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vrznik\Desktop\DUM\07\VY_32_INOVACE_10_P&#344;7_KAPRA&#270;OROSTY.dotx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7653574-940E-41CF-8793-5006F2EA7C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VY_32_INOVACE_10_PŘ7_KAPRAĎOROSTY</Template>
  <TotalTime>47</TotalTime>
  <Pages>7</Pages>
  <Words>446</Words>
  <Characters>2637</Characters>
  <Application>Microsoft Office Word</Application>
  <DocSecurity>0</DocSecurity>
  <Lines>21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3077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Tvrznik</dc:creator>
  <cp:lastModifiedBy>dana tvrzníková</cp:lastModifiedBy>
  <cp:revision>9</cp:revision>
  <dcterms:created xsi:type="dcterms:W3CDTF">2013-05-01T23:20:00Z</dcterms:created>
  <dcterms:modified xsi:type="dcterms:W3CDTF">2013-05-06T06:33:00Z</dcterms:modified>
</cp:coreProperties>
</file>