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10C" w:rsidRDefault="00EC410C" w:rsidP="00C364E6">
      <w:pPr>
        <w:rPr>
          <w:rFonts w:cstheme="minorHAnsi"/>
          <w:sz w:val="40"/>
          <w:szCs w:val="40"/>
        </w:rPr>
      </w:pPr>
    </w:p>
    <w:p w:rsidR="00A37AF5" w:rsidRPr="005C682E" w:rsidRDefault="00A37AF5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NÁZEV ŠKOLY: ZŠ KOLÍN V., MNICHOVICKÁ 62</w:t>
      </w:r>
    </w:p>
    <w:p w:rsidR="00C364E6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AUTOR: Dana Tvrzníková</w:t>
      </w:r>
    </w:p>
    <w:p w:rsidR="00DD1022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NÁZEV: </w:t>
      </w:r>
      <w:r w:rsidR="00372317" w:rsidRPr="005C682E">
        <w:rPr>
          <w:rFonts w:cstheme="minorHAnsi"/>
          <w:sz w:val="40"/>
          <w:szCs w:val="40"/>
        </w:rPr>
        <w:t>VY_</w:t>
      </w:r>
      <w:r w:rsidRPr="005C682E">
        <w:rPr>
          <w:rFonts w:cstheme="minorHAnsi"/>
          <w:sz w:val="40"/>
          <w:szCs w:val="40"/>
        </w:rPr>
        <w:t>3</w:t>
      </w:r>
      <w:r w:rsidR="00A95C17">
        <w:rPr>
          <w:rFonts w:cstheme="minorHAnsi"/>
          <w:sz w:val="40"/>
          <w:szCs w:val="40"/>
        </w:rPr>
        <w:t>2_INOVACE_</w:t>
      </w:r>
      <w:r w:rsidR="00BC7EE0">
        <w:rPr>
          <w:rFonts w:cstheme="minorHAnsi"/>
          <w:sz w:val="40"/>
          <w:szCs w:val="40"/>
        </w:rPr>
        <w:t>12</w:t>
      </w:r>
      <w:r w:rsidR="006A0EEA" w:rsidRPr="005C682E">
        <w:rPr>
          <w:rFonts w:cstheme="minorHAnsi"/>
          <w:sz w:val="40"/>
          <w:szCs w:val="40"/>
        </w:rPr>
        <w:t>_PŘ</w:t>
      </w:r>
      <w:r w:rsidR="00B75383">
        <w:rPr>
          <w:rFonts w:cstheme="minorHAnsi"/>
          <w:sz w:val="40"/>
          <w:szCs w:val="40"/>
        </w:rPr>
        <w:t>7</w:t>
      </w:r>
      <w:r w:rsidR="006A0EEA" w:rsidRPr="005C682E">
        <w:rPr>
          <w:rFonts w:cstheme="minorHAnsi"/>
          <w:sz w:val="40"/>
          <w:szCs w:val="40"/>
        </w:rPr>
        <w:t>_</w:t>
      </w:r>
      <w:r w:rsidR="00BC7EE0">
        <w:rPr>
          <w:rFonts w:cstheme="minorHAnsi"/>
          <w:sz w:val="40"/>
          <w:szCs w:val="40"/>
        </w:rPr>
        <w:t>STONEK</w:t>
      </w:r>
      <w:r w:rsidR="00367408">
        <w:rPr>
          <w:rFonts w:cstheme="minorHAnsi"/>
          <w:sz w:val="40"/>
          <w:szCs w:val="40"/>
        </w:rPr>
        <w:t xml:space="preserve"> ROSTLIN</w:t>
      </w:r>
    </w:p>
    <w:p w:rsidR="00AD19AA" w:rsidRDefault="006A0EEA" w:rsidP="005C682E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TÉMA:</w:t>
      </w:r>
      <w:r w:rsidR="005C682E" w:rsidRPr="005C682E">
        <w:rPr>
          <w:rFonts w:cstheme="minorHAnsi"/>
          <w:sz w:val="40"/>
          <w:szCs w:val="40"/>
        </w:rPr>
        <w:t xml:space="preserve"> </w:t>
      </w:r>
      <w:r w:rsidR="00BC7EE0">
        <w:rPr>
          <w:rFonts w:cstheme="minorHAnsi"/>
          <w:sz w:val="40"/>
          <w:szCs w:val="40"/>
        </w:rPr>
        <w:t>STONEK</w:t>
      </w:r>
      <w:r w:rsidR="00820573">
        <w:rPr>
          <w:rFonts w:cstheme="minorHAnsi"/>
          <w:sz w:val="40"/>
          <w:szCs w:val="40"/>
        </w:rPr>
        <w:t xml:space="preserve"> ROSTLIN</w:t>
      </w:r>
      <w:r w:rsidR="00AD19AA">
        <w:rPr>
          <w:rFonts w:cstheme="minorHAnsi"/>
          <w:sz w:val="40"/>
          <w:szCs w:val="40"/>
        </w:rPr>
        <w:t xml:space="preserve"> </w:t>
      </w:r>
    </w:p>
    <w:p w:rsidR="00720C4B" w:rsidRDefault="00534B3C" w:rsidP="005C682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DATUM</w:t>
      </w:r>
      <w:r w:rsidR="00672C7D">
        <w:rPr>
          <w:rFonts w:cstheme="minorHAnsi"/>
          <w:sz w:val="40"/>
          <w:szCs w:val="40"/>
        </w:rPr>
        <w:t xml:space="preserve">: </w:t>
      </w:r>
      <w:r w:rsidR="006E5C04">
        <w:rPr>
          <w:rFonts w:cstheme="minorHAnsi"/>
          <w:sz w:val="40"/>
          <w:szCs w:val="40"/>
        </w:rPr>
        <w:t>ÚNOR</w:t>
      </w:r>
      <w:r w:rsidR="00585BA5">
        <w:rPr>
          <w:rFonts w:cstheme="minorHAnsi"/>
          <w:sz w:val="40"/>
          <w:szCs w:val="40"/>
        </w:rPr>
        <w:t xml:space="preserve"> 2013</w:t>
      </w: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Pr="005C682E" w:rsidRDefault="00720C4B" w:rsidP="005C682E">
      <w:pPr>
        <w:rPr>
          <w:rFonts w:cstheme="minorHAnsi"/>
          <w:sz w:val="40"/>
          <w:szCs w:val="40"/>
        </w:rPr>
      </w:pPr>
    </w:p>
    <w:p w:rsidR="005C682E" w:rsidRPr="005C682E" w:rsidRDefault="00720C4B" w:rsidP="005C682E">
      <w:pPr>
        <w:rPr>
          <w:rFonts w:cstheme="minorHAnsi"/>
          <w:sz w:val="40"/>
          <w:szCs w:val="40"/>
        </w:rPr>
      </w:pPr>
      <w:r w:rsidRPr="00EC410C">
        <w:rPr>
          <w:rFonts w:cstheme="minorHAnsi"/>
          <w:noProof/>
          <w:sz w:val="40"/>
          <w:szCs w:val="40"/>
        </w:rPr>
        <w:drawing>
          <wp:inline distT="0" distB="0" distL="0" distR="0">
            <wp:extent cx="5667375" cy="12382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6708C" w:rsidRDefault="003F18CA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Pracovní </w:t>
      </w:r>
      <w:r w:rsidRPr="00585BA5">
        <w:rPr>
          <w:rFonts w:cstheme="minorHAnsi"/>
          <w:b/>
          <w:sz w:val="40"/>
          <w:szCs w:val="40"/>
        </w:rPr>
        <w:t>lis</w:t>
      </w:r>
      <w:r w:rsidR="00B75383" w:rsidRPr="00585BA5">
        <w:rPr>
          <w:rFonts w:cstheme="minorHAnsi"/>
          <w:b/>
          <w:sz w:val="40"/>
          <w:szCs w:val="40"/>
        </w:rPr>
        <w:t>t</w:t>
      </w:r>
      <w:r w:rsidRPr="00585BA5">
        <w:rPr>
          <w:rFonts w:cstheme="minorHAnsi"/>
          <w:b/>
          <w:sz w:val="40"/>
          <w:szCs w:val="40"/>
        </w:rPr>
        <w:t xml:space="preserve"> </w:t>
      </w:r>
      <w:r w:rsidR="00BC7EE0">
        <w:rPr>
          <w:rFonts w:cstheme="minorHAnsi"/>
          <w:b/>
          <w:sz w:val="40"/>
          <w:szCs w:val="40"/>
        </w:rPr>
        <w:t>STONEK</w:t>
      </w:r>
      <w:r w:rsidR="00367408">
        <w:rPr>
          <w:rFonts w:cstheme="minorHAnsi"/>
          <w:b/>
          <w:sz w:val="40"/>
          <w:szCs w:val="40"/>
        </w:rPr>
        <w:t xml:space="preserve"> ROSTLIN</w:t>
      </w:r>
    </w:p>
    <w:p w:rsidR="00D741C1" w:rsidRPr="00585BA5" w:rsidRDefault="00D741C1" w:rsidP="008B4C23">
      <w:pPr>
        <w:rPr>
          <w:rFonts w:cstheme="minorHAnsi"/>
          <w:b/>
          <w:sz w:val="40"/>
          <w:szCs w:val="40"/>
        </w:rPr>
      </w:pPr>
    </w:p>
    <w:p w:rsidR="00B1635F" w:rsidRPr="00585BA5" w:rsidRDefault="00B1635F" w:rsidP="008B4C23">
      <w:pPr>
        <w:rPr>
          <w:rFonts w:cstheme="minorHAnsi"/>
          <w:b/>
          <w:sz w:val="40"/>
          <w:szCs w:val="40"/>
        </w:rPr>
      </w:pPr>
      <w:r w:rsidRPr="00585BA5">
        <w:rPr>
          <w:rFonts w:cstheme="minorHAnsi"/>
          <w:b/>
          <w:sz w:val="40"/>
          <w:szCs w:val="40"/>
        </w:rPr>
        <w:t>No</w:t>
      </w:r>
      <w:r w:rsidR="00137A3A" w:rsidRPr="00585BA5">
        <w:rPr>
          <w:rFonts w:cstheme="minorHAnsi"/>
          <w:b/>
          <w:sz w:val="40"/>
          <w:szCs w:val="40"/>
        </w:rPr>
        <w:t xml:space="preserve"> </w:t>
      </w:r>
      <w:r w:rsidRPr="00585BA5">
        <w:rPr>
          <w:rFonts w:cstheme="minorHAnsi"/>
          <w:b/>
          <w:sz w:val="40"/>
          <w:szCs w:val="40"/>
        </w:rPr>
        <w:t>1</w:t>
      </w:r>
    </w:p>
    <w:p w:rsidR="00BC7EE0" w:rsidRDefault="00BC7EE0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věty o funkci stonku.</w:t>
      </w:r>
    </w:p>
    <w:p w:rsidR="00BC7EE0" w:rsidRDefault="00BC7EE0" w:rsidP="00534B3C">
      <w:pPr>
        <w:rPr>
          <w:rFonts w:cstheme="minorHAnsi"/>
          <w:b/>
          <w:sz w:val="40"/>
          <w:szCs w:val="40"/>
        </w:rPr>
      </w:pPr>
    </w:p>
    <w:p w:rsidR="00BC7EE0" w:rsidRPr="00592308" w:rsidRDefault="00BC7EE0" w:rsidP="00534B3C">
      <w:pPr>
        <w:rPr>
          <w:rFonts w:cstheme="minorHAnsi"/>
          <w:sz w:val="40"/>
          <w:szCs w:val="40"/>
        </w:rPr>
      </w:pPr>
      <w:r w:rsidRPr="00592308">
        <w:rPr>
          <w:rFonts w:cstheme="minorHAnsi"/>
          <w:sz w:val="40"/>
          <w:szCs w:val="40"/>
        </w:rPr>
        <w:t>Stonek________ orgány rostlin.</w:t>
      </w:r>
    </w:p>
    <w:p w:rsidR="00BC7EE0" w:rsidRPr="00592308" w:rsidRDefault="00BC7EE0" w:rsidP="00534B3C">
      <w:pPr>
        <w:rPr>
          <w:rFonts w:cstheme="minorHAnsi"/>
          <w:sz w:val="40"/>
          <w:szCs w:val="40"/>
        </w:rPr>
      </w:pPr>
      <w:r w:rsidRPr="00592308">
        <w:rPr>
          <w:rFonts w:cstheme="minorHAnsi"/>
          <w:sz w:val="40"/>
          <w:szCs w:val="40"/>
        </w:rPr>
        <w:t>Z kořenů vede vodu a _____________ látky do ______.</w:t>
      </w:r>
    </w:p>
    <w:p w:rsidR="00BC7EE0" w:rsidRPr="00592308" w:rsidRDefault="00BC7EE0" w:rsidP="00534B3C">
      <w:pPr>
        <w:rPr>
          <w:rFonts w:cstheme="minorHAnsi"/>
          <w:sz w:val="40"/>
          <w:szCs w:val="40"/>
        </w:rPr>
      </w:pPr>
      <w:r w:rsidRPr="00592308">
        <w:rPr>
          <w:rFonts w:cstheme="minorHAnsi"/>
          <w:sz w:val="40"/>
          <w:szCs w:val="40"/>
        </w:rPr>
        <w:t>Z _______ do místa spotřeby vede produkty ___________.</w:t>
      </w:r>
    </w:p>
    <w:p w:rsidR="00BC7EE0" w:rsidRPr="00592308" w:rsidRDefault="00BC7EE0" w:rsidP="00534B3C">
      <w:pPr>
        <w:rPr>
          <w:rFonts w:cstheme="minorHAnsi"/>
          <w:sz w:val="40"/>
          <w:szCs w:val="40"/>
        </w:rPr>
      </w:pPr>
      <w:r w:rsidRPr="00592308">
        <w:rPr>
          <w:rFonts w:cstheme="minorHAnsi"/>
          <w:sz w:val="40"/>
          <w:szCs w:val="40"/>
        </w:rPr>
        <w:t>Stonkem rostlina _________.</w:t>
      </w:r>
    </w:p>
    <w:p w:rsidR="006E5C04" w:rsidRPr="00592308" w:rsidRDefault="00BC7EE0" w:rsidP="00534B3C">
      <w:pPr>
        <w:rPr>
          <w:rFonts w:cstheme="minorHAnsi"/>
          <w:sz w:val="40"/>
          <w:szCs w:val="40"/>
        </w:rPr>
      </w:pPr>
      <w:r w:rsidRPr="00592308">
        <w:rPr>
          <w:rFonts w:cstheme="minorHAnsi"/>
          <w:sz w:val="40"/>
          <w:szCs w:val="40"/>
        </w:rPr>
        <w:t>U některých rostlin se zde ukládají ___________ látky.</w:t>
      </w:r>
    </w:p>
    <w:p w:rsidR="00BC7EE0" w:rsidRDefault="00BC7EE0" w:rsidP="00534B3C">
      <w:pPr>
        <w:rPr>
          <w:rFonts w:cstheme="minorHAnsi"/>
          <w:b/>
          <w:sz w:val="40"/>
          <w:szCs w:val="40"/>
        </w:rPr>
      </w:pPr>
    </w:p>
    <w:p w:rsidR="00585BA5" w:rsidRDefault="00585BA5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1117A8" w:rsidRDefault="00BC7EE0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typy stonku.</w:t>
      </w:r>
    </w:p>
    <w:p w:rsidR="00BC7EE0" w:rsidRDefault="00BC7EE0" w:rsidP="00534B3C">
      <w:pPr>
        <w:rPr>
          <w:rFonts w:cstheme="minorHAnsi"/>
          <w:b/>
          <w:sz w:val="40"/>
          <w:szCs w:val="40"/>
        </w:rPr>
      </w:pPr>
    </w:p>
    <w:p w:rsidR="00BC7EE0" w:rsidRPr="00592308" w:rsidRDefault="00BC7EE0" w:rsidP="00534B3C">
      <w:pPr>
        <w:rPr>
          <w:rFonts w:cstheme="minorHAnsi"/>
          <w:sz w:val="40"/>
          <w:szCs w:val="40"/>
        </w:rPr>
      </w:pPr>
      <w:r w:rsidRPr="00592308">
        <w:rPr>
          <w:rFonts w:cstheme="minorHAnsi"/>
          <w:sz w:val="40"/>
          <w:szCs w:val="40"/>
        </w:rPr>
        <w:t>STONEK</w:t>
      </w:r>
      <w:r w:rsidR="007E2BD7">
        <w:rPr>
          <w:rFonts w:cstheme="minorHAnsi"/>
          <w:sz w:val="40"/>
          <w:szCs w:val="40"/>
        </w:rPr>
        <w:t xml:space="preserve"> </w:t>
      </w:r>
      <w:bookmarkStart w:id="0" w:name="_GoBack"/>
      <w:bookmarkEnd w:id="0"/>
      <w:r w:rsidRPr="00592308">
        <w:rPr>
          <w:rFonts w:cstheme="minorHAnsi"/>
          <w:sz w:val="40"/>
          <w:szCs w:val="40"/>
        </w:rPr>
        <w:t xml:space="preserve"> </w:t>
      </w:r>
      <w:r w:rsidR="005838A3" w:rsidRPr="00592308">
        <w:rPr>
          <w:rFonts w:cstheme="minorHAnsi"/>
          <w:sz w:val="40"/>
          <w:szCs w:val="40"/>
        </w:rPr>
        <w:tab/>
        <w:t>B_________</w:t>
      </w:r>
      <w:r w:rsidR="005838A3" w:rsidRPr="00592308">
        <w:rPr>
          <w:rFonts w:cstheme="minorHAnsi"/>
          <w:sz w:val="40"/>
          <w:szCs w:val="40"/>
        </w:rPr>
        <w:tab/>
      </w:r>
      <w:r w:rsidR="005838A3" w:rsidRPr="00592308">
        <w:rPr>
          <w:rFonts w:cstheme="minorHAnsi"/>
          <w:sz w:val="40"/>
          <w:szCs w:val="40"/>
        </w:rPr>
        <w:tab/>
        <w:t>L_______</w:t>
      </w:r>
    </w:p>
    <w:p w:rsidR="005838A3" w:rsidRPr="00592308" w:rsidRDefault="005838A3" w:rsidP="00534B3C">
      <w:pPr>
        <w:rPr>
          <w:rFonts w:cstheme="minorHAnsi"/>
          <w:sz w:val="40"/>
          <w:szCs w:val="40"/>
        </w:rPr>
      </w:pPr>
      <w:r w:rsidRPr="00592308">
        <w:rPr>
          <w:rFonts w:cstheme="minorHAnsi"/>
          <w:sz w:val="40"/>
          <w:szCs w:val="40"/>
        </w:rPr>
        <w:tab/>
      </w:r>
      <w:r w:rsidRPr="00592308">
        <w:rPr>
          <w:rFonts w:cstheme="minorHAnsi"/>
          <w:sz w:val="40"/>
          <w:szCs w:val="40"/>
        </w:rPr>
        <w:tab/>
      </w:r>
      <w:r w:rsidRPr="00592308">
        <w:rPr>
          <w:rFonts w:cstheme="minorHAnsi"/>
          <w:sz w:val="40"/>
          <w:szCs w:val="40"/>
        </w:rPr>
        <w:tab/>
      </w:r>
      <w:r w:rsidRPr="00592308">
        <w:rPr>
          <w:rFonts w:cstheme="minorHAnsi"/>
          <w:sz w:val="40"/>
          <w:szCs w:val="40"/>
        </w:rPr>
        <w:tab/>
      </w:r>
      <w:r w:rsidRPr="00592308">
        <w:rPr>
          <w:rFonts w:cstheme="minorHAnsi"/>
          <w:sz w:val="40"/>
          <w:szCs w:val="40"/>
        </w:rPr>
        <w:tab/>
      </w:r>
      <w:r w:rsidRPr="00592308">
        <w:rPr>
          <w:rFonts w:cstheme="minorHAnsi"/>
          <w:sz w:val="40"/>
          <w:szCs w:val="40"/>
        </w:rPr>
        <w:tab/>
      </w:r>
      <w:r w:rsidRPr="00592308">
        <w:rPr>
          <w:rFonts w:cstheme="minorHAnsi"/>
          <w:sz w:val="40"/>
          <w:szCs w:val="40"/>
        </w:rPr>
        <w:tab/>
        <w:t>S_______</w:t>
      </w:r>
    </w:p>
    <w:p w:rsidR="005838A3" w:rsidRPr="00592308" w:rsidRDefault="005838A3" w:rsidP="00534B3C">
      <w:pPr>
        <w:rPr>
          <w:rFonts w:cstheme="minorHAnsi"/>
          <w:sz w:val="40"/>
          <w:szCs w:val="40"/>
        </w:rPr>
      </w:pPr>
      <w:r w:rsidRPr="00592308">
        <w:rPr>
          <w:rFonts w:cstheme="minorHAnsi"/>
          <w:sz w:val="40"/>
          <w:szCs w:val="40"/>
        </w:rPr>
        <w:tab/>
      </w:r>
      <w:r w:rsidRPr="00592308">
        <w:rPr>
          <w:rFonts w:cstheme="minorHAnsi"/>
          <w:sz w:val="40"/>
          <w:szCs w:val="40"/>
        </w:rPr>
        <w:tab/>
      </w:r>
      <w:r w:rsidRPr="00592308">
        <w:rPr>
          <w:rFonts w:cstheme="minorHAnsi"/>
          <w:sz w:val="40"/>
          <w:szCs w:val="40"/>
        </w:rPr>
        <w:tab/>
      </w:r>
      <w:r w:rsidRPr="00592308">
        <w:rPr>
          <w:rFonts w:cstheme="minorHAnsi"/>
          <w:sz w:val="40"/>
          <w:szCs w:val="40"/>
        </w:rPr>
        <w:tab/>
      </w:r>
      <w:r w:rsidRPr="00592308">
        <w:rPr>
          <w:rFonts w:cstheme="minorHAnsi"/>
          <w:sz w:val="40"/>
          <w:szCs w:val="40"/>
        </w:rPr>
        <w:tab/>
      </w:r>
      <w:r w:rsidRPr="00592308">
        <w:rPr>
          <w:rFonts w:cstheme="minorHAnsi"/>
          <w:sz w:val="40"/>
          <w:szCs w:val="40"/>
        </w:rPr>
        <w:tab/>
      </w:r>
      <w:r w:rsidRPr="00592308">
        <w:rPr>
          <w:rFonts w:cstheme="minorHAnsi"/>
          <w:sz w:val="40"/>
          <w:szCs w:val="40"/>
        </w:rPr>
        <w:tab/>
        <w:t>S_______</w:t>
      </w:r>
    </w:p>
    <w:p w:rsidR="005838A3" w:rsidRPr="00592308" w:rsidRDefault="005838A3" w:rsidP="00534B3C">
      <w:pPr>
        <w:rPr>
          <w:rFonts w:cstheme="minorHAnsi"/>
          <w:sz w:val="40"/>
          <w:szCs w:val="40"/>
        </w:rPr>
      </w:pPr>
      <w:r w:rsidRPr="00592308">
        <w:rPr>
          <w:rFonts w:cstheme="minorHAnsi"/>
          <w:sz w:val="40"/>
          <w:szCs w:val="40"/>
        </w:rPr>
        <w:tab/>
      </w:r>
      <w:r w:rsidRPr="00592308">
        <w:rPr>
          <w:rFonts w:cstheme="minorHAnsi"/>
          <w:sz w:val="40"/>
          <w:szCs w:val="40"/>
        </w:rPr>
        <w:tab/>
      </w:r>
      <w:r w:rsidRPr="00592308">
        <w:rPr>
          <w:rFonts w:cstheme="minorHAnsi"/>
          <w:sz w:val="40"/>
          <w:szCs w:val="40"/>
        </w:rPr>
        <w:tab/>
        <w:t>D_________</w:t>
      </w:r>
      <w:r w:rsidRPr="00592308">
        <w:rPr>
          <w:rFonts w:cstheme="minorHAnsi"/>
          <w:sz w:val="40"/>
          <w:szCs w:val="40"/>
        </w:rPr>
        <w:tab/>
      </w:r>
      <w:r w:rsidRPr="00592308">
        <w:rPr>
          <w:rFonts w:cstheme="minorHAnsi"/>
          <w:sz w:val="40"/>
          <w:szCs w:val="40"/>
        </w:rPr>
        <w:tab/>
        <w:t>S_______</w:t>
      </w:r>
    </w:p>
    <w:p w:rsidR="005838A3" w:rsidRPr="00592308" w:rsidRDefault="005838A3" w:rsidP="00534B3C">
      <w:pPr>
        <w:rPr>
          <w:rFonts w:cstheme="minorHAnsi"/>
          <w:sz w:val="40"/>
          <w:szCs w:val="40"/>
        </w:rPr>
      </w:pPr>
      <w:r w:rsidRPr="00592308">
        <w:rPr>
          <w:rFonts w:cstheme="minorHAnsi"/>
          <w:sz w:val="40"/>
          <w:szCs w:val="40"/>
        </w:rPr>
        <w:tab/>
      </w:r>
      <w:r w:rsidRPr="00592308">
        <w:rPr>
          <w:rFonts w:cstheme="minorHAnsi"/>
          <w:sz w:val="40"/>
          <w:szCs w:val="40"/>
        </w:rPr>
        <w:tab/>
      </w:r>
      <w:r w:rsidRPr="00592308">
        <w:rPr>
          <w:rFonts w:cstheme="minorHAnsi"/>
          <w:sz w:val="40"/>
          <w:szCs w:val="40"/>
        </w:rPr>
        <w:tab/>
      </w:r>
      <w:r w:rsidRPr="00592308">
        <w:rPr>
          <w:rFonts w:cstheme="minorHAnsi"/>
          <w:sz w:val="40"/>
          <w:szCs w:val="40"/>
        </w:rPr>
        <w:tab/>
      </w:r>
      <w:r w:rsidRPr="00592308">
        <w:rPr>
          <w:rFonts w:cstheme="minorHAnsi"/>
          <w:sz w:val="40"/>
          <w:szCs w:val="40"/>
        </w:rPr>
        <w:tab/>
      </w:r>
      <w:r w:rsidRPr="00592308">
        <w:rPr>
          <w:rFonts w:cstheme="minorHAnsi"/>
          <w:sz w:val="40"/>
          <w:szCs w:val="40"/>
        </w:rPr>
        <w:tab/>
      </w:r>
      <w:r w:rsidRPr="00592308">
        <w:rPr>
          <w:rFonts w:cstheme="minorHAnsi"/>
          <w:sz w:val="40"/>
          <w:szCs w:val="40"/>
        </w:rPr>
        <w:tab/>
        <w:t>K_______</w:t>
      </w:r>
    </w:p>
    <w:p w:rsidR="00913E32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3</w:t>
      </w:r>
    </w:p>
    <w:p w:rsidR="005838A3" w:rsidRDefault="005838A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Nakresli náčrt jednotlivých typů.</w:t>
      </w:r>
    </w:p>
    <w:p w:rsidR="005838A3" w:rsidRDefault="005838A3" w:rsidP="00701713">
      <w:pPr>
        <w:rPr>
          <w:rFonts w:cstheme="minorHAnsi"/>
          <w:b/>
          <w:sz w:val="40"/>
          <w:szCs w:val="40"/>
        </w:rPr>
      </w:pPr>
    </w:p>
    <w:p w:rsidR="005838A3" w:rsidRDefault="005838A3" w:rsidP="00701713">
      <w:pPr>
        <w:rPr>
          <w:noProof/>
        </w:rPr>
      </w:pPr>
    </w:p>
    <w:p w:rsidR="001F1E37" w:rsidRDefault="001F1E37" w:rsidP="00701713">
      <w:pPr>
        <w:rPr>
          <w:rFonts w:cstheme="minorHAnsi"/>
          <w:b/>
          <w:sz w:val="40"/>
          <w:szCs w:val="40"/>
        </w:rPr>
      </w:pPr>
    </w:p>
    <w:p w:rsidR="00D741C1" w:rsidRDefault="00D741C1" w:rsidP="00701713">
      <w:pPr>
        <w:rPr>
          <w:rFonts w:cstheme="minorHAnsi"/>
          <w:b/>
          <w:sz w:val="40"/>
          <w:szCs w:val="40"/>
        </w:rPr>
      </w:pPr>
    </w:p>
    <w:p w:rsidR="00D741C1" w:rsidRDefault="00D741C1" w:rsidP="00701713">
      <w:pPr>
        <w:rPr>
          <w:rFonts w:cstheme="minorHAnsi"/>
          <w:b/>
          <w:sz w:val="40"/>
          <w:szCs w:val="40"/>
        </w:rPr>
      </w:pPr>
    </w:p>
    <w:p w:rsidR="00D741C1" w:rsidRDefault="00D741C1" w:rsidP="00701713">
      <w:pPr>
        <w:rPr>
          <w:rFonts w:cstheme="minorHAnsi"/>
          <w:b/>
          <w:sz w:val="40"/>
          <w:szCs w:val="40"/>
        </w:rPr>
      </w:pPr>
    </w:p>
    <w:p w:rsidR="005838A3" w:rsidRDefault="005838A3" w:rsidP="00701713">
      <w:pPr>
        <w:rPr>
          <w:rFonts w:cstheme="minorHAnsi"/>
          <w:b/>
          <w:sz w:val="40"/>
          <w:szCs w:val="40"/>
        </w:rPr>
      </w:pP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2B6FAE" w:rsidRDefault="005838A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Přiřaď pojmy k vysvětlením.</w:t>
      </w:r>
    </w:p>
    <w:p w:rsidR="00D741C1" w:rsidRDefault="00D741C1" w:rsidP="00701713">
      <w:pPr>
        <w:rPr>
          <w:rFonts w:cstheme="minorHAnsi"/>
          <w:b/>
          <w:sz w:val="40"/>
          <w:szCs w:val="40"/>
        </w:rPr>
      </w:pPr>
    </w:p>
    <w:p w:rsidR="005838A3" w:rsidRDefault="005838A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borka</w:t>
      </w:r>
    </w:p>
    <w:p w:rsidR="005838A3" w:rsidRDefault="005838A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kambium</w:t>
      </w:r>
    </w:p>
    <w:p w:rsidR="005838A3" w:rsidRDefault="005838A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pupen</w:t>
      </w:r>
    </w:p>
    <w:p w:rsidR="00D741C1" w:rsidRDefault="00D741C1" w:rsidP="00701713">
      <w:pPr>
        <w:rPr>
          <w:rFonts w:cstheme="minorHAnsi"/>
          <w:b/>
          <w:sz w:val="40"/>
          <w:szCs w:val="40"/>
        </w:rPr>
      </w:pPr>
    </w:p>
    <w:p w:rsidR="005838A3" w:rsidRPr="00592308" w:rsidRDefault="005838A3" w:rsidP="00701713">
      <w:pPr>
        <w:rPr>
          <w:rFonts w:cstheme="minorHAnsi"/>
          <w:sz w:val="40"/>
          <w:szCs w:val="40"/>
        </w:rPr>
      </w:pPr>
      <w:r w:rsidRPr="00592308">
        <w:rPr>
          <w:rFonts w:cstheme="minorHAnsi"/>
          <w:sz w:val="40"/>
          <w:szCs w:val="40"/>
        </w:rPr>
        <w:t>_________</w:t>
      </w:r>
      <w:r w:rsidRPr="00592308">
        <w:rPr>
          <w:rFonts w:cstheme="minorHAnsi"/>
          <w:sz w:val="40"/>
          <w:szCs w:val="40"/>
        </w:rPr>
        <w:tab/>
        <w:t>dělivé pletivo</w:t>
      </w:r>
    </w:p>
    <w:p w:rsidR="005838A3" w:rsidRPr="00592308" w:rsidRDefault="005838A3" w:rsidP="00701713">
      <w:pPr>
        <w:rPr>
          <w:rFonts w:cstheme="minorHAnsi"/>
          <w:sz w:val="40"/>
          <w:szCs w:val="40"/>
        </w:rPr>
      </w:pPr>
      <w:r w:rsidRPr="00592308">
        <w:rPr>
          <w:rFonts w:cstheme="minorHAnsi"/>
          <w:sz w:val="40"/>
          <w:szCs w:val="40"/>
        </w:rPr>
        <w:t>_________</w:t>
      </w:r>
      <w:r w:rsidRPr="00592308">
        <w:rPr>
          <w:rFonts w:cstheme="minorHAnsi"/>
          <w:sz w:val="40"/>
          <w:szCs w:val="40"/>
        </w:rPr>
        <w:tab/>
        <w:t>vrstva stonku nad prvotní kůrou (u stromů)</w:t>
      </w:r>
    </w:p>
    <w:p w:rsidR="00D741C1" w:rsidRPr="00592308" w:rsidRDefault="005838A3" w:rsidP="00701713">
      <w:pPr>
        <w:rPr>
          <w:rFonts w:cstheme="minorHAnsi"/>
          <w:sz w:val="40"/>
          <w:szCs w:val="40"/>
        </w:rPr>
      </w:pPr>
      <w:r w:rsidRPr="00592308">
        <w:rPr>
          <w:rFonts w:cstheme="minorHAnsi"/>
          <w:sz w:val="40"/>
          <w:szCs w:val="40"/>
        </w:rPr>
        <w:t>_________</w:t>
      </w:r>
      <w:r w:rsidRPr="00592308">
        <w:rPr>
          <w:rFonts w:cstheme="minorHAnsi"/>
          <w:sz w:val="40"/>
          <w:szCs w:val="40"/>
        </w:rPr>
        <w:tab/>
        <w:t>základ budoucích orgánů (listů, květů, postranních stonků)</w:t>
      </w:r>
    </w:p>
    <w:p w:rsidR="002B6FAE" w:rsidRDefault="005838A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5</w:t>
      </w:r>
    </w:p>
    <w:p w:rsidR="0054648F" w:rsidRDefault="005838A3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Doplň, k čemu slouží přeměněné stonky.</w:t>
      </w:r>
    </w:p>
    <w:p w:rsidR="00D741C1" w:rsidRDefault="00D741C1" w:rsidP="00534B3C">
      <w:pPr>
        <w:rPr>
          <w:rFonts w:cstheme="minorHAnsi"/>
          <w:b/>
          <w:sz w:val="40"/>
          <w:szCs w:val="40"/>
        </w:rPr>
      </w:pPr>
    </w:p>
    <w:p w:rsidR="005838A3" w:rsidRPr="00592308" w:rsidRDefault="005838A3" w:rsidP="001F1E37">
      <w:pPr>
        <w:rPr>
          <w:rFonts w:cstheme="minorHAnsi"/>
          <w:sz w:val="40"/>
          <w:szCs w:val="40"/>
        </w:rPr>
      </w:pPr>
      <w:r w:rsidRPr="00592308">
        <w:rPr>
          <w:rFonts w:cstheme="minorHAnsi"/>
          <w:sz w:val="40"/>
          <w:szCs w:val="40"/>
        </w:rPr>
        <w:t xml:space="preserve">oddenek </w:t>
      </w:r>
      <w:r w:rsidRPr="00592308">
        <w:rPr>
          <w:rFonts w:cstheme="minorHAnsi"/>
          <w:sz w:val="40"/>
          <w:szCs w:val="40"/>
        </w:rPr>
        <w:tab/>
        <w:t>_______________________</w:t>
      </w:r>
    </w:p>
    <w:p w:rsidR="005838A3" w:rsidRPr="00592308" w:rsidRDefault="005838A3" w:rsidP="001F1E37">
      <w:pPr>
        <w:rPr>
          <w:rFonts w:cstheme="minorHAnsi"/>
          <w:sz w:val="40"/>
          <w:szCs w:val="40"/>
        </w:rPr>
      </w:pPr>
      <w:r w:rsidRPr="00592308">
        <w:rPr>
          <w:rFonts w:cstheme="minorHAnsi"/>
          <w:sz w:val="40"/>
          <w:szCs w:val="40"/>
        </w:rPr>
        <w:t>oddenková hlíza</w:t>
      </w:r>
      <w:r w:rsidRPr="00592308">
        <w:rPr>
          <w:rFonts w:cstheme="minorHAnsi"/>
          <w:sz w:val="40"/>
          <w:szCs w:val="40"/>
        </w:rPr>
        <w:tab/>
        <w:t>___________________</w:t>
      </w:r>
    </w:p>
    <w:p w:rsidR="005838A3" w:rsidRPr="00592308" w:rsidRDefault="005838A3" w:rsidP="001F1E37">
      <w:pPr>
        <w:rPr>
          <w:rFonts w:cstheme="minorHAnsi"/>
          <w:sz w:val="40"/>
          <w:szCs w:val="40"/>
        </w:rPr>
      </w:pPr>
      <w:r w:rsidRPr="00592308">
        <w:rPr>
          <w:rFonts w:cstheme="minorHAnsi"/>
          <w:sz w:val="40"/>
          <w:szCs w:val="40"/>
        </w:rPr>
        <w:t xml:space="preserve">stonková hlíza </w:t>
      </w:r>
      <w:r w:rsidRPr="00592308">
        <w:rPr>
          <w:rFonts w:cstheme="minorHAnsi"/>
          <w:sz w:val="40"/>
          <w:szCs w:val="40"/>
        </w:rPr>
        <w:tab/>
        <w:t>___________________</w:t>
      </w:r>
    </w:p>
    <w:p w:rsidR="005838A3" w:rsidRPr="00592308" w:rsidRDefault="005838A3" w:rsidP="001F1E37">
      <w:pPr>
        <w:rPr>
          <w:rFonts w:cstheme="minorHAnsi"/>
          <w:sz w:val="40"/>
          <w:szCs w:val="40"/>
        </w:rPr>
      </w:pPr>
      <w:r w:rsidRPr="00592308">
        <w:rPr>
          <w:rFonts w:cstheme="minorHAnsi"/>
          <w:sz w:val="40"/>
          <w:szCs w:val="40"/>
        </w:rPr>
        <w:t xml:space="preserve">šlahouny </w:t>
      </w:r>
      <w:r w:rsidRPr="00592308">
        <w:rPr>
          <w:rFonts w:cstheme="minorHAnsi"/>
          <w:sz w:val="40"/>
          <w:szCs w:val="40"/>
        </w:rPr>
        <w:tab/>
        <w:t>_______________________</w:t>
      </w:r>
    </w:p>
    <w:p w:rsidR="005838A3" w:rsidRPr="00592308" w:rsidRDefault="005838A3" w:rsidP="001F1E37">
      <w:pPr>
        <w:rPr>
          <w:rFonts w:cstheme="minorHAnsi"/>
          <w:sz w:val="40"/>
          <w:szCs w:val="40"/>
        </w:rPr>
      </w:pPr>
      <w:r w:rsidRPr="00592308">
        <w:rPr>
          <w:rFonts w:cstheme="minorHAnsi"/>
          <w:sz w:val="40"/>
          <w:szCs w:val="40"/>
        </w:rPr>
        <w:t xml:space="preserve">úponky </w:t>
      </w:r>
      <w:r w:rsidRPr="00592308">
        <w:rPr>
          <w:rFonts w:cstheme="minorHAnsi"/>
          <w:sz w:val="40"/>
          <w:szCs w:val="40"/>
        </w:rPr>
        <w:tab/>
        <w:t>___________________________</w:t>
      </w:r>
    </w:p>
    <w:p w:rsidR="001F1E37" w:rsidRPr="00592308" w:rsidRDefault="001F1E37" w:rsidP="00534B3C">
      <w:pPr>
        <w:rPr>
          <w:rFonts w:cstheme="minorHAnsi"/>
          <w:sz w:val="40"/>
          <w:szCs w:val="40"/>
        </w:rPr>
      </w:pPr>
      <w:r w:rsidRPr="00592308">
        <w:rPr>
          <w:rFonts w:cstheme="minorHAnsi"/>
          <w:sz w:val="40"/>
          <w:szCs w:val="40"/>
        </w:rPr>
        <w:t>kolce</w:t>
      </w:r>
      <w:r w:rsidRPr="00592308">
        <w:rPr>
          <w:rFonts w:cstheme="minorHAnsi"/>
          <w:sz w:val="40"/>
          <w:szCs w:val="40"/>
        </w:rPr>
        <w:tab/>
        <w:t>___________________________</w:t>
      </w:r>
    </w:p>
    <w:p w:rsidR="001F1E37" w:rsidRDefault="001F1E37" w:rsidP="00534B3C">
      <w:pPr>
        <w:rPr>
          <w:rFonts w:cstheme="minorHAnsi"/>
          <w:b/>
          <w:sz w:val="40"/>
          <w:szCs w:val="40"/>
        </w:rPr>
      </w:pPr>
    </w:p>
    <w:p w:rsidR="001F1E37" w:rsidRDefault="001F1E37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No 6 </w:t>
      </w:r>
    </w:p>
    <w:p w:rsidR="001F1E37" w:rsidRDefault="001F1E37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Označ stejnou barvou přeměnu stonku a rostlinu, u které ji najdeme.</w:t>
      </w:r>
    </w:p>
    <w:p w:rsidR="001F1E37" w:rsidRDefault="001F1E37" w:rsidP="00534B3C">
      <w:pPr>
        <w:rPr>
          <w:rFonts w:cstheme="minorHAnsi"/>
          <w:b/>
          <w:sz w:val="40"/>
          <w:szCs w:val="40"/>
        </w:rPr>
      </w:pPr>
    </w:p>
    <w:p w:rsidR="001F1E37" w:rsidRPr="00592308" w:rsidRDefault="001F1E37" w:rsidP="00534B3C">
      <w:pPr>
        <w:rPr>
          <w:rFonts w:cstheme="minorHAnsi"/>
          <w:sz w:val="40"/>
          <w:szCs w:val="40"/>
        </w:rPr>
      </w:pPr>
      <w:r w:rsidRPr="00592308">
        <w:rPr>
          <w:rFonts w:cstheme="minorHAnsi"/>
          <w:sz w:val="40"/>
          <w:szCs w:val="40"/>
        </w:rPr>
        <w:t>jahodník</w:t>
      </w:r>
    </w:p>
    <w:p w:rsidR="001F1E37" w:rsidRPr="00592308" w:rsidRDefault="001F1E37" w:rsidP="001F1E37">
      <w:pPr>
        <w:rPr>
          <w:rFonts w:cstheme="minorHAnsi"/>
          <w:sz w:val="40"/>
          <w:szCs w:val="40"/>
        </w:rPr>
      </w:pPr>
      <w:r w:rsidRPr="00592308">
        <w:rPr>
          <w:rFonts w:cstheme="minorHAnsi"/>
          <w:sz w:val="40"/>
          <w:szCs w:val="40"/>
        </w:rPr>
        <w:t>kedluben</w:t>
      </w:r>
    </w:p>
    <w:p w:rsidR="001F1E37" w:rsidRPr="00592308" w:rsidRDefault="001F1E37" w:rsidP="00534B3C">
      <w:pPr>
        <w:rPr>
          <w:rFonts w:cstheme="minorHAnsi"/>
          <w:sz w:val="40"/>
          <w:szCs w:val="40"/>
        </w:rPr>
      </w:pPr>
      <w:r w:rsidRPr="00592308">
        <w:rPr>
          <w:rFonts w:cstheme="minorHAnsi"/>
          <w:sz w:val="40"/>
          <w:szCs w:val="40"/>
        </w:rPr>
        <w:t>lilek brambor</w:t>
      </w:r>
    </w:p>
    <w:p w:rsidR="001F1E37" w:rsidRPr="00592308" w:rsidRDefault="001F1E37" w:rsidP="00534B3C">
      <w:pPr>
        <w:rPr>
          <w:rFonts w:cstheme="minorHAnsi"/>
          <w:sz w:val="40"/>
          <w:szCs w:val="40"/>
        </w:rPr>
      </w:pPr>
      <w:r w:rsidRPr="00592308">
        <w:rPr>
          <w:rFonts w:cstheme="minorHAnsi"/>
          <w:sz w:val="40"/>
          <w:szCs w:val="40"/>
        </w:rPr>
        <w:t>trnka</w:t>
      </w:r>
    </w:p>
    <w:p w:rsidR="00D741C1" w:rsidRPr="00592308" w:rsidRDefault="001F1E37" w:rsidP="00534B3C">
      <w:pPr>
        <w:rPr>
          <w:rFonts w:cstheme="minorHAnsi"/>
          <w:sz w:val="40"/>
          <w:szCs w:val="40"/>
        </w:rPr>
      </w:pPr>
      <w:r w:rsidRPr="00592308">
        <w:rPr>
          <w:rFonts w:cstheme="minorHAnsi"/>
          <w:sz w:val="40"/>
          <w:szCs w:val="40"/>
        </w:rPr>
        <w:t>vinná réva</w:t>
      </w:r>
    </w:p>
    <w:p w:rsidR="00592308" w:rsidRDefault="00592308" w:rsidP="00534B3C">
      <w:pPr>
        <w:rPr>
          <w:rFonts w:cstheme="minorHAnsi"/>
          <w:b/>
          <w:sz w:val="40"/>
          <w:szCs w:val="40"/>
        </w:rPr>
      </w:pPr>
    </w:p>
    <w:p w:rsidR="00701713" w:rsidRDefault="009662E3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Anotace: pracovní list </w:t>
      </w:r>
      <w:r w:rsidR="00701713">
        <w:rPr>
          <w:rFonts w:cstheme="minorHAnsi"/>
          <w:b/>
          <w:sz w:val="40"/>
          <w:szCs w:val="40"/>
        </w:rPr>
        <w:t>– práce s textem</w:t>
      </w:r>
    </w:p>
    <w:p w:rsidR="00701713" w:rsidRDefault="00701713" w:rsidP="00534B3C">
      <w:pPr>
        <w:rPr>
          <w:rFonts w:cstheme="minorHAnsi"/>
          <w:b/>
          <w:sz w:val="40"/>
          <w:szCs w:val="40"/>
        </w:rPr>
      </w:pP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Řešení:</w:t>
      </w:r>
    </w:p>
    <w:p w:rsidR="001F1E37" w:rsidRPr="00585BA5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Pracovní </w:t>
      </w:r>
      <w:r w:rsidRPr="00585BA5">
        <w:rPr>
          <w:rFonts w:cstheme="minorHAnsi"/>
          <w:b/>
          <w:sz w:val="40"/>
          <w:szCs w:val="40"/>
        </w:rPr>
        <w:t xml:space="preserve">list </w:t>
      </w:r>
      <w:r>
        <w:rPr>
          <w:rFonts w:cstheme="minorHAnsi"/>
          <w:b/>
          <w:sz w:val="40"/>
          <w:szCs w:val="40"/>
        </w:rPr>
        <w:t>STONEK ROSTLIN</w:t>
      </w:r>
    </w:p>
    <w:p w:rsidR="001F1E37" w:rsidRPr="00585BA5" w:rsidRDefault="001F1E37" w:rsidP="001F1E37">
      <w:pPr>
        <w:rPr>
          <w:rFonts w:cstheme="minorHAnsi"/>
          <w:b/>
          <w:sz w:val="40"/>
          <w:szCs w:val="40"/>
        </w:rPr>
      </w:pPr>
      <w:r w:rsidRPr="00585BA5">
        <w:rPr>
          <w:rFonts w:cstheme="minorHAnsi"/>
          <w:b/>
          <w:sz w:val="40"/>
          <w:szCs w:val="40"/>
        </w:rPr>
        <w:t>No 1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věty o funkci stonku.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Stonek NESE orgány rostlin.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Z kořenů vede vodu a MINERÁLNÍ látky do LISTŮ.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Z LISTŮ do místa spotřeby vede produkty FOTOSYNTÉZY.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Stonkem rostlina ROSTE.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 některých rostlin se zde ukládají ZÁSOBNÍ látky.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</w:p>
    <w:p w:rsidR="001F1E37" w:rsidRDefault="001F1E37" w:rsidP="001F1E37">
      <w:pPr>
        <w:rPr>
          <w:rFonts w:cstheme="minorHAnsi"/>
          <w:b/>
          <w:sz w:val="40"/>
          <w:szCs w:val="40"/>
        </w:rPr>
      </w:pP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typy stonku.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STONEK </w:t>
      </w:r>
      <w:r>
        <w:rPr>
          <w:rFonts w:cstheme="minorHAnsi"/>
          <w:b/>
          <w:sz w:val="40"/>
          <w:szCs w:val="40"/>
        </w:rPr>
        <w:tab/>
        <w:t>BYLINY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LODYHA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STVOL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STÉBLO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DŘEVINY</w:t>
      </w:r>
      <w:r>
        <w:rPr>
          <w:rFonts w:cstheme="minorHAnsi"/>
          <w:b/>
          <w:sz w:val="40"/>
          <w:szCs w:val="40"/>
        </w:rPr>
        <w:tab/>
        <w:t>STROM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KEŘ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Nakresli náčrt jednotlivých typů.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noProof/>
        </w:rPr>
        <w:drawing>
          <wp:inline distT="0" distB="0" distL="0" distR="0" wp14:anchorId="5A7828DD" wp14:editId="4EC47FAD">
            <wp:extent cx="2430145" cy="1323340"/>
            <wp:effectExtent l="0" t="0" r="8255" b="0"/>
            <wp:docPr id="5" name="Obrázek 5" descr="http://nd01.jxs.cz/223/172/91045d424c_39191663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nd01.jxs.cz/223/172/91045d424c_39191663_o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145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E37" w:rsidRDefault="001F1E37" w:rsidP="001F1E37">
      <w:pPr>
        <w:keepNext/>
      </w:pPr>
      <w:r>
        <w:rPr>
          <w:noProof/>
        </w:rPr>
        <w:drawing>
          <wp:inline distT="0" distB="0" distL="0" distR="0" wp14:anchorId="37D9CE27" wp14:editId="39C6749A">
            <wp:extent cx="2670810" cy="1708785"/>
            <wp:effectExtent l="0" t="0" r="0" b="5715"/>
            <wp:docPr id="6" name="Obrázek 6" descr="https://encrypted-tbn2.gstatic.com/images?q=tbn:ANd9GcS8T265al52vqeXeY51WtFkpShUESMFGe8Ytow6x8gvUGI25zV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2.gstatic.com/images?q=tbn:ANd9GcS8T265al52vqeXeY51WtFkpShUESMFGe8Ytow6x8gvUGI25zV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810" cy="170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E37" w:rsidRPr="001F1E37" w:rsidRDefault="001F1E37" w:rsidP="001F1E37">
      <w:pPr>
        <w:pStyle w:val="Titulek"/>
        <w:rPr>
          <w:rFonts w:cstheme="minorHAnsi"/>
          <w:b w:val="0"/>
          <w:color w:val="auto"/>
          <w:sz w:val="56"/>
          <w:szCs w:val="40"/>
        </w:rPr>
      </w:pPr>
      <w:r w:rsidRPr="001F1E37">
        <w:rPr>
          <w:color w:val="auto"/>
          <w:sz w:val="28"/>
        </w:rPr>
        <w:t xml:space="preserve">Obrázek </w:t>
      </w:r>
      <w:r w:rsidRPr="001F1E37">
        <w:rPr>
          <w:color w:val="auto"/>
          <w:sz w:val="28"/>
        </w:rPr>
        <w:fldChar w:fldCharType="begin"/>
      </w:r>
      <w:r w:rsidRPr="001F1E37">
        <w:rPr>
          <w:color w:val="auto"/>
          <w:sz w:val="28"/>
        </w:rPr>
        <w:instrText xml:space="preserve"> SEQ Obrázek \* ARABIC </w:instrText>
      </w:r>
      <w:r w:rsidRPr="001F1E37">
        <w:rPr>
          <w:color w:val="auto"/>
          <w:sz w:val="28"/>
        </w:rPr>
        <w:fldChar w:fldCharType="separate"/>
      </w:r>
      <w:r w:rsidRPr="001F1E37">
        <w:rPr>
          <w:noProof/>
          <w:color w:val="auto"/>
          <w:sz w:val="28"/>
        </w:rPr>
        <w:t>1</w:t>
      </w:r>
      <w:r w:rsidRPr="001F1E37">
        <w:rPr>
          <w:color w:val="auto"/>
          <w:sz w:val="28"/>
        </w:rPr>
        <w:fldChar w:fldCharType="end"/>
      </w:r>
      <w:r w:rsidRPr="001F1E37">
        <w:rPr>
          <w:color w:val="auto"/>
          <w:sz w:val="28"/>
        </w:rPr>
        <w:t xml:space="preserve"> A - KEŘ</w:t>
      </w:r>
      <w:r w:rsidRPr="001F1E37">
        <w:rPr>
          <w:noProof/>
          <w:color w:val="auto"/>
          <w:sz w:val="28"/>
        </w:rPr>
        <w:t>, b - LIÁNA, C - STROM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Přiřaď pojmy k vysvětlením.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borka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kambium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pupen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KAMBIUM</w:t>
      </w:r>
      <w:r>
        <w:rPr>
          <w:rFonts w:cstheme="minorHAnsi"/>
          <w:b/>
          <w:sz w:val="40"/>
          <w:szCs w:val="40"/>
        </w:rPr>
        <w:tab/>
        <w:t>dělivé pletivo</w:t>
      </w:r>
    </w:p>
    <w:p w:rsidR="001F1E37" w:rsidRDefault="00D741C1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BORKA</w:t>
      </w:r>
      <w:r w:rsidR="001F1E37">
        <w:rPr>
          <w:rFonts w:cstheme="minorHAnsi"/>
          <w:b/>
          <w:sz w:val="40"/>
          <w:szCs w:val="40"/>
        </w:rPr>
        <w:tab/>
        <w:t>vrstva stonku nad prvotní kůrou (u stromů)</w:t>
      </w:r>
    </w:p>
    <w:p w:rsidR="001F1E37" w:rsidRDefault="00D741C1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PUPEN</w:t>
      </w:r>
      <w:r w:rsidR="001F1E37">
        <w:rPr>
          <w:rFonts w:cstheme="minorHAnsi"/>
          <w:b/>
          <w:sz w:val="40"/>
          <w:szCs w:val="40"/>
        </w:rPr>
        <w:tab/>
        <w:t>základ budoucích orgánů (listů, květů, postranních stonků)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5</w:t>
      </w:r>
      <w:r w:rsidR="00D741C1">
        <w:rPr>
          <w:rFonts w:cstheme="minorHAnsi"/>
          <w:b/>
          <w:sz w:val="40"/>
          <w:szCs w:val="40"/>
        </w:rPr>
        <w:t xml:space="preserve"> a 6</w:t>
      </w:r>
    </w:p>
    <w:p w:rsidR="00D741C1" w:rsidRDefault="00D741C1" w:rsidP="001F1E37">
      <w:pPr>
        <w:rPr>
          <w:rFonts w:cstheme="minorHAnsi"/>
          <w:b/>
          <w:sz w:val="40"/>
          <w:szCs w:val="40"/>
        </w:rPr>
      </w:pP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Doplň, k čemu slouží přeměněné stonky.</w:t>
      </w:r>
      <w:r w:rsidR="00D741C1">
        <w:rPr>
          <w:rFonts w:cstheme="minorHAnsi"/>
          <w:b/>
          <w:sz w:val="40"/>
          <w:szCs w:val="40"/>
        </w:rPr>
        <w:t xml:space="preserve"> Přiřazená rostlina.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oddenek </w:t>
      </w:r>
      <w:r>
        <w:rPr>
          <w:rFonts w:cstheme="minorHAnsi"/>
          <w:b/>
          <w:sz w:val="40"/>
          <w:szCs w:val="40"/>
        </w:rPr>
        <w:tab/>
      </w:r>
      <w:r w:rsidR="00D741C1">
        <w:rPr>
          <w:rFonts w:cstheme="minorHAnsi"/>
          <w:b/>
          <w:sz w:val="40"/>
          <w:szCs w:val="40"/>
        </w:rPr>
        <w:t xml:space="preserve">PŘEŽITÍ KLIDOVÉHO OBDOBÍ, RŮST ŠUPINATÝCH LISTŮ 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oddenková hlíza</w:t>
      </w:r>
      <w:r>
        <w:rPr>
          <w:rFonts w:cstheme="minorHAnsi"/>
          <w:b/>
          <w:sz w:val="40"/>
          <w:szCs w:val="40"/>
        </w:rPr>
        <w:tab/>
      </w:r>
      <w:r w:rsidR="00D741C1">
        <w:rPr>
          <w:rFonts w:cstheme="minorHAnsi"/>
          <w:b/>
          <w:sz w:val="40"/>
          <w:szCs w:val="40"/>
        </w:rPr>
        <w:t>UKLÁDÁNÍ ZÁSOBNÍCH LÁTEK – LILEK BRAMBOR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stonková hlíza </w:t>
      </w:r>
      <w:r>
        <w:rPr>
          <w:rFonts w:cstheme="minorHAnsi"/>
          <w:b/>
          <w:sz w:val="40"/>
          <w:szCs w:val="40"/>
        </w:rPr>
        <w:tab/>
      </w:r>
      <w:r w:rsidR="00D741C1">
        <w:rPr>
          <w:rFonts w:cstheme="minorHAnsi"/>
          <w:b/>
          <w:sz w:val="40"/>
          <w:szCs w:val="40"/>
        </w:rPr>
        <w:t>UKLÁDÁNÍ ZÁSOBNÍCH LÁTEK - KEDLUBEN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šlahouny </w:t>
      </w:r>
      <w:r>
        <w:rPr>
          <w:rFonts w:cstheme="minorHAnsi"/>
          <w:b/>
          <w:sz w:val="40"/>
          <w:szCs w:val="40"/>
        </w:rPr>
        <w:tab/>
      </w:r>
      <w:r w:rsidR="00D741C1">
        <w:rPr>
          <w:rFonts w:cstheme="minorHAnsi"/>
          <w:b/>
          <w:sz w:val="40"/>
          <w:szCs w:val="40"/>
        </w:rPr>
        <w:t>ROZMNOŽOVÁNÍ - JAHODNÍK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úponky </w:t>
      </w:r>
      <w:r>
        <w:rPr>
          <w:rFonts w:cstheme="minorHAnsi"/>
          <w:b/>
          <w:sz w:val="40"/>
          <w:szCs w:val="40"/>
        </w:rPr>
        <w:tab/>
      </w:r>
      <w:r w:rsidR="00D741C1">
        <w:rPr>
          <w:rFonts w:cstheme="minorHAnsi"/>
          <w:b/>
          <w:sz w:val="40"/>
          <w:szCs w:val="40"/>
        </w:rPr>
        <w:t>PŘICHYCENÍ – VINNÁ RÉVA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kolce</w:t>
      </w:r>
      <w:r>
        <w:rPr>
          <w:rFonts w:cstheme="minorHAnsi"/>
          <w:b/>
          <w:sz w:val="40"/>
          <w:szCs w:val="40"/>
        </w:rPr>
        <w:tab/>
      </w:r>
      <w:r w:rsidR="00D741C1">
        <w:rPr>
          <w:rFonts w:cstheme="minorHAnsi"/>
          <w:b/>
          <w:sz w:val="40"/>
          <w:szCs w:val="40"/>
        </w:rPr>
        <w:t>OCHRANA - TRNKA</w:t>
      </w:r>
    </w:p>
    <w:p w:rsidR="001F1E37" w:rsidRDefault="001F1E37" w:rsidP="001F1E37">
      <w:pPr>
        <w:rPr>
          <w:rFonts w:cstheme="minorHAnsi"/>
          <w:b/>
          <w:sz w:val="40"/>
          <w:szCs w:val="40"/>
        </w:rPr>
      </w:pPr>
    </w:p>
    <w:p w:rsidR="00D741C1" w:rsidRDefault="00D741C1" w:rsidP="001F1E37">
      <w:pPr>
        <w:rPr>
          <w:rFonts w:cstheme="minorHAnsi"/>
          <w:b/>
          <w:sz w:val="40"/>
          <w:szCs w:val="40"/>
        </w:rPr>
      </w:pPr>
    </w:p>
    <w:p w:rsidR="00D741C1" w:rsidRDefault="00D741C1" w:rsidP="001F1E37">
      <w:pPr>
        <w:rPr>
          <w:rFonts w:cstheme="minorHAnsi"/>
          <w:b/>
          <w:sz w:val="40"/>
          <w:szCs w:val="40"/>
        </w:rPr>
      </w:pPr>
    </w:p>
    <w:p w:rsidR="00D741C1" w:rsidRDefault="00D741C1" w:rsidP="001F1E37">
      <w:pPr>
        <w:rPr>
          <w:rFonts w:cstheme="minorHAnsi"/>
          <w:b/>
          <w:sz w:val="40"/>
          <w:szCs w:val="40"/>
        </w:rPr>
      </w:pPr>
    </w:p>
    <w:p w:rsidR="00534B3C" w:rsidRDefault="00534B3C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Citace:</w:t>
      </w:r>
    </w:p>
    <w:p w:rsidR="00534B3C" w:rsidRDefault="00534B3C" w:rsidP="00534B3C">
      <w:pPr>
        <w:tabs>
          <w:tab w:val="num" w:pos="7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 xml:space="preserve">ČABRADOVÁ, Věra. </w:t>
      </w:r>
      <w:r w:rsidRPr="00901941">
        <w:rPr>
          <w:rFonts w:cstheme="minorHAnsi"/>
          <w:i/>
          <w:iCs/>
          <w:sz w:val="40"/>
          <w:szCs w:val="40"/>
        </w:rPr>
        <w:t xml:space="preserve">Přírodopis </w:t>
      </w:r>
      <w:r w:rsidR="00AE322E">
        <w:rPr>
          <w:rFonts w:cstheme="minorHAnsi"/>
          <w:i/>
          <w:iCs/>
          <w:sz w:val="40"/>
          <w:szCs w:val="40"/>
        </w:rPr>
        <w:t>7</w:t>
      </w:r>
      <w:r w:rsidRPr="00901941">
        <w:rPr>
          <w:rFonts w:cstheme="minorHAnsi"/>
          <w:sz w:val="40"/>
          <w:szCs w:val="40"/>
        </w:rPr>
        <w:t xml:space="preserve">: </w:t>
      </w:r>
      <w:r w:rsidRPr="00901941">
        <w:rPr>
          <w:rFonts w:cstheme="minorHAnsi"/>
          <w:i/>
          <w:iCs/>
          <w:sz w:val="40"/>
          <w:szCs w:val="40"/>
        </w:rPr>
        <w:t>učebnice pro základní školy a víceletá gymnázia</w:t>
      </w:r>
      <w:r w:rsidRPr="00901941">
        <w:rPr>
          <w:rFonts w:cstheme="minorHAnsi"/>
          <w:sz w:val="40"/>
          <w:szCs w:val="40"/>
        </w:rPr>
        <w:t>. Plzeň: Fraus, 200</w:t>
      </w:r>
      <w:r w:rsidR="00AE322E">
        <w:rPr>
          <w:rFonts w:cstheme="minorHAnsi"/>
          <w:sz w:val="40"/>
          <w:szCs w:val="40"/>
        </w:rPr>
        <w:t>5</w:t>
      </w:r>
      <w:r w:rsidRPr="00901941">
        <w:rPr>
          <w:rFonts w:cstheme="minorHAnsi"/>
          <w:sz w:val="40"/>
          <w:szCs w:val="40"/>
        </w:rPr>
        <w:t>. ISBN 80-7238-</w:t>
      </w:r>
      <w:r w:rsidR="00AE322E">
        <w:rPr>
          <w:rFonts w:cstheme="minorHAnsi"/>
          <w:sz w:val="40"/>
          <w:szCs w:val="40"/>
        </w:rPr>
        <w:t>424</w:t>
      </w:r>
      <w:r w:rsidRPr="00901941">
        <w:rPr>
          <w:rFonts w:cstheme="minorHAnsi"/>
          <w:sz w:val="40"/>
          <w:szCs w:val="40"/>
        </w:rPr>
        <w:t>-</w:t>
      </w:r>
      <w:r w:rsidR="00AE322E">
        <w:rPr>
          <w:rFonts w:cstheme="minorHAnsi"/>
          <w:sz w:val="40"/>
          <w:szCs w:val="40"/>
        </w:rPr>
        <w:t>4</w:t>
      </w:r>
      <w:r w:rsidRPr="00901941">
        <w:rPr>
          <w:rFonts w:cstheme="minorHAnsi"/>
          <w:sz w:val="40"/>
          <w:szCs w:val="40"/>
        </w:rPr>
        <w:t>.</w:t>
      </w:r>
    </w:p>
    <w:p w:rsidR="00E74371" w:rsidRDefault="007E2BD7" w:rsidP="00534B3C">
      <w:pPr>
        <w:tabs>
          <w:tab w:val="num" w:pos="720"/>
        </w:tabs>
        <w:rPr>
          <w:rFonts w:cstheme="minorHAnsi"/>
          <w:sz w:val="40"/>
          <w:szCs w:val="40"/>
        </w:rPr>
      </w:pPr>
      <w:hyperlink r:id="rId10" w:history="1">
        <w:r w:rsidR="005838A3" w:rsidRPr="004B551E">
          <w:rPr>
            <w:rStyle w:val="Hypertextovodkaz"/>
            <w:rFonts w:cstheme="minorHAnsi"/>
            <w:sz w:val="40"/>
            <w:szCs w:val="40"/>
          </w:rPr>
          <w:t>https://encrypted-tbn2.gstatic.com/images?q=tbn:ANd9GcS8T265al52vqeXeY51WtFkpShUESMFGe8Ytow6x8gvUGI25zV6</w:t>
        </w:r>
      </w:hyperlink>
    </w:p>
    <w:p w:rsidR="005838A3" w:rsidRDefault="007E2BD7" w:rsidP="00534B3C">
      <w:pPr>
        <w:tabs>
          <w:tab w:val="num" w:pos="720"/>
        </w:tabs>
        <w:rPr>
          <w:rFonts w:cstheme="minorHAnsi"/>
          <w:sz w:val="40"/>
          <w:szCs w:val="40"/>
        </w:rPr>
      </w:pPr>
      <w:hyperlink r:id="rId11" w:history="1">
        <w:r w:rsidR="005838A3" w:rsidRPr="004B551E">
          <w:rPr>
            <w:rStyle w:val="Hypertextovodkaz"/>
            <w:rFonts w:cstheme="minorHAnsi"/>
            <w:sz w:val="40"/>
            <w:szCs w:val="40"/>
          </w:rPr>
          <w:t>http://nd01.jxs.cz/223/172/91045d424c_39191663_o2.jpg</w:t>
        </w:r>
      </w:hyperlink>
    </w:p>
    <w:p w:rsidR="005838A3" w:rsidRDefault="005838A3" w:rsidP="00534B3C">
      <w:pPr>
        <w:tabs>
          <w:tab w:val="num" w:pos="720"/>
        </w:tabs>
        <w:rPr>
          <w:rFonts w:cstheme="minorHAnsi"/>
          <w:sz w:val="40"/>
          <w:szCs w:val="40"/>
        </w:rPr>
      </w:pPr>
    </w:p>
    <w:sectPr w:rsidR="005838A3" w:rsidSect="00852746">
      <w:type w:val="continuous"/>
      <w:pgSz w:w="11906" w:h="16838"/>
      <w:pgMar w:top="1134" w:right="991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A76B9"/>
    <w:multiLevelType w:val="hybridMultilevel"/>
    <w:tmpl w:val="E58CE46E"/>
    <w:lvl w:ilvl="0" w:tplc="9C18F3F6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64D04FB8"/>
    <w:multiLevelType w:val="hybridMultilevel"/>
    <w:tmpl w:val="E58CE46E"/>
    <w:lvl w:ilvl="0" w:tplc="9C18F3F6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3"/>
  <w:proofState w:spelling="clean" w:grammar="clean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B80"/>
    <w:rsid w:val="00007282"/>
    <w:rsid w:val="000424DD"/>
    <w:rsid w:val="00043520"/>
    <w:rsid w:val="00044AC8"/>
    <w:rsid w:val="00083573"/>
    <w:rsid w:val="00085FF7"/>
    <w:rsid w:val="000C1BED"/>
    <w:rsid w:val="00107713"/>
    <w:rsid w:val="001117A8"/>
    <w:rsid w:val="0011495E"/>
    <w:rsid w:val="00114B3B"/>
    <w:rsid w:val="001221E4"/>
    <w:rsid w:val="0012417C"/>
    <w:rsid w:val="00137A3A"/>
    <w:rsid w:val="00140A4A"/>
    <w:rsid w:val="00156354"/>
    <w:rsid w:val="001742CF"/>
    <w:rsid w:val="00195D48"/>
    <w:rsid w:val="001B7467"/>
    <w:rsid w:val="001F1E37"/>
    <w:rsid w:val="001F2EA9"/>
    <w:rsid w:val="00205542"/>
    <w:rsid w:val="002407E9"/>
    <w:rsid w:val="00250D60"/>
    <w:rsid w:val="002744F2"/>
    <w:rsid w:val="00282F36"/>
    <w:rsid w:val="002B6FAE"/>
    <w:rsid w:val="002D21C9"/>
    <w:rsid w:val="002D50FF"/>
    <w:rsid w:val="002E67F1"/>
    <w:rsid w:val="00352B07"/>
    <w:rsid w:val="00353F84"/>
    <w:rsid w:val="003646EC"/>
    <w:rsid w:val="0036708C"/>
    <w:rsid w:val="00367408"/>
    <w:rsid w:val="00372317"/>
    <w:rsid w:val="00376815"/>
    <w:rsid w:val="00385934"/>
    <w:rsid w:val="003F18CA"/>
    <w:rsid w:val="003F2361"/>
    <w:rsid w:val="00416011"/>
    <w:rsid w:val="00464FC6"/>
    <w:rsid w:val="00470A08"/>
    <w:rsid w:val="00480CCE"/>
    <w:rsid w:val="004A08AF"/>
    <w:rsid w:val="004B3D02"/>
    <w:rsid w:val="004D0642"/>
    <w:rsid w:val="004D5022"/>
    <w:rsid w:val="004D56A3"/>
    <w:rsid w:val="004F53DA"/>
    <w:rsid w:val="00506821"/>
    <w:rsid w:val="0051232B"/>
    <w:rsid w:val="00513C25"/>
    <w:rsid w:val="0052041B"/>
    <w:rsid w:val="00525410"/>
    <w:rsid w:val="005300E3"/>
    <w:rsid w:val="00534B3C"/>
    <w:rsid w:val="0054648F"/>
    <w:rsid w:val="0055368E"/>
    <w:rsid w:val="00560E40"/>
    <w:rsid w:val="005651ED"/>
    <w:rsid w:val="005779F6"/>
    <w:rsid w:val="005838A3"/>
    <w:rsid w:val="00585BA5"/>
    <w:rsid w:val="00592308"/>
    <w:rsid w:val="005A2A80"/>
    <w:rsid w:val="005B6317"/>
    <w:rsid w:val="005C682E"/>
    <w:rsid w:val="005D3BDF"/>
    <w:rsid w:val="00605D06"/>
    <w:rsid w:val="00644EC8"/>
    <w:rsid w:val="00650585"/>
    <w:rsid w:val="00666165"/>
    <w:rsid w:val="0066650B"/>
    <w:rsid w:val="006704B1"/>
    <w:rsid w:val="00672C7D"/>
    <w:rsid w:val="00685765"/>
    <w:rsid w:val="00686F00"/>
    <w:rsid w:val="006A0EEA"/>
    <w:rsid w:val="006C39BB"/>
    <w:rsid w:val="006C5360"/>
    <w:rsid w:val="006D4E19"/>
    <w:rsid w:val="006E5C04"/>
    <w:rsid w:val="00701713"/>
    <w:rsid w:val="007041FD"/>
    <w:rsid w:val="00720C4B"/>
    <w:rsid w:val="00737D4B"/>
    <w:rsid w:val="00766F72"/>
    <w:rsid w:val="00771FED"/>
    <w:rsid w:val="0079195B"/>
    <w:rsid w:val="007E2BD7"/>
    <w:rsid w:val="00820573"/>
    <w:rsid w:val="0082146D"/>
    <w:rsid w:val="00824168"/>
    <w:rsid w:val="008346D5"/>
    <w:rsid w:val="00852746"/>
    <w:rsid w:val="00862A02"/>
    <w:rsid w:val="00872B84"/>
    <w:rsid w:val="00875AA6"/>
    <w:rsid w:val="008861C0"/>
    <w:rsid w:val="00895F70"/>
    <w:rsid w:val="008A676B"/>
    <w:rsid w:val="008A6E54"/>
    <w:rsid w:val="008B3EDD"/>
    <w:rsid w:val="008B4C23"/>
    <w:rsid w:val="008D2672"/>
    <w:rsid w:val="008F00FE"/>
    <w:rsid w:val="00906B20"/>
    <w:rsid w:val="00913E32"/>
    <w:rsid w:val="00926AB7"/>
    <w:rsid w:val="009502F6"/>
    <w:rsid w:val="00956A70"/>
    <w:rsid w:val="0096097D"/>
    <w:rsid w:val="009662E3"/>
    <w:rsid w:val="00975132"/>
    <w:rsid w:val="0097736B"/>
    <w:rsid w:val="00991B80"/>
    <w:rsid w:val="009A002F"/>
    <w:rsid w:val="009C031F"/>
    <w:rsid w:val="009E588D"/>
    <w:rsid w:val="00A05A07"/>
    <w:rsid w:val="00A20B6E"/>
    <w:rsid w:val="00A2323B"/>
    <w:rsid w:val="00A37AF5"/>
    <w:rsid w:val="00A45B7D"/>
    <w:rsid w:val="00A508FC"/>
    <w:rsid w:val="00A66B97"/>
    <w:rsid w:val="00A73BD3"/>
    <w:rsid w:val="00A9086A"/>
    <w:rsid w:val="00A95C17"/>
    <w:rsid w:val="00AA684B"/>
    <w:rsid w:val="00AB5A68"/>
    <w:rsid w:val="00AC5810"/>
    <w:rsid w:val="00AC5B02"/>
    <w:rsid w:val="00AD19AA"/>
    <w:rsid w:val="00AE322E"/>
    <w:rsid w:val="00B047BB"/>
    <w:rsid w:val="00B1635F"/>
    <w:rsid w:val="00B50C92"/>
    <w:rsid w:val="00B57114"/>
    <w:rsid w:val="00B61DF3"/>
    <w:rsid w:val="00B75383"/>
    <w:rsid w:val="00B82232"/>
    <w:rsid w:val="00B92E68"/>
    <w:rsid w:val="00BA5BF0"/>
    <w:rsid w:val="00BA7C75"/>
    <w:rsid w:val="00BB2135"/>
    <w:rsid w:val="00BB23CC"/>
    <w:rsid w:val="00BB642E"/>
    <w:rsid w:val="00BC054E"/>
    <w:rsid w:val="00BC6B97"/>
    <w:rsid w:val="00BC7214"/>
    <w:rsid w:val="00BC7EE0"/>
    <w:rsid w:val="00BD3FC2"/>
    <w:rsid w:val="00BD44AE"/>
    <w:rsid w:val="00BE3106"/>
    <w:rsid w:val="00BE4972"/>
    <w:rsid w:val="00C30BE7"/>
    <w:rsid w:val="00C364E6"/>
    <w:rsid w:val="00C734B0"/>
    <w:rsid w:val="00CB5E01"/>
    <w:rsid w:val="00CF4115"/>
    <w:rsid w:val="00CF7880"/>
    <w:rsid w:val="00D44B0E"/>
    <w:rsid w:val="00D741C1"/>
    <w:rsid w:val="00D76705"/>
    <w:rsid w:val="00D80A4F"/>
    <w:rsid w:val="00D85C9D"/>
    <w:rsid w:val="00DB53B2"/>
    <w:rsid w:val="00DD1022"/>
    <w:rsid w:val="00DD22B1"/>
    <w:rsid w:val="00DF1269"/>
    <w:rsid w:val="00E05854"/>
    <w:rsid w:val="00E2587D"/>
    <w:rsid w:val="00E444E0"/>
    <w:rsid w:val="00E463C2"/>
    <w:rsid w:val="00E74371"/>
    <w:rsid w:val="00E806C8"/>
    <w:rsid w:val="00E945BE"/>
    <w:rsid w:val="00EC23E7"/>
    <w:rsid w:val="00EC410C"/>
    <w:rsid w:val="00EC6D91"/>
    <w:rsid w:val="00ED39D2"/>
    <w:rsid w:val="00EE05D7"/>
    <w:rsid w:val="00EE7DCE"/>
    <w:rsid w:val="00EF4D02"/>
    <w:rsid w:val="00F05301"/>
    <w:rsid w:val="00F07CF3"/>
    <w:rsid w:val="00F232DC"/>
    <w:rsid w:val="00F406D0"/>
    <w:rsid w:val="00F432B1"/>
    <w:rsid w:val="00F66481"/>
    <w:rsid w:val="00F709C2"/>
    <w:rsid w:val="00FA603C"/>
    <w:rsid w:val="00FB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5A2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4D56A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5A2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4D56A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0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nd01.jxs.cz/223/172/91045d424c_39191663_o2.jpg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encrypted-tbn2.gstatic.com/images?q=tbn:ANd9GcS8T265al52vqeXeY51WtFkpShUESMFGe8Ytow6x8gvUGI25zV6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vrznik\Desktop\DUM\07\VY_32_INOVACE_10_P&#344;7_KAPRA&#270;OROSTY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733B96-226F-4927-B13A-D17901E6F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VY_32_INOVACE_10_PŘ7_KAPRAĎOROSTY</Template>
  <TotalTime>2</TotalTime>
  <Pages>8</Pages>
  <Words>394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Tvrznik</dc:creator>
  <cp:lastModifiedBy>dana tvrzníková</cp:lastModifiedBy>
  <cp:revision>5</cp:revision>
  <dcterms:created xsi:type="dcterms:W3CDTF">2013-05-02T19:31:00Z</dcterms:created>
  <dcterms:modified xsi:type="dcterms:W3CDTF">2013-05-06T06:34:00Z</dcterms:modified>
</cp:coreProperties>
</file>