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10C" w:rsidRDefault="00EC410C" w:rsidP="00C364E6">
      <w:pPr>
        <w:rPr>
          <w:rFonts w:cstheme="minorHAnsi"/>
          <w:sz w:val="40"/>
          <w:szCs w:val="40"/>
        </w:rPr>
      </w:pPr>
    </w:p>
    <w:p w:rsidR="00A37AF5" w:rsidRPr="005C682E" w:rsidRDefault="00A37AF5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NÁZEV ŠKOLY: ZŠ KOLÍN V., MNICHOVICKÁ 62</w:t>
      </w:r>
    </w:p>
    <w:p w:rsidR="00C364E6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AUTOR: Dana Tvrzníková</w:t>
      </w:r>
    </w:p>
    <w:p w:rsidR="00DD1022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 xml:space="preserve">NÁZEV: </w:t>
      </w:r>
      <w:r w:rsidR="00372317" w:rsidRPr="005C682E">
        <w:rPr>
          <w:rFonts w:cstheme="minorHAnsi"/>
          <w:sz w:val="40"/>
          <w:szCs w:val="40"/>
        </w:rPr>
        <w:t>VY_</w:t>
      </w:r>
      <w:r w:rsidRPr="005C682E">
        <w:rPr>
          <w:rFonts w:cstheme="minorHAnsi"/>
          <w:sz w:val="40"/>
          <w:szCs w:val="40"/>
        </w:rPr>
        <w:t>3</w:t>
      </w:r>
      <w:r w:rsidR="00A95C17">
        <w:rPr>
          <w:rFonts w:cstheme="minorHAnsi"/>
          <w:sz w:val="40"/>
          <w:szCs w:val="40"/>
        </w:rPr>
        <w:t>2_INOVACE_</w:t>
      </w:r>
      <w:r w:rsidR="006E5C04">
        <w:rPr>
          <w:rFonts w:cstheme="minorHAnsi"/>
          <w:sz w:val="40"/>
          <w:szCs w:val="40"/>
        </w:rPr>
        <w:t>13</w:t>
      </w:r>
      <w:r w:rsidR="006A0EEA" w:rsidRPr="005C682E">
        <w:rPr>
          <w:rFonts w:cstheme="minorHAnsi"/>
          <w:sz w:val="40"/>
          <w:szCs w:val="40"/>
        </w:rPr>
        <w:t>_PŘ</w:t>
      </w:r>
      <w:r w:rsidR="00B75383">
        <w:rPr>
          <w:rFonts w:cstheme="minorHAnsi"/>
          <w:sz w:val="40"/>
          <w:szCs w:val="40"/>
        </w:rPr>
        <w:t>7</w:t>
      </w:r>
      <w:r w:rsidR="006A0EEA" w:rsidRPr="005C682E">
        <w:rPr>
          <w:rFonts w:cstheme="minorHAnsi"/>
          <w:sz w:val="40"/>
          <w:szCs w:val="40"/>
        </w:rPr>
        <w:t>_</w:t>
      </w:r>
      <w:r w:rsidR="006E5C04">
        <w:rPr>
          <w:rFonts w:cstheme="minorHAnsi"/>
          <w:sz w:val="40"/>
          <w:szCs w:val="40"/>
        </w:rPr>
        <w:t>LISTY</w:t>
      </w:r>
      <w:r w:rsidR="00367408">
        <w:rPr>
          <w:rFonts w:cstheme="minorHAnsi"/>
          <w:sz w:val="40"/>
          <w:szCs w:val="40"/>
        </w:rPr>
        <w:t xml:space="preserve"> ROSTLIN</w:t>
      </w:r>
    </w:p>
    <w:p w:rsidR="00AD19AA" w:rsidRDefault="006A0EEA" w:rsidP="005C682E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TÉMA:</w:t>
      </w:r>
      <w:r w:rsidR="005C682E" w:rsidRPr="005C682E">
        <w:rPr>
          <w:rFonts w:cstheme="minorHAnsi"/>
          <w:sz w:val="40"/>
          <w:szCs w:val="40"/>
        </w:rPr>
        <w:t xml:space="preserve"> </w:t>
      </w:r>
      <w:r w:rsidR="006E5C04">
        <w:rPr>
          <w:rFonts w:cstheme="minorHAnsi"/>
          <w:sz w:val="40"/>
          <w:szCs w:val="40"/>
        </w:rPr>
        <w:t>LISTY</w:t>
      </w:r>
      <w:r w:rsidR="00820573">
        <w:rPr>
          <w:rFonts w:cstheme="minorHAnsi"/>
          <w:sz w:val="40"/>
          <w:szCs w:val="40"/>
        </w:rPr>
        <w:t xml:space="preserve"> ROSTLIN</w:t>
      </w:r>
      <w:r w:rsidR="00AD19AA">
        <w:rPr>
          <w:rFonts w:cstheme="minorHAnsi"/>
          <w:sz w:val="40"/>
          <w:szCs w:val="40"/>
        </w:rPr>
        <w:t xml:space="preserve"> </w:t>
      </w:r>
    </w:p>
    <w:p w:rsidR="00720C4B" w:rsidRDefault="00534B3C" w:rsidP="005C682E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DATUM</w:t>
      </w:r>
      <w:r w:rsidR="00672C7D">
        <w:rPr>
          <w:rFonts w:cstheme="minorHAnsi"/>
          <w:sz w:val="40"/>
          <w:szCs w:val="40"/>
        </w:rPr>
        <w:t xml:space="preserve">: </w:t>
      </w:r>
      <w:r w:rsidR="006E5C04">
        <w:rPr>
          <w:rFonts w:cstheme="minorHAnsi"/>
          <w:sz w:val="40"/>
          <w:szCs w:val="40"/>
        </w:rPr>
        <w:t>ÚNOR</w:t>
      </w:r>
      <w:r w:rsidR="00585BA5">
        <w:rPr>
          <w:rFonts w:cstheme="minorHAnsi"/>
          <w:sz w:val="40"/>
          <w:szCs w:val="40"/>
        </w:rPr>
        <w:t xml:space="preserve"> 2013</w:t>
      </w: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Pr="005C682E" w:rsidRDefault="00720C4B" w:rsidP="005C682E">
      <w:pPr>
        <w:rPr>
          <w:rFonts w:cstheme="minorHAnsi"/>
          <w:sz w:val="40"/>
          <w:szCs w:val="40"/>
        </w:rPr>
      </w:pPr>
    </w:p>
    <w:p w:rsidR="005C682E" w:rsidRPr="005C682E" w:rsidRDefault="00720C4B" w:rsidP="005C682E">
      <w:pPr>
        <w:rPr>
          <w:rFonts w:cstheme="minorHAnsi"/>
          <w:sz w:val="40"/>
          <w:szCs w:val="40"/>
        </w:rPr>
      </w:pPr>
      <w:r w:rsidRPr="00EC410C">
        <w:rPr>
          <w:rFonts w:cstheme="minorHAnsi"/>
          <w:noProof/>
          <w:sz w:val="40"/>
          <w:szCs w:val="40"/>
        </w:rPr>
        <w:drawing>
          <wp:inline distT="0" distB="0" distL="0" distR="0">
            <wp:extent cx="5667375" cy="12382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6708C" w:rsidRPr="00585BA5" w:rsidRDefault="003F18CA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 xml:space="preserve">Pracovní </w:t>
      </w:r>
      <w:r w:rsidRPr="00585BA5">
        <w:rPr>
          <w:rFonts w:cstheme="minorHAnsi"/>
          <w:b/>
          <w:sz w:val="40"/>
          <w:szCs w:val="40"/>
        </w:rPr>
        <w:t>lis</w:t>
      </w:r>
      <w:r w:rsidR="00B75383" w:rsidRPr="00585BA5">
        <w:rPr>
          <w:rFonts w:cstheme="minorHAnsi"/>
          <w:b/>
          <w:sz w:val="40"/>
          <w:szCs w:val="40"/>
        </w:rPr>
        <w:t>t</w:t>
      </w:r>
      <w:r w:rsidRPr="00585BA5">
        <w:rPr>
          <w:rFonts w:cstheme="minorHAnsi"/>
          <w:b/>
          <w:sz w:val="40"/>
          <w:szCs w:val="40"/>
        </w:rPr>
        <w:t xml:space="preserve"> </w:t>
      </w:r>
      <w:r w:rsidR="006E5C04">
        <w:rPr>
          <w:rFonts w:cstheme="minorHAnsi"/>
          <w:b/>
          <w:sz w:val="40"/>
          <w:szCs w:val="40"/>
        </w:rPr>
        <w:t>LISTY</w:t>
      </w:r>
      <w:r w:rsidR="00367408">
        <w:rPr>
          <w:rFonts w:cstheme="minorHAnsi"/>
          <w:b/>
          <w:sz w:val="40"/>
          <w:szCs w:val="40"/>
        </w:rPr>
        <w:t xml:space="preserve"> ROSTLIN</w:t>
      </w:r>
    </w:p>
    <w:p w:rsidR="00B1635F" w:rsidRPr="00585BA5" w:rsidRDefault="00B1635F" w:rsidP="008B4C23">
      <w:pPr>
        <w:rPr>
          <w:rFonts w:cstheme="minorHAnsi"/>
          <w:b/>
          <w:sz w:val="40"/>
          <w:szCs w:val="40"/>
        </w:rPr>
      </w:pPr>
      <w:r w:rsidRPr="00585BA5">
        <w:rPr>
          <w:rFonts w:cstheme="minorHAnsi"/>
          <w:b/>
          <w:sz w:val="40"/>
          <w:szCs w:val="40"/>
        </w:rPr>
        <w:t>No</w:t>
      </w:r>
      <w:r w:rsidR="00137A3A" w:rsidRPr="00585BA5">
        <w:rPr>
          <w:rFonts w:cstheme="minorHAnsi"/>
          <w:b/>
          <w:sz w:val="40"/>
          <w:szCs w:val="40"/>
        </w:rPr>
        <w:t xml:space="preserve"> </w:t>
      </w:r>
      <w:r w:rsidRPr="00585BA5">
        <w:rPr>
          <w:rFonts w:cstheme="minorHAnsi"/>
          <w:b/>
          <w:sz w:val="40"/>
          <w:szCs w:val="40"/>
        </w:rPr>
        <w:t>1</w:t>
      </w:r>
    </w:p>
    <w:p w:rsidR="005861B0" w:rsidRDefault="006E5C04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Odpověz na otázku.</w:t>
      </w:r>
    </w:p>
    <w:p w:rsidR="006E5C04" w:rsidRPr="005861B0" w:rsidRDefault="006E5C04" w:rsidP="00534B3C">
      <w:pPr>
        <w:rPr>
          <w:rFonts w:cstheme="minorHAnsi"/>
          <w:sz w:val="40"/>
          <w:szCs w:val="40"/>
        </w:rPr>
      </w:pPr>
      <w:r w:rsidRPr="005861B0">
        <w:rPr>
          <w:rFonts w:cstheme="minorHAnsi"/>
          <w:sz w:val="40"/>
          <w:szCs w:val="40"/>
        </w:rPr>
        <w:t xml:space="preserve">Čím se liší </w:t>
      </w:r>
      <w:r w:rsidR="00352B07" w:rsidRPr="005861B0">
        <w:rPr>
          <w:rFonts w:cstheme="minorHAnsi"/>
          <w:sz w:val="40"/>
          <w:szCs w:val="40"/>
        </w:rPr>
        <w:t>listy od kořenů a stonků.</w:t>
      </w:r>
    </w:p>
    <w:p w:rsidR="00352B07" w:rsidRPr="005861B0" w:rsidRDefault="00352B07">
      <w:r w:rsidRPr="005861B0">
        <w:rPr>
          <w:rFonts w:cstheme="minorHAnsi"/>
          <w:sz w:val="40"/>
          <w:szCs w:val="40"/>
        </w:rPr>
        <w:t>_______________________________________________</w:t>
      </w:r>
    </w:p>
    <w:p w:rsidR="00352B07" w:rsidRPr="005861B0" w:rsidRDefault="00352B07" w:rsidP="00534B3C">
      <w:pPr>
        <w:rPr>
          <w:rFonts w:cstheme="minorHAnsi"/>
          <w:sz w:val="40"/>
          <w:szCs w:val="40"/>
        </w:rPr>
      </w:pPr>
      <w:r w:rsidRPr="005861B0">
        <w:rPr>
          <w:rFonts w:cstheme="minorHAnsi"/>
          <w:sz w:val="40"/>
          <w:szCs w:val="40"/>
        </w:rPr>
        <w:t>Nápověda: Hledej spojitost se slovesem příbuzným se slovem ROSTLINA.</w:t>
      </w:r>
    </w:p>
    <w:p w:rsidR="00820573" w:rsidRPr="00820573" w:rsidRDefault="00820573" w:rsidP="00534B3C">
      <w:pPr>
        <w:rPr>
          <w:rFonts w:cstheme="minorHAnsi"/>
          <w:sz w:val="40"/>
          <w:szCs w:val="40"/>
        </w:rPr>
      </w:pPr>
    </w:p>
    <w:p w:rsidR="00585BA5" w:rsidRDefault="00585BA5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</w:t>
      </w:r>
    </w:p>
    <w:p w:rsidR="005861B0" w:rsidRDefault="001117A8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Rozlušti funkce listů.</w:t>
      </w:r>
    </w:p>
    <w:p w:rsidR="001117A8" w:rsidRPr="005861B0" w:rsidRDefault="001117A8" w:rsidP="00534B3C">
      <w:pPr>
        <w:rPr>
          <w:rFonts w:cstheme="minorHAnsi"/>
          <w:sz w:val="40"/>
          <w:szCs w:val="40"/>
        </w:rPr>
      </w:pPr>
      <w:r w:rsidRPr="005861B0">
        <w:rPr>
          <w:rFonts w:cstheme="minorHAnsi"/>
          <w:sz w:val="40"/>
          <w:szCs w:val="40"/>
        </w:rPr>
        <w:t>NÁŘODÍPOVA DOVY ________________________</w:t>
      </w:r>
    </w:p>
    <w:p w:rsidR="001117A8" w:rsidRPr="005861B0" w:rsidRDefault="001117A8" w:rsidP="00534B3C">
      <w:pPr>
        <w:rPr>
          <w:rFonts w:cstheme="minorHAnsi"/>
          <w:sz w:val="40"/>
          <w:szCs w:val="40"/>
        </w:rPr>
      </w:pPr>
      <w:r w:rsidRPr="005861B0">
        <w:rPr>
          <w:rFonts w:cstheme="minorHAnsi"/>
          <w:sz w:val="40"/>
          <w:szCs w:val="40"/>
        </w:rPr>
        <w:t>ZATYSOFNETO</w:t>
      </w:r>
      <w:r w:rsidRPr="005861B0">
        <w:rPr>
          <w:rFonts w:cstheme="minorHAnsi"/>
          <w:sz w:val="40"/>
          <w:szCs w:val="40"/>
        </w:rPr>
        <w:tab/>
      </w:r>
      <w:r w:rsidRPr="005861B0">
        <w:rPr>
          <w:rFonts w:cstheme="minorHAnsi"/>
          <w:sz w:val="40"/>
          <w:szCs w:val="40"/>
        </w:rPr>
        <w:tab/>
        <w:t>________________________</w:t>
      </w:r>
    </w:p>
    <w:p w:rsidR="001117A8" w:rsidRPr="005861B0" w:rsidRDefault="00353F84" w:rsidP="00534B3C">
      <w:pPr>
        <w:rPr>
          <w:rFonts w:cstheme="minorHAnsi"/>
          <w:sz w:val="40"/>
          <w:szCs w:val="40"/>
        </w:rPr>
      </w:pPr>
      <w:r w:rsidRPr="005861B0">
        <w:rPr>
          <w:rFonts w:cstheme="minorHAnsi"/>
          <w:sz w:val="40"/>
          <w:szCs w:val="40"/>
        </w:rPr>
        <w:t>VĚMANÝ LŮPYN</w:t>
      </w:r>
      <w:r w:rsidRPr="005861B0">
        <w:rPr>
          <w:rFonts w:cstheme="minorHAnsi"/>
          <w:sz w:val="40"/>
          <w:szCs w:val="40"/>
        </w:rPr>
        <w:tab/>
      </w:r>
      <w:r w:rsidRPr="005861B0">
        <w:rPr>
          <w:rFonts w:cstheme="minorHAnsi"/>
          <w:sz w:val="40"/>
          <w:szCs w:val="40"/>
        </w:rPr>
        <w:tab/>
        <w:t>________________________</w:t>
      </w:r>
    </w:p>
    <w:p w:rsidR="00353F84" w:rsidRDefault="00353F84" w:rsidP="00534B3C">
      <w:pPr>
        <w:rPr>
          <w:rFonts w:cstheme="minorHAnsi"/>
          <w:b/>
          <w:sz w:val="40"/>
          <w:szCs w:val="40"/>
        </w:rPr>
      </w:pPr>
    </w:p>
    <w:p w:rsidR="00913E32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3</w:t>
      </w:r>
    </w:p>
    <w:p w:rsidR="00820573" w:rsidRDefault="00464FC6" w:rsidP="0082057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Nakresli </w:t>
      </w:r>
      <w:r w:rsidR="00353F84">
        <w:rPr>
          <w:rFonts w:cstheme="minorHAnsi"/>
          <w:b/>
          <w:sz w:val="40"/>
          <w:szCs w:val="40"/>
        </w:rPr>
        <w:t>náčrt</w:t>
      </w:r>
      <w:r w:rsidR="00820573">
        <w:rPr>
          <w:rFonts w:cstheme="minorHAnsi"/>
          <w:b/>
          <w:sz w:val="40"/>
          <w:szCs w:val="40"/>
        </w:rPr>
        <w:t xml:space="preserve"> </w:t>
      </w:r>
      <w:r w:rsidR="00353F84">
        <w:rPr>
          <w:rFonts w:cstheme="minorHAnsi"/>
          <w:b/>
          <w:sz w:val="40"/>
          <w:szCs w:val="40"/>
        </w:rPr>
        <w:t>LISTU. Doplň popis pomocí slov:</w:t>
      </w:r>
    </w:p>
    <w:p w:rsidR="00353F84" w:rsidRDefault="00353F84" w:rsidP="0082057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řapík, čepel, žilnatina</w:t>
      </w:r>
    </w:p>
    <w:p w:rsidR="00464FC6" w:rsidRDefault="00464FC6" w:rsidP="00701713">
      <w:pPr>
        <w:rPr>
          <w:rFonts w:cstheme="minorHAnsi"/>
          <w:b/>
          <w:sz w:val="40"/>
          <w:szCs w:val="40"/>
        </w:rPr>
      </w:pPr>
    </w:p>
    <w:p w:rsidR="00464FC6" w:rsidRDefault="00464FC6" w:rsidP="00701713">
      <w:pPr>
        <w:rPr>
          <w:rFonts w:cstheme="minorHAnsi"/>
          <w:b/>
          <w:sz w:val="40"/>
          <w:szCs w:val="40"/>
        </w:rPr>
      </w:pPr>
    </w:p>
    <w:p w:rsidR="00464FC6" w:rsidRDefault="00464FC6" w:rsidP="00701713">
      <w:pPr>
        <w:rPr>
          <w:rFonts w:cstheme="minorHAnsi"/>
          <w:b/>
          <w:sz w:val="40"/>
          <w:szCs w:val="40"/>
        </w:rPr>
      </w:pPr>
    </w:p>
    <w:p w:rsidR="00701713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4</w:t>
      </w:r>
    </w:p>
    <w:p w:rsidR="00353F84" w:rsidRDefault="00353F84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dělení listů podle různých kritérií.</w:t>
      </w:r>
    </w:p>
    <w:p w:rsidR="00353F84" w:rsidRPr="005861B0" w:rsidRDefault="00353F84" w:rsidP="00701713">
      <w:pPr>
        <w:rPr>
          <w:rFonts w:cstheme="minorHAnsi"/>
          <w:sz w:val="40"/>
          <w:szCs w:val="40"/>
        </w:rPr>
      </w:pPr>
      <w:r w:rsidRPr="005861B0">
        <w:rPr>
          <w:rFonts w:cstheme="minorHAnsi"/>
          <w:sz w:val="40"/>
          <w:szCs w:val="40"/>
        </w:rPr>
        <w:t>Listy podle STAVBY ČEPELE</w:t>
      </w:r>
    </w:p>
    <w:p w:rsidR="00353F84" w:rsidRPr="005861B0" w:rsidRDefault="00353F84" w:rsidP="00701713">
      <w:pPr>
        <w:rPr>
          <w:rFonts w:cstheme="minorHAnsi"/>
          <w:sz w:val="40"/>
          <w:szCs w:val="40"/>
        </w:rPr>
      </w:pPr>
      <w:r w:rsidRPr="005861B0">
        <w:rPr>
          <w:rFonts w:cstheme="minorHAnsi"/>
          <w:sz w:val="40"/>
          <w:szCs w:val="40"/>
        </w:rPr>
        <w:t>J______________</w:t>
      </w:r>
    </w:p>
    <w:p w:rsidR="00353F84" w:rsidRPr="005861B0" w:rsidRDefault="00353F84" w:rsidP="00701713">
      <w:pPr>
        <w:rPr>
          <w:rFonts w:cstheme="minorHAnsi"/>
          <w:sz w:val="40"/>
          <w:szCs w:val="40"/>
        </w:rPr>
      </w:pPr>
      <w:r w:rsidRPr="005861B0">
        <w:rPr>
          <w:rFonts w:cstheme="minorHAnsi"/>
          <w:sz w:val="40"/>
          <w:szCs w:val="40"/>
        </w:rPr>
        <w:t xml:space="preserve">S______________ </w:t>
      </w:r>
      <w:r w:rsidRPr="005861B0">
        <w:rPr>
          <w:rFonts w:cstheme="minorHAnsi"/>
          <w:sz w:val="40"/>
          <w:szCs w:val="40"/>
        </w:rPr>
        <w:tab/>
        <w:t>DL ____________</w:t>
      </w:r>
    </w:p>
    <w:p w:rsidR="00353F84" w:rsidRPr="005861B0" w:rsidRDefault="00353F84" w:rsidP="00701713">
      <w:pPr>
        <w:rPr>
          <w:rFonts w:cstheme="minorHAnsi"/>
          <w:sz w:val="40"/>
          <w:szCs w:val="40"/>
        </w:rPr>
      </w:pPr>
      <w:r w:rsidRPr="005861B0">
        <w:rPr>
          <w:rFonts w:cstheme="minorHAnsi"/>
          <w:sz w:val="40"/>
          <w:szCs w:val="40"/>
        </w:rPr>
        <w:tab/>
      </w:r>
      <w:r w:rsidRPr="005861B0">
        <w:rPr>
          <w:rFonts w:cstheme="minorHAnsi"/>
          <w:sz w:val="40"/>
          <w:szCs w:val="40"/>
        </w:rPr>
        <w:tab/>
      </w:r>
      <w:r w:rsidRPr="005861B0">
        <w:rPr>
          <w:rFonts w:cstheme="minorHAnsi"/>
          <w:sz w:val="40"/>
          <w:szCs w:val="40"/>
        </w:rPr>
        <w:tab/>
      </w:r>
      <w:r w:rsidRPr="005861B0">
        <w:rPr>
          <w:rFonts w:cstheme="minorHAnsi"/>
          <w:sz w:val="40"/>
          <w:szCs w:val="40"/>
        </w:rPr>
        <w:tab/>
      </w:r>
      <w:r w:rsidRPr="005861B0">
        <w:rPr>
          <w:rFonts w:cstheme="minorHAnsi"/>
          <w:sz w:val="40"/>
          <w:szCs w:val="40"/>
        </w:rPr>
        <w:tab/>
        <w:t>ZP_____________</w:t>
      </w:r>
    </w:p>
    <w:p w:rsidR="00353F84" w:rsidRPr="005861B0" w:rsidRDefault="00353F84" w:rsidP="00701713">
      <w:pPr>
        <w:rPr>
          <w:rFonts w:cstheme="minorHAnsi"/>
          <w:sz w:val="40"/>
          <w:szCs w:val="40"/>
        </w:rPr>
      </w:pPr>
      <w:r w:rsidRPr="005861B0">
        <w:rPr>
          <w:rFonts w:cstheme="minorHAnsi"/>
          <w:sz w:val="40"/>
          <w:szCs w:val="40"/>
        </w:rPr>
        <w:tab/>
      </w:r>
      <w:r w:rsidRPr="005861B0">
        <w:rPr>
          <w:rFonts w:cstheme="minorHAnsi"/>
          <w:sz w:val="40"/>
          <w:szCs w:val="40"/>
        </w:rPr>
        <w:tab/>
      </w:r>
      <w:r w:rsidRPr="005861B0">
        <w:rPr>
          <w:rFonts w:cstheme="minorHAnsi"/>
          <w:sz w:val="40"/>
          <w:szCs w:val="40"/>
        </w:rPr>
        <w:tab/>
      </w:r>
      <w:r w:rsidRPr="005861B0">
        <w:rPr>
          <w:rFonts w:cstheme="minorHAnsi"/>
          <w:sz w:val="40"/>
          <w:szCs w:val="40"/>
        </w:rPr>
        <w:tab/>
      </w:r>
      <w:r w:rsidRPr="005861B0">
        <w:rPr>
          <w:rFonts w:cstheme="minorHAnsi"/>
          <w:sz w:val="40"/>
          <w:szCs w:val="40"/>
        </w:rPr>
        <w:tab/>
      </w:r>
      <w:r w:rsidRPr="005861B0">
        <w:rPr>
          <w:rFonts w:cstheme="minorHAnsi"/>
          <w:sz w:val="40"/>
          <w:szCs w:val="40"/>
        </w:rPr>
        <w:tab/>
      </w:r>
      <w:r w:rsidRPr="005861B0">
        <w:rPr>
          <w:rFonts w:cstheme="minorHAnsi"/>
          <w:sz w:val="40"/>
          <w:szCs w:val="40"/>
        </w:rPr>
        <w:tab/>
        <w:t>LI_______________</w:t>
      </w:r>
    </w:p>
    <w:p w:rsidR="00353F84" w:rsidRPr="005861B0" w:rsidRDefault="00353F84" w:rsidP="00701713">
      <w:pPr>
        <w:rPr>
          <w:rFonts w:cstheme="minorHAnsi"/>
          <w:sz w:val="40"/>
          <w:szCs w:val="40"/>
        </w:rPr>
      </w:pPr>
      <w:r w:rsidRPr="005861B0">
        <w:rPr>
          <w:rFonts w:cstheme="minorHAnsi"/>
          <w:sz w:val="40"/>
          <w:szCs w:val="40"/>
        </w:rPr>
        <w:tab/>
      </w:r>
      <w:r w:rsidRPr="005861B0">
        <w:rPr>
          <w:rFonts w:cstheme="minorHAnsi"/>
          <w:sz w:val="40"/>
          <w:szCs w:val="40"/>
        </w:rPr>
        <w:tab/>
      </w:r>
      <w:r w:rsidRPr="005861B0">
        <w:rPr>
          <w:rFonts w:cstheme="minorHAnsi"/>
          <w:sz w:val="40"/>
          <w:szCs w:val="40"/>
        </w:rPr>
        <w:tab/>
      </w:r>
      <w:r w:rsidRPr="005861B0">
        <w:rPr>
          <w:rFonts w:cstheme="minorHAnsi"/>
          <w:sz w:val="40"/>
          <w:szCs w:val="40"/>
        </w:rPr>
        <w:tab/>
      </w:r>
      <w:r w:rsidRPr="005861B0">
        <w:rPr>
          <w:rFonts w:cstheme="minorHAnsi"/>
          <w:sz w:val="40"/>
          <w:szCs w:val="40"/>
        </w:rPr>
        <w:tab/>
      </w:r>
      <w:r w:rsidRPr="005861B0">
        <w:rPr>
          <w:rFonts w:cstheme="minorHAnsi"/>
          <w:sz w:val="40"/>
          <w:szCs w:val="40"/>
        </w:rPr>
        <w:tab/>
      </w:r>
      <w:r w:rsidRPr="005861B0">
        <w:rPr>
          <w:rFonts w:cstheme="minorHAnsi"/>
          <w:sz w:val="40"/>
          <w:szCs w:val="40"/>
        </w:rPr>
        <w:tab/>
        <w:t>SU_______________</w:t>
      </w:r>
    </w:p>
    <w:p w:rsidR="00353F84" w:rsidRPr="005861B0" w:rsidRDefault="00353F84" w:rsidP="00701713">
      <w:pPr>
        <w:rPr>
          <w:rFonts w:cstheme="minorHAnsi"/>
          <w:sz w:val="40"/>
          <w:szCs w:val="40"/>
        </w:rPr>
      </w:pPr>
    </w:p>
    <w:p w:rsidR="00353F84" w:rsidRPr="005861B0" w:rsidRDefault="00353F84" w:rsidP="00701713">
      <w:pPr>
        <w:rPr>
          <w:rFonts w:cstheme="minorHAnsi"/>
          <w:sz w:val="40"/>
          <w:szCs w:val="40"/>
        </w:rPr>
      </w:pPr>
      <w:r w:rsidRPr="005861B0">
        <w:rPr>
          <w:rFonts w:cstheme="minorHAnsi"/>
          <w:sz w:val="40"/>
          <w:szCs w:val="40"/>
        </w:rPr>
        <w:t>Listy podle TVARU ČEPELE</w:t>
      </w:r>
    </w:p>
    <w:p w:rsidR="00353F84" w:rsidRPr="005861B0" w:rsidRDefault="00353F84" w:rsidP="00701713">
      <w:pPr>
        <w:rPr>
          <w:rFonts w:cstheme="minorHAnsi"/>
          <w:sz w:val="40"/>
          <w:szCs w:val="40"/>
        </w:rPr>
      </w:pPr>
      <w:r w:rsidRPr="005861B0">
        <w:rPr>
          <w:rFonts w:cstheme="minorHAnsi"/>
          <w:sz w:val="40"/>
          <w:szCs w:val="40"/>
        </w:rPr>
        <w:t>např. ____________, ____________, ______________,</w:t>
      </w:r>
    </w:p>
    <w:p w:rsidR="00353F84" w:rsidRPr="005861B0" w:rsidRDefault="00353F84" w:rsidP="00701713">
      <w:pPr>
        <w:rPr>
          <w:rFonts w:cstheme="minorHAnsi"/>
          <w:sz w:val="40"/>
          <w:szCs w:val="40"/>
        </w:rPr>
      </w:pPr>
      <w:r w:rsidRPr="005861B0">
        <w:rPr>
          <w:rFonts w:cstheme="minorHAnsi"/>
          <w:sz w:val="40"/>
          <w:szCs w:val="40"/>
        </w:rPr>
        <w:t>____________, _____________</w:t>
      </w:r>
    </w:p>
    <w:p w:rsidR="00353F84" w:rsidRPr="005861B0" w:rsidRDefault="00353F84" w:rsidP="00701713">
      <w:pPr>
        <w:rPr>
          <w:rFonts w:cstheme="minorHAnsi"/>
          <w:sz w:val="40"/>
          <w:szCs w:val="40"/>
        </w:rPr>
      </w:pPr>
      <w:r w:rsidRPr="005861B0">
        <w:rPr>
          <w:rFonts w:cstheme="minorHAnsi"/>
          <w:sz w:val="40"/>
          <w:szCs w:val="40"/>
        </w:rPr>
        <w:t>Listy podle OKRAJE ČEPELE</w:t>
      </w:r>
    </w:p>
    <w:p w:rsidR="00353F84" w:rsidRPr="005861B0" w:rsidRDefault="00353F84" w:rsidP="00353F84">
      <w:pPr>
        <w:rPr>
          <w:rFonts w:cstheme="minorHAnsi"/>
          <w:sz w:val="40"/>
          <w:szCs w:val="40"/>
        </w:rPr>
      </w:pPr>
      <w:r w:rsidRPr="005861B0">
        <w:rPr>
          <w:rFonts w:cstheme="minorHAnsi"/>
          <w:sz w:val="40"/>
          <w:szCs w:val="40"/>
        </w:rPr>
        <w:t>např. ____________, ____________, ______________,</w:t>
      </w:r>
    </w:p>
    <w:p w:rsidR="00353F84" w:rsidRPr="005861B0" w:rsidRDefault="00353F84" w:rsidP="00353F84">
      <w:pPr>
        <w:rPr>
          <w:rFonts w:cstheme="minorHAnsi"/>
          <w:sz w:val="40"/>
          <w:szCs w:val="40"/>
        </w:rPr>
      </w:pPr>
      <w:r w:rsidRPr="005861B0">
        <w:rPr>
          <w:rFonts w:cstheme="minorHAnsi"/>
          <w:sz w:val="40"/>
          <w:szCs w:val="40"/>
        </w:rPr>
        <w:t>____________, _____________</w:t>
      </w:r>
    </w:p>
    <w:p w:rsidR="00353F84" w:rsidRPr="005861B0" w:rsidRDefault="00353F84" w:rsidP="00353F84">
      <w:pPr>
        <w:rPr>
          <w:rFonts w:cstheme="minorHAnsi"/>
          <w:sz w:val="40"/>
          <w:szCs w:val="40"/>
        </w:rPr>
      </w:pPr>
      <w:r w:rsidRPr="005861B0">
        <w:rPr>
          <w:rFonts w:cstheme="minorHAnsi"/>
          <w:sz w:val="40"/>
          <w:szCs w:val="40"/>
        </w:rPr>
        <w:t>Listy</w:t>
      </w:r>
      <w:r w:rsidR="001E1C5E">
        <w:rPr>
          <w:rFonts w:cstheme="minorHAnsi"/>
          <w:sz w:val="40"/>
          <w:szCs w:val="40"/>
        </w:rPr>
        <w:t xml:space="preserve"> podle POSTAVEN</w:t>
      </w:r>
      <w:r w:rsidRPr="005861B0">
        <w:rPr>
          <w:rFonts w:cstheme="minorHAnsi"/>
          <w:sz w:val="40"/>
          <w:szCs w:val="40"/>
        </w:rPr>
        <w:t>Í NA STONKU</w:t>
      </w:r>
    </w:p>
    <w:p w:rsidR="00353F84" w:rsidRPr="005861B0" w:rsidRDefault="00353F84" w:rsidP="00353F84">
      <w:pPr>
        <w:rPr>
          <w:rFonts w:cstheme="minorHAnsi"/>
          <w:sz w:val="40"/>
          <w:szCs w:val="40"/>
        </w:rPr>
      </w:pPr>
      <w:r w:rsidRPr="005861B0">
        <w:rPr>
          <w:rFonts w:cstheme="minorHAnsi"/>
          <w:sz w:val="40"/>
          <w:szCs w:val="40"/>
        </w:rPr>
        <w:t>ST____________</w:t>
      </w:r>
    </w:p>
    <w:p w:rsidR="00353F84" w:rsidRPr="005861B0" w:rsidRDefault="00353F84" w:rsidP="00353F84">
      <w:pPr>
        <w:rPr>
          <w:rFonts w:cstheme="minorHAnsi"/>
          <w:sz w:val="40"/>
          <w:szCs w:val="40"/>
        </w:rPr>
      </w:pPr>
      <w:r w:rsidRPr="005861B0">
        <w:rPr>
          <w:rFonts w:cstheme="minorHAnsi"/>
          <w:sz w:val="40"/>
          <w:szCs w:val="40"/>
        </w:rPr>
        <w:t>VS____________</w:t>
      </w:r>
    </w:p>
    <w:p w:rsidR="00353F84" w:rsidRPr="005861B0" w:rsidRDefault="00353F84" w:rsidP="00353F84">
      <w:pPr>
        <w:rPr>
          <w:rFonts w:cstheme="minorHAnsi"/>
          <w:sz w:val="40"/>
          <w:szCs w:val="40"/>
        </w:rPr>
      </w:pPr>
      <w:r w:rsidRPr="005861B0">
        <w:rPr>
          <w:rFonts w:cstheme="minorHAnsi"/>
          <w:sz w:val="40"/>
          <w:szCs w:val="40"/>
        </w:rPr>
        <w:t>PŘ____________</w:t>
      </w:r>
    </w:p>
    <w:p w:rsidR="00353F84" w:rsidRPr="005861B0" w:rsidRDefault="00353F84" w:rsidP="00353F84">
      <w:pPr>
        <w:rPr>
          <w:rFonts w:cstheme="minorHAnsi"/>
          <w:sz w:val="40"/>
          <w:szCs w:val="40"/>
        </w:rPr>
      </w:pPr>
      <w:r w:rsidRPr="005861B0">
        <w:rPr>
          <w:rFonts w:cstheme="minorHAnsi"/>
          <w:sz w:val="40"/>
          <w:szCs w:val="40"/>
        </w:rPr>
        <w:lastRenderedPageBreak/>
        <w:t>Listy podle PŘÍTOMNOSTI ŘAPÍKU</w:t>
      </w:r>
    </w:p>
    <w:p w:rsidR="00353F84" w:rsidRPr="005861B0" w:rsidRDefault="00353F84" w:rsidP="00353F84">
      <w:pPr>
        <w:rPr>
          <w:rFonts w:cstheme="minorHAnsi"/>
          <w:sz w:val="40"/>
          <w:szCs w:val="40"/>
        </w:rPr>
      </w:pPr>
      <w:r w:rsidRPr="005861B0">
        <w:rPr>
          <w:rFonts w:cstheme="minorHAnsi"/>
          <w:sz w:val="40"/>
          <w:szCs w:val="40"/>
        </w:rPr>
        <w:t>ŘA____________</w:t>
      </w:r>
    </w:p>
    <w:p w:rsidR="00353F84" w:rsidRDefault="00353F84" w:rsidP="00353F84">
      <w:pPr>
        <w:rPr>
          <w:rFonts w:cstheme="minorHAnsi"/>
          <w:b/>
          <w:sz w:val="40"/>
          <w:szCs w:val="40"/>
        </w:rPr>
      </w:pPr>
      <w:r w:rsidRPr="005861B0">
        <w:rPr>
          <w:rFonts w:cstheme="minorHAnsi"/>
          <w:sz w:val="40"/>
          <w:szCs w:val="40"/>
        </w:rPr>
        <w:t>PŘI____________</w:t>
      </w:r>
    </w:p>
    <w:p w:rsidR="002B6FAE" w:rsidRDefault="002B6FAE" w:rsidP="00701713">
      <w:pPr>
        <w:rPr>
          <w:rFonts w:cstheme="minorHAnsi"/>
          <w:b/>
          <w:sz w:val="40"/>
          <w:szCs w:val="40"/>
        </w:rPr>
      </w:pPr>
    </w:p>
    <w:p w:rsidR="00701713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5</w:t>
      </w:r>
    </w:p>
    <w:p w:rsidR="002B6FAE" w:rsidRDefault="00353F84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Nakresli stonek s listy:</w:t>
      </w:r>
    </w:p>
    <w:p w:rsidR="00353F84" w:rsidRDefault="00353F84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řapíkatými, vstřícnými, lichozpeřenými, oválnými, zubatými</w:t>
      </w:r>
    </w:p>
    <w:p w:rsidR="00353F84" w:rsidRDefault="00353F84" w:rsidP="00701713">
      <w:pPr>
        <w:rPr>
          <w:rFonts w:cstheme="minorHAnsi"/>
          <w:b/>
          <w:sz w:val="40"/>
          <w:szCs w:val="40"/>
        </w:rPr>
      </w:pPr>
    </w:p>
    <w:p w:rsidR="00353F84" w:rsidRDefault="00353F84" w:rsidP="00701713">
      <w:pPr>
        <w:rPr>
          <w:rFonts w:cstheme="minorHAnsi"/>
          <w:b/>
          <w:sz w:val="40"/>
          <w:szCs w:val="40"/>
        </w:rPr>
      </w:pPr>
    </w:p>
    <w:p w:rsidR="00800838" w:rsidRDefault="00800838" w:rsidP="00701713">
      <w:pPr>
        <w:rPr>
          <w:rFonts w:cstheme="minorHAnsi"/>
          <w:b/>
          <w:sz w:val="40"/>
          <w:szCs w:val="40"/>
        </w:rPr>
      </w:pPr>
    </w:p>
    <w:p w:rsidR="00800838" w:rsidRDefault="00800838" w:rsidP="00701713">
      <w:pPr>
        <w:rPr>
          <w:rFonts w:cstheme="minorHAnsi"/>
          <w:b/>
          <w:sz w:val="40"/>
          <w:szCs w:val="40"/>
        </w:rPr>
      </w:pPr>
    </w:p>
    <w:p w:rsidR="002B6FAE" w:rsidRDefault="002B6FAE" w:rsidP="00701713">
      <w:pPr>
        <w:rPr>
          <w:rFonts w:cstheme="minorHAnsi"/>
          <w:b/>
          <w:sz w:val="40"/>
          <w:szCs w:val="40"/>
        </w:rPr>
      </w:pPr>
    </w:p>
    <w:p w:rsidR="002B6FAE" w:rsidRDefault="002B6FAE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6</w:t>
      </w:r>
    </w:p>
    <w:p w:rsidR="0054648F" w:rsidRDefault="0054648F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Jak jsou přeměněny listy u daných rostlin. Doplň funkci</w:t>
      </w:r>
    </w:p>
    <w:p w:rsidR="0054648F" w:rsidRPr="005861B0" w:rsidRDefault="0054648F" w:rsidP="00701713">
      <w:pPr>
        <w:rPr>
          <w:rFonts w:cstheme="minorHAnsi"/>
          <w:sz w:val="40"/>
          <w:szCs w:val="40"/>
        </w:rPr>
      </w:pPr>
      <w:r w:rsidRPr="005861B0">
        <w:rPr>
          <w:rFonts w:cstheme="minorHAnsi"/>
          <w:sz w:val="40"/>
          <w:szCs w:val="40"/>
        </w:rPr>
        <w:t>tulipán</w:t>
      </w:r>
      <w:r w:rsidRPr="005861B0">
        <w:rPr>
          <w:rFonts w:cstheme="minorHAnsi"/>
          <w:sz w:val="40"/>
          <w:szCs w:val="40"/>
        </w:rPr>
        <w:tab/>
      </w:r>
      <w:r w:rsidRPr="005861B0">
        <w:rPr>
          <w:rFonts w:cstheme="minorHAnsi"/>
          <w:sz w:val="40"/>
          <w:szCs w:val="40"/>
        </w:rPr>
        <w:tab/>
        <w:t>______________</w:t>
      </w:r>
      <w:r w:rsidRPr="005861B0">
        <w:rPr>
          <w:rFonts w:cstheme="minorHAnsi"/>
          <w:sz w:val="40"/>
          <w:szCs w:val="40"/>
        </w:rPr>
        <w:tab/>
      </w:r>
      <w:r w:rsidRPr="005861B0">
        <w:rPr>
          <w:rFonts w:cstheme="minorHAnsi"/>
          <w:sz w:val="40"/>
          <w:szCs w:val="40"/>
        </w:rPr>
        <w:tab/>
      </w:r>
      <w:proofErr w:type="spellStart"/>
      <w:r w:rsidRPr="005861B0">
        <w:rPr>
          <w:rFonts w:cstheme="minorHAnsi"/>
          <w:sz w:val="40"/>
          <w:szCs w:val="40"/>
        </w:rPr>
        <w:t>fce</w:t>
      </w:r>
      <w:proofErr w:type="spellEnd"/>
      <w:r w:rsidRPr="005861B0">
        <w:rPr>
          <w:rFonts w:cstheme="minorHAnsi"/>
          <w:sz w:val="40"/>
          <w:szCs w:val="40"/>
        </w:rPr>
        <w:t>:_______________</w:t>
      </w:r>
    </w:p>
    <w:p w:rsidR="0054648F" w:rsidRPr="005861B0" w:rsidRDefault="0054648F" w:rsidP="00701713">
      <w:pPr>
        <w:rPr>
          <w:rFonts w:cstheme="minorHAnsi"/>
          <w:sz w:val="40"/>
          <w:szCs w:val="40"/>
        </w:rPr>
      </w:pPr>
      <w:r w:rsidRPr="005861B0">
        <w:rPr>
          <w:rFonts w:cstheme="minorHAnsi"/>
          <w:sz w:val="40"/>
          <w:szCs w:val="40"/>
        </w:rPr>
        <w:t>dřišťál</w:t>
      </w:r>
      <w:r w:rsidRPr="005861B0">
        <w:rPr>
          <w:rFonts w:cstheme="minorHAnsi"/>
          <w:sz w:val="40"/>
          <w:szCs w:val="40"/>
        </w:rPr>
        <w:tab/>
      </w:r>
      <w:r w:rsidRPr="005861B0">
        <w:rPr>
          <w:rFonts w:cstheme="minorHAnsi"/>
          <w:sz w:val="40"/>
          <w:szCs w:val="40"/>
        </w:rPr>
        <w:tab/>
        <w:t>______________</w:t>
      </w:r>
      <w:r w:rsidRPr="005861B0">
        <w:rPr>
          <w:rFonts w:cstheme="minorHAnsi"/>
          <w:sz w:val="40"/>
          <w:szCs w:val="40"/>
        </w:rPr>
        <w:tab/>
      </w:r>
      <w:r w:rsidRPr="005861B0">
        <w:rPr>
          <w:rFonts w:cstheme="minorHAnsi"/>
          <w:sz w:val="40"/>
          <w:szCs w:val="40"/>
        </w:rPr>
        <w:tab/>
      </w:r>
      <w:proofErr w:type="spellStart"/>
      <w:r w:rsidRPr="005861B0">
        <w:rPr>
          <w:rFonts w:cstheme="minorHAnsi"/>
          <w:sz w:val="40"/>
          <w:szCs w:val="40"/>
        </w:rPr>
        <w:t>fce</w:t>
      </w:r>
      <w:proofErr w:type="spellEnd"/>
      <w:r w:rsidRPr="005861B0">
        <w:rPr>
          <w:rFonts w:cstheme="minorHAnsi"/>
          <w:sz w:val="40"/>
          <w:szCs w:val="40"/>
        </w:rPr>
        <w:t>:_______________</w:t>
      </w:r>
    </w:p>
    <w:p w:rsidR="002B6FAE" w:rsidRPr="005861B0" w:rsidRDefault="0054648F" w:rsidP="00701713">
      <w:pPr>
        <w:rPr>
          <w:rFonts w:cstheme="minorHAnsi"/>
          <w:sz w:val="40"/>
          <w:szCs w:val="40"/>
        </w:rPr>
      </w:pPr>
      <w:r w:rsidRPr="005861B0">
        <w:rPr>
          <w:rFonts w:cstheme="minorHAnsi"/>
          <w:sz w:val="40"/>
          <w:szCs w:val="40"/>
        </w:rPr>
        <w:t>hrách</w:t>
      </w:r>
      <w:r w:rsidRPr="005861B0">
        <w:rPr>
          <w:rFonts w:cstheme="minorHAnsi"/>
          <w:sz w:val="40"/>
          <w:szCs w:val="40"/>
        </w:rPr>
        <w:tab/>
      </w:r>
      <w:r w:rsidRPr="005861B0">
        <w:rPr>
          <w:rFonts w:cstheme="minorHAnsi"/>
          <w:sz w:val="40"/>
          <w:szCs w:val="40"/>
        </w:rPr>
        <w:tab/>
        <w:t>______________</w:t>
      </w:r>
      <w:r w:rsidRPr="005861B0">
        <w:rPr>
          <w:rFonts w:cstheme="minorHAnsi"/>
          <w:sz w:val="40"/>
          <w:szCs w:val="40"/>
        </w:rPr>
        <w:tab/>
      </w:r>
      <w:r w:rsidRPr="005861B0">
        <w:rPr>
          <w:rFonts w:cstheme="minorHAnsi"/>
          <w:sz w:val="40"/>
          <w:szCs w:val="40"/>
        </w:rPr>
        <w:tab/>
      </w:r>
      <w:proofErr w:type="spellStart"/>
      <w:r w:rsidRPr="005861B0">
        <w:rPr>
          <w:rFonts w:cstheme="minorHAnsi"/>
          <w:sz w:val="40"/>
          <w:szCs w:val="40"/>
        </w:rPr>
        <w:t>fce</w:t>
      </w:r>
      <w:proofErr w:type="spellEnd"/>
      <w:r w:rsidRPr="005861B0">
        <w:rPr>
          <w:rFonts w:cstheme="minorHAnsi"/>
          <w:sz w:val="40"/>
          <w:szCs w:val="40"/>
        </w:rPr>
        <w:t>:_______________</w:t>
      </w:r>
    </w:p>
    <w:p w:rsidR="0054648F" w:rsidRDefault="0054648F" w:rsidP="00534B3C">
      <w:pPr>
        <w:rPr>
          <w:rFonts w:cstheme="minorHAnsi"/>
          <w:b/>
          <w:sz w:val="40"/>
          <w:szCs w:val="40"/>
        </w:rPr>
      </w:pPr>
    </w:p>
    <w:p w:rsidR="0054648F" w:rsidRDefault="0054648F" w:rsidP="00534B3C">
      <w:pPr>
        <w:rPr>
          <w:rFonts w:cstheme="minorHAnsi"/>
          <w:b/>
          <w:sz w:val="40"/>
          <w:szCs w:val="40"/>
        </w:rPr>
      </w:pPr>
    </w:p>
    <w:p w:rsidR="00701713" w:rsidRDefault="009662E3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 xml:space="preserve">Anotace: pracovní list </w:t>
      </w:r>
      <w:r w:rsidR="00701713">
        <w:rPr>
          <w:rFonts w:cstheme="minorHAnsi"/>
          <w:b/>
          <w:sz w:val="40"/>
          <w:szCs w:val="40"/>
        </w:rPr>
        <w:t>– práce s textem</w:t>
      </w:r>
    </w:p>
    <w:p w:rsidR="00701713" w:rsidRDefault="00701713" w:rsidP="00534B3C">
      <w:pPr>
        <w:rPr>
          <w:rFonts w:cstheme="minorHAnsi"/>
          <w:b/>
          <w:sz w:val="40"/>
          <w:szCs w:val="40"/>
        </w:rPr>
      </w:pPr>
    </w:p>
    <w:p w:rsidR="005D3BDF" w:rsidRDefault="005D3BDF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Řešení:</w:t>
      </w:r>
    </w:p>
    <w:p w:rsidR="0054648F" w:rsidRPr="00585BA5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Pracovní </w:t>
      </w:r>
      <w:r w:rsidRPr="00585BA5">
        <w:rPr>
          <w:rFonts w:cstheme="minorHAnsi"/>
          <w:b/>
          <w:sz w:val="40"/>
          <w:szCs w:val="40"/>
        </w:rPr>
        <w:t xml:space="preserve">list </w:t>
      </w:r>
      <w:r>
        <w:rPr>
          <w:rFonts w:cstheme="minorHAnsi"/>
          <w:b/>
          <w:sz w:val="40"/>
          <w:szCs w:val="40"/>
        </w:rPr>
        <w:t>LISTY ROSTLIN</w:t>
      </w:r>
    </w:p>
    <w:p w:rsidR="0054648F" w:rsidRPr="00585BA5" w:rsidRDefault="0054648F" w:rsidP="0054648F">
      <w:pPr>
        <w:rPr>
          <w:rFonts w:cstheme="minorHAnsi"/>
          <w:b/>
          <w:sz w:val="40"/>
          <w:szCs w:val="40"/>
        </w:rPr>
      </w:pPr>
      <w:r w:rsidRPr="00585BA5">
        <w:rPr>
          <w:rFonts w:cstheme="minorHAnsi"/>
          <w:b/>
          <w:sz w:val="40"/>
          <w:szCs w:val="40"/>
        </w:rPr>
        <w:t>No 1</w:t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Odpověz na otázku.</w:t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</w:p>
    <w:p w:rsidR="0054648F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Čím se liší listy od kořenů a stonků.</w:t>
      </w:r>
    </w:p>
    <w:p w:rsidR="0054648F" w:rsidRDefault="0054648F" w:rsidP="0054648F">
      <w:r>
        <w:rPr>
          <w:rFonts w:cstheme="minorHAnsi"/>
          <w:b/>
          <w:sz w:val="40"/>
          <w:szCs w:val="40"/>
        </w:rPr>
        <w:t>MAJÍ UKONČENÝ RŮST</w:t>
      </w:r>
    </w:p>
    <w:p w:rsidR="0054648F" w:rsidRPr="00820573" w:rsidRDefault="0054648F" w:rsidP="0054648F">
      <w:pPr>
        <w:rPr>
          <w:rFonts w:cstheme="minorHAnsi"/>
          <w:sz w:val="40"/>
          <w:szCs w:val="40"/>
        </w:rPr>
      </w:pPr>
    </w:p>
    <w:p w:rsidR="0054648F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</w:t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Rozlušti funkce listů.</w:t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NÁŘODÍPOVA DOVY 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ODPAŘOVÁNÍ VODY</w:t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ZATYSOFNETO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FOTOSYNTÉZA</w:t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VĚMANÝ LŮPYN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VÝMĚNA PLYNŮ</w:t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</w:p>
    <w:p w:rsidR="0054648F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3</w:t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Nakresli náčrt LISTU. Doplň popis pomocí slov:</w:t>
      </w:r>
    </w:p>
    <w:p w:rsidR="00DD22B1" w:rsidRPr="00DD22B1" w:rsidRDefault="00DD22B1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řapík, čepel, žilnatina</w:t>
      </w:r>
    </w:p>
    <w:p w:rsidR="0054648F" w:rsidRDefault="00DD22B1" w:rsidP="0054648F">
      <w:pPr>
        <w:rPr>
          <w:rFonts w:cstheme="minorHAnsi"/>
          <w:b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3588</wp:posOffset>
            </wp:positionH>
            <wp:positionV relativeFrom="paragraph">
              <wp:posOffset>1951</wp:posOffset>
            </wp:positionV>
            <wp:extent cx="1531345" cy="2489812"/>
            <wp:effectExtent l="0" t="0" r="0" b="6350"/>
            <wp:wrapNone/>
            <wp:docPr id="4" name="Obrázek 4" descr="https://encrypted-tbn1.gstatic.com/images?q=tbn:ANd9GcSdvAUT_Uue9moYFpgvVCb86GNueAukEjxucxh1lkR--C5CyRj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s://encrypted-tbn1.gstatic.com/images?q=tbn:ANd9GcSdvAUT_Uue9moYFpgvVCb86GNueAukEjxucxh1lkR--C5CyRjm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52876" b="20702"/>
                    <a:stretch/>
                  </pic:blipFill>
                  <pic:spPr bwMode="auto">
                    <a:xfrm>
                      <a:off x="0" y="0"/>
                      <a:ext cx="1531345" cy="2489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</w:p>
    <w:p w:rsidR="0054648F" w:rsidRDefault="00DD22B1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ČEPEL SE ŽILNATINOU</w:t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</w:p>
    <w:p w:rsidR="0054648F" w:rsidRDefault="00DD22B1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ŘAPÍK</w:t>
      </w:r>
    </w:p>
    <w:p w:rsidR="00DD22B1" w:rsidRDefault="00DD22B1" w:rsidP="0054648F">
      <w:pPr>
        <w:rPr>
          <w:rFonts w:cstheme="minorHAnsi"/>
          <w:b/>
          <w:sz w:val="40"/>
          <w:szCs w:val="40"/>
        </w:rPr>
      </w:pPr>
    </w:p>
    <w:p w:rsidR="00DD22B1" w:rsidRDefault="00DD22B1" w:rsidP="0054648F">
      <w:pPr>
        <w:rPr>
          <w:rFonts w:cstheme="minorHAnsi"/>
          <w:b/>
          <w:sz w:val="40"/>
          <w:szCs w:val="40"/>
        </w:rPr>
      </w:pPr>
    </w:p>
    <w:p w:rsidR="00DD22B1" w:rsidRDefault="00DD22B1" w:rsidP="0054648F">
      <w:pPr>
        <w:rPr>
          <w:rFonts w:cstheme="minorHAnsi"/>
          <w:b/>
          <w:sz w:val="40"/>
          <w:szCs w:val="40"/>
        </w:rPr>
      </w:pPr>
    </w:p>
    <w:p w:rsidR="0054648F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4</w:t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dělení listů podle různých kritérií.</w:t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</w:p>
    <w:p w:rsidR="0054648F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Listy podle STAVBY ČEPELE</w:t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J</w:t>
      </w:r>
      <w:r w:rsidR="00DD22B1">
        <w:rPr>
          <w:rFonts w:cstheme="minorHAnsi"/>
          <w:b/>
          <w:sz w:val="40"/>
          <w:szCs w:val="40"/>
        </w:rPr>
        <w:t>EDNODUCHÉ</w:t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S</w:t>
      </w:r>
      <w:r w:rsidR="00DD22B1">
        <w:rPr>
          <w:rFonts w:cstheme="minorHAnsi"/>
          <w:b/>
          <w:sz w:val="40"/>
          <w:szCs w:val="40"/>
        </w:rPr>
        <w:t>LOŽENÉ</w:t>
      </w:r>
      <w:r w:rsidR="00DD22B1">
        <w:rPr>
          <w:rFonts w:cstheme="minorHAnsi"/>
          <w:b/>
          <w:sz w:val="40"/>
          <w:szCs w:val="40"/>
        </w:rPr>
        <w:tab/>
      </w:r>
      <w:r w:rsidR="00DD22B1"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 xml:space="preserve"> </w:t>
      </w:r>
      <w:r>
        <w:rPr>
          <w:rFonts w:cstheme="minorHAnsi"/>
          <w:b/>
          <w:sz w:val="40"/>
          <w:szCs w:val="40"/>
        </w:rPr>
        <w:tab/>
      </w:r>
      <w:r w:rsidR="00DD22B1">
        <w:rPr>
          <w:rFonts w:cstheme="minorHAnsi"/>
          <w:b/>
          <w:sz w:val="40"/>
          <w:szCs w:val="40"/>
        </w:rPr>
        <w:t>DLANITĚ</w:t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ZP</w:t>
      </w:r>
      <w:r w:rsidR="00DD22B1">
        <w:rPr>
          <w:rFonts w:cstheme="minorHAnsi"/>
          <w:b/>
          <w:sz w:val="40"/>
          <w:szCs w:val="40"/>
        </w:rPr>
        <w:t>EŘENÉ</w:t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LI</w:t>
      </w:r>
      <w:r w:rsidR="00DD22B1">
        <w:rPr>
          <w:rFonts w:cstheme="minorHAnsi"/>
          <w:b/>
          <w:sz w:val="40"/>
          <w:szCs w:val="40"/>
        </w:rPr>
        <w:t>CHOZPEŘENÉ</w:t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SU</w:t>
      </w:r>
      <w:r w:rsidR="00DD22B1">
        <w:rPr>
          <w:rFonts w:cstheme="minorHAnsi"/>
          <w:b/>
          <w:sz w:val="40"/>
          <w:szCs w:val="40"/>
        </w:rPr>
        <w:t>DOZPEŘENÉ</w:t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</w:p>
    <w:p w:rsidR="0054648F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Listy podle TVARU ČEPELE</w:t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 xml:space="preserve">např. </w:t>
      </w:r>
      <w:r w:rsidR="00DD22B1">
        <w:rPr>
          <w:rFonts w:cstheme="minorHAnsi"/>
          <w:b/>
          <w:sz w:val="40"/>
          <w:szCs w:val="40"/>
        </w:rPr>
        <w:t>OKROUHLÝ, SRDČITÝ, KOPINATÝ, JEHLICOVITÝ, VEJČITÝ, OBVEJČITÝ</w:t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Listy podle OKRAJE ČEPELE</w:t>
      </w:r>
    </w:p>
    <w:p w:rsidR="0054648F" w:rsidRDefault="0054648F" w:rsidP="00DD22B1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např. </w:t>
      </w:r>
      <w:r w:rsidR="00DD22B1">
        <w:rPr>
          <w:rFonts w:cstheme="minorHAnsi"/>
          <w:b/>
          <w:sz w:val="40"/>
          <w:szCs w:val="40"/>
        </w:rPr>
        <w:t>CELOKRAJNÝ, VROUBKOVANÝ, ZUBATÝ, PILOVITÝ, LALOČNATÝ</w:t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</w:p>
    <w:p w:rsidR="0054648F" w:rsidRDefault="001E1C5E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Listy podle POSTAVEN</w:t>
      </w:r>
      <w:r w:rsidR="0054648F">
        <w:rPr>
          <w:rFonts w:cstheme="minorHAnsi"/>
          <w:b/>
          <w:sz w:val="40"/>
          <w:szCs w:val="40"/>
        </w:rPr>
        <w:t>Í NA STONKU</w:t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ST</w:t>
      </w:r>
      <w:r w:rsidR="00DD22B1">
        <w:rPr>
          <w:rFonts w:cstheme="minorHAnsi"/>
          <w:b/>
          <w:sz w:val="40"/>
          <w:szCs w:val="40"/>
        </w:rPr>
        <w:t>ŘÍDAVÉ</w:t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VS</w:t>
      </w:r>
      <w:r w:rsidR="00DD22B1">
        <w:rPr>
          <w:rFonts w:cstheme="minorHAnsi"/>
          <w:b/>
          <w:sz w:val="40"/>
          <w:szCs w:val="40"/>
        </w:rPr>
        <w:t>TŘÍCNÉ</w:t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PŘ</w:t>
      </w:r>
      <w:r w:rsidR="00DD22B1">
        <w:rPr>
          <w:rFonts w:cstheme="minorHAnsi"/>
          <w:b/>
          <w:sz w:val="40"/>
          <w:szCs w:val="40"/>
        </w:rPr>
        <w:t>ESLENITÉ</w:t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</w:p>
    <w:p w:rsidR="0054648F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Listy podle PŘÍTOMNOSTI ŘAPÍKU</w:t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ŘA</w:t>
      </w:r>
      <w:r w:rsidR="00DD22B1">
        <w:rPr>
          <w:rFonts w:cstheme="minorHAnsi"/>
          <w:b/>
          <w:sz w:val="40"/>
          <w:szCs w:val="40"/>
        </w:rPr>
        <w:t>PÍKATÉ</w:t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PŘI</w:t>
      </w:r>
      <w:r w:rsidR="00DD22B1">
        <w:rPr>
          <w:rFonts w:cstheme="minorHAnsi"/>
          <w:b/>
          <w:sz w:val="40"/>
          <w:szCs w:val="40"/>
        </w:rPr>
        <w:t>SEDLÉ</w:t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</w:p>
    <w:p w:rsidR="0054648F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5</w:t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Nakresli stonek s listy:</w:t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řapíkatými, vstřícnými, lichozpeřenými, oválnými, zubatými</w:t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6</w:t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Jak jsou přeměněny listy u daných rostlin. Doplň funkci</w:t>
      </w:r>
    </w:p>
    <w:p w:rsidR="00DD22B1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tulipán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DD22B1">
        <w:rPr>
          <w:rFonts w:cstheme="minorHAnsi"/>
          <w:b/>
          <w:sz w:val="40"/>
          <w:szCs w:val="40"/>
        </w:rPr>
        <w:t>CIBULE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proofErr w:type="spellStart"/>
      <w:r>
        <w:rPr>
          <w:rFonts w:cstheme="minorHAnsi"/>
          <w:b/>
          <w:sz w:val="40"/>
          <w:szCs w:val="40"/>
        </w:rPr>
        <w:t>fce</w:t>
      </w:r>
      <w:proofErr w:type="spellEnd"/>
      <w:r>
        <w:rPr>
          <w:rFonts w:cstheme="minorHAnsi"/>
          <w:b/>
          <w:sz w:val="40"/>
          <w:szCs w:val="40"/>
        </w:rPr>
        <w:t>:</w:t>
      </w:r>
      <w:r w:rsidR="00DD22B1">
        <w:rPr>
          <w:rFonts w:cstheme="minorHAnsi"/>
          <w:b/>
          <w:sz w:val="40"/>
          <w:szCs w:val="40"/>
        </w:rPr>
        <w:t xml:space="preserve"> ZÁSOBNÍ</w:t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dřišťál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DD22B1">
        <w:rPr>
          <w:rFonts w:cstheme="minorHAnsi"/>
          <w:b/>
          <w:sz w:val="40"/>
          <w:szCs w:val="40"/>
        </w:rPr>
        <w:t>TRNY</w:t>
      </w:r>
      <w:r w:rsidR="00DD22B1">
        <w:rPr>
          <w:rFonts w:cstheme="minorHAnsi"/>
          <w:b/>
          <w:sz w:val="40"/>
          <w:szCs w:val="40"/>
        </w:rPr>
        <w:tab/>
      </w:r>
      <w:r w:rsidR="00DD22B1">
        <w:rPr>
          <w:rFonts w:cstheme="minorHAnsi"/>
          <w:b/>
          <w:sz w:val="40"/>
          <w:szCs w:val="40"/>
        </w:rPr>
        <w:tab/>
      </w:r>
      <w:proofErr w:type="spellStart"/>
      <w:r>
        <w:rPr>
          <w:rFonts w:cstheme="minorHAnsi"/>
          <w:b/>
          <w:sz w:val="40"/>
          <w:szCs w:val="40"/>
        </w:rPr>
        <w:t>fce</w:t>
      </w:r>
      <w:proofErr w:type="spellEnd"/>
      <w:r>
        <w:rPr>
          <w:rFonts w:cstheme="minorHAnsi"/>
          <w:b/>
          <w:sz w:val="40"/>
          <w:szCs w:val="40"/>
        </w:rPr>
        <w:t>:</w:t>
      </w:r>
      <w:r w:rsidR="00DD22B1">
        <w:rPr>
          <w:rFonts w:cstheme="minorHAnsi"/>
          <w:b/>
          <w:sz w:val="40"/>
          <w:szCs w:val="40"/>
        </w:rPr>
        <w:t xml:space="preserve"> OCHRANNÁ</w:t>
      </w:r>
    </w:p>
    <w:p w:rsidR="0054648F" w:rsidRDefault="0054648F" w:rsidP="0054648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hrách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DD22B1">
        <w:rPr>
          <w:rFonts w:cstheme="minorHAnsi"/>
          <w:b/>
          <w:sz w:val="40"/>
          <w:szCs w:val="40"/>
        </w:rPr>
        <w:t>ÚPONKY</w:t>
      </w:r>
      <w:r>
        <w:rPr>
          <w:rFonts w:cstheme="minorHAnsi"/>
          <w:b/>
          <w:sz w:val="40"/>
          <w:szCs w:val="40"/>
        </w:rPr>
        <w:tab/>
      </w:r>
      <w:proofErr w:type="spellStart"/>
      <w:r>
        <w:rPr>
          <w:rFonts w:cstheme="minorHAnsi"/>
          <w:b/>
          <w:sz w:val="40"/>
          <w:szCs w:val="40"/>
        </w:rPr>
        <w:t>fce</w:t>
      </w:r>
      <w:proofErr w:type="spellEnd"/>
      <w:r>
        <w:rPr>
          <w:rFonts w:cstheme="minorHAnsi"/>
          <w:b/>
          <w:sz w:val="40"/>
          <w:szCs w:val="40"/>
        </w:rPr>
        <w:t>:</w:t>
      </w:r>
      <w:r w:rsidR="00DD22B1">
        <w:rPr>
          <w:rFonts w:cstheme="minorHAnsi"/>
          <w:b/>
          <w:sz w:val="40"/>
          <w:szCs w:val="40"/>
        </w:rPr>
        <w:t xml:space="preserve"> PŘICHYCOVACÍ</w:t>
      </w:r>
    </w:p>
    <w:p w:rsidR="0012417C" w:rsidRDefault="0012417C" w:rsidP="00685765">
      <w:pPr>
        <w:rPr>
          <w:rFonts w:cstheme="minorHAnsi"/>
          <w:b/>
          <w:sz w:val="40"/>
          <w:szCs w:val="40"/>
        </w:rPr>
      </w:pPr>
    </w:p>
    <w:p w:rsidR="0012417C" w:rsidRDefault="0012417C" w:rsidP="00685765">
      <w:pPr>
        <w:rPr>
          <w:rFonts w:cstheme="minorHAnsi"/>
          <w:b/>
          <w:sz w:val="40"/>
          <w:szCs w:val="40"/>
        </w:rPr>
      </w:pPr>
    </w:p>
    <w:p w:rsidR="00534B3C" w:rsidRDefault="00534B3C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Citace:</w:t>
      </w:r>
    </w:p>
    <w:p w:rsidR="00534B3C" w:rsidRDefault="00534B3C" w:rsidP="00534B3C">
      <w:pPr>
        <w:tabs>
          <w:tab w:val="num" w:pos="720"/>
        </w:tabs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 xml:space="preserve">ČABRADOVÁ, Věra. </w:t>
      </w:r>
      <w:r w:rsidRPr="00901941">
        <w:rPr>
          <w:rFonts w:cstheme="minorHAnsi"/>
          <w:i/>
          <w:iCs/>
          <w:sz w:val="40"/>
          <w:szCs w:val="40"/>
        </w:rPr>
        <w:t xml:space="preserve">Přírodopis </w:t>
      </w:r>
      <w:r w:rsidR="00AE322E">
        <w:rPr>
          <w:rFonts w:cstheme="minorHAnsi"/>
          <w:i/>
          <w:iCs/>
          <w:sz w:val="40"/>
          <w:szCs w:val="40"/>
        </w:rPr>
        <w:t>7</w:t>
      </w:r>
      <w:r w:rsidRPr="00901941">
        <w:rPr>
          <w:rFonts w:cstheme="minorHAnsi"/>
          <w:sz w:val="40"/>
          <w:szCs w:val="40"/>
        </w:rPr>
        <w:t xml:space="preserve">: </w:t>
      </w:r>
      <w:r w:rsidRPr="00901941">
        <w:rPr>
          <w:rFonts w:cstheme="minorHAnsi"/>
          <w:i/>
          <w:iCs/>
          <w:sz w:val="40"/>
          <w:szCs w:val="40"/>
        </w:rPr>
        <w:t xml:space="preserve">učebnice pro základní </w:t>
      </w:r>
      <w:bookmarkStart w:id="0" w:name="_GoBack"/>
      <w:bookmarkEnd w:id="0"/>
      <w:r w:rsidRPr="00901941">
        <w:rPr>
          <w:rFonts w:cstheme="minorHAnsi"/>
          <w:i/>
          <w:iCs/>
          <w:sz w:val="40"/>
          <w:szCs w:val="40"/>
        </w:rPr>
        <w:t>školy a víceletá gymnázia</w:t>
      </w:r>
      <w:r w:rsidRPr="00901941">
        <w:rPr>
          <w:rFonts w:cstheme="minorHAnsi"/>
          <w:sz w:val="40"/>
          <w:szCs w:val="40"/>
        </w:rPr>
        <w:t>. Plzeň: Fraus, 200</w:t>
      </w:r>
      <w:r w:rsidR="00AE322E">
        <w:rPr>
          <w:rFonts w:cstheme="minorHAnsi"/>
          <w:sz w:val="40"/>
          <w:szCs w:val="40"/>
        </w:rPr>
        <w:t>5</w:t>
      </w:r>
      <w:r w:rsidRPr="00901941">
        <w:rPr>
          <w:rFonts w:cstheme="minorHAnsi"/>
          <w:sz w:val="40"/>
          <w:szCs w:val="40"/>
        </w:rPr>
        <w:t>. ISBN 80-7238-</w:t>
      </w:r>
      <w:r w:rsidR="00AE322E">
        <w:rPr>
          <w:rFonts w:cstheme="minorHAnsi"/>
          <w:sz w:val="40"/>
          <w:szCs w:val="40"/>
        </w:rPr>
        <w:t>424</w:t>
      </w:r>
      <w:r w:rsidRPr="00901941">
        <w:rPr>
          <w:rFonts w:cstheme="minorHAnsi"/>
          <w:sz w:val="40"/>
          <w:szCs w:val="40"/>
        </w:rPr>
        <w:t>-</w:t>
      </w:r>
      <w:r w:rsidR="00AE322E">
        <w:rPr>
          <w:rFonts w:cstheme="minorHAnsi"/>
          <w:sz w:val="40"/>
          <w:szCs w:val="40"/>
        </w:rPr>
        <w:t>4</w:t>
      </w:r>
      <w:r w:rsidRPr="00901941">
        <w:rPr>
          <w:rFonts w:cstheme="minorHAnsi"/>
          <w:sz w:val="40"/>
          <w:szCs w:val="40"/>
        </w:rPr>
        <w:t>.</w:t>
      </w:r>
    </w:p>
    <w:p w:rsidR="00E74371" w:rsidRDefault="00E74371" w:rsidP="00534B3C">
      <w:pPr>
        <w:tabs>
          <w:tab w:val="num" w:pos="720"/>
        </w:tabs>
        <w:rPr>
          <w:rFonts w:cstheme="minorHAnsi"/>
          <w:sz w:val="40"/>
          <w:szCs w:val="40"/>
        </w:rPr>
      </w:pPr>
    </w:p>
    <w:sectPr w:rsidR="00E74371" w:rsidSect="00852746">
      <w:type w:val="continuous"/>
      <w:pgSz w:w="11906" w:h="16838"/>
      <w:pgMar w:top="1134" w:right="991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A76B9"/>
    <w:multiLevelType w:val="hybridMultilevel"/>
    <w:tmpl w:val="E58CE46E"/>
    <w:lvl w:ilvl="0" w:tplc="9C18F3F6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F501B8"/>
    <w:multiLevelType w:val="hybridMultilevel"/>
    <w:tmpl w:val="60620C8A"/>
    <w:lvl w:ilvl="0" w:tplc="772A0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B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6F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5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CD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4D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E6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EE60EBC"/>
    <w:multiLevelType w:val="hybridMultilevel"/>
    <w:tmpl w:val="DC7AC7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A80A34"/>
    <w:multiLevelType w:val="hybridMultilevel"/>
    <w:tmpl w:val="80A26D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453900"/>
    <w:multiLevelType w:val="hybridMultilevel"/>
    <w:tmpl w:val="FAFE699A"/>
    <w:lvl w:ilvl="0" w:tplc="A34AF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AC4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A2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0B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6C4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A26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64D04FB8"/>
    <w:multiLevelType w:val="hybridMultilevel"/>
    <w:tmpl w:val="E58CE46E"/>
    <w:lvl w:ilvl="0" w:tplc="9C18F3F6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attachedTemplate r:id="rId1"/>
  <w:defaultTabStop w:val="708"/>
  <w:hyphenationZone w:val="425"/>
  <w:characterSpacingControl w:val="doNotCompress"/>
  <w:compat>
    <w:useFELayout/>
  </w:compat>
  <w:rsids>
    <w:rsidRoot w:val="00991B80"/>
    <w:rsid w:val="00007282"/>
    <w:rsid w:val="000424DD"/>
    <w:rsid w:val="00043520"/>
    <w:rsid w:val="00044AC8"/>
    <w:rsid w:val="00083573"/>
    <w:rsid w:val="00085FF7"/>
    <w:rsid w:val="000C1BED"/>
    <w:rsid w:val="00107713"/>
    <w:rsid w:val="001117A8"/>
    <w:rsid w:val="0011495E"/>
    <w:rsid w:val="00114B3B"/>
    <w:rsid w:val="001221E4"/>
    <w:rsid w:val="0012417C"/>
    <w:rsid w:val="00137A3A"/>
    <w:rsid w:val="00140A4A"/>
    <w:rsid w:val="00156354"/>
    <w:rsid w:val="001742CF"/>
    <w:rsid w:val="00195D48"/>
    <w:rsid w:val="001B7467"/>
    <w:rsid w:val="001E1C5E"/>
    <w:rsid w:val="001F2EA9"/>
    <w:rsid w:val="00205542"/>
    <w:rsid w:val="002407E9"/>
    <w:rsid w:val="00250D60"/>
    <w:rsid w:val="002744F2"/>
    <w:rsid w:val="00282F36"/>
    <w:rsid w:val="002B6FAE"/>
    <w:rsid w:val="002D21C9"/>
    <w:rsid w:val="002D50FF"/>
    <w:rsid w:val="002E67F1"/>
    <w:rsid w:val="00352B07"/>
    <w:rsid w:val="00353F84"/>
    <w:rsid w:val="003646EC"/>
    <w:rsid w:val="0036708C"/>
    <w:rsid w:val="00367408"/>
    <w:rsid w:val="00372317"/>
    <w:rsid w:val="00376815"/>
    <w:rsid w:val="00385934"/>
    <w:rsid w:val="003F18CA"/>
    <w:rsid w:val="003F2361"/>
    <w:rsid w:val="00416011"/>
    <w:rsid w:val="00464FC6"/>
    <w:rsid w:val="00470A08"/>
    <w:rsid w:val="00480CCE"/>
    <w:rsid w:val="004A08AF"/>
    <w:rsid w:val="004B3D02"/>
    <w:rsid w:val="004D0642"/>
    <w:rsid w:val="004D5022"/>
    <w:rsid w:val="004D56A3"/>
    <w:rsid w:val="004F53DA"/>
    <w:rsid w:val="00506821"/>
    <w:rsid w:val="0051232B"/>
    <w:rsid w:val="00513C25"/>
    <w:rsid w:val="0052041B"/>
    <w:rsid w:val="00525410"/>
    <w:rsid w:val="005300E3"/>
    <w:rsid w:val="00534B3C"/>
    <w:rsid w:val="0054648F"/>
    <w:rsid w:val="0055368E"/>
    <w:rsid w:val="00560E40"/>
    <w:rsid w:val="005651ED"/>
    <w:rsid w:val="005779F6"/>
    <w:rsid w:val="00585BA5"/>
    <w:rsid w:val="005861B0"/>
    <w:rsid w:val="005A2A80"/>
    <w:rsid w:val="005B6317"/>
    <w:rsid w:val="005C682E"/>
    <w:rsid w:val="005D2EDC"/>
    <w:rsid w:val="005D3BDF"/>
    <w:rsid w:val="00605D06"/>
    <w:rsid w:val="00644EC8"/>
    <w:rsid w:val="00650585"/>
    <w:rsid w:val="00666165"/>
    <w:rsid w:val="0066650B"/>
    <w:rsid w:val="006704B1"/>
    <w:rsid w:val="00672C7D"/>
    <w:rsid w:val="00685765"/>
    <w:rsid w:val="00686F00"/>
    <w:rsid w:val="006A0EEA"/>
    <w:rsid w:val="006C39BB"/>
    <w:rsid w:val="006C5360"/>
    <w:rsid w:val="006D4E19"/>
    <w:rsid w:val="006E5C04"/>
    <w:rsid w:val="00701713"/>
    <w:rsid w:val="007041FD"/>
    <w:rsid w:val="00720C4B"/>
    <w:rsid w:val="00737D4B"/>
    <w:rsid w:val="00766F72"/>
    <w:rsid w:val="00771FED"/>
    <w:rsid w:val="0079195B"/>
    <w:rsid w:val="00800838"/>
    <w:rsid w:val="00820573"/>
    <w:rsid w:val="0082146D"/>
    <w:rsid w:val="00824168"/>
    <w:rsid w:val="008346D5"/>
    <w:rsid w:val="00852746"/>
    <w:rsid w:val="00862A02"/>
    <w:rsid w:val="00872B84"/>
    <w:rsid w:val="00875AA6"/>
    <w:rsid w:val="008861C0"/>
    <w:rsid w:val="00895F70"/>
    <w:rsid w:val="008A676B"/>
    <w:rsid w:val="008A6E54"/>
    <w:rsid w:val="008B3EDD"/>
    <w:rsid w:val="008B4C23"/>
    <w:rsid w:val="008D2672"/>
    <w:rsid w:val="008F00FE"/>
    <w:rsid w:val="00906B20"/>
    <w:rsid w:val="00913E32"/>
    <w:rsid w:val="00926AB7"/>
    <w:rsid w:val="009502F6"/>
    <w:rsid w:val="00956A70"/>
    <w:rsid w:val="0096097D"/>
    <w:rsid w:val="009662E3"/>
    <w:rsid w:val="00975132"/>
    <w:rsid w:val="0097736B"/>
    <w:rsid w:val="00991B80"/>
    <w:rsid w:val="009A002F"/>
    <w:rsid w:val="009C031F"/>
    <w:rsid w:val="009E588D"/>
    <w:rsid w:val="00A05A07"/>
    <w:rsid w:val="00A20B6E"/>
    <w:rsid w:val="00A2323B"/>
    <w:rsid w:val="00A37AF5"/>
    <w:rsid w:val="00A45B7D"/>
    <w:rsid w:val="00A508FC"/>
    <w:rsid w:val="00A66B97"/>
    <w:rsid w:val="00A73BD3"/>
    <w:rsid w:val="00A9086A"/>
    <w:rsid w:val="00A95C17"/>
    <w:rsid w:val="00AA684B"/>
    <w:rsid w:val="00AB5A68"/>
    <w:rsid w:val="00AC5810"/>
    <w:rsid w:val="00AC5B02"/>
    <w:rsid w:val="00AD19AA"/>
    <w:rsid w:val="00AE322E"/>
    <w:rsid w:val="00B047BB"/>
    <w:rsid w:val="00B1635F"/>
    <w:rsid w:val="00B50C92"/>
    <w:rsid w:val="00B57114"/>
    <w:rsid w:val="00B61DF3"/>
    <w:rsid w:val="00B75383"/>
    <w:rsid w:val="00B82232"/>
    <w:rsid w:val="00B92E68"/>
    <w:rsid w:val="00BA5BF0"/>
    <w:rsid w:val="00BA7C75"/>
    <w:rsid w:val="00BB2135"/>
    <w:rsid w:val="00BB23CC"/>
    <w:rsid w:val="00BB642E"/>
    <w:rsid w:val="00BC054E"/>
    <w:rsid w:val="00BC6B97"/>
    <w:rsid w:val="00BC7214"/>
    <w:rsid w:val="00BD3FC2"/>
    <w:rsid w:val="00BD44AE"/>
    <w:rsid w:val="00BE3106"/>
    <w:rsid w:val="00BE4972"/>
    <w:rsid w:val="00C30BE7"/>
    <w:rsid w:val="00C364E6"/>
    <w:rsid w:val="00C734B0"/>
    <w:rsid w:val="00CB5E01"/>
    <w:rsid w:val="00CF4115"/>
    <w:rsid w:val="00CF7880"/>
    <w:rsid w:val="00D44B0E"/>
    <w:rsid w:val="00D76705"/>
    <w:rsid w:val="00D80A4F"/>
    <w:rsid w:val="00D85C9D"/>
    <w:rsid w:val="00DB53B2"/>
    <w:rsid w:val="00DD1022"/>
    <w:rsid w:val="00DD22B1"/>
    <w:rsid w:val="00E05854"/>
    <w:rsid w:val="00E2587D"/>
    <w:rsid w:val="00E444E0"/>
    <w:rsid w:val="00E463C2"/>
    <w:rsid w:val="00E74371"/>
    <w:rsid w:val="00E806C8"/>
    <w:rsid w:val="00E945BE"/>
    <w:rsid w:val="00EC23E7"/>
    <w:rsid w:val="00EC410C"/>
    <w:rsid w:val="00EC6D91"/>
    <w:rsid w:val="00ED39D2"/>
    <w:rsid w:val="00EE05D7"/>
    <w:rsid w:val="00EE7DCE"/>
    <w:rsid w:val="00EF4D02"/>
    <w:rsid w:val="00F05301"/>
    <w:rsid w:val="00F07CF3"/>
    <w:rsid w:val="00F232DC"/>
    <w:rsid w:val="00F406D0"/>
    <w:rsid w:val="00F432B1"/>
    <w:rsid w:val="00F66481"/>
    <w:rsid w:val="00F709C2"/>
    <w:rsid w:val="00F72B3D"/>
    <w:rsid w:val="00FB5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2E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rmtovanvHTML">
    <w:name w:val="HTML Preformatted"/>
    <w:basedOn w:val="Normln"/>
    <w:link w:val="FormtovanvHTMLChar"/>
    <w:uiPriority w:val="99"/>
    <w:unhideWhenUsed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B4C23"/>
    <w:rPr>
      <w:rFonts w:ascii="Courier New" w:eastAsia="Times New Roman" w:hAnsi="Courier New" w:cs="Courier New"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5A2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unhideWhenUsed/>
    <w:qFormat/>
    <w:rsid w:val="004D56A3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rmtovanvHTML">
    <w:name w:val="HTML Preformatted"/>
    <w:basedOn w:val="Normln"/>
    <w:link w:val="FormtovanvHTMLChar"/>
    <w:uiPriority w:val="99"/>
    <w:unhideWhenUsed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B4C23"/>
    <w:rPr>
      <w:rFonts w:ascii="Courier New" w:eastAsia="Times New Roman" w:hAnsi="Courier New" w:cs="Courier New"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5A2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unhideWhenUsed/>
    <w:qFormat/>
    <w:rsid w:val="004D56A3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67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3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58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0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vrznik\Desktop\DUM\07\VY_32_INOVACE_10_P&#344;7_KAPRA&#270;OROSTY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A05C06-9AB7-4342-846A-7BE6C010C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VY_32_INOVACE_10_PŘ7_KAPRAĎOROSTY</Template>
  <TotalTime>1</TotalTime>
  <Pages>1</Pages>
  <Words>382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Tvrznik</dc:creator>
  <cp:lastModifiedBy>Dum</cp:lastModifiedBy>
  <cp:revision>3</cp:revision>
  <dcterms:created xsi:type="dcterms:W3CDTF">2013-09-30T18:23:00Z</dcterms:created>
  <dcterms:modified xsi:type="dcterms:W3CDTF">2013-09-30T18:23:00Z</dcterms:modified>
</cp:coreProperties>
</file>