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49762D">
        <w:rPr>
          <w:rFonts w:cstheme="minorHAnsi"/>
          <w:sz w:val="40"/>
          <w:szCs w:val="40"/>
        </w:rPr>
        <w:t>15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49762D">
        <w:rPr>
          <w:rFonts w:cstheme="minorHAnsi"/>
          <w:sz w:val="40"/>
          <w:szCs w:val="40"/>
        </w:rPr>
        <w:t>PLODY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49762D">
        <w:rPr>
          <w:rFonts w:cstheme="minorHAnsi"/>
          <w:sz w:val="40"/>
          <w:szCs w:val="40"/>
        </w:rPr>
        <w:t>PLODY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6E5C04">
        <w:rPr>
          <w:rFonts w:cstheme="minorHAnsi"/>
          <w:sz w:val="40"/>
          <w:szCs w:val="40"/>
        </w:rPr>
        <w:t>ÚNOR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Pr="00585BA5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49762D">
        <w:rPr>
          <w:rFonts w:cstheme="minorHAnsi"/>
          <w:b/>
          <w:sz w:val="40"/>
          <w:szCs w:val="40"/>
        </w:rPr>
        <w:t>PLODY</w:t>
      </w: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352B07" w:rsidRDefault="0049762D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Sestav věty. Doplň potřebná další slova.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plod, počet, přeměna, semeno, semeník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vznikat, uložit</w:t>
      </w:r>
    </w:p>
    <w:p w:rsidR="009F58E1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9F58E1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plod, rozšiřování, semeno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chránit, vyživovat, zajišťovat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plod, rostlina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vznikat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pestík, plod, přeměna</w:t>
      </w:r>
    </w:p>
    <w:p w:rsid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vznikat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oplodí, semeník, stěna, plod, povrch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být, vznikat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49762D" w:rsidRPr="00EF0DD2" w:rsidRDefault="0049762D" w:rsidP="00EF0DD2">
      <w:pPr>
        <w:spacing w:after="0"/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_______________________________________________</w:t>
      </w:r>
    </w:p>
    <w:p w:rsidR="009F58E1" w:rsidRDefault="009F58E1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2</w:t>
      </w:r>
    </w:p>
    <w:p w:rsidR="009F58E1" w:rsidRDefault="0049762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dělení plodů podle typu oplodí.</w:t>
      </w:r>
    </w:p>
    <w:p w:rsidR="0049762D" w:rsidRDefault="0049762D" w:rsidP="00701713">
      <w:pPr>
        <w:rPr>
          <w:rFonts w:cstheme="minorHAnsi"/>
          <w:b/>
          <w:sz w:val="40"/>
          <w:szCs w:val="40"/>
        </w:rPr>
      </w:pPr>
    </w:p>
    <w:p w:rsidR="00EF0DD2" w:rsidRDefault="0049762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PLODY</w:t>
      </w:r>
    </w:p>
    <w:p w:rsidR="0049762D" w:rsidRPr="00EF0DD2" w:rsidRDefault="00EF0DD2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="0049762D" w:rsidRPr="00EF0DD2">
        <w:rPr>
          <w:rFonts w:cstheme="minorHAnsi"/>
          <w:sz w:val="40"/>
          <w:szCs w:val="40"/>
        </w:rPr>
        <w:tab/>
        <w:t>D___________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B_________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P_________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M_________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S____________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P____________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např.</w:t>
      </w:r>
      <w:r w:rsidRPr="00EF0DD2">
        <w:rPr>
          <w:rFonts w:cstheme="minorHAnsi"/>
          <w:sz w:val="40"/>
          <w:szCs w:val="40"/>
        </w:rPr>
        <w:tab/>
        <w:t>L___________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T___________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Š___________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N_____________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např.</w:t>
      </w:r>
      <w:r w:rsidRPr="00EF0DD2">
        <w:rPr>
          <w:rFonts w:cstheme="minorHAnsi"/>
          <w:sz w:val="40"/>
          <w:szCs w:val="40"/>
        </w:rPr>
        <w:tab/>
        <w:t>N___________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O___________</w:t>
      </w:r>
    </w:p>
    <w:p w:rsidR="0049762D" w:rsidRPr="00EF0DD2" w:rsidRDefault="0049762D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="004E4201" w:rsidRPr="00EF0DD2">
        <w:rPr>
          <w:rFonts w:cstheme="minorHAnsi"/>
          <w:sz w:val="40"/>
          <w:szCs w:val="40"/>
        </w:rPr>
        <w:t>O___________</w:t>
      </w:r>
    </w:p>
    <w:p w:rsidR="00EF0DD2" w:rsidRPr="00EF0DD2" w:rsidRDefault="00EF0DD2" w:rsidP="00701713">
      <w:pPr>
        <w:rPr>
          <w:rFonts w:cstheme="minorHAnsi"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353F84" w:rsidRDefault="004E4201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Připiš rostliny k plodům v úkolu 2</w:t>
      </w:r>
    </w:p>
    <w:p w:rsidR="004E4201" w:rsidRPr="00EF0DD2" w:rsidRDefault="004E4201" w:rsidP="00820573">
      <w:pPr>
        <w:rPr>
          <w:rFonts w:cstheme="minorHAnsi"/>
          <w:sz w:val="40"/>
          <w:szCs w:val="40"/>
        </w:rPr>
      </w:pPr>
    </w:p>
    <w:p w:rsidR="004E4201" w:rsidRPr="00EF0DD2" w:rsidRDefault="004E4201" w:rsidP="0082057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brukev, hruška, fazole, líska, mák, meruňka, rajče, slunečnice, žito</w:t>
      </w: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4E4201" w:rsidRDefault="000E37D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sloupce.</w:t>
      </w:r>
    </w:p>
    <w:p w:rsidR="004E4201" w:rsidRDefault="004E4201" w:rsidP="00701713">
      <w:pPr>
        <w:rPr>
          <w:rFonts w:cstheme="minorHAnsi"/>
          <w:b/>
          <w:sz w:val="40"/>
          <w:szCs w:val="40"/>
        </w:rPr>
      </w:pPr>
    </w:p>
    <w:p w:rsidR="004E4201" w:rsidRPr="00EF0DD2" w:rsidRDefault="004E4201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ROZŠIŘOVÁNÍ PLODŮ</w:t>
      </w:r>
    </w:p>
    <w:p w:rsidR="004E4201" w:rsidRPr="00EF0DD2" w:rsidRDefault="004E4201" w:rsidP="00701713">
      <w:pPr>
        <w:rPr>
          <w:rFonts w:cstheme="minorHAnsi"/>
          <w:sz w:val="40"/>
          <w:szCs w:val="40"/>
        </w:rPr>
      </w:pPr>
    </w:p>
    <w:p w:rsidR="004E4201" w:rsidRDefault="004E4201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způsob</w:t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přizpůsobení</w:t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příklad</w:t>
      </w:r>
    </w:p>
    <w:p w:rsidR="00EF0DD2" w:rsidRPr="00EF0DD2" w:rsidRDefault="00EF0DD2" w:rsidP="00701713">
      <w:pPr>
        <w:rPr>
          <w:rFonts w:cstheme="minorHAnsi"/>
          <w:sz w:val="40"/>
          <w:szCs w:val="40"/>
        </w:rPr>
      </w:pPr>
    </w:p>
    <w:p w:rsidR="004E4201" w:rsidRPr="00EF0DD2" w:rsidRDefault="004E4201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chmýr</w:t>
      </w:r>
    </w:p>
    <w:p w:rsidR="004E4201" w:rsidRPr="00EF0DD2" w:rsidRDefault="004E4201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javor</w:t>
      </w:r>
    </w:p>
    <w:p w:rsidR="004E4201" w:rsidRPr="00EF0DD2" w:rsidRDefault="000E37DC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háčky</w:t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="004E4201" w:rsidRPr="00EF0DD2">
        <w:rPr>
          <w:rFonts w:cstheme="minorHAnsi"/>
          <w:sz w:val="40"/>
          <w:szCs w:val="40"/>
        </w:rPr>
        <w:tab/>
      </w:r>
      <w:r w:rsidR="004E4201" w:rsidRPr="00EF0DD2">
        <w:rPr>
          <w:rFonts w:cstheme="minorHAnsi"/>
          <w:sz w:val="40"/>
          <w:szCs w:val="40"/>
        </w:rPr>
        <w:tab/>
      </w:r>
      <w:r w:rsidR="004E4201" w:rsidRPr="00EF0DD2">
        <w:rPr>
          <w:rFonts w:cstheme="minorHAnsi"/>
          <w:sz w:val="40"/>
          <w:szCs w:val="40"/>
        </w:rPr>
        <w:tab/>
      </w:r>
    </w:p>
    <w:p w:rsidR="004E4201" w:rsidRDefault="004E4201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třešeň</w:t>
      </w:r>
    </w:p>
    <w:p w:rsidR="00EF0DD2" w:rsidRPr="00EF0DD2" w:rsidRDefault="00EF0DD2" w:rsidP="00701713">
      <w:pPr>
        <w:rPr>
          <w:rFonts w:cstheme="minorHAnsi"/>
          <w:sz w:val="40"/>
          <w:szCs w:val="40"/>
        </w:rPr>
      </w:pPr>
      <w:bookmarkStart w:id="0" w:name="_GoBack"/>
      <w:bookmarkEnd w:id="0"/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5</w:t>
      </w:r>
    </w:p>
    <w:p w:rsidR="00353F84" w:rsidRDefault="004E4201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Přiřaď uvedené rostliny k významu plodů.</w:t>
      </w:r>
    </w:p>
    <w:p w:rsidR="00F606F6" w:rsidRPr="00EF0DD2" w:rsidRDefault="00F606F6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bavlník, chmel, jahodník, kakaovník, kávovník, lilek, maliny, okurka, olivy, paprika, řepka</w:t>
      </w:r>
    </w:p>
    <w:p w:rsidR="00F606F6" w:rsidRPr="00EF0DD2" w:rsidRDefault="00F606F6" w:rsidP="00701713">
      <w:pPr>
        <w:rPr>
          <w:rFonts w:cstheme="minorHAnsi"/>
          <w:sz w:val="40"/>
          <w:szCs w:val="40"/>
        </w:rPr>
      </w:pPr>
    </w:p>
    <w:p w:rsidR="004E4201" w:rsidRPr="00EF0DD2" w:rsidRDefault="00F606F6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Získáváme:</w:t>
      </w:r>
    </w:p>
    <w:p w:rsidR="004E4201" w:rsidRPr="00EF0DD2" w:rsidRDefault="004E4201" w:rsidP="00701713">
      <w:pPr>
        <w:rPr>
          <w:rFonts w:cstheme="minorHAnsi"/>
          <w:sz w:val="40"/>
          <w:szCs w:val="40"/>
        </w:rPr>
      </w:pPr>
      <w:r w:rsidRPr="00EF0DD2">
        <w:rPr>
          <w:rFonts w:cstheme="minorHAnsi"/>
          <w:sz w:val="40"/>
          <w:szCs w:val="40"/>
        </w:rPr>
        <w:t>ovoce</w:t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</w:r>
      <w:r w:rsidR="00F606F6" w:rsidRPr="00EF0DD2">
        <w:rPr>
          <w:rFonts w:cstheme="minorHAnsi"/>
          <w:sz w:val="40"/>
          <w:szCs w:val="40"/>
        </w:rPr>
        <w:t>zeleninu</w:t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vlákna</w:t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nápoje</w:t>
      </w:r>
      <w:r w:rsidRPr="00EF0DD2">
        <w:rPr>
          <w:rFonts w:cstheme="minorHAnsi"/>
          <w:sz w:val="40"/>
          <w:szCs w:val="40"/>
        </w:rPr>
        <w:tab/>
      </w:r>
      <w:r w:rsidRPr="00EF0DD2">
        <w:rPr>
          <w:rFonts w:cstheme="minorHAnsi"/>
          <w:sz w:val="40"/>
          <w:szCs w:val="40"/>
        </w:rPr>
        <w:tab/>
        <w:t>olej</w:t>
      </w:r>
    </w:p>
    <w:p w:rsidR="00EF0DD2" w:rsidRPr="00EF0DD2" w:rsidRDefault="00EF0DD2" w:rsidP="00701713">
      <w:pPr>
        <w:rPr>
          <w:rFonts w:cstheme="minorHAnsi"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EF0DD2" w:rsidRDefault="00EF0DD2" w:rsidP="00701713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F606F6" w:rsidRPr="00585BA5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PLODY</w:t>
      </w:r>
    </w:p>
    <w:p w:rsidR="00F606F6" w:rsidRPr="00585BA5" w:rsidRDefault="00F606F6" w:rsidP="00F606F6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Sestav věty. Doplň potřebná další slova.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plod, počet, přeměna, semeno, semeník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vznikat, uložit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PŘEMĚNOU SEMENÍKU VZNIKÁ PLOD, VE KTERÉM JE ULOŽEN RŮZNÝ POČET SEMEN.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plod, rozšiřování, semeno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chránit, vyživovat, zajišťovat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SEMENA JSOU V PLODU NEJEN CHRÁNĚNA A VYŽIVOVÁNA, ALE PLOD TAKÉ ZAJIŠŤUJE JEJICH ROZŠIŘOVÁNÍ.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plod, rostlina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vznikat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PLODY VZNIKAJÍ POUZE U KRYTOSEMENNÝCH ROSTLIN.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pestík, plod, přeměna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vznikat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PLOD VZNIKÁ PŘEMĚNOU PESTÍKU.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oplodí, semeník, stěna, plod, povrch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být, vznikat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 POVRCHU PLODU JE OPLODÍ, KTERÉ VZNIKÁ ZE STĚNY SEMENÍKU.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dělení plodů podle typu oplodí.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PLODY</w:t>
      </w:r>
      <w:r>
        <w:rPr>
          <w:rFonts w:cstheme="minorHAnsi"/>
          <w:b/>
          <w:sz w:val="40"/>
          <w:szCs w:val="40"/>
        </w:rPr>
        <w:tab/>
        <w:t>DUŽNATÉ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BOBULE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>RAJČE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PECKOVICE</w:t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  <w:t>MERUŇKA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MALVICE</w:t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  <w:t>HRUŠKA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SUCHÉ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PUKAVÉ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např.</w:t>
      </w:r>
      <w:r>
        <w:rPr>
          <w:rFonts w:cstheme="minorHAnsi"/>
          <w:b/>
          <w:sz w:val="40"/>
          <w:szCs w:val="40"/>
        </w:rPr>
        <w:tab/>
        <w:t>LUSK</w:t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  <w:t>FAZOLE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TOBOLKA</w:t>
      </w:r>
      <w:r w:rsidR="000E37DC">
        <w:rPr>
          <w:rFonts w:cstheme="minorHAnsi"/>
          <w:b/>
          <w:sz w:val="40"/>
          <w:szCs w:val="40"/>
        </w:rPr>
        <w:tab/>
        <w:t>MÁK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ŠĚŠULE</w:t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  <w:t>BRUKEV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NEPUKAVÉ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např.</w:t>
      </w:r>
      <w:r>
        <w:rPr>
          <w:rFonts w:cstheme="minorHAnsi"/>
          <w:b/>
          <w:sz w:val="40"/>
          <w:szCs w:val="40"/>
        </w:rPr>
        <w:tab/>
        <w:t>NAŽKA</w:t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  <w:t>SLUNEČNICE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OŘÍŠEK</w:t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  <w:t>LÍSKA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OBILKA</w:t>
      </w:r>
      <w:r w:rsidR="000E37DC">
        <w:rPr>
          <w:rFonts w:cstheme="minorHAnsi"/>
          <w:b/>
          <w:sz w:val="40"/>
          <w:szCs w:val="40"/>
        </w:rPr>
        <w:tab/>
      </w:r>
      <w:r w:rsidR="000E37DC">
        <w:rPr>
          <w:rFonts w:cstheme="minorHAnsi"/>
          <w:b/>
          <w:sz w:val="40"/>
          <w:szCs w:val="40"/>
        </w:rPr>
        <w:tab/>
        <w:t>ŽITO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Připiš rostliny k plodům v úkolu 2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F606F6" w:rsidRDefault="000E37DC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sloupce</w:t>
      </w:r>
      <w:r w:rsidR="00F606F6">
        <w:rPr>
          <w:rFonts w:cstheme="minorHAnsi"/>
          <w:b/>
          <w:sz w:val="40"/>
          <w:szCs w:val="40"/>
        </w:rPr>
        <w:t>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ROZŠIŘOVÁNÍ PLODŮ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způsob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přizpůsobení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příklad</w:t>
      </w:r>
    </w:p>
    <w:p w:rsidR="00F606F6" w:rsidRDefault="000E37DC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VÍTR</w:t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  <w:t>chmýr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PAMPELIŠKA</w:t>
      </w:r>
    </w:p>
    <w:p w:rsidR="00F606F6" w:rsidRDefault="000E37DC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VÍTR</w:t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KŘÍDLATÁ NAŽKA</w:t>
      </w:r>
      <w:r w:rsidR="00F606F6">
        <w:rPr>
          <w:rFonts w:cstheme="minorHAnsi"/>
          <w:b/>
          <w:sz w:val="40"/>
          <w:szCs w:val="40"/>
        </w:rPr>
        <w:tab/>
        <w:t>javor</w:t>
      </w:r>
    </w:p>
    <w:p w:rsidR="00F606F6" w:rsidRDefault="000E37DC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ŽIVOČICH</w:t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háčky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LOPUCH</w:t>
      </w:r>
    </w:p>
    <w:p w:rsidR="00F606F6" w:rsidRDefault="000E37DC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ŽIVOČICH</w:t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DUŽNINA</w:t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</w:r>
      <w:r w:rsidR="00F606F6">
        <w:rPr>
          <w:rFonts w:cstheme="minorHAnsi"/>
          <w:b/>
          <w:sz w:val="40"/>
          <w:szCs w:val="40"/>
        </w:rPr>
        <w:tab/>
        <w:t>třešeň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Přiřaď uvedené rostliny k významu plodů.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 w:rsidRPr="00F606F6">
        <w:rPr>
          <w:rFonts w:cstheme="minorHAnsi"/>
          <w:b/>
          <w:sz w:val="40"/>
          <w:szCs w:val="40"/>
        </w:rPr>
        <w:t>bavlník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chmel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jahodník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kakaovník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kávovník</w:t>
      </w:r>
      <w:r>
        <w:rPr>
          <w:rFonts w:cstheme="minorHAnsi"/>
          <w:b/>
          <w:sz w:val="40"/>
          <w:szCs w:val="40"/>
        </w:rPr>
        <w:t xml:space="preserve">, lilek, </w:t>
      </w:r>
      <w:r w:rsidRPr="00F606F6">
        <w:rPr>
          <w:rFonts w:cstheme="minorHAnsi"/>
          <w:b/>
          <w:sz w:val="40"/>
          <w:szCs w:val="40"/>
        </w:rPr>
        <w:t>maliny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okurka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olivy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paprika</w:t>
      </w:r>
      <w:r>
        <w:rPr>
          <w:rFonts w:cstheme="minorHAnsi"/>
          <w:b/>
          <w:sz w:val="40"/>
          <w:szCs w:val="40"/>
        </w:rPr>
        <w:t xml:space="preserve">, </w:t>
      </w:r>
      <w:r w:rsidRPr="00F606F6">
        <w:rPr>
          <w:rFonts w:cstheme="minorHAnsi"/>
          <w:b/>
          <w:sz w:val="40"/>
          <w:szCs w:val="40"/>
        </w:rPr>
        <w:t>řepka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Získáváme:</w:t>
      </w:r>
    </w:p>
    <w:p w:rsidR="00F606F6" w:rsidRDefault="00F606F6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ovoce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zeleninu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vlákna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nápoje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olej</w:t>
      </w:r>
    </w:p>
    <w:p w:rsidR="000E37DC" w:rsidRDefault="000E37DC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JAHODNÍK</w:t>
      </w:r>
      <w:r>
        <w:rPr>
          <w:rFonts w:cstheme="minorHAnsi"/>
          <w:b/>
          <w:sz w:val="40"/>
          <w:szCs w:val="40"/>
        </w:rPr>
        <w:tab/>
        <w:t>LILEK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BAVLNÍK</w:t>
      </w:r>
      <w:r>
        <w:rPr>
          <w:rFonts w:cstheme="minorHAnsi"/>
          <w:b/>
          <w:sz w:val="40"/>
          <w:szCs w:val="40"/>
        </w:rPr>
        <w:tab/>
        <w:t>CHMEL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OLIVY</w:t>
      </w:r>
    </w:p>
    <w:p w:rsidR="000E37DC" w:rsidRDefault="000E37DC" w:rsidP="00F606F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MALINY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OKURKA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KAKAO</w:t>
      </w:r>
      <w:r>
        <w:rPr>
          <w:rFonts w:cstheme="minorHAnsi"/>
          <w:b/>
          <w:sz w:val="40"/>
          <w:szCs w:val="40"/>
        </w:rPr>
        <w:tab/>
        <w:t>ŘEPKA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PAPRIKA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KÁVOVNÍK</w:t>
      </w: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E74371" w:rsidRDefault="00E74371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E74371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83573"/>
    <w:rsid w:val="00085FF7"/>
    <w:rsid w:val="000C1BED"/>
    <w:rsid w:val="000E37DC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64FC6"/>
    <w:rsid w:val="00470A08"/>
    <w:rsid w:val="00480CCE"/>
    <w:rsid w:val="0049762D"/>
    <w:rsid w:val="004A08AF"/>
    <w:rsid w:val="004B3D02"/>
    <w:rsid w:val="004D0642"/>
    <w:rsid w:val="004D5022"/>
    <w:rsid w:val="004D56A3"/>
    <w:rsid w:val="004E4201"/>
    <w:rsid w:val="004F53DA"/>
    <w:rsid w:val="00505C0D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79F6"/>
    <w:rsid w:val="00585BA5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E5C04"/>
    <w:rsid w:val="00701713"/>
    <w:rsid w:val="007041FD"/>
    <w:rsid w:val="00720C4B"/>
    <w:rsid w:val="00737D4B"/>
    <w:rsid w:val="00766F72"/>
    <w:rsid w:val="00771FED"/>
    <w:rsid w:val="0079195B"/>
    <w:rsid w:val="007D40FD"/>
    <w:rsid w:val="00820573"/>
    <w:rsid w:val="0082146D"/>
    <w:rsid w:val="00824168"/>
    <w:rsid w:val="008346D5"/>
    <w:rsid w:val="00846C80"/>
    <w:rsid w:val="00852746"/>
    <w:rsid w:val="00856A12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6AB7"/>
    <w:rsid w:val="009502F6"/>
    <w:rsid w:val="00956A70"/>
    <w:rsid w:val="0096097D"/>
    <w:rsid w:val="009662E3"/>
    <w:rsid w:val="00970B13"/>
    <w:rsid w:val="00975132"/>
    <w:rsid w:val="0097736B"/>
    <w:rsid w:val="00991B80"/>
    <w:rsid w:val="009A002F"/>
    <w:rsid w:val="009C031F"/>
    <w:rsid w:val="009E588D"/>
    <w:rsid w:val="009F58E1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20318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734B0"/>
    <w:rsid w:val="00CB5E01"/>
    <w:rsid w:val="00CF4115"/>
    <w:rsid w:val="00CF7880"/>
    <w:rsid w:val="00D44B0E"/>
    <w:rsid w:val="00D76705"/>
    <w:rsid w:val="00D80A4F"/>
    <w:rsid w:val="00D85C9D"/>
    <w:rsid w:val="00DB53B2"/>
    <w:rsid w:val="00DD1022"/>
    <w:rsid w:val="00DD22B1"/>
    <w:rsid w:val="00E05854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0DD2"/>
    <w:rsid w:val="00EF4D02"/>
    <w:rsid w:val="00F05301"/>
    <w:rsid w:val="00F07CF3"/>
    <w:rsid w:val="00F232DC"/>
    <w:rsid w:val="00F406D0"/>
    <w:rsid w:val="00F432B1"/>
    <w:rsid w:val="00F606F6"/>
    <w:rsid w:val="00F66481"/>
    <w:rsid w:val="00F709C2"/>
    <w:rsid w:val="00F72B3D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BDF76-2F2F-411D-B8B5-CEB27ADF9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5</TotalTime>
  <Pages>1</Pages>
  <Words>462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</cp:lastModifiedBy>
  <cp:revision>4</cp:revision>
  <dcterms:created xsi:type="dcterms:W3CDTF">2013-05-02T20:56:00Z</dcterms:created>
  <dcterms:modified xsi:type="dcterms:W3CDTF">2013-05-03T00:21:00Z</dcterms:modified>
</cp:coreProperties>
</file>