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0E372A">
        <w:rPr>
          <w:rFonts w:cstheme="minorHAnsi"/>
          <w:sz w:val="40"/>
          <w:szCs w:val="40"/>
        </w:rPr>
        <w:t>16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0E372A">
        <w:rPr>
          <w:rFonts w:cstheme="minorHAnsi"/>
          <w:sz w:val="40"/>
          <w:szCs w:val="40"/>
        </w:rPr>
        <w:t>ROZMNOŽOVÁNÍ ROSTLIN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0E372A">
        <w:rPr>
          <w:rFonts w:cstheme="minorHAnsi"/>
          <w:sz w:val="40"/>
          <w:szCs w:val="40"/>
        </w:rPr>
        <w:t>ROZMNOŽOVÁNÍ ROSTLIN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E24A1B">
        <w:rPr>
          <w:rFonts w:cstheme="minorHAnsi"/>
          <w:sz w:val="40"/>
          <w:szCs w:val="40"/>
        </w:rPr>
        <w:t xml:space="preserve">: </w:t>
      </w:r>
      <w:r w:rsidR="000E372A">
        <w:rPr>
          <w:rFonts w:cstheme="minorHAnsi"/>
          <w:sz w:val="40"/>
          <w:szCs w:val="40"/>
        </w:rPr>
        <w:t>ÚNOR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="00CC6F54">
        <w:rPr>
          <w:rFonts w:cstheme="minorHAnsi"/>
          <w:b/>
          <w:sz w:val="40"/>
          <w:szCs w:val="40"/>
        </w:rPr>
        <w:t xml:space="preserve"> </w:t>
      </w:r>
      <w:r w:rsidR="000E372A">
        <w:rPr>
          <w:rFonts w:cstheme="minorHAnsi"/>
          <w:b/>
          <w:sz w:val="40"/>
          <w:szCs w:val="40"/>
        </w:rPr>
        <w:t>ROZMNOŽOVÁNÍ ROSTLIN</w:t>
      </w:r>
    </w:p>
    <w:p w:rsidR="006D5E1F" w:rsidRPr="00585BA5" w:rsidRDefault="006D5E1F" w:rsidP="008B4C23">
      <w:pPr>
        <w:rPr>
          <w:rFonts w:cstheme="minorHAnsi"/>
          <w:b/>
          <w:sz w:val="40"/>
          <w:szCs w:val="40"/>
        </w:rPr>
      </w:pP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No1</w:t>
      </w:r>
    </w:p>
    <w:p w:rsidR="00352B07" w:rsidRDefault="00CE4331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</w:t>
      </w:r>
      <w:r w:rsidR="000E372A">
        <w:rPr>
          <w:rFonts w:cstheme="minorHAnsi"/>
          <w:b/>
          <w:sz w:val="40"/>
          <w:szCs w:val="40"/>
        </w:rPr>
        <w:t xml:space="preserve"> slova do textu.</w:t>
      </w:r>
    </w:p>
    <w:p w:rsidR="00E24A1B" w:rsidRDefault="00E24A1B" w:rsidP="00534B3C">
      <w:pPr>
        <w:rPr>
          <w:rFonts w:cstheme="minorHAnsi"/>
          <w:b/>
          <w:sz w:val="40"/>
          <w:szCs w:val="40"/>
        </w:rPr>
      </w:pPr>
    </w:p>
    <w:p w:rsidR="000E372A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U rostlin rozeznáváme P___________ a N___________ rozmnožování, které se v průběhu života rostliny S__________.</w:t>
      </w:r>
    </w:p>
    <w:p w:rsidR="00CE4331" w:rsidRPr="00CE4331" w:rsidRDefault="00CE4331" w:rsidP="00534B3C">
      <w:pPr>
        <w:rPr>
          <w:rFonts w:cstheme="minorHAnsi"/>
          <w:sz w:val="40"/>
          <w:szCs w:val="40"/>
        </w:rPr>
      </w:pPr>
    </w:p>
    <w:p w:rsidR="000E372A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U V__________ rostlin jsou tyto fáze zřetelně od sebe O___________.</w:t>
      </w:r>
    </w:p>
    <w:p w:rsidR="00CE4331" w:rsidRPr="00CE4331" w:rsidRDefault="00CE4331" w:rsidP="00534B3C">
      <w:pPr>
        <w:rPr>
          <w:rFonts w:cstheme="minorHAnsi"/>
          <w:sz w:val="40"/>
          <w:szCs w:val="40"/>
        </w:rPr>
      </w:pPr>
    </w:p>
    <w:p w:rsidR="000E372A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U semenných rostlin při P______________ rozmnožování dochází ke S______________ samčí S_____________ buňky se samičí V___________ buňkou.</w:t>
      </w:r>
    </w:p>
    <w:p w:rsidR="00CE4331" w:rsidRPr="00CE4331" w:rsidRDefault="00CE4331" w:rsidP="00534B3C">
      <w:pPr>
        <w:rPr>
          <w:rFonts w:cstheme="minorHAnsi"/>
          <w:sz w:val="40"/>
          <w:szCs w:val="40"/>
        </w:rPr>
      </w:pPr>
    </w:p>
    <w:p w:rsidR="000E372A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Dojde k O_______________.</w:t>
      </w:r>
    </w:p>
    <w:p w:rsidR="00CE4331" w:rsidRPr="00CE4331" w:rsidRDefault="00CE4331" w:rsidP="00534B3C">
      <w:pPr>
        <w:rPr>
          <w:rFonts w:cstheme="minorHAnsi"/>
          <w:sz w:val="40"/>
          <w:szCs w:val="40"/>
        </w:rPr>
      </w:pPr>
    </w:p>
    <w:p w:rsidR="000E372A" w:rsidRPr="00CE4331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Oplozená samičí pohlavní buňka se nazývá Z__________.</w:t>
      </w:r>
    </w:p>
    <w:p w:rsidR="000E372A" w:rsidRPr="00CE4331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Z ní vzniká Z__________ nové rostliny uložený v S__________.</w:t>
      </w:r>
    </w:p>
    <w:p w:rsidR="000E372A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lastRenderedPageBreak/>
        <w:t>Dochází ke kombinaci vlastností a znaků R____________ rostlin.</w:t>
      </w:r>
    </w:p>
    <w:p w:rsidR="00CE4331" w:rsidRPr="00CE4331" w:rsidRDefault="00CE4331" w:rsidP="00534B3C">
      <w:pPr>
        <w:rPr>
          <w:rFonts w:cstheme="minorHAnsi"/>
          <w:sz w:val="40"/>
          <w:szCs w:val="40"/>
        </w:rPr>
      </w:pPr>
    </w:p>
    <w:p w:rsidR="00E24A1B" w:rsidRDefault="000E372A" w:rsidP="00534B3C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Výsledkem mohou být O________________ znaky, než mají původní rostliny.</w:t>
      </w:r>
    </w:p>
    <w:p w:rsidR="00CE4331" w:rsidRDefault="00CE4331" w:rsidP="00534B3C">
      <w:pPr>
        <w:rPr>
          <w:rFonts w:cstheme="minorHAnsi"/>
          <w:sz w:val="40"/>
          <w:szCs w:val="40"/>
        </w:rPr>
      </w:pPr>
    </w:p>
    <w:p w:rsidR="00CE4331" w:rsidRPr="00CE4331" w:rsidRDefault="00CE4331" w:rsidP="00534B3C">
      <w:pPr>
        <w:rPr>
          <w:rFonts w:cstheme="minorHAnsi"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DE4DEE" w:rsidRDefault="00422592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Sestav dvojice a utvoř souvislý text s takto vzniklými klíčovými souslovími.</w:t>
      </w:r>
    </w:p>
    <w:p w:rsidR="00422592" w:rsidRDefault="00422592" w:rsidP="00701713">
      <w:pPr>
        <w:rPr>
          <w:rFonts w:cstheme="minorHAnsi"/>
          <w:b/>
          <w:sz w:val="40"/>
          <w:szCs w:val="40"/>
        </w:rPr>
      </w:pP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 xml:space="preserve">část, příroda, rostlina, rostlina, rozmnožování, schopnost, způsob, 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vegetativní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mateřská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možný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volná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regenerační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oddělená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nová</w:t>
      </w:r>
    </w:p>
    <w:p w:rsidR="00422592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E4331" w:rsidRPr="00CE4331" w:rsidRDefault="00CE4331" w:rsidP="00701713">
      <w:pPr>
        <w:rPr>
          <w:rFonts w:cstheme="minorHAnsi"/>
          <w:sz w:val="40"/>
          <w:szCs w:val="40"/>
        </w:rPr>
      </w:pP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E24A1B" w:rsidRDefault="00422592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Vysvětli pojmy.</w:t>
      </w:r>
    </w:p>
    <w:p w:rsidR="00422592" w:rsidRPr="00CE4331" w:rsidRDefault="00422592" w:rsidP="00820573">
      <w:pPr>
        <w:rPr>
          <w:rFonts w:cstheme="minorHAnsi"/>
          <w:sz w:val="40"/>
          <w:szCs w:val="40"/>
        </w:rPr>
      </w:pPr>
    </w:p>
    <w:p w:rsidR="00422592" w:rsidRPr="00CE4331" w:rsidRDefault="00422592" w:rsidP="0082057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ŘÍZKOVÁNÍ ___________________________________</w:t>
      </w:r>
    </w:p>
    <w:p w:rsidR="00422592" w:rsidRPr="00CE4331" w:rsidRDefault="00422592" w:rsidP="0082057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OČKOVÁNÍ ____________________________________</w:t>
      </w:r>
    </w:p>
    <w:p w:rsidR="00422592" w:rsidRDefault="00422592" w:rsidP="0082057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ROUBOVÁNÍ ___________________________________</w:t>
      </w:r>
    </w:p>
    <w:p w:rsidR="00CE4331" w:rsidRPr="00CE4331" w:rsidRDefault="00CE4331" w:rsidP="00820573">
      <w:pPr>
        <w:rPr>
          <w:rFonts w:cstheme="minorHAnsi"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4E4201" w:rsidRDefault="00422592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Vylušti, jakými částmi se nejčastěji vegetativně rozmnožují rostliny ve volné přírodě.</w:t>
      </w:r>
    </w:p>
    <w:p w:rsidR="00422592" w:rsidRDefault="00422592" w:rsidP="00701713">
      <w:pPr>
        <w:rPr>
          <w:rFonts w:cstheme="minorHAnsi"/>
          <w:b/>
          <w:sz w:val="40"/>
          <w:szCs w:val="40"/>
        </w:rPr>
      </w:pP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NÉDODKY ____________________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NOUŠAHLY ___________________</w:t>
      </w:r>
    </w:p>
    <w:p w:rsidR="00422592" w:rsidRPr="00CE4331" w:rsidRDefault="00422592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LECUBI ______________________</w:t>
      </w:r>
    </w:p>
    <w:p w:rsidR="00611C64" w:rsidRDefault="00611C64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5</w:t>
      </w:r>
    </w:p>
    <w:p w:rsidR="00611C64" w:rsidRDefault="00611C64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Zakresli schematicky životní cyklus rostlin.</w:t>
      </w:r>
    </w:p>
    <w:p w:rsidR="00611C64" w:rsidRPr="00CE4331" w:rsidRDefault="00611C64" w:rsidP="00701713">
      <w:pPr>
        <w:rPr>
          <w:rFonts w:cstheme="minorHAnsi"/>
          <w:sz w:val="40"/>
          <w:szCs w:val="40"/>
        </w:rPr>
      </w:pPr>
      <w:bookmarkStart w:id="0" w:name="_GoBack"/>
    </w:p>
    <w:p w:rsidR="00611C64" w:rsidRPr="00CE4331" w:rsidRDefault="00611C64" w:rsidP="00611C64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ab/>
      </w:r>
      <w:r w:rsidRPr="00CE4331">
        <w:rPr>
          <w:rFonts w:cstheme="minorHAnsi"/>
          <w:sz w:val="40"/>
          <w:szCs w:val="40"/>
        </w:rPr>
        <w:tab/>
      </w:r>
      <w:r w:rsidRPr="00CE4331">
        <w:rPr>
          <w:rFonts w:cstheme="minorHAnsi"/>
          <w:sz w:val="40"/>
          <w:szCs w:val="40"/>
        </w:rPr>
        <w:tab/>
        <w:t>1. ROK</w:t>
      </w:r>
      <w:r w:rsidRPr="00CE4331">
        <w:rPr>
          <w:rFonts w:cstheme="minorHAnsi"/>
          <w:sz w:val="40"/>
          <w:szCs w:val="40"/>
        </w:rPr>
        <w:tab/>
      </w:r>
      <w:r w:rsidRPr="00CE4331">
        <w:rPr>
          <w:rFonts w:cstheme="minorHAnsi"/>
          <w:sz w:val="40"/>
          <w:szCs w:val="40"/>
        </w:rPr>
        <w:tab/>
      </w:r>
      <w:r w:rsidRPr="00CE4331">
        <w:rPr>
          <w:rFonts w:cstheme="minorHAnsi"/>
          <w:sz w:val="40"/>
          <w:szCs w:val="40"/>
        </w:rPr>
        <w:tab/>
        <w:t>2. ROK</w:t>
      </w:r>
      <w:r w:rsidRPr="00CE4331">
        <w:rPr>
          <w:rFonts w:cstheme="minorHAnsi"/>
          <w:sz w:val="40"/>
          <w:szCs w:val="40"/>
        </w:rPr>
        <w:tab/>
      </w:r>
      <w:r w:rsidRPr="00CE4331">
        <w:rPr>
          <w:rFonts w:cstheme="minorHAnsi"/>
          <w:sz w:val="40"/>
          <w:szCs w:val="40"/>
        </w:rPr>
        <w:tab/>
      </w:r>
      <w:r w:rsidRPr="00CE4331">
        <w:rPr>
          <w:rFonts w:cstheme="minorHAnsi"/>
          <w:sz w:val="40"/>
          <w:szCs w:val="40"/>
        </w:rPr>
        <w:tab/>
        <w:t>3. ROK</w:t>
      </w:r>
    </w:p>
    <w:p w:rsidR="00611C64" w:rsidRPr="00CE4331" w:rsidRDefault="00611C64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JEDNOLETÉ</w:t>
      </w:r>
    </w:p>
    <w:p w:rsidR="00611C64" w:rsidRPr="00CE4331" w:rsidRDefault="00611C64" w:rsidP="00701713">
      <w:pPr>
        <w:rPr>
          <w:rFonts w:cstheme="minorHAnsi"/>
          <w:sz w:val="40"/>
          <w:szCs w:val="40"/>
        </w:rPr>
      </w:pPr>
    </w:p>
    <w:p w:rsidR="00611C64" w:rsidRPr="00CE4331" w:rsidRDefault="00611C64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DVOULETÉ</w:t>
      </w:r>
    </w:p>
    <w:p w:rsidR="00611C64" w:rsidRPr="00CE4331" w:rsidRDefault="00611C64" w:rsidP="00701713">
      <w:pPr>
        <w:rPr>
          <w:rFonts w:cstheme="minorHAnsi"/>
          <w:sz w:val="40"/>
          <w:szCs w:val="40"/>
        </w:rPr>
      </w:pPr>
      <w:r w:rsidRPr="00CE4331">
        <w:rPr>
          <w:rFonts w:cstheme="minorHAnsi"/>
          <w:sz w:val="40"/>
          <w:szCs w:val="40"/>
        </w:rPr>
        <w:t>VYTRVALÉ</w:t>
      </w:r>
    </w:p>
    <w:p w:rsidR="00611C64" w:rsidRPr="00CE4331" w:rsidRDefault="00611C64" w:rsidP="00701713">
      <w:pPr>
        <w:rPr>
          <w:rFonts w:cstheme="minorHAnsi"/>
          <w:sz w:val="40"/>
          <w:szCs w:val="40"/>
        </w:rPr>
      </w:pPr>
    </w:p>
    <w:bookmarkEnd w:id="0"/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CE4331" w:rsidRDefault="00CE4331" w:rsidP="00701713">
      <w:pPr>
        <w:rPr>
          <w:rFonts w:cstheme="minorHAnsi"/>
          <w:b/>
          <w:sz w:val="40"/>
          <w:szCs w:val="40"/>
        </w:rPr>
      </w:pPr>
    </w:p>
    <w:p w:rsidR="00611C64" w:rsidRDefault="00611C64" w:rsidP="00701713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ROZMNOŽOVÁNÍ ROSTLIN</w:t>
      </w:r>
    </w:p>
    <w:p w:rsidR="00611C64" w:rsidRPr="00585BA5" w:rsidRDefault="00611C64" w:rsidP="00611C64">
      <w:pPr>
        <w:rPr>
          <w:rFonts w:cstheme="minorHAnsi"/>
          <w:b/>
          <w:sz w:val="40"/>
          <w:szCs w:val="40"/>
        </w:rPr>
      </w:pPr>
    </w:p>
    <w:p w:rsidR="00611C64" w:rsidRPr="00585BA5" w:rsidRDefault="00611C64" w:rsidP="00611C64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slova do textu.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 rostlin rozeznáváme POHLAVNÍ a NEPOHLAVNÍ rozmnožování, které se v průběhu života rostliny STŘÍDÁ.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 VÝTRUSNÝCH rostlin jsou tyto fáze zřetelně od sebe ODDĚLENÉ.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 semenných rostlin při POHLAVNÍM rozmnožování dochází ke SPLYNUTÍ samčí SPERMATICKÉ buňky se samičí VAJEČNOU buňkou.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Dojde k OPLOZENÍ.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Oplozená samičí pohlavní buňka se nazývá ZYGOTA.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 ní vzniká ZÁRODEK nové rostliny uložený v SEMENI.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Dochází ke kombinaci vlastností a znaků RODIČOVSKÝCH rostlin.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Výsledkem mohou být ODLIŠNÉ znaky, než mají původní rostliny.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Sestav dvojice a utvoř souvislý text s takto vzniklými klíčovými souslovími.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část, příroda, rostlina, rostlina, rozmnožování, schopnost, způsob, 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vegetativní ROZMNOŽOVÁNÍ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mateřská ROSTLINA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možný ZPŮSOB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volná PŘÍRODA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regenerační SCHOPNOST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oddělená ČÁST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nová ROSTLINA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INDIVIDUÁLNĚ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Vysvětli pojmy.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ŘÍZKOVÁNÍ – ODDĚLENÍ ČÁSTI ROSTLINY A JEJÍ ZAKOŘENĚNÍ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OČKOVÁNÍ – PŘENESENÍ OČKA JEDNÉ ROSTLINY NA DRUHOU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ROUBOVÁNÍ – PŘENESENÍ ROUBU NA PODNOŽ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Vylušti, jakými částmi se nejčastěji vegetativně rozmnožují rostliny ve volné přírodě.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NÉDODKY </w:t>
      </w:r>
      <w:r>
        <w:rPr>
          <w:rFonts w:cstheme="minorHAnsi"/>
          <w:b/>
          <w:sz w:val="40"/>
          <w:szCs w:val="40"/>
        </w:rPr>
        <w:tab/>
        <w:t>ODDÉNKY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OUŠAHLY</w:t>
      </w:r>
      <w:r>
        <w:rPr>
          <w:rFonts w:cstheme="minorHAnsi"/>
          <w:b/>
          <w:sz w:val="40"/>
          <w:szCs w:val="40"/>
        </w:rPr>
        <w:tab/>
        <w:t>ŠLAHOUNY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LECUBI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CIBULE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Zakresli schematicky životní cyklus rostlin.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P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 xml:space="preserve">1. </w:t>
      </w:r>
      <w:r w:rsidRPr="00611C64">
        <w:rPr>
          <w:rFonts w:cstheme="minorHAnsi"/>
          <w:b/>
          <w:sz w:val="40"/>
          <w:szCs w:val="40"/>
        </w:rPr>
        <w:t>ROK</w:t>
      </w:r>
      <w:r w:rsidRPr="00611C64">
        <w:rPr>
          <w:rFonts w:cstheme="minorHAnsi"/>
          <w:b/>
          <w:sz w:val="40"/>
          <w:szCs w:val="40"/>
        </w:rPr>
        <w:tab/>
      </w:r>
      <w:r w:rsidRPr="00611C64">
        <w:rPr>
          <w:rFonts w:cstheme="minorHAnsi"/>
          <w:b/>
          <w:sz w:val="40"/>
          <w:szCs w:val="40"/>
        </w:rPr>
        <w:tab/>
      </w:r>
      <w:r w:rsidRPr="00611C64">
        <w:rPr>
          <w:rFonts w:cstheme="minorHAnsi"/>
          <w:b/>
          <w:sz w:val="40"/>
          <w:szCs w:val="40"/>
        </w:rPr>
        <w:tab/>
        <w:t>2. ROK</w:t>
      </w:r>
      <w:r w:rsidRPr="00611C64">
        <w:rPr>
          <w:rFonts w:cstheme="minorHAnsi"/>
          <w:b/>
          <w:sz w:val="40"/>
          <w:szCs w:val="40"/>
        </w:rPr>
        <w:tab/>
      </w:r>
      <w:r w:rsidRPr="00611C64">
        <w:rPr>
          <w:rFonts w:cstheme="minorHAnsi"/>
          <w:b/>
          <w:sz w:val="40"/>
          <w:szCs w:val="40"/>
        </w:rPr>
        <w:tab/>
        <w:t>3. ROK</w:t>
      </w:r>
    </w:p>
    <w:p w:rsidR="00611C64" w:rsidRPr="00962990" w:rsidRDefault="00611C64" w:rsidP="00611C64">
      <w:pPr>
        <w:rPr>
          <w:rFonts w:cstheme="minorHAnsi"/>
          <w:b/>
          <w:sz w:val="16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JEDNOLETÉ</w:t>
      </w:r>
      <w:r w:rsidR="00962990">
        <w:rPr>
          <w:rFonts w:cstheme="minorHAnsi"/>
          <w:b/>
          <w:sz w:val="40"/>
          <w:szCs w:val="40"/>
        </w:rPr>
        <w:tab/>
      </w:r>
      <w:r w:rsidR="00962990">
        <w:rPr>
          <w:rFonts w:cstheme="minorHAnsi"/>
          <w:b/>
          <w:sz w:val="16"/>
          <w:szCs w:val="40"/>
        </w:rPr>
        <w:t>ZELENÉ ČÁSTI, KVĚT, PLOD, ODUMŘE</w:t>
      </w:r>
      <w:r w:rsidR="00962990">
        <w:rPr>
          <w:rFonts w:cstheme="minorHAnsi"/>
          <w:b/>
          <w:sz w:val="16"/>
          <w:szCs w:val="40"/>
        </w:rPr>
        <w:tab/>
        <w:t>--------------------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DVOULETÉ</w:t>
      </w:r>
      <w:r w:rsidR="00962990">
        <w:rPr>
          <w:rFonts w:cstheme="minorHAnsi"/>
          <w:b/>
          <w:sz w:val="40"/>
          <w:szCs w:val="40"/>
        </w:rPr>
        <w:tab/>
      </w:r>
      <w:r w:rsidR="00962990">
        <w:rPr>
          <w:rFonts w:cstheme="minorHAnsi"/>
          <w:b/>
          <w:sz w:val="16"/>
          <w:szCs w:val="40"/>
        </w:rPr>
        <w:t>ZELENÉ ČÁSTI</w:t>
      </w:r>
      <w:r w:rsidR="00962990">
        <w:rPr>
          <w:rFonts w:cstheme="minorHAnsi"/>
          <w:b/>
          <w:sz w:val="16"/>
          <w:szCs w:val="40"/>
        </w:rPr>
        <w:tab/>
      </w:r>
      <w:r w:rsidR="00962990">
        <w:rPr>
          <w:rFonts w:cstheme="minorHAnsi"/>
          <w:b/>
          <w:sz w:val="16"/>
          <w:szCs w:val="40"/>
        </w:rPr>
        <w:tab/>
      </w:r>
      <w:r w:rsidR="00962990">
        <w:rPr>
          <w:rFonts w:cstheme="minorHAnsi"/>
          <w:b/>
          <w:sz w:val="16"/>
          <w:szCs w:val="40"/>
        </w:rPr>
        <w:tab/>
        <w:t>KVĚT, PLOD, ODUMŘE</w:t>
      </w:r>
      <w:r w:rsidR="00962990">
        <w:rPr>
          <w:rFonts w:cstheme="minorHAnsi"/>
          <w:b/>
          <w:sz w:val="16"/>
          <w:szCs w:val="40"/>
        </w:rPr>
        <w:tab/>
        <w:t>-----------------------</w:t>
      </w:r>
    </w:p>
    <w:p w:rsidR="00611C64" w:rsidRDefault="00611C64" w:rsidP="00611C64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VYTRVALÉ</w:t>
      </w:r>
      <w:r w:rsidR="00962990">
        <w:rPr>
          <w:rFonts w:cstheme="minorHAnsi"/>
          <w:b/>
          <w:sz w:val="40"/>
          <w:szCs w:val="40"/>
        </w:rPr>
        <w:tab/>
      </w:r>
      <w:r w:rsidR="00962990">
        <w:rPr>
          <w:rFonts w:cstheme="minorHAnsi"/>
          <w:b/>
          <w:sz w:val="16"/>
          <w:szCs w:val="40"/>
        </w:rPr>
        <w:t>ZELENÉ ČÁSTI, KVĚT, PLOD</w:t>
      </w:r>
      <w:r w:rsidR="00962990">
        <w:rPr>
          <w:rFonts w:cstheme="minorHAnsi"/>
          <w:b/>
          <w:sz w:val="40"/>
          <w:szCs w:val="40"/>
        </w:rPr>
        <w:tab/>
      </w:r>
      <w:r w:rsidR="00962990">
        <w:rPr>
          <w:rFonts w:cstheme="minorHAnsi"/>
          <w:b/>
          <w:sz w:val="40"/>
          <w:szCs w:val="40"/>
        </w:rPr>
        <w:tab/>
      </w:r>
      <w:r w:rsidR="00962990">
        <w:rPr>
          <w:rFonts w:cstheme="minorHAnsi"/>
          <w:b/>
          <w:sz w:val="16"/>
          <w:szCs w:val="40"/>
        </w:rPr>
        <w:t>ZELENÉ ČÁSTI, KVĚT, PLOD</w:t>
      </w:r>
      <w:r w:rsidR="00962990">
        <w:rPr>
          <w:rFonts w:cstheme="minorHAnsi"/>
          <w:b/>
          <w:sz w:val="16"/>
          <w:szCs w:val="40"/>
        </w:rPr>
        <w:tab/>
        <w:t>ZELENÉ ČÁSTI, KVĚT, PLOD</w:t>
      </w:r>
    </w:p>
    <w:p w:rsidR="00611C64" w:rsidRDefault="00611C64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E74371" w:rsidRDefault="00E74371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E74371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5AB407B6"/>
    <w:multiLevelType w:val="hybridMultilevel"/>
    <w:tmpl w:val="069A863A"/>
    <w:lvl w:ilvl="0" w:tplc="D37E1CB8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6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defaultTabStop w:val="708"/>
  <w:hyphenationZone w:val="425"/>
  <w:characterSpacingControl w:val="doNotCompress"/>
  <w:compat>
    <w:useFELayout/>
  </w:compat>
  <w:rsids>
    <w:rsidRoot w:val="00991B80"/>
    <w:rsid w:val="00007282"/>
    <w:rsid w:val="000424DD"/>
    <w:rsid w:val="00043520"/>
    <w:rsid w:val="00044AC8"/>
    <w:rsid w:val="00052B8E"/>
    <w:rsid w:val="00083573"/>
    <w:rsid w:val="00085FF7"/>
    <w:rsid w:val="000916ED"/>
    <w:rsid w:val="000C1BED"/>
    <w:rsid w:val="000E372A"/>
    <w:rsid w:val="000E37DC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5729C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22592"/>
    <w:rsid w:val="00464FC6"/>
    <w:rsid w:val="00470A08"/>
    <w:rsid w:val="00480CCE"/>
    <w:rsid w:val="0049762D"/>
    <w:rsid w:val="004A08AF"/>
    <w:rsid w:val="004B3D02"/>
    <w:rsid w:val="004D0642"/>
    <w:rsid w:val="004D5022"/>
    <w:rsid w:val="004D56A3"/>
    <w:rsid w:val="004E4201"/>
    <w:rsid w:val="004F53DA"/>
    <w:rsid w:val="00505C0D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79F6"/>
    <w:rsid w:val="00585BA5"/>
    <w:rsid w:val="005A2A80"/>
    <w:rsid w:val="005B6317"/>
    <w:rsid w:val="005C682E"/>
    <w:rsid w:val="005D3BDF"/>
    <w:rsid w:val="00605D06"/>
    <w:rsid w:val="00611C64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D5E1F"/>
    <w:rsid w:val="006E5C04"/>
    <w:rsid w:val="00701713"/>
    <w:rsid w:val="007041FD"/>
    <w:rsid w:val="00710E5C"/>
    <w:rsid w:val="00720C4B"/>
    <w:rsid w:val="00737D4B"/>
    <w:rsid w:val="00766F72"/>
    <w:rsid w:val="00771FED"/>
    <w:rsid w:val="0077370F"/>
    <w:rsid w:val="0079195B"/>
    <w:rsid w:val="007D40FD"/>
    <w:rsid w:val="00820573"/>
    <w:rsid w:val="0082146D"/>
    <w:rsid w:val="00824168"/>
    <w:rsid w:val="008346D5"/>
    <w:rsid w:val="00846C80"/>
    <w:rsid w:val="00852746"/>
    <w:rsid w:val="00856A12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378D"/>
    <w:rsid w:val="00926AB7"/>
    <w:rsid w:val="009502F6"/>
    <w:rsid w:val="00956A70"/>
    <w:rsid w:val="0096097D"/>
    <w:rsid w:val="00962990"/>
    <w:rsid w:val="009662E3"/>
    <w:rsid w:val="00970B13"/>
    <w:rsid w:val="00975132"/>
    <w:rsid w:val="0097736B"/>
    <w:rsid w:val="00991B80"/>
    <w:rsid w:val="009A002F"/>
    <w:rsid w:val="009C031F"/>
    <w:rsid w:val="009E588D"/>
    <w:rsid w:val="009F58E1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20318"/>
    <w:rsid w:val="00B37A7C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5A7C"/>
    <w:rsid w:val="00C364E6"/>
    <w:rsid w:val="00C734B0"/>
    <w:rsid w:val="00CB5E01"/>
    <w:rsid w:val="00CC6F54"/>
    <w:rsid w:val="00CD7E83"/>
    <w:rsid w:val="00CE4331"/>
    <w:rsid w:val="00CF4115"/>
    <w:rsid w:val="00CF7880"/>
    <w:rsid w:val="00D44B0E"/>
    <w:rsid w:val="00D667EE"/>
    <w:rsid w:val="00D76705"/>
    <w:rsid w:val="00D80A4F"/>
    <w:rsid w:val="00D85C9D"/>
    <w:rsid w:val="00DB53B2"/>
    <w:rsid w:val="00DD1022"/>
    <w:rsid w:val="00DD22B1"/>
    <w:rsid w:val="00DE4DEE"/>
    <w:rsid w:val="00E05854"/>
    <w:rsid w:val="00E24A1B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06F6"/>
    <w:rsid w:val="00F66481"/>
    <w:rsid w:val="00F709C2"/>
    <w:rsid w:val="00F72B3D"/>
    <w:rsid w:val="00FB57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87F633-03BF-42F5-AC42-248375F45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2</TotalTime>
  <Pages>1</Pages>
  <Words>500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Karel</cp:lastModifiedBy>
  <cp:revision>4</cp:revision>
  <dcterms:created xsi:type="dcterms:W3CDTF">2013-10-05T15:46:00Z</dcterms:created>
  <dcterms:modified xsi:type="dcterms:W3CDTF">2013-10-05T15:47:00Z</dcterms:modified>
</cp:coreProperties>
</file>