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5F1135">
        <w:rPr>
          <w:rFonts w:cstheme="minorHAnsi"/>
          <w:sz w:val="40"/>
          <w:szCs w:val="40"/>
        </w:rPr>
        <w:t>20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5F1135">
        <w:rPr>
          <w:rFonts w:cstheme="minorHAnsi"/>
          <w:sz w:val="40"/>
          <w:szCs w:val="40"/>
        </w:rPr>
        <w:t>LISTNATÉ STROMY A KEŘE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5F1135">
        <w:rPr>
          <w:rFonts w:cstheme="minorHAnsi"/>
          <w:sz w:val="40"/>
          <w:szCs w:val="40"/>
        </w:rPr>
        <w:t>LISTNATÉ STROMY A KEŘE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E24A1B">
        <w:rPr>
          <w:rFonts w:cstheme="minorHAnsi"/>
          <w:sz w:val="40"/>
          <w:szCs w:val="40"/>
        </w:rPr>
        <w:t>: BŘEZEN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5F1135">
        <w:rPr>
          <w:rFonts w:cstheme="minorHAnsi"/>
          <w:b/>
          <w:sz w:val="40"/>
          <w:szCs w:val="40"/>
        </w:rPr>
        <w:t>LISTNATÉ STROMY A KEŘE</w:t>
      </w:r>
    </w:p>
    <w:p w:rsidR="006D5E1F" w:rsidRPr="00585BA5" w:rsidRDefault="006D5E1F" w:rsidP="008B4C23">
      <w:pPr>
        <w:rPr>
          <w:rFonts w:cstheme="minorHAnsi"/>
          <w:b/>
          <w:sz w:val="40"/>
          <w:szCs w:val="40"/>
        </w:rPr>
      </w:pP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352B07" w:rsidRDefault="005F113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Porovnej stonek stromů a keřů. Co mají společného a čím se liší.</w:t>
      </w:r>
    </w:p>
    <w:p w:rsidR="005F1135" w:rsidRDefault="005F1135" w:rsidP="00534B3C">
      <w:pPr>
        <w:rPr>
          <w:rFonts w:cstheme="minorHAnsi"/>
          <w:b/>
          <w:sz w:val="40"/>
          <w:szCs w:val="40"/>
        </w:rPr>
      </w:pPr>
    </w:p>
    <w:p w:rsidR="005F1135" w:rsidRDefault="005F113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</w:t>
      </w:r>
    </w:p>
    <w:p w:rsidR="005F1135" w:rsidRDefault="005F1135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575A4B" w:rsidRDefault="005F1135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p w:rsidR="005F1135" w:rsidRPr="002957B9" w:rsidRDefault="005F1135" w:rsidP="00701713">
      <w:pPr>
        <w:rPr>
          <w:rFonts w:cstheme="minorHAnsi"/>
          <w:sz w:val="40"/>
          <w:szCs w:val="40"/>
        </w:rPr>
      </w:pPr>
    </w:p>
    <w:p w:rsidR="005F1135" w:rsidRPr="002957B9" w:rsidRDefault="005F1135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 xml:space="preserve">přirozené </w:t>
      </w:r>
      <w:r w:rsidR="004F586D">
        <w:rPr>
          <w:rFonts w:cstheme="minorHAnsi"/>
          <w:sz w:val="40"/>
          <w:szCs w:val="40"/>
        </w:rPr>
        <w:t>porosty dřevin</w:t>
      </w:r>
      <w:r w:rsidR="004F586D">
        <w:rPr>
          <w:rFonts w:cstheme="minorHAnsi"/>
          <w:sz w:val="40"/>
          <w:szCs w:val="40"/>
        </w:rPr>
        <w:tab/>
      </w:r>
      <w:r w:rsidR="004F586D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>arboreta</w:t>
      </w:r>
    </w:p>
    <w:p w:rsidR="005F1135" w:rsidRPr="002957B9" w:rsidRDefault="005F1135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věda o dřevinách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  <w:t>dendrologie</w:t>
      </w:r>
    </w:p>
    <w:p w:rsidR="005F1135" w:rsidRPr="002957B9" w:rsidRDefault="004F586D" w:rsidP="0070171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věda o odrůdách ovoce</w:t>
      </w: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  <w:r w:rsidR="005F1135" w:rsidRPr="002957B9">
        <w:rPr>
          <w:rFonts w:cstheme="minorHAnsi"/>
          <w:sz w:val="40"/>
          <w:szCs w:val="40"/>
        </w:rPr>
        <w:t>lesy</w:t>
      </w:r>
    </w:p>
    <w:p w:rsidR="005F1135" w:rsidRPr="002957B9" w:rsidRDefault="005F1135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živé sbírky dřevin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  <w:t>pomologie</w:t>
      </w:r>
    </w:p>
    <w:p w:rsidR="00575A4B" w:rsidRPr="002957B9" w:rsidRDefault="00575A4B" w:rsidP="00701713">
      <w:pPr>
        <w:rPr>
          <w:rFonts w:cstheme="minorHAnsi"/>
          <w:sz w:val="40"/>
          <w:szCs w:val="40"/>
        </w:rPr>
      </w:pPr>
    </w:p>
    <w:p w:rsidR="00575A4B" w:rsidRDefault="00575A4B" w:rsidP="00701713">
      <w:pPr>
        <w:rPr>
          <w:rFonts w:cstheme="minorHAnsi"/>
          <w:b/>
          <w:sz w:val="40"/>
          <w:szCs w:val="40"/>
        </w:rPr>
      </w:pP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575A4B" w:rsidRDefault="00575A4B" w:rsidP="005F113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5F1135">
        <w:rPr>
          <w:rFonts w:cstheme="minorHAnsi"/>
          <w:b/>
          <w:sz w:val="40"/>
          <w:szCs w:val="40"/>
        </w:rPr>
        <w:t>charakteristiku LISTŮ většiny stromů a keřů.</w:t>
      </w:r>
    </w:p>
    <w:p w:rsidR="005F1135" w:rsidRDefault="005F1135" w:rsidP="005F1135">
      <w:pPr>
        <w:rPr>
          <w:rFonts w:cstheme="minorHAnsi"/>
          <w:b/>
          <w:sz w:val="40"/>
          <w:szCs w:val="40"/>
        </w:rPr>
      </w:pPr>
    </w:p>
    <w:p w:rsidR="005F1135" w:rsidRPr="002957B9" w:rsidRDefault="005F1135" w:rsidP="005F1135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</w:p>
    <w:p w:rsidR="00123676" w:rsidRPr="002957B9" w:rsidRDefault="005F1135" w:rsidP="0082057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tvar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="00123676" w:rsidRPr="002957B9">
        <w:rPr>
          <w:rFonts w:cstheme="minorHAnsi"/>
          <w:sz w:val="40"/>
          <w:szCs w:val="40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0"/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123676" w:rsidRPr="002957B9" w:rsidTr="00123676">
        <w:tc>
          <w:tcPr>
            <w:tcW w:w="1070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  <w:r w:rsidRPr="002957B9">
              <w:rPr>
                <w:rFonts w:cstheme="minorHAnsi"/>
                <w:sz w:val="40"/>
                <w:szCs w:val="40"/>
              </w:rPr>
              <w:t>____</w:t>
            </w: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123676" w:rsidRPr="002957B9" w:rsidRDefault="00123676" w:rsidP="00820573">
      <w:pPr>
        <w:rPr>
          <w:rFonts w:cstheme="minorHAnsi"/>
          <w:sz w:val="40"/>
          <w:szCs w:val="40"/>
        </w:rPr>
      </w:pPr>
    </w:p>
    <w:p w:rsidR="00123676" w:rsidRPr="002957B9" w:rsidRDefault="005F1135" w:rsidP="0082057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na podzim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0"/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123676" w:rsidRPr="002957B9" w:rsidTr="00123676">
        <w:tc>
          <w:tcPr>
            <w:tcW w:w="1070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1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  <w:r w:rsidRPr="002957B9">
              <w:rPr>
                <w:rFonts w:cstheme="minorHAnsi"/>
                <w:sz w:val="40"/>
                <w:szCs w:val="40"/>
              </w:rPr>
              <w:t>____</w:t>
            </w:r>
          </w:p>
        </w:tc>
      </w:tr>
    </w:tbl>
    <w:p w:rsidR="005F1135" w:rsidRPr="002957B9" w:rsidRDefault="005F1135" w:rsidP="00820573">
      <w:pPr>
        <w:rPr>
          <w:rFonts w:cstheme="minorHAnsi"/>
          <w:sz w:val="40"/>
          <w:szCs w:val="40"/>
        </w:rPr>
      </w:pPr>
    </w:p>
    <w:p w:rsidR="00123676" w:rsidRPr="002957B9" w:rsidRDefault="005F1135" w:rsidP="0082057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žilnatina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76"/>
        <w:gridCol w:w="1412"/>
        <w:gridCol w:w="1377"/>
        <w:gridCol w:w="1377"/>
        <w:gridCol w:w="1377"/>
        <w:gridCol w:w="1377"/>
        <w:gridCol w:w="1377"/>
      </w:tblGrid>
      <w:tr w:rsidR="00123676" w:rsidRPr="002957B9" w:rsidTr="00123676">
        <w:tc>
          <w:tcPr>
            <w:tcW w:w="1376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377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  <w:r w:rsidRPr="002957B9">
              <w:rPr>
                <w:rFonts w:cstheme="minorHAnsi"/>
                <w:sz w:val="40"/>
                <w:szCs w:val="40"/>
              </w:rPr>
              <w:t>______</w:t>
            </w:r>
          </w:p>
        </w:tc>
        <w:tc>
          <w:tcPr>
            <w:tcW w:w="1377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377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377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377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377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5F1135" w:rsidRPr="002957B9" w:rsidRDefault="005F1135" w:rsidP="00820573">
      <w:pPr>
        <w:rPr>
          <w:rFonts w:cstheme="minorHAnsi"/>
          <w:sz w:val="40"/>
          <w:szCs w:val="40"/>
        </w:rPr>
      </w:pPr>
    </w:p>
    <w:p w:rsidR="00123676" w:rsidRPr="002957B9" w:rsidRDefault="005F1135" w:rsidP="0082057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podle připojení ke stonku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04"/>
        <w:gridCol w:w="1204"/>
        <w:gridCol w:w="1205"/>
        <w:gridCol w:w="1205"/>
        <w:gridCol w:w="1205"/>
        <w:gridCol w:w="1213"/>
        <w:gridCol w:w="1205"/>
        <w:gridCol w:w="1205"/>
      </w:tblGrid>
      <w:tr w:rsidR="00123676" w:rsidRPr="002957B9" w:rsidTr="00123676">
        <w:tc>
          <w:tcPr>
            <w:tcW w:w="1204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204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205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205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205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205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  <w:r w:rsidRPr="002957B9">
              <w:rPr>
                <w:rFonts w:cstheme="minorHAnsi"/>
                <w:sz w:val="40"/>
                <w:szCs w:val="40"/>
              </w:rPr>
              <w:t>_____</w:t>
            </w:r>
          </w:p>
        </w:tc>
        <w:tc>
          <w:tcPr>
            <w:tcW w:w="1205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205" w:type="dxa"/>
          </w:tcPr>
          <w:p w:rsidR="00123676" w:rsidRPr="002957B9" w:rsidRDefault="00123676" w:rsidP="00820573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5F1135" w:rsidRPr="002957B9" w:rsidRDefault="005F1135" w:rsidP="00820573">
      <w:pPr>
        <w:rPr>
          <w:rFonts w:cstheme="minorHAnsi"/>
          <w:sz w:val="40"/>
          <w:szCs w:val="40"/>
        </w:rPr>
      </w:pPr>
    </w:p>
    <w:p w:rsidR="00575A4B" w:rsidRPr="002957B9" w:rsidRDefault="00575A4B" w:rsidP="00820573">
      <w:pPr>
        <w:rPr>
          <w:rFonts w:cstheme="minorHAnsi"/>
          <w:sz w:val="40"/>
          <w:szCs w:val="40"/>
        </w:rPr>
      </w:pPr>
    </w:p>
    <w:p w:rsidR="00575A4B" w:rsidRPr="002957B9" w:rsidRDefault="00123676" w:rsidP="0082057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Naším národním stromem je _____________.</w:t>
      </w:r>
    </w:p>
    <w:p w:rsidR="00123676" w:rsidRDefault="00123676" w:rsidP="00820573">
      <w:pPr>
        <w:rPr>
          <w:rFonts w:cstheme="minorHAnsi"/>
          <w:b/>
          <w:sz w:val="40"/>
          <w:szCs w:val="40"/>
        </w:rPr>
      </w:pPr>
    </w:p>
    <w:p w:rsidR="00123676" w:rsidRDefault="00123676" w:rsidP="00701713">
      <w:pPr>
        <w:rPr>
          <w:rFonts w:cstheme="minorHAnsi"/>
          <w:b/>
          <w:sz w:val="40"/>
          <w:szCs w:val="40"/>
        </w:rPr>
      </w:pPr>
    </w:p>
    <w:p w:rsidR="00123676" w:rsidRDefault="00123676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BA7372" w:rsidRDefault="00123676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Poznej stromy podle listů. Doplň název a plod.</w:t>
      </w:r>
    </w:p>
    <w:p w:rsidR="00123676" w:rsidRDefault="00123676" w:rsidP="00701713">
      <w:pPr>
        <w:rPr>
          <w:rFonts w:cstheme="minorHAnsi"/>
          <w:b/>
          <w:sz w:val="40"/>
          <w:szCs w:val="40"/>
        </w:rPr>
      </w:pPr>
    </w:p>
    <w:p w:rsidR="00123676" w:rsidRDefault="00123676" w:rsidP="00701713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577CDF" wp14:editId="535E57AB">
            <wp:simplePos x="0" y="0"/>
            <wp:positionH relativeFrom="column">
              <wp:posOffset>14605</wp:posOffset>
            </wp:positionH>
            <wp:positionV relativeFrom="paragraph">
              <wp:posOffset>256743</wp:posOffset>
            </wp:positionV>
            <wp:extent cx="1625600" cy="1557821"/>
            <wp:effectExtent l="0" t="0" r="0" b="4445"/>
            <wp:wrapNone/>
            <wp:docPr id="1" name="Obrázek 1" descr="http://im.atlasrostlin.cz/buk-lesni/553/5532-plant_main-kpms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.atlasrostlin.cz/buk-lesni/553/5532-plant_main-kpms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55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676" w:rsidRDefault="00123676" w:rsidP="00701713">
      <w:pPr>
        <w:rPr>
          <w:rFonts w:cstheme="minorHAnsi"/>
          <w:b/>
          <w:sz w:val="40"/>
          <w:szCs w:val="40"/>
        </w:rPr>
      </w:pPr>
    </w:p>
    <w:p w:rsidR="00123676" w:rsidRDefault="00123676" w:rsidP="00701713">
      <w:pPr>
        <w:rPr>
          <w:rFonts w:cstheme="minorHAnsi"/>
          <w:b/>
          <w:sz w:val="40"/>
          <w:szCs w:val="40"/>
        </w:rPr>
      </w:pPr>
    </w:p>
    <w:p w:rsidR="00163AB2" w:rsidRDefault="00163AB2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</w:t>
      </w:r>
      <w:r>
        <w:rPr>
          <w:rFonts w:cstheme="minorHAnsi"/>
          <w:b/>
          <w:sz w:val="40"/>
          <w:szCs w:val="40"/>
        </w:rPr>
        <w:tab/>
        <w:t>_____________</w:t>
      </w:r>
    </w:p>
    <w:p w:rsidR="00163AB2" w:rsidRDefault="00163AB2" w:rsidP="00701713">
      <w:pPr>
        <w:rPr>
          <w:rFonts w:cstheme="minorHAnsi"/>
          <w:b/>
          <w:sz w:val="40"/>
          <w:szCs w:val="40"/>
        </w:rPr>
      </w:pPr>
    </w:p>
    <w:p w:rsidR="00163AB2" w:rsidRDefault="00163AB2" w:rsidP="00701713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1904769" cy="1438021"/>
            <wp:effectExtent l="0" t="0" r="635" b="0"/>
            <wp:docPr id="3" name="Obrázek 3" descr="http://www.fajnestromy.cz/listnate-dreviny/dub-letni-quercus-robur-velke-drevo-slovensko/dub-letni-quercus-robur-velke-drevo-slovensko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ajnestromy.cz/listnate-dreviny/dub-letni-quercus-robur-velke-drevo-slovensko/dub-letni-quercus-robur-velke-drevo-slovensko_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858" cy="143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  <w:t>____________</w:t>
      </w:r>
      <w:r>
        <w:rPr>
          <w:rFonts w:cstheme="minorHAnsi"/>
          <w:b/>
          <w:sz w:val="40"/>
          <w:szCs w:val="40"/>
        </w:rPr>
        <w:tab/>
        <w:t>_____________</w:t>
      </w:r>
    </w:p>
    <w:p w:rsidR="00163AB2" w:rsidRDefault="00163AB2" w:rsidP="00701713">
      <w:pPr>
        <w:rPr>
          <w:rFonts w:cstheme="minorHAnsi"/>
          <w:b/>
          <w:sz w:val="40"/>
          <w:szCs w:val="40"/>
        </w:rPr>
      </w:pPr>
    </w:p>
    <w:p w:rsidR="00163AB2" w:rsidRDefault="00163AB2" w:rsidP="00701713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1906858" cy="1435164"/>
            <wp:effectExtent l="0" t="0" r="0" b="0"/>
            <wp:docPr id="4" name="Obrázek 4" descr="http://files.ucivo.webnode.cz/system_preview_detail_200001868-34c3936b77-public/b%C5%99%C3%ADzovit%C3%A9%20b%C5%99%C3%ADza%20b%C4%9Blokor%C3%A1%20Betula%20pend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iles.ucivo.webnode.cz/system_preview_detail_200001868-34c3936b77-public/b%C5%99%C3%ADzovit%C3%A9%20b%C5%99%C3%ADza%20b%C4%9Blokor%C3%A1%20Betula%20pendul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692" cy="143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  <w:t>_____________</w:t>
      </w:r>
      <w:r>
        <w:rPr>
          <w:rFonts w:cstheme="minorHAnsi"/>
          <w:b/>
          <w:sz w:val="40"/>
          <w:szCs w:val="40"/>
        </w:rPr>
        <w:tab/>
        <w:t>_____________</w:t>
      </w:r>
    </w:p>
    <w:p w:rsidR="00163AB2" w:rsidRDefault="00163AB2" w:rsidP="00701713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1906858" cy="1431987"/>
            <wp:effectExtent l="0" t="0" r="0" b="0"/>
            <wp:docPr id="5" name="Obrázek 5" descr="http://www.zahrada-cs.com/images_data/4468-acer-platanoide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zahrada-cs.com/images_data/4468-acer-platanoides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058" cy="143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  <w:t>_____________</w:t>
      </w:r>
      <w:r>
        <w:rPr>
          <w:rFonts w:cstheme="minorHAnsi"/>
          <w:b/>
          <w:sz w:val="40"/>
          <w:szCs w:val="40"/>
        </w:rPr>
        <w:tab/>
        <w:t>_____________</w:t>
      </w:r>
    </w:p>
    <w:p w:rsidR="00163AB2" w:rsidRDefault="00EB43DD" w:rsidP="00701713">
      <w:pPr>
        <w:rPr>
          <w:rFonts w:cstheme="minorHAnsi"/>
          <w:b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1761221" cy="2129883"/>
            <wp:effectExtent l="0" t="0" r="0" b="3810"/>
            <wp:docPr id="6" name="Obrázek 6" descr="http://botanika.borec.cz/fota/lipa_srdci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otanika.borec.cz/fota/lipa_srdcit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5"/>
                    <a:stretch/>
                  </pic:blipFill>
                  <pic:spPr bwMode="auto">
                    <a:xfrm>
                      <a:off x="0" y="0"/>
                      <a:ext cx="1766110" cy="213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</w:t>
      </w:r>
      <w:r>
        <w:rPr>
          <w:rFonts w:cstheme="minorHAnsi"/>
          <w:b/>
          <w:sz w:val="40"/>
          <w:szCs w:val="40"/>
        </w:rPr>
        <w:tab/>
        <w:t>_____________</w:t>
      </w:r>
    </w:p>
    <w:p w:rsidR="00163AB2" w:rsidRDefault="00163AB2" w:rsidP="00701713">
      <w:pPr>
        <w:rPr>
          <w:rFonts w:cstheme="minorHAnsi"/>
          <w:b/>
          <w:sz w:val="40"/>
          <w:szCs w:val="40"/>
        </w:rPr>
      </w:pPr>
    </w:p>
    <w:p w:rsidR="00163AB2" w:rsidRDefault="00EB43D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EB43DD" w:rsidRDefault="00EB43D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dřevinu, kterou člověk využívá. Jména stromů si sestav.</w:t>
      </w:r>
    </w:p>
    <w:p w:rsidR="00EB43DD" w:rsidRDefault="00EB43DD" w:rsidP="00701713">
      <w:pPr>
        <w:rPr>
          <w:rFonts w:cstheme="minorHAnsi"/>
          <w:b/>
          <w:sz w:val="40"/>
          <w:szCs w:val="40"/>
        </w:rPr>
      </w:pPr>
    </w:p>
    <w:p w:rsidR="00EB43DD" w:rsidRDefault="00EB43D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proofErr w:type="gramStart"/>
      <w:r>
        <w:rPr>
          <w:rFonts w:cstheme="minorHAnsi"/>
          <w:b/>
          <w:sz w:val="40"/>
          <w:szCs w:val="40"/>
        </w:rPr>
        <w:t>KLES</w:t>
      </w:r>
      <w:r>
        <w:rPr>
          <w:rFonts w:cstheme="minorHAnsi"/>
          <w:b/>
          <w:sz w:val="40"/>
          <w:szCs w:val="40"/>
        </w:rPr>
        <w:tab/>
        <w:t>NÍ</w:t>
      </w:r>
      <w:proofErr w:type="gram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SR</w:t>
      </w:r>
    </w:p>
    <w:p w:rsidR="00EB43DD" w:rsidRDefault="00EB43D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TÁ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TNÍ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BLE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VR</w:t>
      </w:r>
    </w:p>
    <w:p w:rsidR="00EB43DD" w:rsidRDefault="00EB43D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DČI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JÍ</w:t>
      </w:r>
    </w:p>
    <w:p w:rsidR="00163AB2" w:rsidRDefault="00163AB2" w:rsidP="00701713">
      <w:pPr>
        <w:rPr>
          <w:rFonts w:cstheme="minorHAnsi"/>
          <w:b/>
          <w:sz w:val="40"/>
          <w:szCs w:val="40"/>
        </w:rPr>
      </w:pPr>
    </w:p>
    <w:p w:rsidR="00EB43DD" w:rsidRPr="002957B9" w:rsidRDefault="00EB43DD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tvrdé dřevo, parkety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  <w:t>_______________</w:t>
      </w:r>
    </w:p>
    <w:p w:rsidR="00EB43DD" w:rsidRPr="002957B9" w:rsidRDefault="00EB43DD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tvrdé dřevo, vodní stavby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  <w:t>_______________</w:t>
      </w:r>
    </w:p>
    <w:p w:rsidR="00EB43DD" w:rsidRPr="002957B9" w:rsidRDefault="00EB43DD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měkké dřevo, řezbářství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  <w:t>_______________</w:t>
      </w:r>
    </w:p>
    <w:p w:rsidR="00EB43DD" w:rsidRPr="002957B9" w:rsidRDefault="00EB43DD" w:rsidP="00701713">
      <w:pPr>
        <w:rPr>
          <w:rFonts w:cstheme="minorHAnsi"/>
          <w:sz w:val="40"/>
          <w:szCs w:val="40"/>
        </w:rPr>
      </w:pPr>
      <w:r w:rsidRPr="002957B9">
        <w:rPr>
          <w:rFonts w:cstheme="minorHAnsi"/>
          <w:sz w:val="40"/>
          <w:szCs w:val="40"/>
        </w:rPr>
        <w:t>měkké dřevo, proutí</w:t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</w:r>
      <w:r w:rsidRPr="002957B9">
        <w:rPr>
          <w:rFonts w:cstheme="minorHAnsi"/>
          <w:sz w:val="40"/>
          <w:szCs w:val="40"/>
        </w:rPr>
        <w:tab/>
        <w:t>_______________</w:t>
      </w:r>
    </w:p>
    <w:p w:rsidR="00EB43DD" w:rsidRDefault="00EB43DD" w:rsidP="00701713">
      <w:pPr>
        <w:rPr>
          <w:rFonts w:cstheme="minorHAnsi"/>
          <w:b/>
          <w:sz w:val="40"/>
          <w:szCs w:val="40"/>
        </w:rPr>
      </w:pPr>
    </w:p>
    <w:p w:rsidR="002957B9" w:rsidRDefault="002957B9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LISTNATÉ STROMY A KEŘE</w:t>
      </w:r>
    </w:p>
    <w:p w:rsidR="00EB43DD" w:rsidRPr="00585BA5" w:rsidRDefault="00EB43DD" w:rsidP="00EB43DD">
      <w:pPr>
        <w:rPr>
          <w:rFonts w:cstheme="minorHAnsi"/>
          <w:b/>
          <w:sz w:val="40"/>
          <w:szCs w:val="40"/>
        </w:rPr>
      </w:pPr>
    </w:p>
    <w:p w:rsidR="00EB43DD" w:rsidRPr="00585BA5" w:rsidRDefault="00EB43DD" w:rsidP="00EB43DD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Porovnej stonek stromů a keřů. Co mají společného a čím se liší.</w:t>
      </w:r>
    </w:p>
    <w:p w:rsidR="009F152F" w:rsidRDefault="009F152F" w:rsidP="00EB43DD">
      <w:pPr>
        <w:rPr>
          <w:rFonts w:cstheme="minorHAnsi"/>
          <w:b/>
          <w:sz w:val="40"/>
          <w:szCs w:val="40"/>
        </w:rPr>
      </w:pPr>
    </w:p>
    <w:p w:rsidR="00EB43DD" w:rsidRDefault="009F152F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společné – dřevnaté</w:t>
      </w:r>
    </w:p>
    <w:p w:rsidR="009F152F" w:rsidRDefault="009F152F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odlišné – keře nemají hlavní kmen, větví se u země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přirozené porosty dřevin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>lesy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věda o dřevinách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dendrologie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věda o odrůdách ovoce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 xml:space="preserve">pomologie 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živé sbírky dřevin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 xml:space="preserve">arboreta 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charakteristiku LISTŮ většiny stromů a keřů.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tvar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70"/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EB43DD" w:rsidTr="009F152F">
        <w:trPr>
          <w:jc w:val="center"/>
        </w:trPr>
        <w:tc>
          <w:tcPr>
            <w:tcW w:w="1070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z</w:t>
            </w:r>
          </w:p>
        </w:tc>
        <w:tc>
          <w:tcPr>
            <w:tcW w:w="1071" w:type="dxa"/>
          </w:tcPr>
          <w:p w:rsidR="00EB43DD" w:rsidRDefault="009F152F" w:rsidP="009F152F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p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L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o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š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t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ě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l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é</w:t>
            </w:r>
          </w:p>
        </w:tc>
      </w:tr>
    </w:tbl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 podzim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0"/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EB43DD" w:rsidTr="00CB3064">
        <w:tc>
          <w:tcPr>
            <w:tcW w:w="1070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o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p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d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á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v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1071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j</w:t>
            </w:r>
          </w:p>
        </w:tc>
        <w:tc>
          <w:tcPr>
            <w:tcW w:w="1071" w:type="dxa"/>
          </w:tcPr>
          <w:p w:rsidR="00EB43DD" w:rsidRDefault="009F152F" w:rsidP="009F152F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Í</w:t>
            </w:r>
          </w:p>
        </w:tc>
      </w:tr>
    </w:tbl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žilnatina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76"/>
        <w:gridCol w:w="1377"/>
        <w:gridCol w:w="1377"/>
        <w:gridCol w:w="1377"/>
        <w:gridCol w:w="1377"/>
        <w:gridCol w:w="1377"/>
        <w:gridCol w:w="1377"/>
      </w:tblGrid>
      <w:tr w:rsidR="00EB43DD" w:rsidTr="00CB3064">
        <w:tc>
          <w:tcPr>
            <w:tcW w:w="1376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z</w:t>
            </w:r>
          </w:p>
        </w:tc>
        <w:tc>
          <w:tcPr>
            <w:tcW w:w="1377" w:type="dxa"/>
          </w:tcPr>
          <w:p w:rsidR="00EB43DD" w:rsidRDefault="009F152F" w:rsidP="009F152F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P</w:t>
            </w:r>
          </w:p>
        </w:tc>
        <w:tc>
          <w:tcPr>
            <w:tcW w:w="1377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e</w:t>
            </w:r>
          </w:p>
        </w:tc>
        <w:tc>
          <w:tcPr>
            <w:tcW w:w="1377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ř</w:t>
            </w:r>
          </w:p>
        </w:tc>
        <w:tc>
          <w:tcPr>
            <w:tcW w:w="1377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e</w:t>
            </w:r>
          </w:p>
        </w:tc>
        <w:tc>
          <w:tcPr>
            <w:tcW w:w="1377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n</w:t>
            </w:r>
          </w:p>
        </w:tc>
        <w:tc>
          <w:tcPr>
            <w:tcW w:w="1377" w:type="dxa"/>
          </w:tcPr>
          <w:p w:rsidR="00EB43DD" w:rsidRDefault="004F586D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á</w:t>
            </w:r>
          </w:p>
        </w:tc>
      </w:tr>
    </w:tbl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podle připojení ke stonku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04"/>
        <w:gridCol w:w="1204"/>
        <w:gridCol w:w="1205"/>
        <w:gridCol w:w="1205"/>
        <w:gridCol w:w="1205"/>
        <w:gridCol w:w="1205"/>
        <w:gridCol w:w="1205"/>
        <w:gridCol w:w="1205"/>
      </w:tblGrid>
      <w:tr w:rsidR="00EB43DD" w:rsidTr="00CB3064">
        <w:tc>
          <w:tcPr>
            <w:tcW w:w="1204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ř</w:t>
            </w:r>
          </w:p>
        </w:tc>
        <w:tc>
          <w:tcPr>
            <w:tcW w:w="1204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1205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p</w:t>
            </w:r>
          </w:p>
        </w:tc>
        <w:tc>
          <w:tcPr>
            <w:tcW w:w="1205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í</w:t>
            </w:r>
          </w:p>
        </w:tc>
        <w:tc>
          <w:tcPr>
            <w:tcW w:w="1205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k</w:t>
            </w:r>
          </w:p>
        </w:tc>
        <w:tc>
          <w:tcPr>
            <w:tcW w:w="1205" w:type="dxa"/>
          </w:tcPr>
          <w:p w:rsidR="00EB43DD" w:rsidRDefault="009F152F" w:rsidP="009F152F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1205" w:type="dxa"/>
          </w:tcPr>
          <w:p w:rsidR="00EB43DD" w:rsidRDefault="009F152F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t</w:t>
            </w:r>
          </w:p>
        </w:tc>
        <w:tc>
          <w:tcPr>
            <w:tcW w:w="1205" w:type="dxa"/>
          </w:tcPr>
          <w:p w:rsidR="00EB43DD" w:rsidRDefault="004F586D" w:rsidP="00CB3064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ý</w:t>
            </w:r>
            <w:bookmarkStart w:id="0" w:name="_GoBack"/>
            <w:bookmarkEnd w:id="0"/>
          </w:p>
        </w:tc>
      </w:tr>
    </w:tbl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9F152F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Naším národním stromem je LÍPA</w:t>
      </w:r>
      <w:r w:rsidR="00EB43DD">
        <w:rPr>
          <w:rFonts w:cstheme="minorHAnsi"/>
          <w:b/>
          <w:sz w:val="40"/>
          <w:szCs w:val="40"/>
        </w:rPr>
        <w:t>.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Poznej stromy podle listů. Doplň název a plod.</w:t>
      </w:r>
    </w:p>
    <w:p w:rsidR="009F152F" w:rsidRDefault="009F152F" w:rsidP="00EB43DD">
      <w:pPr>
        <w:rPr>
          <w:rFonts w:cstheme="minorHAnsi"/>
          <w:b/>
          <w:sz w:val="40"/>
          <w:szCs w:val="40"/>
        </w:rPr>
      </w:pPr>
    </w:p>
    <w:p w:rsidR="009F152F" w:rsidRDefault="009F152F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1640207" wp14:editId="54AEB596">
            <wp:simplePos x="0" y="0"/>
            <wp:positionH relativeFrom="column">
              <wp:posOffset>3454</wp:posOffset>
            </wp:positionH>
            <wp:positionV relativeFrom="paragraph">
              <wp:posOffset>3423</wp:posOffset>
            </wp:positionV>
            <wp:extent cx="1873250" cy="1795145"/>
            <wp:effectExtent l="0" t="0" r="0" b="0"/>
            <wp:wrapNone/>
            <wp:docPr id="7" name="Obrázek 7" descr="http://im.atlasrostlin.cz/buk-lesni/553/5532-plant_main-kpms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.atlasrostlin.cz/buk-lesni/553/5532-plant_main-kpms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43DD" w:rsidRDefault="009F152F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</w:p>
    <w:p w:rsidR="00EB43DD" w:rsidRDefault="009F152F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BUK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BUKVICE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</w:p>
    <w:p w:rsidR="009F152F" w:rsidRDefault="009F152F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 wp14:anchorId="4D791CAC" wp14:editId="3A4DE2E1">
            <wp:extent cx="1904769" cy="1438021"/>
            <wp:effectExtent l="0" t="0" r="635" b="0"/>
            <wp:docPr id="8" name="Obrázek 8" descr="http://www.fajnestromy.cz/listnate-dreviny/dub-letni-quercus-robur-velke-drevo-slovensko/dub-letni-quercus-robur-velke-drevo-slovensko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ajnestromy.cz/listnate-dreviny/dub-letni-quercus-robur-velke-drevo-slovensko/dub-letni-quercus-robur-velke-drevo-slovensko_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69" cy="143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152F">
        <w:rPr>
          <w:rFonts w:cstheme="minorHAnsi"/>
          <w:b/>
          <w:sz w:val="40"/>
          <w:szCs w:val="40"/>
        </w:rPr>
        <w:tab/>
        <w:t>DUB</w:t>
      </w:r>
      <w:r w:rsidR="009F152F"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ab/>
        <w:t>ŽALUD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 wp14:anchorId="590596E5" wp14:editId="467AC222">
            <wp:extent cx="1906858" cy="1435164"/>
            <wp:effectExtent l="0" t="0" r="0" b="0"/>
            <wp:docPr id="9" name="Obrázek 9" descr="http://files.ucivo.webnode.cz/system_preview_detail_200001868-34c3936b77-public/b%C5%99%C3%ADzovit%C3%A9%20b%C5%99%C3%ADza%20b%C4%9Blokor%C3%A1%20Betula%20pend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iles.ucivo.webnode.cz/system_preview_detail_200001868-34c3936b77-public/b%C5%99%C3%ADzovit%C3%A9%20b%C5%99%C3%ADza%20b%C4%9Blokor%C3%A1%20Betula%20pendul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692" cy="143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>BŘÍZA</w:t>
      </w:r>
      <w:r w:rsidR="009F152F"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ab/>
      </w:r>
      <w:r w:rsidR="009F152F">
        <w:rPr>
          <w:rFonts w:cstheme="minorHAnsi"/>
          <w:b/>
          <w:sz w:val="40"/>
          <w:szCs w:val="40"/>
        </w:rPr>
        <w:tab/>
        <w:t>NAŽKA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D667EE" w:rsidRDefault="009F152F" w:rsidP="00534B3C">
      <w:pPr>
        <w:rPr>
          <w:rFonts w:cstheme="minorHAnsi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2F6ECC2" wp14:editId="65E5BA72">
            <wp:simplePos x="0" y="0"/>
            <wp:positionH relativeFrom="column">
              <wp:posOffset>5080</wp:posOffset>
            </wp:positionH>
            <wp:positionV relativeFrom="paragraph">
              <wp:posOffset>-481330</wp:posOffset>
            </wp:positionV>
            <wp:extent cx="1906270" cy="1431925"/>
            <wp:effectExtent l="0" t="0" r="0" b="0"/>
            <wp:wrapNone/>
            <wp:docPr id="10" name="Obrázek 10" descr="http://www.zahrada-cs.com/images_data/4468-acer-platanoide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zahrada-cs.com/images_data/4468-acer-platanoides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52F" w:rsidRDefault="009F152F" w:rsidP="009F152F">
      <w:pPr>
        <w:ind w:left="2832" w:firstLine="708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JAVOR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KŘÍDL. 2NAŽKA</w:t>
      </w:r>
    </w:p>
    <w:p w:rsidR="003C026A" w:rsidRDefault="003C026A" w:rsidP="009F152F">
      <w:pPr>
        <w:ind w:left="2832" w:firstLine="708"/>
        <w:rPr>
          <w:rFonts w:cstheme="minorHAnsi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9091E4D" wp14:editId="0DDC4219">
            <wp:simplePos x="0" y="0"/>
            <wp:positionH relativeFrom="column">
              <wp:posOffset>92075</wp:posOffset>
            </wp:positionH>
            <wp:positionV relativeFrom="paragraph">
              <wp:posOffset>330479</wp:posOffset>
            </wp:positionV>
            <wp:extent cx="1760855" cy="2129790"/>
            <wp:effectExtent l="0" t="0" r="0" b="3810"/>
            <wp:wrapNone/>
            <wp:docPr id="12" name="Obrázek 12" descr="http://botanika.borec.cz/fota/lipa_srdci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otanika.borec.cz/fota/lipa_srdcit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5"/>
                    <a:stretch/>
                  </pic:blipFill>
                  <pic:spPr bwMode="auto">
                    <a:xfrm>
                      <a:off x="0" y="0"/>
                      <a:ext cx="1760855" cy="212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26A" w:rsidRDefault="003C026A" w:rsidP="009F152F">
      <w:pPr>
        <w:ind w:left="2832" w:firstLine="708"/>
        <w:rPr>
          <w:rFonts w:cstheme="minorHAnsi"/>
          <w:b/>
          <w:sz w:val="40"/>
          <w:szCs w:val="40"/>
        </w:rPr>
      </w:pPr>
    </w:p>
    <w:p w:rsidR="009F152F" w:rsidRDefault="009F152F" w:rsidP="00EB43DD">
      <w:pPr>
        <w:rPr>
          <w:rFonts w:cstheme="minorHAnsi"/>
          <w:b/>
          <w:sz w:val="40"/>
          <w:szCs w:val="40"/>
        </w:rPr>
      </w:pPr>
    </w:p>
    <w:p w:rsidR="003C026A" w:rsidRDefault="003C026A" w:rsidP="00EB43DD">
      <w:pPr>
        <w:rPr>
          <w:rFonts w:cstheme="minorHAnsi"/>
          <w:b/>
          <w:sz w:val="40"/>
          <w:szCs w:val="40"/>
        </w:rPr>
      </w:pPr>
    </w:p>
    <w:p w:rsidR="003C026A" w:rsidRDefault="003C026A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LÍPA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OŘÍŠEK</w:t>
      </w:r>
    </w:p>
    <w:p w:rsidR="003C026A" w:rsidRDefault="003C026A" w:rsidP="00EB43DD">
      <w:pPr>
        <w:rPr>
          <w:rFonts w:cstheme="minorHAnsi"/>
          <w:b/>
          <w:sz w:val="40"/>
          <w:szCs w:val="40"/>
        </w:rPr>
      </w:pPr>
    </w:p>
    <w:p w:rsidR="003C026A" w:rsidRDefault="003C026A" w:rsidP="00EB43DD">
      <w:pPr>
        <w:rPr>
          <w:rFonts w:cstheme="minorHAnsi"/>
          <w:b/>
          <w:sz w:val="40"/>
          <w:szCs w:val="40"/>
        </w:rPr>
      </w:pPr>
    </w:p>
    <w:p w:rsidR="009F152F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dřevinu, kterou člověk využívá. Jména stromů si sestav.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proofErr w:type="gramStart"/>
      <w:r>
        <w:rPr>
          <w:rFonts w:cstheme="minorHAnsi"/>
          <w:b/>
          <w:sz w:val="40"/>
          <w:szCs w:val="40"/>
        </w:rPr>
        <w:t>KLES</w:t>
      </w:r>
      <w:r>
        <w:rPr>
          <w:rFonts w:cstheme="minorHAnsi"/>
          <w:b/>
          <w:sz w:val="40"/>
          <w:szCs w:val="40"/>
        </w:rPr>
        <w:tab/>
        <w:t>NÍ</w:t>
      </w:r>
      <w:proofErr w:type="gram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SR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TÁ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TNÍ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BLE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VR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BA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DČI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JÍ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tvrdé dřevo, parkety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3C026A">
        <w:rPr>
          <w:rFonts w:cstheme="minorHAnsi"/>
          <w:b/>
          <w:sz w:val="40"/>
          <w:szCs w:val="40"/>
        </w:rPr>
        <w:t>BUK LESNÍ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tvrdé dřevo, vodní stavby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3C026A">
        <w:rPr>
          <w:rFonts w:cstheme="minorHAnsi"/>
          <w:b/>
          <w:sz w:val="40"/>
          <w:szCs w:val="40"/>
        </w:rPr>
        <w:t>DUB LETNÍ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měkké dřevo, řezbářství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3C026A">
        <w:rPr>
          <w:rFonts w:cstheme="minorHAnsi"/>
          <w:b/>
          <w:sz w:val="40"/>
          <w:szCs w:val="40"/>
        </w:rPr>
        <w:t>LÍPA SRDČITÁ</w:t>
      </w:r>
    </w:p>
    <w:p w:rsidR="00EB43DD" w:rsidRDefault="00EB43DD" w:rsidP="00EB43D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měkké dřevo, proutí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3C026A">
        <w:rPr>
          <w:rFonts w:cstheme="minorHAnsi"/>
          <w:b/>
          <w:sz w:val="40"/>
          <w:szCs w:val="40"/>
        </w:rPr>
        <w:t>VRBA JÍVA</w:t>
      </w: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123676" w:rsidRDefault="007C338D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4" w:history="1">
        <w:r w:rsidR="00123676" w:rsidRPr="000A378D">
          <w:rPr>
            <w:rStyle w:val="Hypertextovodkaz"/>
            <w:rFonts w:cstheme="minorHAnsi"/>
            <w:sz w:val="40"/>
            <w:szCs w:val="40"/>
          </w:rPr>
          <w:t>http://im.atlasrostlin.cz/buk-lesni/553/5532-plant_main-kpmsa.png</w:t>
        </w:r>
      </w:hyperlink>
    </w:p>
    <w:p w:rsidR="00E74371" w:rsidRDefault="007C338D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5" w:history="1">
        <w:r w:rsidR="00163AB2" w:rsidRPr="000A378D">
          <w:rPr>
            <w:rStyle w:val="Hypertextovodkaz"/>
            <w:rFonts w:cstheme="minorHAnsi"/>
            <w:sz w:val="40"/>
            <w:szCs w:val="40"/>
          </w:rPr>
          <w:t>http://www.fajnestromy.cz/listnate-dreviny/dub-letni-quercus-robur-velke-drevo-slovensko/dub-letni-quercus-robur-velke-drevo-slovensko_01.jpg</w:t>
        </w:r>
      </w:hyperlink>
    </w:p>
    <w:p w:rsidR="00163AB2" w:rsidRDefault="007C338D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6" w:history="1">
        <w:r w:rsidR="00163AB2" w:rsidRPr="000A378D">
          <w:rPr>
            <w:rStyle w:val="Hypertextovodkaz"/>
            <w:rFonts w:cstheme="minorHAnsi"/>
            <w:sz w:val="40"/>
            <w:szCs w:val="40"/>
          </w:rPr>
          <w:t>http://files.ucivo.webnode.cz/system_preview_detail_200001868-34c3936b77-public/b%C5%99%C3%ADzovit%C3%A9%20b%C5%99%C3%ADza%20b%C4%9Blokor%C3%A1%20Betula%20pendula.jpg</w:t>
        </w:r>
      </w:hyperlink>
    </w:p>
    <w:p w:rsidR="00163AB2" w:rsidRDefault="007C338D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7" w:history="1">
        <w:r w:rsidR="00163AB2" w:rsidRPr="000A378D">
          <w:rPr>
            <w:rStyle w:val="Hypertextovodkaz"/>
            <w:rFonts w:cstheme="minorHAnsi"/>
            <w:sz w:val="40"/>
            <w:szCs w:val="40"/>
          </w:rPr>
          <w:t>http://www.zahrada-cs.com/images_data/4468-acer-platanoides-2.jpg</w:t>
        </w:r>
      </w:hyperlink>
    </w:p>
    <w:p w:rsidR="00163AB2" w:rsidRDefault="007C338D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8" w:history="1">
        <w:r w:rsidR="00163AB2" w:rsidRPr="000A378D">
          <w:rPr>
            <w:rStyle w:val="Hypertextovodkaz"/>
            <w:rFonts w:cstheme="minorHAnsi"/>
            <w:sz w:val="40"/>
            <w:szCs w:val="40"/>
          </w:rPr>
          <w:t>http://botanika.borec.cz/fota/lipa_srdcita1.jpg</w:t>
        </w:r>
      </w:hyperlink>
    </w:p>
    <w:p w:rsidR="00163AB2" w:rsidRDefault="00163AB2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163AB2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52B8E"/>
    <w:rsid w:val="00083573"/>
    <w:rsid w:val="00085FF7"/>
    <w:rsid w:val="000A656A"/>
    <w:rsid w:val="000C1BED"/>
    <w:rsid w:val="000E37DC"/>
    <w:rsid w:val="00107713"/>
    <w:rsid w:val="001117A8"/>
    <w:rsid w:val="0011495E"/>
    <w:rsid w:val="00114B3B"/>
    <w:rsid w:val="001221E4"/>
    <w:rsid w:val="00123676"/>
    <w:rsid w:val="0012417C"/>
    <w:rsid w:val="00137A3A"/>
    <w:rsid w:val="00140A4A"/>
    <w:rsid w:val="00156354"/>
    <w:rsid w:val="00163AB2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957B9"/>
    <w:rsid w:val="002B6FAE"/>
    <w:rsid w:val="002D21C9"/>
    <w:rsid w:val="002D50FF"/>
    <w:rsid w:val="002E67F1"/>
    <w:rsid w:val="00352B07"/>
    <w:rsid w:val="00353F84"/>
    <w:rsid w:val="0035729C"/>
    <w:rsid w:val="003646EC"/>
    <w:rsid w:val="0036708C"/>
    <w:rsid w:val="00367408"/>
    <w:rsid w:val="00372317"/>
    <w:rsid w:val="00376815"/>
    <w:rsid w:val="00385934"/>
    <w:rsid w:val="00391812"/>
    <w:rsid w:val="003C026A"/>
    <w:rsid w:val="003F18CA"/>
    <w:rsid w:val="003F2361"/>
    <w:rsid w:val="00416011"/>
    <w:rsid w:val="00464FC6"/>
    <w:rsid w:val="00470A08"/>
    <w:rsid w:val="00480CCE"/>
    <w:rsid w:val="0049762D"/>
    <w:rsid w:val="004A08AF"/>
    <w:rsid w:val="004B3D02"/>
    <w:rsid w:val="004D0642"/>
    <w:rsid w:val="004D5022"/>
    <w:rsid w:val="004D56A3"/>
    <w:rsid w:val="004E4201"/>
    <w:rsid w:val="004F53DA"/>
    <w:rsid w:val="004F586D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5A4B"/>
    <w:rsid w:val="005779F6"/>
    <w:rsid w:val="00585BA5"/>
    <w:rsid w:val="005A2A80"/>
    <w:rsid w:val="005B6317"/>
    <w:rsid w:val="005C682E"/>
    <w:rsid w:val="005D3BDF"/>
    <w:rsid w:val="005F1135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D5E1F"/>
    <w:rsid w:val="006E5C04"/>
    <w:rsid w:val="00701713"/>
    <w:rsid w:val="007041FD"/>
    <w:rsid w:val="00710E5C"/>
    <w:rsid w:val="00720C4B"/>
    <w:rsid w:val="00737D4B"/>
    <w:rsid w:val="00766F72"/>
    <w:rsid w:val="00771FED"/>
    <w:rsid w:val="0079195B"/>
    <w:rsid w:val="007D40FD"/>
    <w:rsid w:val="00804E69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378D"/>
    <w:rsid w:val="00926AB7"/>
    <w:rsid w:val="009502F6"/>
    <w:rsid w:val="00956A70"/>
    <w:rsid w:val="0096097D"/>
    <w:rsid w:val="009662E3"/>
    <w:rsid w:val="00970B13"/>
    <w:rsid w:val="00975132"/>
    <w:rsid w:val="0097736B"/>
    <w:rsid w:val="00991B80"/>
    <w:rsid w:val="009A002F"/>
    <w:rsid w:val="009C031F"/>
    <w:rsid w:val="009E588D"/>
    <w:rsid w:val="009F152F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20318"/>
    <w:rsid w:val="00B37A7C"/>
    <w:rsid w:val="00B50C92"/>
    <w:rsid w:val="00B57114"/>
    <w:rsid w:val="00B61DF3"/>
    <w:rsid w:val="00B75383"/>
    <w:rsid w:val="00B82232"/>
    <w:rsid w:val="00B92E68"/>
    <w:rsid w:val="00BA5BF0"/>
    <w:rsid w:val="00BA7372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D7E83"/>
    <w:rsid w:val="00CF4115"/>
    <w:rsid w:val="00CF7880"/>
    <w:rsid w:val="00D44B0E"/>
    <w:rsid w:val="00D667EE"/>
    <w:rsid w:val="00D76705"/>
    <w:rsid w:val="00D80A4F"/>
    <w:rsid w:val="00D85C9D"/>
    <w:rsid w:val="00DB53B2"/>
    <w:rsid w:val="00DD1022"/>
    <w:rsid w:val="00DD22B1"/>
    <w:rsid w:val="00DE4DEE"/>
    <w:rsid w:val="00E05854"/>
    <w:rsid w:val="00E24A1B"/>
    <w:rsid w:val="00E2587D"/>
    <w:rsid w:val="00E444E0"/>
    <w:rsid w:val="00E463C2"/>
    <w:rsid w:val="00E74371"/>
    <w:rsid w:val="00E806C8"/>
    <w:rsid w:val="00E945BE"/>
    <w:rsid w:val="00EB43DD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06F6"/>
    <w:rsid w:val="00F66481"/>
    <w:rsid w:val="00F709C2"/>
    <w:rsid w:val="00F72B3D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botanika.borec.cz/fota/lipa_srdcita1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www.zahrada-cs.com/images_data/4468-acer-platanoides-2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iles.ucivo.webnode.cz/system_preview_detail_200001868-34c3936b77-public/b%C5%99%C3%ADzovit%C3%A9%20b%C5%99%C3%ADza%20b%C4%9Blokor%C3%A1%20Betula%20pendula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hyperlink" Target="http://www.fajnestromy.cz/listnate-dreviny/dub-letni-quercus-robur-velke-drevo-slovensko/dub-letni-quercus-robur-velke-drevo-slovensko_01.jpg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im.atlasrostlin.cz/buk-lesni/553/5532-plant_main-kpmsa.p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657F1-C623-451E-8F99-2994E3CED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84</TotalTime>
  <Pages>10</Pages>
  <Words>522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ucitel</cp:lastModifiedBy>
  <cp:revision>7</cp:revision>
  <dcterms:created xsi:type="dcterms:W3CDTF">2013-05-02T23:07:00Z</dcterms:created>
  <dcterms:modified xsi:type="dcterms:W3CDTF">2013-05-06T10:23:00Z</dcterms:modified>
</cp:coreProperties>
</file>