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8FB" w:rsidRDefault="005438FB" w:rsidP="005438FB">
      <w:pPr>
        <w:rPr>
          <w:rFonts w:ascii="Calibri" w:hAnsi="Calibri" w:cs="Calibri"/>
          <w:b/>
          <w:u w:val="single"/>
        </w:rPr>
      </w:pPr>
    </w:p>
    <w:p w:rsidR="005438FB" w:rsidRDefault="005438FB" w:rsidP="005438FB">
      <w:pPr>
        <w:rPr>
          <w:rFonts w:ascii="Calibri" w:hAnsi="Calibri" w:cs="Calibri"/>
          <w:b/>
          <w:u w:val="single"/>
        </w:rPr>
      </w:pPr>
    </w:p>
    <w:p w:rsidR="005438FB" w:rsidRDefault="005438FB" w:rsidP="005438FB">
      <w:pPr>
        <w:rPr>
          <w:rFonts w:ascii="Calibri" w:hAnsi="Calibri" w:cs="Calibri"/>
          <w:b/>
          <w:u w:val="single"/>
        </w:rPr>
      </w:pPr>
    </w:p>
    <w:p w:rsidR="005438FB" w:rsidRDefault="005438FB" w:rsidP="005438FB">
      <w:pPr>
        <w:tabs>
          <w:tab w:val="left" w:pos="2340"/>
        </w:tabs>
        <w:ind w:left="2410" w:hanging="2410"/>
        <w:rPr>
          <w:rFonts w:ascii="Calibri" w:hAnsi="Calibri" w:cs="Calibri"/>
        </w:rPr>
      </w:pPr>
      <w:r>
        <w:rPr>
          <w:rFonts w:ascii="Calibri" w:hAnsi="Calibri" w:cs="Calibri"/>
          <w:b/>
        </w:rPr>
        <w:t>Název školy: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Základní škola Městec Králové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Autor: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Mgr. Petr Novák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Název: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VY_32_INOVACE_50_Inf8_9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Pr="008F1397" w:rsidRDefault="005438FB" w:rsidP="005438FB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Téma: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Hardware - křížovka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Číslo projektu: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CZ.1.07/1.4.00/21.2313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Anotace:</w:t>
      </w:r>
      <w:r>
        <w:rPr>
          <w:rFonts w:ascii="Calibri" w:hAnsi="Calibri" w:cs="Calibri"/>
          <w:b/>
        </w:rPr>
        <w:tab/>
      </w:r>
      <w:bookmarkStart w:id="0" w:name="_GoBack"/>
      <w:r>
        <w:rPr>
          <w:rFonts w:ascii="Calibri" w:hAnsi="Calibri" w:cs="Calibri"/>
        </w:rPr>
        <w:t>Pracovní list s křížovkou na téma hardware.</w:t>
      </w:r>
      <w:bookmarkEnd w:id="0"/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</w:rPr>
      </w:pPr>
    </w:p>
    <w:p w:rsidR="005438FB" w:rsidRPr="008F1397" w:rsidRDefault="005438FB" w:rsidP="005438FB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Datum: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24. 11. 2012</w:t>
      </w: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Default="005438FB" w:rsidP="005438FB">
      <w:pPr>
        <w:tabs>
          <w:tab w:val="left" w:pos="2340"/>
        </w:tabs>
        <w:rPr>
          <w:rFonts w:ascii="Calibri" w:hAnsi="Calibri" w:cs="Calibri"/>
          <w:b/>
        </w:rPr>
      </w:pPr>
    </w:p>
    <w:p w:rsidR="005438FB" w:rsidRPr="008F1397" w:rsidRDefault="005438FB" w:rsidP="005438FB">
      <w:pPr>
        <w:tabs>
          <w:tab w:val="left" w:pos="2340"/>
        </w:tabs>
        <w:rPr>
          <w:rFonts w:ascii="Calibri" w:hAnsi="Calibri" w:cs="Calibri"/>
        </w:rPr>
      </w:pPr>
      <w:proofErr w:type="spellStart"/>
      <w:r>
        <w:rPr>
          <w:rFonts w:ascii="Calibri" w:hAnsi="Calibri" w:cs="Calibri"/>
          <w:b/>
          <w:bCs/>
        </w:rPr>
        <w:t>Keywords</w:t>
      </w:r>
      <w:proofErr w:type="spellEnd"/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Cs/>
        </w:rPr>
        <w:t>hardware, křížovka</w:t>
      </w:r>
    </w:p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5438FB" w:rsidRDefault="005438FB" w:rsidP="005438FB"/>
    <w:p w:rsidR="00001EDB" w:rsidRDefault="00001EDB">
      <w:pPr>
        <w:spacing w:after="200" w:line="276" w:lineRule="auto"/>
        <w:sectPr w:rsidR="00001EDB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438FB" w:rsidRDefault="005438FB" w:rsidP="00001EDB">
      <w:pPr>
        <w:spacing w:after="200" w:line="276" w:lineRule="auto"/>
      </w:pPr>
    </w:p>
    <w:p w:rsidR="007B191F" w:rsidRDefault="007B191F" w:rsidP="00001EDB">
      <w:pPr>
        <w:spacing w:after="200" w:line="276" w:lineRule="auto"/>
      </w:pPr>
    </w:p>
    <w:tbl>
      <w:tblPr>
        <w:tblW w:w="12300" w:type="dxa"/>
        <w:tblInd w:w="22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5A00D1" wp14:editId="6DDE40BE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-423545</wp:posOffset>
                      </wp:positionV>
                      <wp:extent cx="3252470" cy="1403985"/>
                      <wp:effectExtent l="0" t="0" r="0" b="635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24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1EDB" w:rsidRPr="00001EDB" w:rsidRDefault="00001EDB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 w:rsidRPr="00001EDB"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Provádí v PC veškeré výpočty a instrukce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21.75pt;margin-top:-33.35pt;width:256.1pt;height:1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" filled="f" stroked="f">
                      <v:textbox style="mso-fit-shape-to-text:t">
                        <w:txbxContent>
                          <w:p w:rsidR="00001EDB" w:rsidRPr="00001EDB" w:rsidRDefault="00001EDB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 w:rsidRPr="00001EDB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Provádí v PC veškeré výpočty a instrukce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11F191" wp14:editId="706D42C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12700</wp:posOffset>
                      </wp:positionV>
                      <wp:extent cx="3252470" cy="1403985"/>
                      <wp:effectExtent l="0" t="0" r="0" b="6350"/>
                      <wp:wrapNone/>
                      <wp:docPr id="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24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1EDB" w:rsidRPr="00001EDB" w:rsidRDefault="00001EDB" w:rsidP="00001EDB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Zobrazovací zařízení, připojeno ke GK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2.15pt;margin-top:1pt;width:256.1pt;height:1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" filled="f" stroked="f">
                      <v:textbox style="mso-fit-shape-to-text:t">
                        <w:txbxContent>
                          <w:p w:rsidR="00001EDB" w:rsidRPr="00001EDB" w:rsidRDefault="00001EDB" w:rsidP="00001EDB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Zobrazovací zařízení, připojeno ke GK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A7DD35" wp14:editId="04DDF91F">
                      <wp:simplePos x="0" y="0"/>
                      <wp:positionH relativeFrom="column">
                        <wp:posOffset>-1876425</wp:posOffset>
                      </wp:positionH>
                      <wp:positionV relativeFrom="paragraph">
                        <wp:posOffset>401320</wp:posOffset>
                      </wp:positionV>
                      <wp:extent cx="1838325" cy="1403985"/>
                      <wp:effectExtent l="0" t="0" r="0" b="0"/>
                      <wp:wrapNone/>
                      <wp:docPr id="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832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1EDB" w:rsidRPr="00001EDB" w:rsidRDefault="00001EDB" w:rsidP="00E90269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Malé zařízení na matematické výpočty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-147.75pt;margin-top:31.6pt;width:144.75pt;height:11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" filled="f" stroked="f">
                      <v:textbox style="mso-fit-shape-to-text:t">
                        <w:txbxContent>
                          <w:p w:rsidR="00001EDB" w:rsidRPr="00001EDB" w:rsidRDefault="00001EDB" w:rsidP="00E9026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Malé zařízení na matematické výpočty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AADCF2" wp14:editId="7FEB2313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-361315</wp:posOffset>
                      </wp:positionV>
                      <wp:extent cx="2776220" cy="1403985"/>
                      <wp:effectExtent l="0" t="0" r="0" b="6350"/>
                      <wp:wrapNone/>
                      <wp:docPr id="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62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0269" w:rsidRPr="00001EDB" w:rsidRDefault="00E90269" w:rsidP="00E90269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Počítače propojené kabelem (LAN)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21.55pt;margin-top:-28.45pt;width:218.6pt;height:1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//uGAIAAP8D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" filled="f" stroked="f">
                      <v:textbox style="mso-fit-shape-to-text:t">
                        <w:txbxContent>
                          <w:p w:rsidR="00E90269" w:rsidRPr="00001EDB" w:rsidRDefault="00E90269" w:rsidP="00E90269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Počítače propojené kabelem (LAN)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AAD9712" wp14:editId="70898173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-402590</wp:posOffset>
                      </wp:positionV>
                      <wp:extent cx="2585720" cy="1403985"/>
                      <wp:effectExtent l="0" t="0" r="0" b="6350"/>
                      <wp:wrapNone/>
                      <wp:docPr id="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57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0269" w:rsidRPr="00001EDB" w:rsidRDefault="00E90269" w:rsidP="00E90269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Externí zařízení určené k tisku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35.65pt;margin-top:-31.7pt;width:203.6pt;height:110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" filled="f" stroked="f">
                      <v:textbox style="mso-fit-shape-to-text:t">
                        <w:txbxContent>
                          <w:p w:rsidR="00E90269" w:rsidRPr="00001EDB" w:rsidRDefault="00E90269" w:rsidP="00E90269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Externí zařízení určené k tisku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3818FA" wp14:editId="112326EF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-400050</wp:posOffset>
                      </wp:positionV>
                      <wp:extent cx="3585845" cy="1403985"/>
                      <wp:effectExtent l="0" t="0" r="0" b="6350"/>
                      <wp:wrapNone/>
                      <wp:docPr id="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584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0269" w:rsidRPr="00001EDB" w:rsidRDefault="00E90269" w:rsidP="00E90269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Seskupení souborů, které k sobě logicky patří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-2.05pt;margin-top:-31.5pt;width:282.35pt;height:11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" filled="f" stroked="f">
                      <v:textbox style="mso-fit-shape-to-text:t">
                        <w:txbxContent>
                          <w:p w:rsidR="00E90269" w:rsidRPr="00001EDB" w:rsidRDefault="00E90269" w:rsidP="00E90269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Seskupení souborů, které k sobě logicky patří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7B191F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9958D2" wp14:editId="71F13A64">
                      <wp:simplePos x="0" y="0"/>
                      <wp:positionH relativeFrom="column">
                        <wp:posOffset>-207010</wp:posOffset>
                      </wp:positionH>
                      <wp:positionV relativeFrom="paragraph">
                        <wp:posOffset>-387985</wp:posOffset>
                      </wp:positionV>
                      <wp:extent cx="1800225" cy="1403985"/>
                      <wp:effectExtent l="0" t="0" r="0" b="6350"/>
                      <wp:wrapNone/>
                      <wp:docPr id="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0269" w:rsidRPr="00001EDB" w:rsidRDefault="00E90269" w:rsidP="00E90269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CD disk (hovorově)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-16.3pt;margin-top:-30.55pt;width:141.75pt;height:11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" filled="f" stroked="f">
                      <v:textbox style="mso-fit-shape-to-text:t">
                        <w:txbxContent>
                          <w:p w:rsidR="00E90269" w:rsidRPr="00001EDB" w:rsidRDefault="00E90269" w:rsidP="00E90269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CD disk (hovorově)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7B191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B191F" w:rsidRDefault="007B191F" w:rsidP="00001EDB">
      <w:pPr>
        <w:spacing w:after="200" w:line="276" w:lineRule="auto"/>
      </w:pPr>
    </w:p>
    <w:p w:rsidR="007B191F" w:rsidRDefault="007B191F" w:rsidP="00001EDB">
      <w:pPr>
        <w:spacing w:after="200" w:line="276" w:lineRule="auto"/>
      </w:pPr>
    </w:p>
    <w:p w:rsidR="005438FB" w:rsidRDefault="005438FB" w:rsidP="005438FB"/>
    <w:p w:rsidR="005438FB" w:rsidRDefault="005438FB" w:rsidP="005438FB"/>
    <w:p w:rsidR="002B539A" w:rsidRDefault="006B20C2" w:rsidP="006B20C2">
      <w:pPr>
        <w:jc w:val="center"/>
        <w:rPr>
          <w:rFonts w:asciiTheme="minorHAnsi" w:hAnsiTheme="minorHAnsi"/>
          <w:b/>
          <w:color w:val="C00000"/>
          <w:sz w:val="40"/>
          <w:u w:val="single"/>
        </w:rPr>
      </w:pPr>
      <w:r w:rsidRPr="006B20C2">
        <w:rPr>
          <w:rFonts w:asciiTheme="minorHAnsi" w:hAnsiTheme="minorHAnsi"/>
          <w:b/>
          <w:color w:val="C00000"/>
          <w:sz w:val="40"/>
          <w:u w:val="single"/>
        </w:rPr>
        <w:t>Řešení</w:t>
      </w:r>
    </w:p>
    <w:p w:rsidR="007B191F" w:rsidRDefault="007B191F" w:rsidP="007B191F">
      <w:pPr>
        <w:spacing w:after="200" w:line="276" w:lineRule="auto"/>
      </w:pPr>
    </w:p>
    <w:p w:rsidR="007B191F" w:rsidRDefault="007B191F" w:rsidP="007B191F">
      <w:pPr>
        <w:spacing w:after="200" w:line="276" w:lineRule="auto"/>
      </w:pPr>
    </w:p>
    <w:tbl>
      <w:tblPr>
        <w:tblW w:w="12300" w:type="dxa"/>
        <w:tblInd w:w="22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5A519D9" wp14:editId="79DD4BA8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-423545</wp:posOffset>
                      </wp:positionV>
                      <wp:extent cx="3252470" cy="1403985"/>
                      <wp:effectExtent l="0" t="0" r="0" b="6350"/>
                      <wp:wrapNone/>
                      <wp:docPr id="3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24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 w:rsidRPr="00001EDB"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Provádí v PC veškeré výpočty a instrukce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21.75pt;margin-top:-33.35pt;width:256.1pt;height:11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YFGQIAAAAEAAAOAAAAZHJzL2Uyb0RvYy54bWysU9uO0zAQfUfiHyy/01zasm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 w:rsidRPr="00001EDB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Provádí v PC veškeré výpočty a instrukce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9AC6438" wp14:editId="258D794F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12700</wp:posOffset>
                      </wp:positionV>
                      <wp:extent cx="3252470" cy="1403985"/>
                      <wp:effectExtent l="0" t="0" r="0" b="6350"/>
                      <wp:wrapNone/>
                      <wp:docPr id="28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24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Zobrazovací zařízení, připojeno ke GK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-2.15pt;margin-top:1pt;width:256.1pt;height:110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Zobrazovací zařízení, připojeno ke GK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F7391AF" wp14:editId="4FA8B313">
                      <wp:simplePos x="0" y="0"/>
                      <wp:positionH relativeFrom="column">
                        <wp:posOffset>-1876425</wp:posOffset>
                      </wp:positionH>
                      <wp:positionV relativeFrom="paragraph">
                        <wp:posOffset>401320</wp:posOffset>
                      </wp:positionV>
                      <wp:extent cx="1838325" cy="1403985"/>
                      <wp:effectExtent l="0" t="0" r="0" b="0"/>
                      <wp:wrapNone/>
                      <wp:docPr id="28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832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Malé zařízení na matematické výpočty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-147.75pt;margin-top:31.6pt;width:144.75pt;height:110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Malé zařízení na matematické výpočty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5EACB34" wp14:editId="6B82418F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-361315</wp:posOffset>
                      </wp:positionV>
                      <wp:extent cx="2776220" cy="1403985"/>
                      <wp:effectExtent l="0" t="0" r="0" b="6350"/>
                      <wp:wrapNone/>
                      <wp:docPr id="29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62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Počítače propojené kabelem (LAN)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21.55pt;margin-top:-28.45pt;width:218.6pt;height:110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Počítače propojené kabelem (LAN)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Í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Ť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F1A0993" wp14:editId="24EE4BB5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-402590</wp:posOffset>
                      </wp:positionV>
                      <wp:extent cx="2585720" cy="1403985"/>
                      <wp:effectExtent l="0" t="0" r="0" b="6350"/>
                      <wp:wrapNone/>
                      <wp:docPr id="2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57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Externí zařízení určené k tisku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35.65pt;margin-top:-31.7pt;width:203.6pt;height:110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Externí zařízení určené k tisku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4DB299B" wp14:editId="46D80AC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-400050</wp:posOffset>
                      </wp:positionV>
                      <wp:extent cx="3585845" cy="1403985"/>
                      <wp:effectExtent l="0" t="0" r="0" b="6350"/>
                      <wp:wrapNone/>
                      <wp:docPr id="2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584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Seskupení souborů, které k sobě logicky patří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-2.05pt;margin-top:-31.5pt;width:282.35pt;height:110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Seskupení souborů, které k sobě logicky patří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Ř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B191F" w:rsidRPr="007B191F" w:rsidTr="009D6D8D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217A15" wp14:editId="44556E04">
                      <wp:simplePos x="0" y="0"/>
                      <wp:positionH relativeFrom="column">
                        <wp:posOffset>-207010</wp:posOffset>
                      </wp:positionH>
                      <wp:positionV relativeFrom="paragraph">
                        <wp:posOffset>-387985</wp:posOffset>
                      </wp:positionV>
                      <wp:extent cx="1800225" cy="1403985"/>
                      <wp:effectExtent l="0" t="0" r="0" b="6350"/>
                      <wp:wrapNone/>
                      <wp:docPr id="29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91F" w:rsidRPr="00001EDB" w:rsidRDefault="007B191F" w:rsidP="007B191F">
                                  <w:pP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b/>
                                      <w:color w:val="943634" w:themeColor="accent2" w:themeShade="BF"/>
                                      <w:sz w:val="28"/>
                                    </w:rPr>
                                    <w:t>CD disk (hovorově)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-16.3pt;margin-top:-30.55pt;width:141.75pt;height:110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" filled="f" stroked="f">
                      <v:textbox style="mso-fit-shape-to-text:t">
                        <w:txbxContent>
                          <w:p w:rsidR="007B191F" w:rsidRPr="00001EDB" w:rsidRDefault="007B191F" w:rsidP="007B191F">
                            <w:pP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8"/>
                              </w:rPr>
                              <w:t>CD disk (hovorově)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B19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É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É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Č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91F" w:rsidRPr="007B191F" w:rsidRDefault="007B191F" w:rsidP="009D6D8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6B20C2" w:rsidRDefault="006B20C2" w:rsidP="007B191F"/>
    <w:sectPr w:rsidR="006B20C2" w:rsidSect="00001E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921" w:rsidRDefault="00847921" w:rsidP="005438FB">
      <w:r>
        <w:separator/>
      </w:r>
    </w:p>
  </w:endnote>
  <w:endnote w:type="continuationSeparator" w:id="0">
    <w:p w:rsidR="00847921" w:rsidRDefault="00847921" w:rsidP="0054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921" w:rsidRDefault="00847921" w:rsidP="005438FB">
      <w:r>
        <w:separator/>
      </w:r>
    </w:p>
  </w:footnote>
  <w:footnote w:type="continuationSeparator" w:id="0">
    <w:p w:rsidR="00847921" w:rsidRDefault="00847921" w:rsidP="0054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8FB" w:rsidRDefault="005438FB" w:rsidP="00001EDB">
    <w:pPr>
      <w:pStyle w:val="Zhlav"/>
      <w:jc w:val="center"/>
    </w:pPr>
    <w:r>
      <w:rPr>
        <w:noProof/>
      </w:rPr>
      <w:drawing>
        <wp:inline distT="0" distB="0" distL="0" distR="0" wp14:anchorId="3F4E835C" wp14:editId="42122B93">
          <wp:extent cx="5760720" cy="1472576"/>
          <wp:effectExtent l="0" t="0" r="0" b="0"/>
          <wp:docPr id="3" name="Obrázek 3" descr="C:\Users\Admin\Desktop\DUMy\OPVK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esktop\DUMy\OPVK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25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F4"/>
    <w:rsid w:val="00001EDB"/>
    <w:rsid w:val="002B539A"/>
    <w:rsid w:val="005438FB"/>
    <w:rsid w:val="006B20C2"/>
    <w:rsid w:val="006E5239"/>
    <w:rsid w:val="007813B5"/>
    <w:rsid w:val="007B191F"/>
    <w:rsid w:val="00847921"/>
    <w:rsid w:val="00C008F4"/>
    <w:rsid w:val="00E9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38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38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38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38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38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8FB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43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38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38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38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38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38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8FB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43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CED45-5B8A-46B8-8C87-AAED2E57C529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3DBB0CDF-5F15-4665-B1A3-6BE2CA446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57</TotalTime>
  <Pages>3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AdminICT</dc:creator>
  <cp:lastModifiedBy>PN</cp:lastModifiedBy>
  <cp:revision>4</cp:revision>
  <dcterms:created xsi:type="dcterms:W3CDTF">2012-11-28T10:16:00Z</dcterms:created>
  <dcterms:modified xsi:type="dcterms:W3CDTF">2013-09-30T18:59:00Z</dcterms:modified>
</cp:coreProperties>
</file>