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2"/>
      </w:tblGrid>
      <w:tr w:rsidR="00CE5392" w:rsidRPr="00B20E52" w:rsidTr="00B20E52">
        <w:tc>
          <w:tcPr>
            <w:tcW w:w="9212" w:type="dxa"/>
          </w:tcPr>
          <w:p w:rsidR="00CE5392" w:rsidRPr="00B20E52" w:rsidRDefault="00CE5392" w:rsidP="00B20E52">
            <w:pPr>
              <w:spacing w:after="0" w:line="240" w:lineRule="auto"/>
              <w:rPr>
                <w:sz w:val="36"/>
                <w:szCs w:val="36"/>
              </w:rPr>
            </w:pPr>
            <w:r w:rsidRPr="00B20E52">
              <w:rPr>
                <w:sz w:val="36"/>
                <w:szCs w:val="36"/>
              </w:rPr>
              <w:t>NÁZEV ŠKOLY: Základní škola Kolín V., Mnichovická 62</w:t>
            </w:r>
          </w:p>
        </w:tc>
      </w:tr>
      <w:tr w:rsidR="00CE5392" w:rsidRPr="00B20E52" w:rsidTr="00B20E52">
        <w:tc>
          <w:tcPr>
            <w:tcW w:w="9212" w:type="dxa"/>
          </w:tcPr>
          <w:p w:rsidR="00CE5392" w:rsidRPr="00B20E52" w:rsidRDefault="00CE5392" w:rsidP="00B20E52">
            <w:pPr>
              <w:spacing w:after="0" w:line="240" w:lineRule="auto"/>
              <w:rPr>
                <w:sz w:val="36"/>
                <w:szCs w:val="36"/>
              </w:rPr>
            </w:pPr>
            <w:r w:rsidRPr="00B20E52">
              <w:rPr>
                <w:sz w:val="36"/>
                <w:szCs w:val="36"/>
              </w:rPr>
              <w:t>AUTOR: Mgr. Šárka Fantová</w:t>
            </w:r>
          </w:p>
        </w:tc>
      </w:tr>
      <w:tr w:rsidR="00CE5392" w:rsidRPr="00B20E52" w:rsidTr="00B20E52">
        <w:tc>
          <w:tcPr>
            <w:tcW w:w="9212" w:type="dxa"/>
          </w:tcPr>
          <w:p w:rsidR="00CE5392" w:rsidRPr="00B20E52" w:rsidRDefault="00CE5392" w:rsidP="00B20E52">
            <w:pPr>
              <w:spacing w:after="0" w:line="240" w:lineRule="auto"/>
              <w:rPr>
                <w:sz w:val="36"/>
                <w:szCs w:val="36"/>
              </w:rPr>
            </w:pPr>
            <w:r w:rsidRPr="00B20E52">
              <w:rPr>
                <w:sz w:val="36"/>
                <w:szCs w:val="36"/>
              </w:rPr>
              <w:t>NÁZEV: VY_32_INOVACE_01_ČAS2_Den vzniku samostatného Československa</w:t>
            </w:r>
            <w:bookmarkStart w:id="0" w:name="_GoBack"/>
            <w:bookmarkEnd w:id="0"/>
          </w:p>
        </w:tc>
      </w:tr>
      <w:tr w:rsidR="00CE5392" w:rsidRPr="00B20E52" w:rsidTr="00B20E52">
        <w:tc>
          <w:tcPr>
            <w:tcW w:w="9212" w:type="dxa"/>
          </w:tcPr>
          <w:p w:rsidR="00CE5392" w:rsidRPr="00B20E52" w:rsidRDefault="00CE5392" w:rsidP="00B20E52">
            <w:pPr>
              <w:spacing w:after="0" w:line="240" w:lineRule="auto"/>
              <w:rPr>
                <w:sz w:val="36"/>
                <w:szCs w:val="36"/>
              </w:rPr>
            </w:pPr>
            <w:r w:rsidRPr="00B20E52">
              <w:rPr>
                <w:sz w:val="36"/>
                <w:szCs w:val="36"/>
              </w:rPr>
              <w:t>TEMA: Den vzniku samostatného Československa</w:t>
            </w:r>
          </w:p>
        </w:tc>
      </w:tr>
      <w:tr w:rsidR="00CE5392" w:rsidRPr="00B20E52" w:rsidTr="00B20E52">
        <w:tc>
          <w:tcPr>
            <w:tcW w:w="9212" w:type="dxa"/>
          </w:tcPr>
          <w:p w:rsidR="00CE5392" w:rsidRPr="00B20E52" w:rsidRDefault="00CE5392" w:rsidP="00B20E52">
            <w:pPr>
              <w:spacing w:after="0" w:line="240" w:lineRule="auto"/>
              <w:rPr>
                <w:sz w:val="36"/>
                <w:szCs w:val="36"/>
              </w:rPr>
            </w:pPr>
            <w:r w:rsidRPr="00B20E52">
              <w:rPr>
                <w:sz w:val="36"/>
                <w:szCs w:val="36"/>
              </w:rPr>
              <w:t>DATUM: září 2012</w:t>
            </w:r>
          </w:p>
        </w:tc>
      </w:tr>
    </w:tbl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Pr="00C04966" w:rsidRDefault="00CE5392">
      <w:pPr>
        <w:rPr>
          <w:b/>
          <w:sz w:val="28"/>
          <w:szCs w:val="28"/>
        </w:rPr>
      </w:pPr>
    </w:p>
    <w:p w:rsidR="00CE5392" w:rsidRPr="00C04966" w:rsidRDefault="00CE5392">
      <w:pPr>
        <w:rPr>
          <w:rFonts w:ascii="Times New Roman" w:hAnsi="Times New Roman"/>
          <w:b/>
          <w:sz w:val="28"/>
          <w:szCs w:val="28"/>
        </w:rPr>
      </w:pPr>
      <w:r w:rsidRPr="00C04966">
        <w:rPr>
          <w:rFonts w:ascii="Times New Roman" w:hAnsi="Times New Roman"/>
          <w:b/>
          <w:sz w:val="28"/>
          <w:szCs w:val="28"/>
        </w:rPr>
        <w:t>28. říjen</w:t>
      </w:r>
    </w:p>
    <w:p w:rsidR="00CE5392" w:rsidRPr="00C04966" w:rsidRDefault="00CE539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Den vzniku samostatného československého</w:t>
      </w:r>
      <w:r w:rsidRPr="00C04966">
        <w:rPr>
          <w:rFonts w:ascii="Times New Roman" w:hAnsi="Times New Roman"/>
          <w:b/>
          <w:sz w:val="28"/>
          <w:szCs w:val="28"/>
        </w:rPr>
        <w:t xml:space="preserve"> státu</w:t>
      </w:r>
    </w:p>
    <w:p w:rsidR="00CE5392" w:rsidRDefault="00CE5392">
      <w:pPr>
        <w:rPr>
          <w:rFonts w:ascii="Times New Roman" w:hAnsi="Times New Roman"/>
          <w:sz w:val="32"/>
          <w:szCs w:val="32"/>
        </w:rPr>
      </w:pPr>
      <w:r w:rsidRPr="00C04966">
        <w:rPr>
          <w:rFonts w:ascii="Times New Roman" w:hAnsi="Times New Roman"/>
          <w:sz w:val="32"/>
          <w:szCs w:val="32"/>
        </w:rPr>
        <w:t>Státní svátek</w:t>
      </w:r>
    </w:p>
    <w:p w:rsidR="00CE5392" w:rsidRDefault="00CE539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začátku 20. století (1914 – 1918) proběhla 1. světová válka. V této době byl český národ asi 400 let součástí Rakousko -Uherska. Čeští vojáci proto bojovali na straně Rakousko-Uherska. Češi se v této době chtěli osamostatnit, chtěli vytvořit samostatný stát, o jehož vznik se nejvíce zasloužil jeho pozdější prezident Tomáš Garrigue Masaryk, který byl během války v exilu a domlouval podmínky pro vznik samostatného českého státu. </w:t>
      </w:r>
    </w:p>
    <w:p w:rsidR="00CE5392" w:rsidRPr="00E81031" w:rsidRDefault="00CE5392" w:rsidP="00E81031">
      <w:pPr>
        <w:rPr>
          <w:rFonts w:ascii="Times New Roman" w:hAnsi="Times New Roman"/>
        </w:rPr>
      </w:pPr>
      <w:r w:rsidRPr="00E81031">
        <w:rPr>
          <w:rFonts w:ascii="Times New Roman" w:hAnsi="Times New Roman"/>
        </w:rPr>
        <w:t xml:space="preserve">Svůj názor dávali najevo i obyčejní vojáci, kteří přebíhali na stranu protivníků, a pak bojovali na jejich straně. Říkali si legionáři. Rakousko-Uhersko válku prohrálo. Válka skončila 28. října </w:t>
      </w:r>
      <w:smartTag w:uri="urn:schemas-microsoft-com:office:smarttags" w:element="metricconverter">
        <w:smartTagPr>
          <w:attr w:name="ProductID" w:val="1918, a"/>
        </w:smartTagPr>
        <w:r w:rsidRPr="00E81031">
          <w:rPr>
            <w:rFonts w:ascii="Times New Roman" w:hAnsi="Times New Roman"/>
          </w:rPr>
          <w:t>1918, a</w:t>
        </w:r>
      </w:smartTag>
      <w:r w:rsidRPr="00E81031">
        <w:rPr>
          <w:rFonts w:ascii="Times New Roman" w:hAnsi="Times New Roman"/>
        </w:rPr>
        <w:t xml:space="preserve"> jelikož se k Čechům přidalo i Slovensko, vznikl v tento den samostatný stát, Československo.  </w:t>
      </w:r>
    </w:p>
    <w:p w:rsidR="00CE5392" w:rsidRDefault="00CE5392">
      <w:pPr>
        <w:rPr>
          <w:rFonts w:ascii="Times New Roman" w:hAnsi="Times New Roman"/>
        </w:rPr>
      </w:pPr>
    </w:p>
    <w:p w:rsidR="00CE5392" w:rsidRDefault="00CE5392">
      <w:pPr>
        <w:rPr>
          <w:rFonts w:ascii="Times New Roman" w:hAnsi="Times New Roman"/>
        </w:rPr>
      </w:pPr>
    </w:p>
    <w:p w:rsidR="00CE5392" w:rsidRPr="000865D2" w:rsidRDefault="00CE5392">
      <w:pPr>
        <w:rPr>
          <w:rFonts w:ascii="Times New Roman" w:hAnsi="Times New Roman"/>
          <w:b/>
          <w:sz w:val="28"/>
          <w:szCs w:val="28"/>
        </w:rPr>
      </w:pPr>
      <w:r w:rsidRPr="000865D2">
        <w:rPr>
          <w:rFonts w:ascii="Times New Roman" w:hAnsi="Times New Roman"/>
          <w:b/>
          <w:sz w:val="28"/>
          <w:szCs w:val="28"/>
        </w:rPr>
        <w:t>ÚKOLY:</w:t>
      </w:r>
    </w:p>
    <w:p w:rsidR="00CE5392" w:rsidRDefault="00CE5392">
      <w:pPr>
        <w:rPr>
          <w:rFonts w:ascii="Times New Roman" w:hAnsi="Times New Roman"/>
        </w:rPr>
      </w:pPr>
    </w:p>
    <w:p w:rsidR="00CE5392" w:rsidRDefault="00CE5392" w:rsidP="000865D2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Podtrhni v textu slova, kterým nerozumíš. Pokus se je vysvětlit nejprve </w:t>
      </w:r>
      <w:r>
        <w:rPr>
          <w:b/>
          <w:i/>
          <w:sz w:val="28"/>
          <w:szCs w:val="28"/>
        </w:rPr>
        <w:t xml:space="preserve">párovým sdílením, </w:t>
      </w:r>
      <w:r>
        <w:rPr>
          <w:b/>
          <w:sz w:val="28"/>
          <w:szCs w:val="28"/>
        </w:rPr>
        <w:t xml:space="preserve">při neúspěchu při </w:t>
      </w:r>
      <w:r>
        <w:rPr>
          <w:b/>
          <w:i/>
          <w:sz w:val="28"/>
          <w:szCs w:val="28"/>
        </w:rPr>
        <w:t xml:space="preserve">sdílení ve skupině. </w:t>
      </w:r>
      <w:r>
        <w:rPr>
          <w:b/>
          <w:sz w:val="28"/>
          <w:szCs w:val="28"/>
        </w:rPr>
        <w:t>Teprve poté popros o sdílení, popř. o pomoc dospělé.</w:t>
      </w:r>
    </w:p>
    <w:p w:rsidR="00CE5392" w:rsidRDefault="00CE5392" w:rsidP="000865D2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Nyní si text přečti </w:t>
      </w:r>
      <w:r>
        <w:rPr>
          <w:b/>
          <w:i/>
          <w:sz w:val="28"/>
          <w:szCs w:val="28"/>
        </w:rPr>
        <w:t xml:space="preserve">párovým čtením </w:t>
      </w:r>
      <w:r>
        <w:rPr>
          <w:b/>
          <w:sz w:val="28"/>
          <w:szCs w:val="28"/>
        </w:rPr>
        <w:t>(oba ve dvojici si čtěte text po odstavcích, jeden pak dává otázky z textu, druhý na ně odpovídá, pak se vyměníte).</w:t>
      </w:r>
    </w:p>
    <w:p w:rsidR="00CE5392" w:rsidRDefault="00CE5392" w:rsidP="00E81031">
      <w:pPr>
        <w:rPr>
          <w:b/>
          <w:sz w:val="28"/>
          <w:szCs w:val="28"/>
        </w:rPr>
      </w:pPr>
    </w:p>
    <w:p w:rsidR="00CE5392" w:rsidRDefault="00CE5392" w:rsidP="00E8103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VYTVOŘTE DVOJICE </w:t>
      </w:r>
      <w:r>
        <w:rPr>
          <w:sz w:val="28"/>
          <w:szCs w:val="28"/>
        </w:rPr>
        <w:t>(</w:t>
      </w:r>
      <w:r>
        <w:rPr>
          <w:i/>
          <w:sz w:val="28"/>
          <w:szCs w:val="28"/>
        </w:rPr>
        <w:t>jiné než při párovém čtení)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A ŘEŠTE ÚKOLY:</w:t>
      </w:r>
    </w:p>
    <w:p w:rsidR="00CE5392" w:rsidRDefault="00CE5392" w:rsidP="00E81031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Jak se jmenoval náš stát, který vznikl po 1. světové válce?</w:t>
      </w:r>
    </w:p>
    <w:p w:rsidR="00CE5392" w:rsidRDefault="00CE5392" w:rsidP="00E81031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Kdo byl jeho prezidentem?</w:t>
      </w:r>
    </w:p>
    <w:p w:rsidR="00CE5392" w:rsidRDefault="00CE5392" w:rsidP="004A43FC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Vytvořte 3 další otázky pro ostatní dvojice</w:t>
      </w:r>
    </w:p>
    <w:p w:rsidR="00CE5392" w:rsidRDefault="00CE5392" w:rsidP="004A43FC">
      <w:pPr>
        <w:rPr>
          <w:b/>
          <w:sz w:val="28"/>
          <w:szCs w:val="28"/>
        </w:rPr>
      </w:pPr>
    </w:p>
    <w:p w:rsidR="00CE5392" w:rsidRDefault="00CE5392" w:rsidP="004A43FC">
      <w:pPr>
        <w:rPr>
          <w:b/>
          <w:sz w:val="28"/>
          <w:szCs w:val="28"/>
        </w:rPr>
      </w:pPr>
      <w:r>
        <w:rPr>
          <w:b/>
          <w:sz w:val="28"/>
          <w:szCs w:val="28"/>
        </w:rPr>
        <w:t>ODPOVÍDEJTE NA VYTVOŘENÉ OTÁZKY:</w:t>
      </w:r>
    </w:p>
    <w:p w:rsidR="00CE5392" w:rsidRDefault="00CE5392" w:rsidP="004A43FC">
      <w:pPr>
        <w:rPr>
          <w:b/>
          <w:sz w:val="28"/>
          <w:szCs w:val="28"/>
        </w:rPr>
      </w:pPr>
    </w:p>
    <w:p w:rsidR="00CE5392" w:rsidRPr="004A43FC" w:rsidRDefault="00CE5392" w:rsidP="004A43FC">
      <w:pPr>
        <w:rPr>
          <w:b/>
          <w:sz w:val="28"/>
          <w:szCs w:val="28"/>
        </w:rPr>
      </w:pPr>
      <w:r>
        <w:rPr>
          <w:b/>
          <w:sz w:val="28"/>
          <w:szCs w:val="28"/>
        </w:rPr>
        <w:t>NAKRESLI VLAJKU PODLE NÁSLEDUJÍCÍHO POPISU:</w:t>
      </w:r>
    </w:p>
    <w:p w:rsidR="00CE5392" w:rsidRPr="00C04966" w:rsidRDefault="00CE5392">
      <w:pPr>
        <w:rPr>
          <w:rFonts w:ascii="Times New Roman" w:hAnsi="Times New Roman"/>
        </w:rPr>
      </w:pPr>
    </w:p>
    <w:p w:rsidR="00CE5392" w:rsidRDefault="00CE539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CE5392" w:rsidRDefault="00CE5392">
      <w:pPr>
        <w:rPr>
          <w:rFonts w:ascii="Times New Roman" w:hAnsi="Times New Roman"/>
        </w:rPr>
      </w:pPr>
      <w:r>
        <w:rPr>
          <w:rFonts w:ascii="Times New Roman" w:hAnsi="Times New Roman"/>
        </w:rPr>
        <w:t>Česká vlajka</w:t>
      </w:r>
    </w:p>
    <w:p w:rsidR="00CE5392" w:rsidRDefault="00CE5392">
      <w:pPr>
        <w:rPr>
          <w:rFonts w:ascii="Times New Roman" w:hAnsi="Times New Roman"/>
        </w:rPr>
      </w:pPr>
      <w:r>
        <w:rPr>
          <w:rFonts w:ascii="Times New Roman" w:hAnsi="Times New Roman"/>
        </w:rPr>
        <w:t>Česká vlajka je symbolem naší státní a národní svrchovanosti. Zapamatujte si: na stožáru je červená dole – to jsou cihly, postavený dům, modrá nad červenou v klínu – to je kus modré oblohy, kterou zprava zakrývají bílé mraky. Jestliže vlajka visí svisle dolů, například na zdi, vidíme modrý klín nahoře a červený pruh vpravo. Vlajka se vyvěšuje na státní svátky.</w:t>
      </w:r>
    </w:p>
    <w:p w:rsidR="00CE5392" w:rsidRDefault="00CE5392">
      <w:pPr>
        <w:rPr>
          <w:rFonts w:ascii="Times New Roman" w:hAnsi="Times New Roman"/>
        </w:rPr>
      </w:pPr>
    </w:p>
    <w:p w:rsidR="00CE5392" w:rsidRDefault="00CE5392">
      <w:pPr>
        <w:rPr>
          <w:rFonts w:ascii="Times New Roman" w:hAnsi="Times New Roman"/>
        </w:rPr>
      </w:pPr>
    </w:p>
    <w:p w:rsidR="00CE5392" w:rsidRDefault="00CE5392">
      <w:pPr>
        <w:rPr>
          <w:b/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6" type="#_x0000_t75" style="position:absolute;margin-left:54.4pt;margin-top:503.1pt;width:425.75pt;height:82.3pt;z-index:251658240;visibility:visible">
            <v:imagedata r:id="rId5" o:title=""/>
          </v:shape>
        </w:pict>
      </w:r>
      <w:r>
        <w:rPr>
          <w:b/>
          <w:sz w:val="28"/>
          <w:szCs w:val="28"/>
        </w:rPr>
        <w:t>POKUS SE VE DVOJICI VYMYSLET DALŠÍ POMŮCKU PRO SPRÁVNOST ČESKÉ VLAJKY:</w:t>
      </w: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>
      <w:pPr>
        <w:rPr>
          <w:b/>
          <w:sz w:val="28"/>
          <w:szCs w:val="28"/>
        </w:rPr>
      </w:pPr>
    </w:p>
    <w:p w:rsidR="00CE5392" w:rsidRDefault="00CE5392" w:rsidP="004A43FC">
      <w:pPr>
        <w:rPr>
          <w:b/>
          <w:sz w:val="28"/>
          <w:szCs w:val="28"/>
        </w:rPr>
      </w:pPr>
    </w:p>
    <w:p w:rsidR="00CE5392" w:rsidRPr="00350E43" w:rsidRDefault="00CE5392" w:rsidP="004A43F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  <w:r>
        <w:rPr>
          <w:sz w:val="28"/>
          <w:szCs w:val="28"/>
        </w:rPr>
        <w:t xml:space="preserve"> Materiál je určen pro žáky 1. stupně ZŠ pro práci s interaktivní, popř. lze použít jako pracovní list</w:t>
      </w:r>
    </w:p>
    <w:p w:rsidR="00CE5392" w:rsidRDefault="00CE5392" w:rsidP="004A43FC">
      <w:pPr>
        <w:rPr>
          <w:b/>
          <w:sz w:val="28"/>
          <w:szCs w:val="28"/>
        </w:rPr>
      </w:pPr>
    </w:p>
    <w:p w:rsidR="00CE5392" w:rsidRDefault="00CE5392" w:rsidP="004A43F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Použitá literatura: </w:t>
      </w:r>
    </w:p>
    <w:p w:rsidR="00CE5392" w:rsidRPr="00B227B5" w:rsidRDefault="00CE5392" w:rsidP="004A43FC">
      <w:pPr>
        <w:rPr>
          <w:sz w:val="28"/>
          <w:szCs w:val="28"/>
        </w:rPr>
      </w:pPr>
      <w:r>
        <w:rPr>
          <w:sz w:val="28"/>
          <w:szCs w:val="28"/>
        </w:rPr>
        <w:t xml:space="preserve">SVITÁKOVÁ, J., </w:t>
      </w:r>
      <w:r>
        <w:rPr>
          <w:i/>
          <w:sz w:val="28"/>
          <w:szCs w:val="28"/>
        </w:rPr>
        <w:t xml:space="preserve">Znáte naše svátky?. </w:t>
      </w:r>
      <w:r>
        <w:rPr>
          <w:sz w:val="28"/>
          <w:szCs w:val="28"/>
        </w:rPr>
        <w:t>1. Vyd. Praha: Anlet, o. s., 2012. ISBN 978-80-260-1954-1</w:t>
      </w:r>
    </w:p>
    <w:p w:rsidR="00CE5392" w:rsidRPr="004A43FC" w:rsidRDefault="00CE5392">
      <w:pPr>
        <w:rPr>
          <w:b/>
          <w:sz w:val="28"/>
          <w:szCs w:val="28"/>
        </w:rPr>
      </w:pPr>
    </w:p>
    <w:sectPr w:rsidR="00CE5392" w:rsidRPr="004A43FC" w:rsidSect="00862E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B1ED8"/>
    <w:multiLevelType w:val="hybridMultilevel"/>
    <w:tmpl w:val="8906444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F9C296E"/>
    <w:multiLevelType w:val="hybridMultilevel"/>
    <w:tmpl w:val="34F2969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22C06FC"/>
    <w:multiLevelType w:val="hybridMultilevel"/>
    <w:tmpl w:val="4A728C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33EA"/>
    <w:rsid w:val="00033A38"/>
    <w:rsid w:val="000865D2"/>
    <w:rsid w:val="0023426C"/>
    <w:rsid w:val="00250553"/>
    <w:rsid w:val="002A7D4E"/>
    <w:rsid w:val="00350E43"/>
    <w:rsid w:val="00396A4A"/>
    <w:rsid w:val="00403383"/>
    <w:rsid w:val="00412845"/>
    <w:rsid w:val="004A43FC"/>
    <w:rsid w:val="006433EA"/>
    <w:rsid w:val="00687434"/>
    <w:rsid w:val="00756581"/>
    <w:rsid w:val="007F1F0F"/>
    <w:rsid w:val="008340AA"/>
    <w:rsid w:val="00862E86"/>
    <w:rsid w:val="008B1899"/>
    <w:rsid w:val="009E097E"/>
    <w:rsid w:val="009E3365"/>
    <w:rsid w:val="00B20E52"/>
    <w:rsid w:val="00B227B5"/>
    <w:rsid w:val="00B67969"/>
    <w:rsid w:val="00C04966"/>
    <w:rsid w:val="00CE5392"/>
    <w:rsid w:val="00D35B90"/>
    <w:rsid w:val="00E81031"/>
    <w:rsid w:val="00F40538"/>
    <w:rsid w:val="00FA0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2E8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12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12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4128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865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352;&#225;rka\Documents\R&#367;zn&#233;%20&#353;ablony\&#352;ABLONA.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ŠABLONA.word</Template>
  <TotalTime>0</TotalTime>
  <Pages>4</Pages>
  <Words>340</Words>
  <Characters>2008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 Základní škola Kolín V</dc:title>
  <dc:subject/>
  <dc:creator>Šárka</dc:creator>
  <cp:keywords/>
  <dc:description/>
  <cp:lastModifiedBy>DUM</cp:lastModifiedBy>
  <cp:revision>2</cp:revision>
  <dcterms:created xsi:type="dcterms:W3CDTF">2013-10-02T16:41:00Z</dcterms:created>
  <dcterms:modified xsi:type="dcterms:W3CDTF">2013-10-02T16:41:00Z</dcterms:modified>
</cp:coreProperties>
</file>