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947CB9" w:rsidRPr="00314450" w:rsidTr="00314450">
        <w:tc>
          <w:tcPr>
            <w:tcW w:w="9212" w:type="dxa"/>
          </w:tcPr>
          <w:p w:rsidR="00947CB9" w:rsidRPr="00314450" w:rsidRDefault="00947CB9" w:rsidP="00314450">
            <w:pPr>
              <w:spacing w:after="0" w:line="240" w:lineRule="auto"/>
              <w:rPr>
                <w:sz w:val="36"/>
                <w:szCs w:val="36"/>
              </w:rPr>
            </w:pPr>
            <w:r w:rsidRPr="00314450"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947CB9" w:rsidRPr="00314450" w:rsidTr="00314450">
        <w:tc>
          <w:tcPr>
            <w:tcW w:w="9212" w:type="dxa"/>
          </w:tcPr>
          <w:p w:rsidR="00947CB9" w:rsidRPr="00314450" w:rsidRDefault="00947CB9" w:rsidP="00314450">
            <w:pPr>
              <w:spacing w:after="0" w:line="240" w:lineRule="auto"/>
              <w:rPr>
                <w:sz w:val="36"/>
                <w:szCs w:val="36"/>
              </w:rPr>
            </w:pPr>
            <w:r w:rsidRPr="00314450">
              <w:rPr>
                <w:sz w:val="36"/>
                <w:szCs w:val="36"/>
              </w:rPr>
              <w:t>AUTOR: Mgr. Šárka Fantová</w:t>
            </w:r>
          </w:p>
        </w:tc>
      </w:tr>
      <w:tr w:rsidR="00947CB9" w:rsidRPr="00314450" w:rsidTr="00314450">
        <w:tc>
          <w:tcPr>
            <w:tcW w:w="9212" w:type="dxa"/>
          </w:tcPr>
          <w:p w:rsidR="00947CB9" w:rsidRPr="00314450" w:rsidRDefault="00947CB9" w:rsidP="00314450">
            <w:pPr>
              <w:spacing w:after="0" w:line="240" w:lineRule="auto"/>
              <w:rPr>
                <w:sz w:val="36"/>
                <w:szCs w:val="36"/>
              </w:rPr>
            </w:pPr>
            <w:r w:rsidRPr="00314450">
              <w:rPr>
                <w:sz w:val="36"/>
                <w:szCs w:val="36"/>
              </w:rPr>
              <w:t>NÁZEV: VY_32_INOVACE_08_ČAS2_Den vítězství</w:t>
            </w:r>
          </w:p>
        </w:tc>
      </w:tr>
      <w:tr w:rsidR="00947CB9" w:rsidRPr="00314450" w:rsidTr="00314450">
        <w:tc>
          <w:tcPr>
            <w:tcW w:w="9212" w:type="dxa"/>
          </w:tcPr>
          <w:p w:rsidR="00947CB9" w:rsidRPr="00314450" w:rsidRDefault="00947CB9" w:rsidP="00314450">
            <w:pPr>
              <w:spacing w:after="0" w:line="240" w:lineRule="auto"/>
              <w:rPr>
                <w:sz w:val="36"/>
                <w:szCs w:val="36"/>
              </w:rPr>
            </w:pPr>
            <w:r w:rsidRPr="00314450">
              <w:rPr>
                <w:sz w:val="36"/>
                <w:szCs w:val="36"/>
              </w:rPr>
              <w:t>TEMA: Den vítězství – státní svátek</w:t>
            </w:r>
          </w:p>
        </w:tc>
      </w:tr>
      <w:tr w:rsidR="00947CB9" w:rsidRPr="00314450" w:rsidTr="00314450">
        <w:tc>
          <w:tcPr>
            <w:tcW w:w="9212" w:type="dxa"/>
          </w:tcPr>
          <w:p w:rsidR="00947CB9" w:rsidRPr="00314450" w:rsidRDefault="00947CB9" w:rsidP="00314450">
            <w:pPr>
              <w:spacing w:after="0" w:line="240" w:lineRule="auto"/>
              <w:rPr>
                <w:sz w:val="36"/>
                <w:szCs w:val="36"/>
              </w:rPr>
            </w:pPr>
            <w:r w:rsidRPr="00314450">
              <w:rPr>
                <w:sz w:val="36"/>
                <w:szCs w:val="36"/>
              </w:rPr>
              <w:t>DATUM: září 2012</w:t>
            </w:r>
          </w:p>
        </w:tc>
      </w:tr>
    </w:tbl>
    <w:p w:rsidR="00947CB9" w:rsidRDefault="00947CB9">
      <w:bookmarkStart w:id="0" w:name="_GoBack"/>
      <w:bookmarkEnd w:id="0"/>
    </w:p>
    <w:p w:rsidR="00947CB9" w:rsidRDefault="00947CB9"/>
    <w:p w:rsidR="00947CB9" w:rsidRDefault="00947CB9"/>
    <w:p w:rsidR="00947CB9" w:rsidRDefault="00947CB9"/>
    <w:p w:rsidR="00947CB9" w:rsidRDefault="00947CB9"/>
    <w:p w:rsidR="00947CB9" w:rsidRDefault="00947CB9"/>
    <w:p w:rsidR="00947CB9" w:rsidRDefault="00947CB9"/>
    <w:p w:rsidR="00947CB9" w:rsidRDefault="00947CB9"/>
    <w:p w:rsidR="00947CB9" w:rsidRDefault="00947CB9"/>
    <w:p w:rsidR="00947CB9" w:rsidRDefault="00947CB9"/>
    <w:p w:rsidR="00947CB9" w:rsidRDefault="00947CB9"/>
    <w:p w:rsidR="00947CB9" w:rsidRDefault="00947CB9"/>
    <w:p w:rsidR="00947CB9" w:rsidRDefault="00947CB9"/>
    <w:p w:rsidR="00947CB9" w:rsidRDefault="00947CB9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style="position:absolute;margin-left:0;margin-top:0;width:425.75pt;height:82.3pt;z-index:251658240;visibility:visible">
            <v:imagedata r:id="rId5" o:title=""/>
          </v:shape>
        </w:pict>
      </w:r>
    </w:p>
    <w:p w:rsidR="00947CB9" w:rsidRDefault="00947CB9"/>
    <w:p w:rsidR="00947CB9" w:rsidRDefault="00947CB9"/>
    <w:p w:rsidR="00947CB9" w:rsidRDefault="00947CB9"/>
    <w:p w:rsidR="00947CB9" w:rsidRDefault="00947CB9"/>
    <w:p w:rsidR="00947CB9" w:rsidRDefault="00947CB9"/>
    <w:p w:rsidR="00947CB9" w:rsidRDefault="00947CB9"/>
    <w:p w:rsidR="00947CB9" w:rsidRDefault="00947CB9"/>
    <w:p w:rsidR="00947CB9" w:rsidRDefault="00947CB9"/>
    <w:p w:rsidR="00947CB9" w:rsidRDefault="00947CB9"/>
    <w:p w:rsidR="00947CB9" w:rsidRPr="00C314FE" w:rsidRDefault="00947CB9">
      <w:pPr>
        <w:rPr>
          <w:rFonts w:ascii="Times New Roman" w:hAnsi="Times New Roman"/>
          <w:b/>
          <w:sz w:val="36"/>
          <w:szCs w:val="36"/>
        </w:rPr>
      </w:pPr>
      <w:r w:rsidRPr="00C314FE">
        <w:rPr>
          <w:rFonts w:ascii="Times New Roman" w:hAnsi="Times New Roman"/>
          <w:b/>
          <w:sz w:val="36"/>
          <w:szCs w:val="36"/>
        </w:rPr>
        <w:t>8. květen</w:t>
      </w:r>
    </w:p>
    <w:p w:rsidR="00947CB9" w:rsidRPr="00C314FE" w:rsidRDefault="00947CB9">
      <w:pPr>
        <w:rPr>
          <w:rFonts w:ascii="Times New Roman" w:hAnsi="Times New Roman"/>
          <w:b/>
          <w:sz w:val="36"/>
          <w:szCs w:val="36"/>
        </w:rPr>
      </w:pPr>
      <w:r w:rsidRPr="00C314FE">
        <w:rPr>
          <w:rFonts w:ascii="Times New Roman" w:hAnsi="Times New Roman"/>
          <w:b/>
          <w:sz w:val="36"/>
          <w:szCs w:val="36"/>
        </w:rPr>
        <w:t>Den vítezství</w:t>
      </w:r>
    </w:p>
    <w:p w:rsidR="00947CB9" w:rsidRPr="00C314FE" w:rsidRDefault="00947CB9">
      <w:pPr>
        <w:rPr>
          <w:rFonts w:ascii="Times New Roman" w:hAnsi="Times New Roman"/>
          <w:sz w:val="32"/>
          <w:szCs w:val="32"/>
        </w:rPr>
      </w:pPr>
      <w:r w:rsidRPr="00C314FE">
        <w:rPr>
          <w:rFonts w:ascii="Times New Roman" w:hAnsi="Times New Roman"/>
          <w:sz w:val="32"/>
          <w:szCs w:val="32"/>
        </w:rPr>
        <w:t>Státní svátek</w:t>
      </w:r>
    </w:p>
    <w:p w:rsidR="00947CB9" w:rsidRDefault="00947CB9">
      <w:pPr>
        <w:rPr>
          <w:rFonts w:ascii="Times New Roman" w:hAnsi="Times New Roman"/>
        </w:rPr>
      </w:pPr>
      <w:r>
        <w:rPr>
          <w:rFonts w:ascii="Times New Roman" w:hAnsi="Times New Roman"/>
        </w:rPr>
        <w:t>8. května slavíme konec 2. světové války v Evropě – v tento den vstoupila v platnost bezpodmínečná kapitulace Německa. Již několik měsíců postupovaly západní i východní armády a za těžkých bojů porážely německou armádu.</w:t>
      </w:r>
    </w:p>
    <w:p w:rsidR="00947CB9" w:rsidRDefault="00947CB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Bitva o hlavní německé město, Berlín, začala 16. dubna útokem Rudé armády. 30. dubna pronikli sovětští vojáci do centra města a Adolf Hitler spáchal sebevraždu. Obránci Berlína se 2. května vzdali sovětským vojskům.</w:t>
      </w:r>
    </w:p>
    <w:p w:rsidR="00947CB9" w:rsidRDefault="00947CB9">
      <w:pPr>
        <w:rPr>
          <w:rFonts w:ascii="Times New Roman" w:hAnsi="Times New Roman"/>
        </w:rPr>
      </w:pPr>
    </w:p>
    <w:p w:rsidR="00947CB9" w:rsidRDefault="00947CB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ÚKOLY:</w:t>
      </w:r>
    </w:p>
    <w:p w:rsidR="00947CB9" w:rsidRPr="001B67DE" w:rsidRDefault="00947CB9" w:rsidP="001B67DE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DÚ - Pokus se zjistit význam slov „</w:t>
      </w:r>
      <w:r>
        <w:rPr>
          <w:b/>
          <w:i/>
          <w:sz w:val="28"/>
          <w:szCs w:val="28"/>
        </w:rPr>
        <w:t>bezpodmínečná kapitulace Německa“.</w:t>
      </w:r>
    </w:p>
    <w:p w:rsidR="00947CB9" w:rsidRDefault="00947CB9" w:rsidP="00531216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Podtrhni v textu slova, kterým nerozumíš. Pokus se je vysvětlit nejprve </w:t>
      </w:r>
      <w:r>
        <w:rPr>
          <w:b/>
          <w:i/>
          <w:sz w:val="28"/>
          <w:szCs w:val="28"/>
        </w:rPr>
        <w:t xml:space="preserve">párovým sdílením, </w:t>
      </w:r>
      <w:r>
        <w:rPr>
          <w:b/>
          <w:sz w:val="28"/>
          <w:szCs w:val="28"/>
        </w:rPr>
        <w:t xml:space="preserve">při neúspěchu při </w:t>
      </w:r>
      <w:r>
        <w:rPr>
          <w:b/>
          <w:i/>
          <w:sz w:val="28"/>
          <w:szCs w:val="28"/>
        </w:rPr>
        <w:t xml:space="preserve">sdílení ve skupině. </w:t>
      </w:r>
      <w:r>
        <w:rPr>
          <w:b/>
          <w:sz w:val="28"/>
          <w:szCs w:val="28"/>
        </w:rPr>
        <w:t>Teprve poté popros o sdílení, popř. o pomoc, dospělé.</w:t>
      </w:r>
    </w:p>
    <w:p w:rsidR="00947CB9" w:rsidRDefault="00947CB9" w:rsidP="00531216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Nyní si text přečti </w:t>
      </w:r>
      <w:r>
        <w:rPr>
          <w:b/>
          <w:i/>
          <w:sz w:val="28"/>
          <w:szCs w:val="28"/>
        </w:rPr>
        <w:t xml:space="preserve">párovým čtením </w:t>
      </w:r>
      <w:r>
        <w:rPr>
          <w:b/>
          <w:sz w:val="28"/>
          <w:szCs w:val="28"/>
        </w:rPr>
        <w:t>(oba ve dvojici si čtěte text po odstavcích, jeden pak dává otázky z textu, druhý na ně odpovídá, pak se vyměníte).</w:t>
      </w:r>
    </w:p>
    <w:p w:rsidR="00947CB9" w:rsidRDefault="00947CB9" w:rsidP="005340C8">
      <w:pPr>
        <w:rPr>
          <w:b/>
          <w:sz w:val="28"/>
          <w:szCs w:val="28"/>
        </w:rPr>
      </w:pPr>
    </w:p>
    <w:p w:rsidR="00947CB9" w:rsidRDefault="00947CB9" w:rsidP="005340C8">
      <w:pPr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OTÁZKY:</w:t>
      </w:r>
    </w:p>
    <w:p w:rsidR="00947CB9" w:rsidRDefault="00947CB9" w:rsidP="00A74B30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Kdy skončila v Evropě 2. světová válka?</w:t>
      </w:r>
    </w:p>
    <w:p w:rsidR="00947CB9" w:rsidRDefault="00947CB9" w:rsidP="00A74B30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Ve kterém městě proběhla závěrečná bitva?</w:t>
      </w:r>
    </w:p>
    <w:p w:rsidR="00947CB9" w:rsidRDefault="00947CB9" w:rsidP="00A74B30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Vojska, kterých dvou států v této bitvě bojovala?</w:t>
      </w:r>
    </w:p>
    <w:p w:rsidR="00947CB9" w:rsidRDefault="00947CB9" w:rsidP="00A74B30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Kdo vlastně </w:t>
      </w:r>
      <w:r>
        <w:rPr>
          <w:b/>
          <w:i/>
          <w:sz w:val="28"/>
          <w:szCs w:val="28"/>
        </w:rPr>
        <w:t xml:space="preserve">prohrál </w:t>
      </w:r>
      <w:r>
        <w:rPr>
          <w:b/>
          <w:sz w:val="28"/>
          <w:szCs w:val="28"/>
        </w:rPr>
        <w:t>2. světovou válku?</w:t>
      </w:r>
    </w:p>
    <w:p w:rsidR="00947CB9" w:rsidRDefault="00947CB9" w:rsidP="00A74B30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Kdo byl v čele vojsk, která prohrála 2. sv. válku?</w:t>
      </w:r>
    </w:p>
    <w:p w:rsidR="00947CB9" w:rsidRPr="00020B47" w:rsidRDefault="00947CB9" w:rsidP="00020B47">
      <w:pPr>
        <w:rPr>
          <w:b/>
          <w:sz w:val="28"/>
          <w:szCs w:val="28"/>
        </w:rPr>
      </w:pPr>
    </w:p>
    <w:p w:rsidR="00947CB9" w:rsidRDefault="00947CB9" w:rsidP="001E3CFB">
      <w:pPr>
        <w:rPr>
          <w:b/>
          <w:sz w:val="28"/>
          <w:szCs w:val="28"/>
        </w:rPr>
      </w:pPr>
      <w:r>
        <w:rPr>
          <w:b/>
          <w:sz w:val="28"/>
          <w:szCs w:val="28"/>
        </w:rPr>
        <w:t>VYTVOŘ OTÁZKU Z TEXTU:</w:t>
      </w:r>
    </w:p>
    <w:p w:rsidR="00947CB9" w:rsidRDefault="00947CB9" w:rsidP="001E3CFB">
      <w:pPr>
        <w:rPr>
          <w:b/>
          <w:sz w:val="28"/>
          <w:szCs w:val="28"/>
        </w:rPr>
      </w:pPr>
    </w:p>
    <w:p w:rsidR="00947CB9" w:rsidRDefault="00947CB9" w:rsidP="001E3CFB">
      <w:pPr>
        <w:rPr>
          <w:b/>
          <w:sz w:val="28"/>
          <w:szCs w:val="28"/>
        </w:rPr>
      </w:pPr>
    </w:p>
    <w:p w:rsidR="00947CB9" w:rsidRDefault="00947CB9" w:rsidP="001E3CFB">
      <w:pPr>
        <w:rPr>
          <w:b/>
          <w:sz w:val="28"/>
          <w:szCs w:val="28"/>
        </w:rPr>
      </w:pPr>
    </w:p>
    <w:p w:rsidR="00947CB9" w:rsidRDefault="00947CB9" w:rsidP="00020B47">
      <w:pPr>
        <w:rPr>
          <w:b/>
          <w:sz w:val="28"/>
          <w:szCs w:val="28"/>
        </w:rPr>
      </w:pPr>
    </w:p>
    <w:p w:rsidR="00947CB9" w:rsidRPr="00350E43" w:rsidRDefault="00947CB9" w:rsidP="00020B4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 Materiál je určen pro žáky 1. stupně ZŠ pro práci s interaktivní, popř. lze použít jako pracovní list</w:t>
      </w:r>
    </w:p>
    <w:p w:rsidR="00947CB9" w:rsidRDefault="00947CB9" w:rsidP="00020B47">
      <w:pPr>
        <w:rPr>
          <w:b/>
          <w:sz w:val="28"/>
          <w:szCs w:val="28"/>
        </w:rPr>
      </w:pPr>
    </w:p>
    <w:p w:rsidR="00947CB9" w:rsidRDefault="00947CB9" w:rsidP="00020B4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</w:p>
    <w:p w:rsidR="00947CB9" w:rsidRPr="00B227B5" w:rsidRDefault="00947CB9" w:rsidP="00020B47">
      <w:pPr>
        <w:rPr>
          <w:sz w:val="28"/>
          <w:szCs w:val="28"/>
        </w:rPr>
      </w:pPr>
      <w:r>
        <w:rPr>
          <w:sz w:val="28"/>
          <w:szCs w:val="28"/>
        </w:rPr>
        <w:t xml:space="preserve">SVITÁKOVÁ, J., </w:t>
      </w:r>
      <w:r>
        <w:rPr>
          <w:i/>
          <w:sz w:val="28"/>
          <w:szCs w:val="28"/>
        </w:rPr>
        <w:t xml:space="preserve">Znáte naše svátky?. </w:t>
      </w:r>
      <w:r>
        <w:rPr>
          <w:sz w:val="28"/>
          <w:szCs w:val="28"/>
        </w:rPr>
        <w:t>1. Vyd. Praha: Anlet, o. s., 2012. ISBN 978-80-260-1954-1</w:t>
      </w:r>
    </w:p>
    <w:p w:rsidR="00947CB9" w:rsidRPr="00B227B5" w:rsidRDefault="00947CB9" w:rsidP="00020B4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47CB9" w:rsidRDefault="00947CB9" w:rsidP="001E3CFB">
      <w:pPr>
        <w:rPr>
          <w:b/>
          <w:sz w:val="28"/>
          <w:szCs w:val="28"/>
        </w:rPr>
      </w:pPr>
    </w:p>
    <w:p w:rsidR="00947CB9" w:rsidRDefault="00947CB9" w:rsidP="001E3CFB">
      <w:pPr>
        <w:rPr>
          <w:b/>
          <w:sz w:val="28"/>
          <w:szCs w:val="28"/>
        </w:rPr>
      </w:pPr>
    </w:p>
    <w:p w:rsidR="00947CB9" w:rsidRDefault="00947CB9" w:rsidP="001E3CFB">
      <w:pPr>
        <w:rPr>
          <w:b/>
          <w:sz w:val="28"/>
          <w:szCs w:val="28"/>
        </w:rPr>
      </w:pPr>
    </w:p>
    <w:p w:rsidR="00947CB9" w:rsidRDefault="00947CB9" w:rsidP="001E3CFB">
      <w:pPr>
        <w:rPr>
          <w:b/>
          <w:sz w:val="28"/>
          <w:szCs w:val="28"/>
        </w:rPr>
      </w:pPr>
    </w:p>
    <w:p w:rsidR="00947CB9" w:rsidRDefault="00947CB9" w:rsidP="001E3CFB">
      <w:pPr>
        <w:rPr>
          <w:b/>
          <w:sz w:val="28"/>
          <w:szCs w:val="28"/>
        </w:rPr>
      </w:pPr>
    </w:p>
    <w:p w:rsidR="00947CB9" w:rsidRDefault="00947CB9" w:rsidP="001E3CFB">
      <w:pPr>
        <w:rPr>
          <w:b/>
          <w:sz w:val="28"/>
          <w:szCs w:val="28"/>
        </w:rPr>
      </w:pPr>
    </w:p>
    <w:p w:rsidR="00947CB9" w:rsidRDefault="00947CB9" w:rsidP="001E3CFB">
      <w:pPr>
        <w:rPr>
          <w:b/>
          <w:sz w:val="28"/>
          <w:szCs w:val="28"/>
        </w:rPr>
      </w:pPr>
    </w:p>
    <w:p w:rsidR="00947CB9" w:rsidRPr="00B227B5" w:rsidRDefault="00947CB9" w:rsidP="001E3CFB">
      <w:pPr>
        <w:rPr>
          <w:sz w:val="28"/>
          <w:szCs w:val="28"/>
        </w:rPr>
      </w:pPr>
    </w:p>
    <w:p w:rsidR="00947CB9" w:rsidRDefault="00947CB9"/>
    <w:sectPr w:rsidR="00947CB9" w:rsidSect="00A80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127EC"/>
    <w:multiLevelType w:val="hybridMultilevel"/>
    <w:tmpl w:val="9B9E91B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BB1ED8"/>
    <w:multiLevelType w:val="hybridMultilevel"/>
    <w:tmpl w:val="890644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74B3"/>
    <w:rsid w:val="00020B47"/>
    <w:rsid w:val="001B67DE"/>
    <w:rsid w:val="001E3CFB"/>
    <w:rsid w:val="00250553"/>
    <w:rsid w:val="00314450"/>
    <w:rsid w:val="00350E43"/>
    <w:rsid w:val="003A4703"/>
    <w:rsid w:val="00412845"/>
    <w:rsid w:val="004B29BC"/>
    <w:rsid w:val="00531216"/>
    <w:rsid w:val="005340C8"/>
    <w:rsid w:val="00680228"/>
    <w:rsid w:val="007D7299"/>
    <w:rsid w:val="008875B1"/>
    <w:rsid w:val="00947CB9"/>
    <w:rsid w:val="009E3365"/>
    <w:rsid w:val="00A74B30"/>
    <w:rsid w:val="00A80B63"/>
    <w:rsid w:val="00B227B5"/>
    <w:rsid w:val="00B67969"/>
    <w:rsid w:val="00C314FE"/>
    <w:rsid w:val="00CF74B3"/>
    <w:rsid w:val="00ED0A2D"/>
    <w:rsid w:val="00ED2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B6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2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4128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B67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ŠABLONA.word</Template>
  <TotalTime>1</TotalTime>
  <Pages>3</Pages>
  <Words>231</Words>
  <Characters>1367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Kolín V</dc:title>
  <dc:subject/>
  <dc:creator>Šárka</dc:creator>
  <cp:keywords/>
  <dc:description/>
  <cp:lastModifiedBy>DUM</cp:lastModifiedBy>
  <cp:revision>2</cp:revision>
  <dcterms:created xsi:type="dcterms:W3CDTF">2013-10-02T16:54:00Z</dcterms:created>
  <dcterms:modified xsi:type="dcterms:W3CDTF">2013-10-02T16:54:00Z</dcterms:modified>
</cp:coreProperties>
</file>