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9212"/>
      </w:tblGrid>
      <w:tr w:rsidR="00F404FE" w:rsidRPr="00AA0D78" w:rsidTr="00AA0D78">
        <w:tc>
          <w:tcPr>
            <w:tcW w:w="9212" w:type="dxa"/>
          </w:tcPr>
          <w:p w:rsidR="00F404FE" w:rsidRPr="00AA0D78" w:rsidRDefault="00F404FE" w:rsidP="00AA0D78">
            <w:pPr>
              <w:spacing w:after="0" w:line="240" w:lineRule="auto"/>
              <w:rPr>
                <w:sz w:val="36"/>
                <w:szCs w:val="36"/>
              </w:rPr>
            </w:pPr>
            <w:r w:rsidRPr="00AA0D78">
              <w:rPr>
                <w:sz w:val="36"/>
                <w:szCs w:val="36"/>
              </w:rPr>
              <w:t>NÁZEV ŠKOLY: Základní škola Kolín V., Mnichovická 62</w:t>
            </w:r>
          </w:p>
        </w:tc>
      </w:tr>
      <w:tr w:rsidR="00F404FE" w:rsidRPr="00AA0D78" w:rsidTr="00AA0D78">
        <w:tc>
          <w:tcPr>
            <w:tcW w:w="9212" w:type="dxa"/>
          </w:tcPr>
          <w:p w:rsidR="00F404FE" w:rsidRPr="00AA0D78" w:rsidRDefault="00F404FE" w:rsidP="00AA0D78">
            <w:pPr>
              <w:spacing w:after="0" w:line="240" w:lineRule="auto"/>
              <w:rPr>
                <w:sz w:val="36"/>
                <w:szCs w:val="36"/>
              </w:rPr>
            </w:pPr>
            <w:r w:rsidRPr="00AA0D78">
              <w:rPr>
                <w:sz w:val="36"/>
                <w:szCs w:val="36"/>
              </w:rPr>
              <w:t>AUTOR: Mgr. Šárka Fantová</w:t>
            </w:r>
          </w:p>
        </w:tc>
      </w:tr>
      <w:tr w:rsidR="00F404FE" w:rsidRPr="00AA0D78" w:rsidTr="00AA0D78">
        <w:tc>
          <w:tcPr>
            <w:tcW w:w="9212" w:type="dxa"/>
          </w:tcPr>
          <w:p w:rsidR="00F404FE" w:rsidRPr="00AA0D78" w:rsidRDefault="00F404FE" w:rsidP="00AA0D78">
            <w:pPr>
              <w:spacing w:after="0" w:line="240" w:lineRule="auto"/>
              <w:rPr>
                <w:sz w:val="36"/>
                <w:szCs w:val="36"/>
              </w:rPr>
            </w:pPr>
            <w:r w:rsidRPr="00AA0D78">
              <w:rPr>
                <w:sz w:val="36"/>
                <w:szCs w:val="36"/>
              </w:rPr>
              <w:t>NÁZEV: VY_32_INOVACE_09_ČAS2_Den obnovy samostatného českého státu</w:t>
            </w:r>
          </w:p>
        </w:tc>
      </w:tr>
      <w:tr w:rsidR="00F404FE" w:rsidRPr="00AA0D78" w:rsidTr="00AA0D78">
        <w:tc>
          <w:tcPr>
            <w:tcW w:w="9212" w:type="dxa"/>
          </w:tcPr>
          <w:p w:rsidR="00F404FE" w:rsidRPr="00AA0D78" w:rsidRDefault="00F404FE" w:rsidP="00AA0D78">
            <w:pPr>
              <w:spacing w:after="0" w:line="240" w:lineRule="auto"/>
              <w:rPr>
                <w:sz w:val="36"/>
                <w:szCs w:val="36"/>
              </w:rPr>
            </w:pPr>
            <w:r w:rsidRPr="00AA0D78">
              <w:rPr>
                <w:sz w:val="36"/>
                <w:szCs w:val="36"/>
              </w:rPr>
              <w:t>TEMA: Den obnovy samostatného českého státu</w:t>
            </w:r>
          </w:p>
        </w:tc>
      </w:tr>
      <w:tr w:rsidR="00F404FE" w:rsidRPr="00AA0D78" w:rsidTr="00AA0D78">
        <w:tc>
          <w:tcPr>
            <w:tcW w:w="9212" w:type="dxa"/>
          </w:tcPr>
          <w:p w:rsidR="00F404FE" w:rsidRPr="00AA0D78" w:rsidRDefault="00F404FE" w:rsidP="00AA0D78">
            <w:pPr>
              <w:spacing w:after="0" w:line="240" w:lineRule="auto"/>
              <w:rPr>
                <w:sz w:val="36"/>
                <w:szCs w:val="36"/>
              </w:rPr>
            </w:pPr>
            <w:r w:rsidRPr="00AA0D78">
              <w:rPr>
                <w:sz w:val="36"/>
                <w:szCs w:val="36"/>
              </w:rPr>
              <w:t>DATUM: září 2012</w:t>
            </w:r>
            <w:bookmarkStart w:id="0" w:name="_GoBack"/>
            <w:bookmarkEnd w:id="0"/>
          </w:p>
        </w:tc>
      </w:tr>
    </w:tbl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>
      <w:r w:rsidRPr="00725DC9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4" o:spid="_x0000_i1025" type="#_x0000_t75" style="width:426pt;height:81.75pt;visibility:visible">
            <v:imagedata r:id="rId5" o:title=""/>
          </v:shape>
        </w:pict>
      </w:r>
    </w:p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Default="00F404FE"/>
    <w:p w:rsidR="00F404FE" w:rsidRPr="00A30104" w:rsidRDefault="00F404FE" w:rsidP="00A30104">
      <w:pPr>
        <w:pStyle w:val="ListParagraph"/>
        <w:numPr>
          <w:ilvl w:val="0"/>
          <w:numId w:val="4"/>
        </w:numPr>
        <w:rPr>
          <w:rFonts w:ascii="Times New Roman" w:hAnsi="Times New Roman"/>
          <w:b/>
          <w:sz w:val="32"/>
          <w:szCs w:val="32"/>
        </w:rPr>
      </w:pPr>
      <w:r w:rsidRPr="00A30104">
        <w:rPr>
          <w:rFonts w:ascii="Times New Roman" w:hAnsi="Times New Roman"/>
          <w:b/>
          <w:sz w:val="32"/>
          <w:szCs w:val="32"/>
        </w:rPr>
        <w:t>leden</w:t>
      </w:r>
    </w:p>
    <w:p w:rsidR="00F404FE" w:rsidRPr="00A30104" w:rsidRDefault="00F404FE">
      <w:pPr>
        <w:rPr>
          <w:rFonts w:ascii="Times New Roman" w:hAnsi="Times New Roman"/>
          <w:b/>
          <w:sz w:val="32"/>
          <w:szCs w:val="32"/>
        </w:rPr>
      </w:pPr>
      <w:r w:rsidRPr="00A30104">
        <w:rPr>
          <w:rFonts w:ascii="Times New Roman" w:hAnsi="Times New Roman"/>
          <w:b/>
          <w:sz w:val="32"/>
          <w:szCs w:val="32"/>
        </w:rPr>
        <w:t>Den obnovy samostatného českého státu</w:t>
      </w:r>
    </w:p>
    <w:p w:rsidR="00F404FE" w:rsidRPr="00A30104" w:rsidRDefault="00F404FE">
      <w:pPr>
        <w:rPr>
          <w:rFonts w:ascii="Times New Roman" w:hAnsi="Times New Roman"/>
          <w:sz w:val="32"/>
          <w:szCs w:val="32"/>
        </w:rPr>
      </w:pPr>
      <w:r w:rsidRPr="00A30104">
        <w:rPr>
          <w:rFonts w:ascii="Times New Roman" w:hAnsi="Times New Roman"/>
          <w:sz w:val="32"/>
          <w:szCs w:val="32"/>
        </w:rPr>
        <w:t>Státní svátek</w:t>
      </w:r>
    </w:p>
    <w:p w:rsidR="00F404FE" w:rsidRDefault="00F404FE" w:rsidP="00F42FC9">
      <w:pPr>
        <w:rPr>
          <w:rFonts w:ascii="Times New Roman" w:hAnsi="Times New Roman"/>
        </w:rPr>
      </w:pPr>
      <w:r>
        <w:rPr>
          <w:rFonts w:ascii="Times New Roman" w:hAnsi="Times New Roman"/>
        </w:rPr>
        <w:t>Česká republika slaví od roku 2001 tento den jako státní svátek. 31. prosince 1992 zanikl společný stát Čechů a Slováků a od 1. ledna 1993 vznikly 2 samostatné republiky – Česká a Slovenská. Stalo se tak na základě zákona č.542/1992 Sb. O zániku České a Slovenské federativní republiky, který schválilo Federální shromáždění.</w:t>
      </w:r>
    </w:p>
    <w:p w:rsidR="00F404FE" w:rsidRDefault="00F404FE" w:rsidP="00F42FC9">
      <w:pPr>
        <w:rPr>
          <w:rFonts w:ascii="Times New Roman" w:hAnsi="Times New Roman"/>
        </w:rPr>
      </w:pPr>
    </w:p>
    <w:p w:rsidR="00F404FE" w:rsidRDefault="00F404FE" w:rsidP="00F42FC9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ÚKOLY:</w:t>
      </w:r>
    </w:p>
    <w:p w:rsidR="00F404FE" w:rsidRDefault="00F404FE" w:rsidP="00F42FC9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Podtrhni v textu slova, kterým nerozumíš. Pokus se je vysvětlit nejprve </w:t>
      </w:r>
      <w:r>
        <w:rPr>
          <w:b/>
          <w:i/>
          <w:sz w:val="28"/>
          <w:szCs w:val="28"/>
        </w:rPr>
        <w:t xml:space="preserve">párovým sdílením, </w:t>
      </w:r>
      <w:r>
        <w:rPr>
          <w:b/>
          <w:sz w:val="28"/>
          <w:szCs w:val="28"/>
        </w:rPr>
        <w:t xml:space="preserve">při neúspěchu při </w:t>
      </w:r>
      <w:r>
        <w:rPr>
          <w:b/>
          <w:i/>
          <w:sz w:val="28"/>
          <w:szCs w:val="28"/>
        </w:rPr>
        <w:t xml:space="preserve">sdílení ve skupině. </w:t>
      </w:r>
      <w:r>
        <w:rPr>
          <w:b/>
          <w:sz w:val="28"/>
          <w:szCs w:val="28"/>
        </w:rPr>
        <w:t>Teprve poté popros o sdílení, popř. o pomoc, dospělé.</w:t>
      </w:r>
    </w:p>
    <w:p w:rsidR="00F404FE" w:rsidRDefault="00F404FE" w:rsidP="00F42FC9">
      <w:pPr>
        <w:pStyle w:val="ListParagraph"/>
        <w:numPr>
          <w:ilvl w:val="0"/>
          <w:numId w:val="5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Nyní si text přečti </w:t>
      </w:r>
      <w:r>
        <w:rPr>
          <w:b/>
          <w:i/>
          <w:sz w:val="28"/>
          <w:szCs w:val="28"/>
        </w:rPr>
        <w:t xml:space="preserve">párovým čtením </w:t>
      </w:r>
      <w:r>
        <w:rPr>
          <w:b/>
          <w:sz w:val="28"/>
          <w:szCs w:val="28"/>
        </w:rPr>
        <w:t>(oba ve dvojici si čtěte text po odstavcích, jeden pak dává otázky z textu, druhý na ně odpovídá, pak se vyměníte).</w:t>
      </w:r>
    </w:p>
    <w:p w:rsidR="00F404FE" w:rsidRDefault="00F404FE" w:rsidP="001C4F47">
      <w:pPr>
        <w:rPr>
          <w:b/>
          <w:sz w:val="28"/>
          <w:szCs w:val="28"/>
        </w:rPr>
      </w:pPr>
    </w:p>
    <w:p w:rsidR="00F404FE" w:rsidRPr="001C4F47" w:rsidRDefault="00F404FE" w:rsidP="001C4F47">
      <w:pPr>
        <w:rPr>
          <w:b/>
          <w:sz w:val="28"/>
          <w:szCs w:val="28"/>
        </w:rPr>
      </w:pPr>
      <w:r>
        <w:rPr>
          <w:b/>
          <w:sz w:val="28"/>
          <w:szCs w:val="28"/>
        </w:rPr>
        <w:t>ÚKOLY PRO SKUPINOVOU PRÁCI:</w:t>
      </w:r>
    </w:p>
    <w:p w:rsidR="00F404FE" w:rsidRPr="001C4F47" w:rsidRDefault="00F404FE" w:rsidP="001C4F47">
      <w:pPr>
        <w:pStyle w:val="ListParagraph"/>
        <w:numPr>
          <w:ilvl w:val="0"/>
          <w:numId w:val="11"/>
        </w:numPr>
        <w:rPr>
          <w:rFonts w:ascii="Times New Roman" w:hAnsi="Times New Roman"/>
          <w:b/>
          <w:sz w:val="28"/>
          <w:szCs w:val="28"/>
        </w:rPr>
      </w:pPr>
      <w:r w:rsidRPr="001C4F47">
        <w:rPr>
          <w:rFonts w:ascii="Times New Roman" w:hAnsi="Times New Roman"/>
          <w:b/>
          <w:sz w:val="28"/>
          <w:szCs w:val="28"/>
        </w:rPr>
        <w:t xml:space="preserve">Od 1. ledna 1993 existuje tedy samostatná Česká republika a samostatná Slovenská republika. Zopakujme si tedy: </w:t>
      </w:r>
    </w:p>
    <w:p w:rsidR="00F404FE" w:rsidRPr="001C4F47" w:rsidRDefault="00F404FE" w:rsidP="00F42FC9">
      <w:pPr>
        <w:pStyle w:val="ListParagraph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1C4F47">
        <w:rPr>
          <w:rFonts w:ascii="Times New Roman" w:hAnsi="Times New Roman"/>
          <w:sz w:val="28"/>
          <w:szCs w:val="28"/>
        </w:rPr>
        <w:t>Jaké je hlavní město ČR?</w:t>
      </w:r>
    </w:p>
    <w:p w:rsidR="00F404FE" w:rsidRPr="001C4F47" w:rsidRDefault="00F404FE" w:rsidP="00F42FC9">
      <w:pPr>
        <w:pStyle w:val="ListParagraph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1C4F47">
        <w:rPr>
          <w:rFonts w:ascii="Times New Roman" w:hAnsi="Times New Roman"/>
          <w:sz w:val="28"/>
          <w:szCs w:val="28"/>
        </w:rPr>
        <w:t>Jak vypadá vlajka ČR?</w:t>
      </w:r>
    </w:p>
    <w:p w:rsidR="00F404FE" w:rsidRPr="001C4F47" w:rsidRDefault="00F404FE" w:rsidP="00F42FC9">
      <w:pPr>
        <w:pStyle w:val="ListParagraph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1C4F47">
        <w:rPr>
          <w:rFonts w:ascii="Times New Roman" w:hAnsi="Times New Roman"/>
          <w:sz w:val="28"/>
          <w:szCs w:val="28"/>
        </w:rPr>
        <w:t>Znáš hymnu ČR?</w:t>
      </w:r>
    </w:p>
    <w:p w:rsidR="00F404FE" w:rsidRPr="001C4F47" w:rsidRDefault="00F404FE" w:rsidP="00F42FC9">
      <w:pPr>
        <w:pStyle w:val="ListParagraph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1C4F47">
        <w:rPr>
          <w:rFonts w:ascii="Times New Roman" w:hAnsi="Times New Roman"/>
          <w:sz w:val="28"/>
          <w:szCs w:val="28"/>
        </w:rPr>
        <w:t>Jak se jmenuje prezident ČR?</w:t>
      </w:r>
    </w:p>
    <w:p w:rsidR="00F404FE" w:rsidRPr="001C4F47" w:rsidRDefault="00F404FE" w:rsidP="00F42FC9">
      <w:pPr>
        <w:pStyle w:val="ListParagraph"/>
        <w:numPr>
          <w:ilvl w:val="0"/>
          <w:numId w:val="7"/>
        </w:numPr>
        <w:rPr>
          <w:rFonts w:ascii="Times New Roman" w:hAnsi="Times New Roman"/>
          <w:sz w:val="28"/>
          <w:szCs w:val="28"/>
        </w:rPr>
      </w:pPr>
      <w:r w:rsidRPr="001C4F47">
        <w:rPr>
          <w:rFonts w:ascii="Times New Roman" w:hAnsi="Times New Roman"/>
          <w:sz w:val="28"/>
          <w:szCs w:val="28"/>
        </w:rPr>
        <w:t>Uveď cokoliv zajímavého o ČR.</w:t>
      </w:r>
    </w:p>
    <w:p w:rsidR="00F404FE" w:rsidRPr="001C4F47" w:rsidRDefault="00F404FE" w:rsidP="00F42FC9">
      <w:pPr>
        <w:rPr>
          <w:rFonts w:ascii="Times New Roman" w:hAnsi="Times New Roman"/>
          <w:b/>
          <w:sz w:val="28"/>
          <w:szCs w:val="28"/>
        </w:rPr>
      </w:pPr>
    </w:p>
    <w:p w:rsidR="00F404FE" w:rsidRPr="001C4F47" w:rsidRDefault="00F404FE" w:rsidP="001C4F47">
      <w:pPr>
        <w:pStyle w:val="ListParagraph"/>
        <w:numPr>
          <w:ilvl w:val="0"/>
          <w:numId w:val="11"/>
        </w:numPr>
        <w:rPr>
          <w:rFonts w:ascii="Times New Roman" w:hAnsi="Times New Roman"/>
          <w:b/>
          <w:sz w:val="32"/>
          <w:szCs w:val="32"/>
        </w:rPr>
      </w:pPr>
      <w:r w:rsidRPr="001C4F47">
        <w:rPr>
          <w:rFonts w:ascii="Times New Roman" w:hAnsi="Times New Roman"/>
          <w:b/>
          <w:sz w:val="32"/>
          <w:szCs w:val="32"/>
        </w:rPr>
        <w:t>Pokus se to samé zjistit i o Slovenské republice:</w:t>
      </w:r>
    </w:p>
    <w:p w:rsidR="00F404FE" w:rsidRPr="001C4F47" w:rsidRDefault="00F404FE" w:rsidP="00BE1766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4F47">
        <w:rPr>
          <w:sz w:val="28"/>
          <w:szCs w:val="28"/>
        </w:rPr>
        <w:t>Jaké je hlavní město SR?</w:t>
      </w:r>
    </w:p>
    <w:p w:rsidR="00F404FE" w:rsidRPr="001C4F47" w:rsidRDefault="00F404FE" w:rsidP="00BE1766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4F47">
        <w:rPr>
          <w:sz w:val="28"/>
          <w:szCs w:val="28"/>
        </w:rPr>
        <w:t>Jak vypadá vlajka SR?</w:t>
      </w:r>
    </w:p>
    <w:p w:rsidR="00F404FE" w:rsidRPr="001C4F47" w:rsidRDefault="00F404FE" w:rsidP="00BE1766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4F47">
        <w:rPr>
          <w:sz w:val="28"/>
          <w:szCs w:val="28"/>
        </w:rPr>
        <w:t>Znáš hymnu SR?</w:t>
      </w:r>
    </w:p>
    <w:p w:rsidR="00F404FE" w:rsidRPr="001C4F47" w:rsidRDefault="00F404FE" w:rsidP="00BE1766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4F47">
        <w:rPr>
          <w:sz w:val="28"/>
          <w:szCs w:val="28"/>
        </w:rPr>
        <w:t>Jak se jmenuje prezident SR?</w:t>
      </w:r>
    </w:p>
    <w:p w:rsidR="00F404FE" w:rsidRPr="001C4F47" w:rsidRDefault="00F404FE" w:rsidP="00BE1766">
      <w:pPr>
        <w:pStyle w:val="ListParagraph"/>
        <w:numPr>
          <w:ilvl w:val="0"/>
          <w:numId w:val="10"/>
        </w:numPr>
        <w:rPr>
          <w:sz w:val="28"/>
          <w:szCs w:val="28"/>
        </w:rPr>
      </w:pPr>
      <w:r w:rsidRPr="001C4F47">
        <w:rPr>
          <w:sz w:val="28"/>
          <w:szCs w:val="28"/>
        </w:rPr>
        <w:t>Uveď cokoliv zajímavého o SR.</w:t>
      </w: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1C4F47">
      <w:pPr>
        <w:rPr>
          <w:b/>
          <w:sz w:val="28"/>
          <w:szCs w:val="28"/>
        </w:rPr>
      </w:pPr>
    </w:p>
    <w:p w:rsidR="00F404FE" w:rsidRPr="00350E43" w:rsidRDefault="00F404FE" w:rsidP="001C4F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  <w:r>
        <w:rPr>
          <w:sz w:val="28"/>
          <w:szCs w:val="28"/>
        </w:rPr>
        <w:t xml:space="preserve"> Materiál je určen pro žáky 1. stupně ZŠ pro práci s interaktivní, popř. lze použít jako pracovní list</w:t>
      </w:r>
    </w:p>
    <w:p w:rsidR="00F404FE" w:rsidRDefault="00F404FE" w:rsidP="001C4F47">
      <w:pPr>
        <w:rPr>
          <w:b/>
          <w:sz w:val="28"/>
          <w:szCs w:val="28"/>
        </w:rPr>
      </w:pPr>
    </w:p>
    <w:p w:rsidR="00F404FE" w:rsidRDefault="00F404FE" w:rsidP="001C4F47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Použitá literatura: </w:t>
      </w:r>
    </w:p>
    <w:p w:rsidR="00F404FE" w:rsidRPr="00B227B5" w:rsidRDefault="00F404FE" w:rsidP="001C4F47">
      <w:pPr>
        <w:rPr>
          <w:sz w:val="28"/>
          <w:szCs w:val="28"/>
        </w:rPr>
      </w:pPr>
      <w:r>
        <w:rPr>
          <w:sz w:val="28"/>
          <w:szCs w:val="28"/>
        </w:rPr>
        <w:t xml:space="preserve">SVITÁKOVÁ, J., </w:t>
      </w:r>
      <w:r>
        <w:rPr>
          <w:i/>
          <w:sz w:val="28"/>
          <w:szCs w:val="28"/>
        </w:rPr>
        <w:t xml:space="preserve">Znáte naše svátky?. </w:t>
      </w:r>
      <w:r>
        <w:rPr>
          <w:sz w:val="28"/>
          <w:szCs w:val="28"/>
        </w:rPr>
        <w:t>1. Vyd. Praha: Anlet, o. s., 2012. ISBN 978-80-260-1954-1</w:t>
      </w: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Default="00F404FE" w:rsidP="00D52478">
      <w:pPr>
        <w:rPr>
          <w:b/>
          <w:sz w:val="28"/>
          <w:szCs w:val="28"/>
        </w:rPr>
      </w:pPr>
    </w:p>
    <w:p w:rsidR="00F404FE" w:rsidRPr="00B227B5" w:rsidRDefault="00F404FE" w:rsidP="00D5247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F404FE" w:rsidRPr="00D52478" w:rsidRDefault="00F404FE" w:rsidP="00D52478">
      <w:pPr>
        <w:rPr>
          <w:b/>
          <w:sz w:val="28"/>
          <w:szCs w:val="28"/>
        </w:rPr>
      </w:pPr>
      <w:r>
        <w:rPr>
          <w:noProof/>
          <w:lang w:eastAsia="cs-CZ"/>
        </w:rPr>
        <w:pict>
          <v:shape id="Obrázek 4" o:spid="_x0000_s1026" type="#_x0000_t75" style="position:absolute;margin-left:35.65pt;margin-top:288.75pt;width:425.75pt;height:82.3pt;z-index:251658240;visibility:visible">
            <v:imagedata r:id="rId5" o:title=""/>
          </v:shape>
        </w:pict>
      </w:r>
    </w:p>
    <w:sectPr w:rsidR="00F404FE" w:rsidRPr="00D52478" w:rsidSect="005322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27984"/>
    <w:multiLevelType w:val="hybridMultilevel"/>
    <w:tmpl w:val="1E2493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956716"/>
    <w:multiLevelType w:val="hybridMultilevel"/>
    <w:tmpl w:val="137CB8D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4C04C0"/>
    <w:multiLevelType w:val="hybridMultilevel"/>
    <w:tmpl w:val="D984417E"/>
    <w:lvl w:ilvl="0" w:tplc="97A64C5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19EB7D1E"/>
    <w:multiLevelType w:val="hybridMultilevel"/>
    <w:tmpl w:val="92E26BF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C0E46F6"/>
    <w:multiLevelType w:val="hybridMultilevel"/>
    <w:tmpl w:val="8C8A053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DBB1ED8"/>
    <w:multiLevelType w:val="hybridMultilevel"/>
    <w:tmpl w:val="8906444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88F7A73"/>
    <w:multiLevelType w:val="hybridMultilevel"/>
    <w:tmpl w:val="CF488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7E09E2"/>
    <w:multiLevelType w:val="hybridMultilevel"/>
    <w:tmpl w:val="F4E6B68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71A72FF"/>
    <w:multiLevelType w:val="hybridMultilevel"/>
    <w:tmpl w:val="7EB08F64"/>
    <w:lvl w:ilvl="0" w:tplc="0405000F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8D53DBA"/>
    <w:multiLevelType w:val="hybridMultilevel"/>
    <w:tmpl w:val="8EA4A12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8052497"/>
    <w:multiLevelType w:val="hybridMultilevel"/>
    <w:tmpl w:val="E002499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10"/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3"/>
  </w:num>
  <w:num w:numId="9">
    <w:abstractNumId w:val="9"/>
  </w:num>
  <w:num w:numId="10">
    <w:abstractNumId w:val="6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1FAB"/>
    <w:rsid w:val="00094C52"/>
    <w:rsid w:val="00097398"/>
    <w:rsid w:val="00192E3D"/>
    <w:rsid w:val="001C4F47"/>
    <w:rsid w:val="00250553"/>
    <w:rsid w:val="00267118"/>
    <w:rsid w:val="002E55B9"/>
    <w:rsid w:val="00350E43"/>
    <w:rsid w:val="00412845"/>
    <w:rsid w:val="0053220A"/>
    <w:rsid w:val="00725DC9"/>
    <w:rsid w:val="00743AD1"/>
    <w:rsid w:val="00971CC1"/>
    <w:rsid w:val="009E3365"/>
    <w:rsid w:val="00A30104"/>
    <w:rsid w:val="00A47352"/>
    <w:rsid w:val="00AA0D78"/>
    <w:rsid w:val="00AE1FAB"/>
    <w:rsid w:val="00B227B5"/>
    <w:rsid w:val="00B67969"/>
    <w:rsid w:val="00BE1766"/>
    <w:rsid w:val="00D52478"/>
    <w:rsid w:val="00EC7091"/>
    <w:rsid w:val="00F404FE"/>
    <w:rsid w:val="00F42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20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128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12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41284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AE1F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352;&#225;rka\Documents\R&#367;zn&#233;%20&#353;ablony\&#352;ABLONA.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ŠABLONA.word</Template>
  <TotalTime>0</TotalTime>
  <Pages>4</Pages>
  <Words>239</Words>
  <Characters>1413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 Základní škola Kolín V</dc:title>
  <dc:subject/>
  <dc:creator>Šárka</dc:creator>
  <cp:keywords/>
  <dc:description/>
  <cp:lastModifiedBy>DUM</cp:lastModifiedBy>
  <cp:revision>2</cp:revision>
  <dcterms:created xsi:type="dcterms:W3CDTF">2013-10-02T16:55:00Z</dcterms:created>
  <dcterms:modified xsi:type="dcterms:W3CDTF">2013-10-02T16:55:00Z</dcterms:modified>
</cp:coreProperties>
</file>