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F4343B">
              <w:rPr>
                <w:sz w:val="36"/>
                <w:szCs w:val="36"/>
              </w:rPr>
              <w:t xml:space="preserve"> </w:t>
            </w:r>
            <w:r w:rsidR="00892CCA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5A77FF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3F1FB3" w:rsidP="00892CC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VY_32_INOVACE_11</w:t>
            </w:r>
            <w:r w:rsidR="00250553" w:rsidRPr="00250553">
              <w:rPr>
                <w:sz w:val="36"/>
                <w:szCs w:val="36"/>
              </w:rPr>
              <w:t>_</w:t>
            </w:r>
            <w:r w:rsidR="00892CCA">
              <w:rPr>
                <w:sz w:val="36"/>
                <w:szCs w:val="36"/>
              </w:rPr>
              <w:t>ČAS2_Den boje za svobodu a demokracii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5A77FF">
              <w:rPr>
                <w:sz w:val="36"/>
                <w:szCs w:val="36"/>
              </w:rPr>
              <w:t xml:space="preserve"> Den boje za svobodu a demokracii</w:t>
            </w:r>
          </w:p>
        </w:tc>
      </w:tr>
      <w:tr w:rsidR="00892CCA" w:rsidRPr="00250553" w:rsidTr="00412845">
        <w:tc>
          <w:tcPr>
            <w:tcW w:w="9212" w:type="dxa"/>
          </w:tcPr>
          <w:p w:rsidR="00892CCA" w:rsidRPr="00250553" w:rsidRDefault="00892CC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5A77FF" w:rsidRDefault="005A77FF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B838B8">
      <w:r>
        <w:rPr>
          <w:noProof/>
          <w:lang w:eastAsia="cs-CZ"/>
        </w:rPr>
        <w:drawing>
          <wp:inline distT="0" distB="0" distL="0" distR="0" wp14:anchorId="2D4A475C" wp14:editId="475F4A41">
            <wp:extent cx="5407025" cy="1045210"/>
            <wp:effectExtent l="0" t="0" r="3175" b="2540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412845" w:rsidRPr="00D2388A" w:rsidRDefault="005A77FF">
      <w:pPr>
        <w:rPr>
          <w:rFonts w:ascii="Times New Roman" w:hAnsi="Times New Roman" w:cs="Times New Roman"/>
          <w:b/>
          <w:sz w:val="28"/>
          <w:szCs w:val="28"/>
        </w:rPr>
      </w:pPr>
      <w:r w:rsidRPr="00D2388A">
        <w:rPr>
          <w:rFonts w:ascii="Times New Roman" w:hAnsi="Times New Roman" w:cs="Times New Roman"/>
          <w:b/>
          <w:sz w:val="28"/>
          <w:szCs w:val="28"/>
        </w:rPr>
        <w:t>17. listopad</w:t>
      </w:r>
    </w:p>
    <w:p w:rsidR="005A77FF" w:rsidRPr="00D2388A" w:rsidRDefault="005A77FF">
      <w:pPr>
        <w:rPr>
          <w:rFonts w:ascii="Times New Roman" w:hAnsi="Times New Roman" w:cs="Times New Roman"/>
          <w:b/>
          <w:sz w:val="28"/>
          <w:szCs w:val="28"/>
        </w:rPr>
      </w:pPr>
      <w:r w:rsidRPr="00D2388A">
        <w:rPr>
          <w:rFonts w:ascii="Times New Roman" w:hAnsi="Times New Roman" w:cs="Times New Roman"/>
          <w:b/>
          <w:sz w:val="28"/>
          <w:szCs w:val="28"/>
        </w:rPr>
        <w:t>Den boje za svobodu a demokracii</w:t>
      </w:r>
    </w:p>
    <w:p w:rsidR="005A77FF" w:rsidRPr="00D2388A" w:rsidRDefault="005A77FF">
      <w:pPr>
        <w:rPr>
          <w:rFonts w:ascii="Times New Roman" w:hAnsi="Times New Roman" w:cs="Times New Roman"/>
          <w:b/>
          <w:sz w:val="28"/>
          <w:szCs w:val="28"/>
        </w:rPr>
      </w:pPr>
      <w:r w:rsidRPr="00D2388A">
        <w:rPr>
          <w:rFonts w:ascii="Times New Roman" w:hAnsi="Times New Roman" w:cs="Times New Roman"/>
          <w:b/>
          <w:sz w:val="28"/>
          <w:szCs w:val="28"/>
        </w:rPr>
        <w:t>Státní svátek</w:t>
      </w:r>
    </w:p>
    <w:p w:rsidR="00D2388A" w:rsidRPr="00F01AA6" w:rsidRDefault="005A77FF">
      <w:pPr>
        <w:rPr>
          <w:rFonts w:ascii="Times New Roman" w:hAnsi="Times New Roman" w:cs="Times New Roman"/>
          <w:sz w:val="28"/>
          <w:szCs w:val="28"/>
        </w:rPr>
      </w:pPr>
      <w:r w:rsidRPr="00F01AA6">
        <w:rPr>
          <w:rFonts w:ascii="Times New Roman" w:hAnsi="Times New Roman" w:cs="Times New Roman"/>
          <w:sz w:val="28"/>
          <w:szCs w:val="28"/>
        </w:rPr>
        <w:t xml:space="preserve">Tento den si Česká republika připomíná dvě důležité události, jichž se účastnili studenti. </w:t>
      </w:r>
    </w:p>
    <w:p w:rsidR="00D2388A" w:rsidRPr="00F01AA6" w:rsidRDefault="005A77FF">
      <w:pPr>
        <w:rPr>
          <w:rFonts w:ascii="Times New Roman" w:hAnsi="Times New Roman" w:cs="Times New Roman"/>
          <w:sz w:val="28"/>
          <w:szCs w:val="28"/>
        </w:rPr>
      </w:pPr>
      <w:r w:rsidRPr="00F01AA6">
        <w:rPr>
          <w:rFonts w:ascii="Times New Roman" w:hAnsi="Times New Roman" w:cs="Times New Roman"/>
          <w:sz w:val="28"/>
          <w:szCs w:val="28"/>
        </w:rPr>
        <w:t xml:space="preserve">První z nich se odehrála v době od 28. října do 17. listopadu 1939 v tehdejším Protektorátu Čechy a Morava. </w:t>
      </w:r>
    </w:p>
    <w:p w:rsidR="005A77FF" w:rsidRPr="00F01AA6" w:rsidRDefault="005A77FF">
      <w:pPr>
        <w:rPr>
          <w:rFonts w:ascii="Times New Roman" w:hAnsi="Times New Roman" w:cs="Times New Roman"/>
          <w:sz w:val="28"/>
          <w:szCs w:val="28"/>
        </w:rPr>
      </w:pPr>
      <w:r w:rsidRPr="00F01AA6">
        <w:rPr>
          <w:rFonts w:ascii="Times New Roman" w:hAnsi="Times New Roman" w:cs="Times New Roman"/>
          <w:sz w:val="28"/>
          <w:szCs w:val="28"/>
        </w:rPr>
        <w:t xml:space="preserve">28. října potlačili nacisté demonstraci u příležitosti 21. výročí vzniku Československa. Dělník Václav Sedláček byl zabit, student Jan Opletal postřelen a na následky zranění 11. listopadu zemřel. Jeho pohřeb 15. listopadu v Praze na Albertově se stal velkou protinacistickou demonstrací. Toto bylo pro německé okupanty důvodem pro uzavření českých vysokých škol. Nacisté 17. listopadu 1939 zatkli stovky studentů, 9 jich ještě ten den popravili a ostatní poslali do koncentračních táborů. </w:t>
      </w:r>
    </w:p>
    <w:p w:rsidR="005A77FF" w:rsidRPr="00F01AA6" w:rsidRDefault="005A77FF">
      <w:pPr>
        <w:rPr>
          <w:rFonts w:ascii="Times New Roman" w:hAnsi="Times New Roman" w:cs="Times New Roman"/>
          <w:sz w:val="28"/>
          <w:szCs w:val="28"/>
        </w:rPr>
      </w:pPr>
      <w:r w:rsidRPr="00F01AA6">
        <w:rPr>
          <w:rFonts w:ascii="Times New Roman" w:hAnsi="Times New Roman" w:cs="Times New Roman"/>
          <w:sz w:val="28"/>
          <w:szCs w:val="28"/>
        </w:rPr>
        <w:t xml:space="preserve">V roce 1989 zorganizovali studenti v Praze na Albertově k 50. výročí smrti Jana Opletala a popravy studentů v roce 1939 vzpomínkovou akci, ze které se nakonec stala velká demonstrace proti komunistickému režimu. Průvod mnoha tisíc lidí se vydal do centra Prahy, kde provolávali hesla o nespokojenosti s vládou a vyzývali ji k odstoupení. Na Národní třídě byli policisty obklíčeni, zbiti a zatýkáni. Další den studenti vysokých škol a herci pražských divadel vyhlásili stávku na podporu demonstrantů a od 20. listopadu demonstrovali proti vládě lidé v celé republice. Tím začala Sametová revoluce, jejímž výsledkem byl pád komunistického režimu a obnova demokracie. </w:t>
      </w:r>
    </w:p>
    <w:p w:rsidR="005A77FF" w:rsidRPr="00F01AA6" w:rsidRDefault="005A77FF">
      <w:pPr>
        <w:rPr>
          <w:rFonts w:ascii="Times New Roman" w:hAnsi="Times New Roman" w:cs="Times New Roman"/>
          <w:sz w:val="28"/>
          <w:szCs w:val="28"/>
        </w:rPr>
      </w:pPr>
      <w:r w:rsidRPr="00F01AA6">
        <w:rPr>
          <w:rFonts w:ascii="Times New Roman" w:hAnsi="Times New Roman" w:cs="Times New Roman"/>
          <w:sz w:val="28"/>
          <w:szCs w:val="28"/>
        </w:rPr>
        <w:t>Způsob, jakým českoslovenští lidí dokázali odvolat vládu komunistů a zvolit si novou, demokratickou, obdivovali lidé na celém světě, protože vše se odehrálo bez zabíjení, které v mnoha jiných zemích revoluce provází. Proto se revoluci začalo říkat něžná a sametová. Označení sametová jí zůstalo do současnosti.</w:t>
      </w:r>
    </w:p>
    <w:p w:rsidR="00D2388A" w:rsidRPr="00F01AA6" w:rsidRDefault="00D2388A">
      <w:pPr>
        <w:rPr>
          <w:sz w:val="28"/>
          <w:szCs w:val="28"/>
        </w:rPr>
      </w:pPr>
    </w:p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D2388A" w:rsidRDefault="00D2388A"/>
    <w:p w:rsidR="005A77FF" w:rsidRDefault="00D2388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DOMÁCÍ ÚKOL: </w:t>
      </w:r>
      <w:r>
        <w:rPr>
          <w:sz w:val="28"/>
          <w:szCs w:val="28"/>
        </w:rPr>
        <w:t xml:space="preserve"> Pokus se od dospělých zjistit, co to je </w:t>
      </w:r>
      <w:r>
        <w:rPr>
          <w:b/>
          <w:sz w:val="28"/>
          <w:szCs w:val="28"/>
        </w:rPr>
        <w:t xml:space="preserve">komunistický režim </w:t>
      </w:r>
      <w:r>
        <w:rPr>
          <w:sz w:val="28"/>
          <w:szCs w:val="28"/>
        </w:rPr>
        <w:t>a čím byl typický (co se tady v tu dobu dělo).</w:t>
      </w:r>
    </w:p>
    <w:p w:rsidR="00D2388A" w:rsidRDefault="00D2388A">
      <w:pPr>
        <w:rPr>
          <w:sz w:val="28"/>
          <w:szCs w:val="28"/>
        </w:rPr>
      </w:pPr>
    </w:p>
    <w:p w:rsidR="003F1FB3" w:rsidRDefault="003F1FB3" w:rsidP="003F1F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3F1FB3" w:rsidRDefault="003F1FB3" w:rsidP="003F1FB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3F1FB3" w:rsidRDefault="003F1FB3" w:rsidP="003F1FB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D2388A" w:rsidRDefault="00D2388A">
      <w:pPr>
        <w:rPr>
          <w:sz w:val="28"/>
          <w:szCs w:val="28"/>
        </w:rPr>
      </w:pPr>
    </w:p>
    <w:p w:rsidR="003F1FB3" w:rsidRDefault="003F1FB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PRÁCE VE SKUPINĚ:</w:t>
      </w:r>
    </w:p>
    <w:p w:rsidR="003F1FB3" w:rsidRDefault="003F1FB3">
      <w:pPr>
        <w:rPr>
          <w:b/>
          <w:sz w:val="28"/>
          <w:szCs w:val="28"/>
        </w:rPr>
      </w:pPr>
    </w:p>
    <w:p w:rsidR="003F1FB3" w:rsidRDefault="00F01AA6" w:rsidP="003F1FB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Vytvořte tři</w:t>
      </w:r>
      <w:r w:rsidR="003F1FB3" w:rsidRPr="003F1FB3">
        <w:rPr>
          <w:b/>
          <w:sz w:val="28"/>
          <w:szCs w:val="28"/>
        </w:rPr>
        <w:t xml:space="preserve"> otázky z</w:t>
      </w:r>
      <w:r w:rsidR="003F1FB3">
        <w:rPr>
          <w:b/>
          <w:sz w:val="28"/>
          <w:szCs w:val="28"/>
        </w:rPr>
        <w:t> </w:t>
      </w:r>
      <w:r w:rsidR="003F1FB3" w:rsidRPr="003F1FB3">
        <w:rPr>
          <w:b/>
          <w:sz w:val="28"/>
          <w:szCs w:val="28"/>
        </w:rPr>
        <w:t>textu</w:t>
      </w:r>
    </w:p>
    <w:p w:rsidR="003F1FB3" w:rsidRPr="003F1FB3" w:rsidRDefault="003F1FB3" w:rsidP="003F1FB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Pokuste se zjistit význam slova </w:t>
      </w:r>
      <w:r>
        <w:rPr>
          <w:b/>
          <w:i/>
          <w:sz w:val="28"/>
          <w:szCs w:val="28"/>
        </w:rPr>
        <w:t>samet</w:t>
      </w:r>
    </w:p>
    <w:p w:rsidR="003F1FB3" w:rsidRPr="003F1FB3" w:rsidRDefault="003F1FB3" w:rsidP="003F1FB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základě zjištění významu slova </w:t>
      </w:r>
      <w:r>
        <w:rPr>
          <w:b/>
          <w:i/>
          <w:sz w:val="28"/>
          <w:szCs w:val="28"/>
        </w:rPr>
        <w:t xml:space="preserve">samet, </w:t>
      </w:r>
      <w:r>
        <w:rPr>
          <w:b/>
          <w:sz w:val="28"/>
          <w:szCs w:val="28"/>
        </w:rPr>
        <w:t>se zamyslete nad tím, pro</w:t>
      </w:r>
      <w:r w:rsidR="00F01AA6">
        <w:rPr>
          <w:b/>
          <w:sz w:val="28"/>
          <w:szCs w:val="28"/>
        </w:rPr>
        <w:t>č</w:t>
      </w:r>
      <w:r>
        <w:rPr>
          <w:b/>
          <w:sz w:val="28"/>
          <w:szCs w:val="28"/>
        </w:rPr>
        <w:t xml:space="preserve"> se revoluci u nás říká </w:t>
      </w:r>
      <w:r w:rsidRPr="00F01AA6">
        <w:rPr>
          <w:b/>
          <w:i/>
          <w:sz w:val="28"/>
          <w:szCs w:val="28"/>
        </w:rPr>
        <w:t>sametová</w:t>
      </w:r>
      <w:r>
        <w:rPr>
          <w:b/>
          <w:sz w:val="28"/>
          <w:szCs w:val="28"/>
        </w:rPr>
        <w:t>. Pomoc najdete i v textu</w:t>
      </w:r>
    </w:p>
    <w:p w:rsidR="00D2388A" w:rsidRDefault="00D2388A">
      <w:pPr>
        <w:rPr>
          <w:sz w:val="28"/>
          <w:szCs w:val="28"/>
        </w:rPr>
      </w:pPr>
    </w:p>
    <w:p w:rsidR="00D2388A" w:rsidRDefault="00D2388A">
      <w:pPr>
        <w:rPr>
          <w:sz w:val="28"/>
          <w:szCs w:val="28"/>
        </w:rPr>
      </w:pPr>
    </w:p>
    <w:p w:rsidR="00D2388A" w:rsidRDefault="00D2388A">
      <w:pPr>
        <w:rPr>
          <w:sz w:val="28"/>
          <w:szCs w:val="28"/>
        </w:rPr>
      </w:pPr>
    </w:p>
    <w:p w:rsidR="00D2388A" w:rsidRDefault="00D2388A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706BF3" w:rsidRDefault="00706BF3">
      <w:pPr>
        <w:rPr>
          <w:sz w:val="28"/>
          <w:szCs w:val="28"/>
        </w:rPr>
      </w:pPr>
    </w:p>
    <w:p w:rsidR="00F4343B" w:rsidRDefault="00F4343B" w:rsidP="00F4343B">
      <w:pPr>
        <w:rPr>
          <w:rFonts w:ascii="Times New Roman" w:hAnsi="Times New Roman" w:cs="Times New Roman"/>
          <w:b/>
          <w:sz w:val="28"/>
          <w:szCs w:val="28"/>
        </w:rPr>
      </w:pPr>
    </w:p>
    <w:p w:rsidR="00F4343B" w:rsidRPr="00350E43" w:rsidRDefault="00F4343B" w:rsidP="00F434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F4343B" w:rsidRDefault="00F4343B" w:rsidP="00F4343B">
      <w:pPr>
        <w:rPr>
          <w:b/>
          <w:sz w:val="28"/>
          <w:szCs w:val="28"/>
        </w:rPr>
      </w:pPr>
    </w:p>
    <w:p w:rsidR="00F4343B" w:rsidRDefault="00F4343B" w:rsidP="00F434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F4343B" w:rsidRPr="00B227B5" w:rsidRDefault="00F4343B" w:rsidP="00F4343B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D2388A" w:rsidRPr="00D2388A" w:rsidRDefault="00D2388A">
      <w:pPr>
        <w:rPr>
          <w:sz w:val="28"/>
          <w:szCs w:val="28"/>
        </w:rPr>
      </w:pPr>
      <w:r w:rsidRPr="0041284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70F1C3A" wp14:editId="79BAC358">
            <wp:simplePos x="0" y="0"/>
            <wp:positionH relativeFrom="column">
              <wp:posOffset>-242570</wp:posOffset>
            </wp:positionH>
            <wp:positionV relativeFrom="paragraph">
              <wp:posOffset>603250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388A" w:rsidRPr="00D23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7C372B"/>
    <w:multiLevelType w:val="hybridMultilevel"/>
    <w:tmpl w:val="38849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7FF"/>
    <w:rsid w:val="00250553"/>
    <w:rsid w:val="003F1FB3"/>
    <w:rsid w:val="00412845"/>
    <w:rsid w:val="005A77FF"/>
    <w:rsid w:val="00706BF3"/>
    <w:rsid w:val="00892CCA"/>
    <w:rsid w:val="009E3365"/>
    <w:rsid w:val="00B67969"/>
    <w:rsid w:val="00B838B8"/>
    <w:rsid w:val="00D2388A"/>
    <w:rsid w:val="00F01AA6"/>
    <w:rsid w:val="00F4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7CEB54-CE54-4D08-A7AD-408504CE1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1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55D2E-8488-467F-8BAE-2D4A9F620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18</TotalTime>
  <Pages>1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6</cp:revision>
  <dcterms:created xsi:type="dcterms:W3CDTF">2013-04-22T14:21:00Z</dcterms:created>
  <dcterms:modified xsi:type="dcterms:W3CDTF">2013-06-23T16:45:00Z</dcterms:modified>
</cp:coreProperties>
</file>