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BD3" w:rsidRDefault="008C7B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8C7BD3" w:rsidRPr="00FA7D23" w:rsidTr="00FA7D23">
        <w:tc>
          <w:tcPr>
            <w:tcW w:w="9212" w:type="dxa"/>
          </w:tcPr>
          <w:p w:rsidR="008C7BD3" w:rsidRPr="00FA7D23" w:rsidRDefault="008C7BD3" w:rsidP="00FA7D23">
            <w:pPr>
              <w:spacing w:after="0" w:line="240" w:lineRule="auto"/>
              <w:rPr>
                <w:sz w:val="36"/>
                <w:szCs w:val="36"/>
              </w:rPr>
            </w:pPr>
            <w:r w:rsidRPr="00FA7D23">
              <w:rPr>
                <w:sz w:val="36"/>
                <w:szCs w:val="36"/>
              </w:rPr>
              <w:t>NÁZEV ŚKOLY: Základní škola Kolín V., Mnichovická 62</w:t>
            </w:r>
          </w:p>
        </w:tc>
      </w:tr>
      <w:tr w:rsidR="008C7BD3" w:rsidRPr="00FA7D23" w:rsidTr="00FA7D23">
        <w:tc>
          <w:tcPr>
            <w:tcW w:w="9212" w:type="dxa"/>
          </w:tcPr>
          <w:p w:rsidR="008C7BD3" w:rsidRPr="00FA7D23" w:rsidRDefault="008C7BD3" w:rsidP="00FA7D23">
            <w:pPr>
              <w:spacing w:after="0" w:line="240" w:lineRule="auto"/>
              <w:rPr>
                <w:sz w:val="36"/>
                <w:szCs w:val="36"/>
              </w:rPr>
            </w:pPr>
            <w:r w:rsidRPr="00FA7D23">
              <w:rPr>
                <w:sz w:val="36"/>
                <w:szCs w:val="36"/>
              </w:rPr>
              <w:t>AUTOR:Mgr. Ivana Banasinská</w:t>
            </w:r>
          </w:p>
        </w:tc>
      </w:tr>
      <w:tr w:rsidR="008C7BD3" w:rsidRPr="00FA7D23" w:rsidTr="00FA7D23">
        <w:tc>
          <w:tcPr>
            <w:tcW w:w="9212" w:type="dxa"/>
          </w:tcPr>
          <w:p w:rsidR="008C7BD3" w:rsidRPr="00FA7D23" w:rsidRDefault="008C7BD3" w:rsidP="00FA7D23">
            <w:pPr>
              <w:spacing w:after="0" w:line="240" w:lineRule="auto"/>
              <w:rPr>
                <w:sz w:val="36"/>
                <w:szCs w:val="36"/>
              </w:rPr>
            </w:pPr>
            <w:r w:rsidRPr="00FA7D23">
              <w:rPr>
                <w:sz w:val="36"/>
                <w:szCs w:val="36"/>
              </w:rPr>
              <w:t>NÁZEV: VY_32_INOVACE_03_ČAS</w:t>
            </w:r>
          </w:p>
        </w:tc>
      </w:tr>
      <w:tr w:rsidR="008C7BD3" w:rsidRPr="00FA7D23" w:rsidTr="00FA7D23">
        <w:tc>
          <w:tcPr>
            <w:tcW w:w="9212" w:type="dxa"/>
          </w:tcPr>
          <w:p w:rsidR="008C7BD3" w:rsidRPr="00FA7D23" w:rsidRDefault="008C7BD3" w:rsidP="00FA7D23">
            <w:pPr>
              <w:spacing w:after="0" w:line="240" w:lineRule="auto"/>
              <w:rPr>
                <w:sz w:val="36"/>
                <w:szCs w:val="36"/>
              </w:rPr>
            </w:pPr>
            <w:r w:rsidRPr="00FA7D23">
              <w:rPr>
                <w:sz w:val="36"/>
                <w:szCs w:val="36"/>
              </w:rPr>
              <w:t>TEMA: Světové strany - procvičování</w:t>
            </w:r>
          </w:p>
        </w:tc>
      </w:tr>
    </w:tbl>
    <w:p w:rsidR="008C7BD3" w:rsidRDefault="008C7BD3" w:rsidP="0049707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10.5pt;margin-top:80.5pt;width:425.75pt;height:82.3pt;z-index:251658240;visibility:visible;mso-position-horizontal-relative:text;mso-position-vertical-relative:text">
            <v:imagedata r:id="rId5" o:title=""/>
          </v:shape>
        </w:pict>
      </w:r>
    </w:p>
    <w:p w:rsidR="008C7BD3" w:rsidRDefault="008C7BD3">
      <w:pPr>
        <w:rPr>
          <w:b/>
          <w:spacing w:val="60"/>
          <w:sz w:val="52"/>
          <w:szCs w:val="52"/>
          <w:u w:val="single"/>
        </w:rPr>
      </w:pPr>
      <w:r>
        <w:br w:type="page"/>
      </w:r>
      <w:r w:rsidRPr="00B71CFA">
        <w:rPr>
          <w:b/>
          <w:spacing w:val="60"/>
          <w:sz w:val="52"/>
          <w:szCs w:val="52"/>
          <w:u w:val="single"/>
        </w:rPr>
        <w:t>ANOTACE:</w:t>
      </w:r>
    </w:p>
    <w:p w:rsidR="008C7BD3" w:rsidRPr="00F0123F" w:rsidRDefault="008C7BD3" w:rsidP="00B71CF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F0123F">
        <w:rPr>
          <w:sz w:val="32"/>
          <w:szCs w:val="32"/>
        </w:rPr>
        <w:t>Pracovní list je určen žákům 3. Ročníku k upevnění učiva určování světových stran</w:t>
      </w:r>
    </w:p>
    <w:p w:rsidR="008C7BD3" w:rsidRPr="00F0123F" w:rsidRDefault="008C7BD3" w:rsidP="00B71CF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F0123F">
        <w:rPr>
          <w:sz w:val="32"/>
          <w:szCs w:val="32"/>
        </w:rPr>
        <w:t>Možnost vytvoření vlastního obrázku, možno pracovat jednotlivě, ve dvojici i menších skupinách</w:t>
      </w:r>
    </w:p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Pr="0057626B" w:rsidRDefault="008C7BD3">
      <w:r w:rsidRPr="00553FC2">
        <w:rPr>
          <w:rFonts w:ascii="Comic Sans MS" w:hAnsi="Comic Sans MS"/>
          <w:b/>
          <w:sz w:val="32"/>
          <w:szCs w:val="32"/>
          <w:u w:val="single"/>
        </w:rPr>
        <w:t>Rozlušti obrázek:</w:t>
      </w:r>
      <w:r w:rsidRPr="0057626B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                                                                                               </w:t>
      </w:r>
      <w:r w:rsidRPr="003F1390">
        <w:rPr>
          <w:noProof/>
          <w:lang w:eastAsia="cs-CZ"/>
        </w:rPr>
        <w:pict>
          <v:shape id="Obrázek 2" o:spid="_x0000_i1025" type="#_x0000_t75" style="width:61.5pt;height:63.75pt;visibility:visible">
            <v:imagedata r:id="rId6" o:title=""/>
          </v:shape>
        </w:pict>
      </w:r>
    </w:p>
    <w:p w:rsidR="008C7BD3" w:rsidRPr="00553FC2" w:rsidRDefault="008C7BD3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>Zopakuj si světové strany!</w:t>
      </w:r>
    </w:p>
    <w:tbl>
      <w:tblPr>
        <w:tblpPr w:leftFromText="141" w:rightFromText="141" w:vertAnchor="text" w:horzAnchor="margin" w:tblpXSpec="center" w:tblpY="34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  <w:jc w:val="center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55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55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55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55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  <w:shd w:val="clear" w:color="auto" w:fill="8DB3E2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55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483"/>
        </w:trPr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470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</w:tbl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p w:rsidR="008C7BD3" w:rsidRDefault="008C7BD3"/>
    <w:tbl>
      <w:tblPr>
        <w:tblpPr w:leftFromText="141" w:rightFromText="141" w:vertAnchor="text" w:horzAnchor="page" w:tblpX="2098" w:tblpY="-3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0"/>
      </w:tblGrid>
      <w:tr w:rsidR="008C7BD3" w:rsidRPr="00FA7D23" w:rsidTr="00FA7D23">
        <w:trPr>
          <w:trHeight w:val="483"/>
        </w:trPr>
        <w:tc>
          <w:tcPr>
            <w:tcW w:w="470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jc w:val="both"/>
              <w:rPr>
                <w:color w:val="FF0000"/>
              </w:rPr>
            </w:pPr>
          </w:p>
        </w:tc>
      </w:tr>
    </w:tbl>
    <w:p w:rsidR="008C7BD3" w:rsidRDefault="008C7BD3">
      <w:r>
        <w:t xml:space="preserve">Start      </w:t>
      </w:r>
    </w:p>
    <w:tbl>
      <w:tblPr>
        <w:tblpPr w:leftFromText="141" w:rightFromText="141" w:vertAnchor="text" w:horzAnchor="page" w:tblpX="2098" w:tblpY="-3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0"/>
      </w:tblGrid>
      <w:tr w:rsidR="008C7BD3" w:rsidRPr="00FA7D23" w:rsidTr="00FA7D23">
        <w:trPr>
          <w:trHeight w:val="483"/>
        </w:trPr>
        <w:tc>
          <w:tcPr>
            <w:tcW w:w="470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  <w:jc w:val="both"/>
              <w:rPr>
                <w:color w:val="E36C0A"/>
              </w:rPr>
            </w:pPr>
          </w:p>
        </w:tc>
      </w:tr>
    </w:tbl>
    <w:p w:rsidR="008C7BD3" w:rsidRDefault="008C7BD3">
      <w:r>
        <w:t xml:space="preserve">   </w:t>
      </w:r>
    </w:p>
    <w:tbl>
      <w:tblPr>
        <w:tblpPr w:leftFromText="141" w:rightFromText="141" w:vertAnchor="text" w:horzAnchor="page" w:tblpX="2098" w:tblpY="-3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0"/>
      </w:tblGrid>
      <w:tr w:rsidR="008C7BD3" w:rsidRPr="00FA7D23" w:rsidTr="00FA7D23">
        <w:trPr>
          <w:trHeight w:val="483"/>
        </w:trPr>
        <w:tc>
          <w:tcPr>
            <w:tcW w:w="470" w:type="dxa"/>
            <w:shd w:val="clear" w:color="auto" w:fill="8DB3E2"/>
          </w:tcPr>
          <w:p w:rsidR="008C7BD3" w:rsidRPr="00FA7D23" w:rsidRDefault="008C7BD3" w:rsidP="00FA7D23">
            <w:pPr>
              <w:spacing w:after="0" w:line="240" w:lineRule="auto"/>
              <w:jc w:val="both"/>
              <w:rPr>
                <w:color w:val="FF0000"/>
              </w:rPr>
            </w:pPr>
          </w:p>
        </w:tc>
      </w:tr>
    </w:tbl>
    <w:p w:rsidR="008C7BD3" w:rsidRDefault="008C7BD3" w:rsidP="00F0123F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</w:p>
    <w:p w:rsidR="008C7BD3" w:rsidRDefault="008C7BD3" w:rsidP="00F0123F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</w:t>
      </w:r>
    </w:p>
    <w:p w:rsidR="008C7BD3" w:rsidRDefault="008C7BD3" w:rsidP="00F0123F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</w:p>
    <w:p w:rsidR="008C7BD3" w:rsidRDefault="008C7BD3" w:rsidP="00F7208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</w:t>
      </w:r>
    </w:p>
    <w:p w:rsidR="008C7BD3" w:rsidRDefault="008C7BD3" w:rsidP="00086DC2">
      <w:pPr>
        <w:rPr>
          <w:rFonts w:ascii="Comic Sans MS" w:hAnsi="Comic Sans MS"/>
          <w:sz w:val="24"/>
          <w:szCs w:val="24"/>
        </w:rPr>
      </w:pPr>
    </w:p>
    <w:p w:rsidR="008C7BD3" w:rsidRDefault="008C7BD3" w:rsidP="00086DC2">
      <w:pPr>
        <w:rPr>
          <w:rFonts w:ascii="Comic Sans MS" w:hAnsi="Comic Sans MS"/>
          <w:sz w:val="24"/>
          <w:szCs w:val="24"/>
        </w:rPr>
      </w:pPr>
    </w:p>
    <w:p w:rsidR="008C7BD3" w:rsidRPr="00F0123F" w:rsidRDefault="008C7BD3" w:rsidP="00086DC2">
      <w:pPr>
        <w:rPr>
          <w:rFonts w:ascii="Comic Sans MS" w:hAnsi="Comic Sans MS"/>
          <w:sz w:val="24"/>
          <w:szCs w:val="24"/>
        </w:rPr>
      </w:pPr>
      <w:r w:rsidRPr="00F0123F">
        <w:rPr>
          <w:rFonts w:ascii="Comic Sans MS" w:hAnsi="Comic Sans MS"/>
          <w:b/>
          <w:sz w:val="24"/>
          <w:szCs w:val="24"/>
        </w:rPr>
        <w:t xml:space="preserve">                                           Jdi :</w:t>
      </w:r>
    </w:p>
    <w:p w:rsidR="008C7BD3" w:rsidRPr="0068448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FF0000"/>
          <w:sz w:val="24"/>
          <w:szCs w:val="24"/>
        </w:rPr>
      </w:pPr>
      <w:r w:rsidRPr="00684486">
        <w:rPr>
          <w:rFonts w:ascii="Comic Sans MS" w:hAnsi="Comic Sans MS"/>
          <w:color w:val="FF0000"/>
          <w:sz w:val="24"/>
          <w:szCs w:val="24"/>
        </w:rPr>
        <w:t>5 políč</w:t>
      </w:r>
      <w:r>
        <w:rPr>
          <w:rFonts w:ascii="Comic Sans MS" w:hAnsi="Comic Sans MS"/>
          <w:color w:val="FF0000"/>
          <w:sz w:val="24"/>
          <w:szCs w:val="24"/>
        </w:rPr>
        <w:t>ek</w:t>
      </w:r>
      <w:r w:rsidRPr="00684486">
        <w:rPr>
          <w:rFonts w:ascii="Comic Sans MS" w:hAnsi="Comic Sans MS"/>
          <w:color w:val="FF0000"/>
          <w:sz w:val="24"/>
          <w:szCs w:val="24"/>
        </w:rPr>
        <w:t xml:space="preserve"> na východ</w:t>
      </w:r>
    </w:p>
    <w:p w:rsidR="008C7BD3" w:rsidRPr="0068448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FF0000"/>
          <w:sz w:val="24"/>
          <w:szCs w:val="24"/>
        </w:rPr>
      </w:pPr>
      <w:r w:rsidRPr="00684486">
        <w:rPr>
          <w:rFonts w:ascii="Comic Sans MS" w:hAnsi="Comic Sans MS"/>
          <w:color w:val="FF0000"/>
          <w:sz w:val="24"/>
          <w:szCs w:val="24"/>
        </w:rPr>
        <w:t>5 políček na severozápad</w:t>
      </w:r>
    </w:p>
    <w:p w:rsidR="008C7BD3" w:rsidRPr="0068448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FF0000"/>
          <w:sz w:val="24"/>
          <w:szCs w:val="24"/>
        </w:rPr>
      </w:pPr>
      <w:r w:rsidRPr="00684486">
        <w:rPr>
          <w:rFonts w:ascii="Comic Sans MS" w:hAnsi="Comic Sans MS"/>
          <w:color w:val="FF0000"/>
          <w:sz w:val="24"/>
          <w:szCs w:val="24"/>
        </w:rPr>
        <w:t>5 políček na jih</w:t>
      </w:r>
      <w:r>
        <w:rPr>
          <w:rFonts w:ascii="Comic Sans MS" w:hAnsi="Comic Sans MS"/>
          <w:color w:val="FF0000"/>
          <w:sz w:val="24"/>
          <w:szCs w:val="24"/>
        </w:rPr>
        <w:t>ozápad</w:t>
      </w:r>
    </w:p>
    <w:p w:rsidR="008C7BD3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FF0000"/>
          <w:sz w:val="24"/>
          <w:szCs w:val="24"/>
        </w:rPr>
      </w:pPr>
      <w:r w:rsidRPr="00684486">
        <w:rPr>
          <w:rFonts w:ascii="Comic Sans MS" w:hAnsi="Comic Sans MS"/>
          <w:color w:val="FF0000"/>
          <w:sz w:val="24"/>
          <w:szCs w:val="24"/>
        </w:rPr>
        <w:t>4 políčka na východ</w:t>
      </w:r>
    </w:p>
    <w:p w:rsidR="008C7BD3" w:rsidRPr="00F0123F" w:rsidRDefault="008C7BD3" w:rsidP="00F0123F">
      <w:pPr>
        <w:jc w:val="center"/>
        <w:rPr>
          <w:rFonts w:ascii="Comic Sans MS" w:hAnsi="Comic Sans MS"/>
          <w:color w:val="FF0000"/>
          <w:sz w:val="24"/>
          <w:szCs w:val="24"/>
        </w:rPr>
      </w:pPr>
    </w:p>
    <w:p w:rsidR="008C7BD3" w:rsidRPr="002B21C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E36C0A"/>
          <w:sz w:val="24"/>
          <w:szCs w:val="24"/>
        </w:rPr>
      </w:pPr>
      <w:r w:rsidRPr="002B21C6">
        <w:rPr>
          <w:rFonts w:ascii="Comic Sans MS" w:hAnsi="Comic Sans MS"/>
          <w:color w:val="E36C0A"/>
          <w:sz w:val="24"/>
          <w:szCs w:val="24"/>
        </w:rPr>
        <w:t>6 políček na jih</w:t>
      </w:r>
    </w:p>
    <w:p w:rsidR="008C7BD3" w:rsidRPr="002B21C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E36C0A"/>
          <w:sz w:val="24"/>
          <w:szCs w:val="24"/>
        </w:rPr>
      </w:pPr>
      <w:r w:rsidRPr="002B21C6">
        <w:rPr>
          <w:rFonts w:ascii="Comic Sans MS" w:hAnsi="Comic Sans MS"/>
          <w:color w:val="E36C0A"/>
          <w:sz w:val="24"/>
          <w:szCs w:val="24"/>
        </w:rPr>
        <w:t>8 políček na východ</w:t>
      </w:r>
    </w:p>
    <w:p w:rsidR="008C7BD3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E36C0A"/>
          <w:sz w:val="24"/>
          <w:szCs w:val="24"/>
        </w:rPr>
      </w:pPr>
      <w:r w:rsidRPr="002B21C6">
        <w:rPr>
          <w:rFonts w:ascii="Comic Sans MS" w:hAnsi="Comic Sans MS"/>
          <w:color w:val="E36C0A"/>
          <w:sz w:val="24"/>
          <w:szCs w:val="24"/>
        </w:rPr>
        <w:t>6 políček na sever</w:t>
      </w:r>
    </w:p>
    <w:p w:rsidR="008C7BD3" w:rsidRPr="00F0123F" w:rsidRDefault="008C7BD3" w:rsidP="00F0123F">
      <w:pPr>
        <w:jc w:val="center"/>
        <w:rPr>
          <w:rFonts w:ascii="Comic Sans MS" w:hAnsi="Comic Sans MS"/>
          <w:color w:val="E36C0A"/>
          <w:sz w:val="24"/>
          <w:szCs w:val="24"/>
        </w:rPr>
      </w:pPr>
    </w:p>
    <w:p w:rsidR="008C7BD3" w:rsidRPr="002B21C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0070C0"/>
          <w:sz w:val="24"/>
          <w:szCs w:val="24"/>
        </w:rPr>
      </w:pPr>
      <w:r w:rsidRPr="002B21C6">
        <w:rPr>
          <w:rFonts w:ascii="Comic Sans MS" w:hAnsi="Comic Sans MS"/>
          <w:color w:val="0070C0"/>
          <w:sz w:val="24"/>
          <w:szCs w:val="24"/>
        </w:rPr>
        <w:t>2 políčka na západ</w:t>
      </w:r>
    </w:p>
    <w:p w:rsidR="008C7BD3" w:rsidRPr="002B21C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0070C0"/>
          <w:sz w:val="24"/>
          <w:szCs w:val="24"/>
        </w:rPr>
      </w:pPr>
      <w:r w:rsidRPr="002B21C6">
        <w:rPr>
          <w:rFonts w:ascii="Comic Sans MS" w:hAnsi="Comic Sans MS"/>
          <w:color w:val="0070C0"/>
          <w:sz w:val="24"/>
          <w:szCs w:val="24"/>
        </w:rPr>
        <w:t>2 políčka na jih</w:t>
      </w:r>
    </w:p>
    <w:p w:rsidR="008C7BD3" w:rsidRPr="002B21C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0070C0"/>
          <w:sz w:val="24"/>
          <w:szCs w:val="24"/>
        </w:rPr>
      </w:pPr>
      <w:r w:rsidRPr="002B21C6">
        <w:rPr>
          <w:rFonts w:ascii="Comic Sans MS" w:hAnsi="Comic Sans MS"/>
          <w:color w:val="0070C0"/>
          <w:sz w:val="24"/>
          <w:szCs w:val="24"/>
        </w:rPr>
        <w:t>2 políčka na východ</w:t>
      </w:r>
    </w:p>
    <w:p w:rsidR="008C7BD3" w:rsidRPr="002B21C6" w:rsidRDefault="008C7BD3" w:rsidP="00086DC2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>2 políčka na sever</w:t>
      </w:r>
    </w:p>
    <w:p w:rsidR="008C7BD3" w:rsidRDefault="008C7BD3" w:rsidP="002B21C6">
      <w:pPr>
        <w:rPr>
          <w:rFonts w:ascii="Comic Sans MS" w:hAnsi="Comic Sans MS"/>
          <w:sz w:val="24"/>
          <w:szCs w:val="24"/>
        </w:rPr>
      </w:pPr>
    </w:p>
    <w:p w:rsidR="008C7BD3" w:rsidRDefault="008C7BD3" w:rsidP="002B21C6">
      <w:pPr>
        <w:rPr>
          <w:rFonts w:ascii="Comic Sans MS" w:hAnsi="Comic Sans MS"/>
          <w:sz w:val="24"/>
          <w:szCs w:val="24"/>
        </w:rPr>
      </w:pPr>
    </w:p>
    <w:p w:rsidR="008C7BD3" w:rsidRDefault="008C7BD3" w:rsidP="002B21C6">
      <w:pPr>
        <w:rPr>
          <w:rFonts w:ascii="Comic Sans MS" w:hAnsi="Comic Sans MS"/>
          <w:sz w:val="24"/>
          <w:szCs w:val="24"/>
        </w:rPr>
      </w:pPr>
    </w:p>
    <w:p w:rsidR="008C7BD3" w:rsidRDefault="008C7BD3" w:rsidP="00086D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</w:t>
      </w:r>
    </w:p>
    <w:p w:rsidR="008C7BD3" w:rsidRDefault="008C7BD3" w:rsidP="00086DC2">
      <w:pPr>
        <w:rPr>
          <w:rFonts w:ascii="Comic Sans MS" w:hAnsi="Comic Sans MS"/>
          <w:sz w:val="24"/>
          <w:szCs w:val="24"/>
        </w:rPr>
      </w:pPr>
    </w:p>
    <w:p w:rsidR="008C7BD3" w:rsidRDefault="008C7BD3" w:rsidP="00086DC2">
      <w:pPr>
        <w:rPr>
          <w:rFonts w:ascii="Comic Sans MS" w:hAnsi="Comic Sans MS"/>
          <w:sz w:val="24"/>
          <w:szCs w:val="24"/>
        </w:rPr>
      </w:pPr>
    </w:p>
    <w:p w:rsidR="008C7BD3" w:rsidRPr="002B21C6" w:rsidRDefault="008C7BD3" w:rsidP="00086DC2">
      <w:pPr>
        <w:rPr>
          <w:rFonts w:ascii="Comic Sans MS" w:hAnsi="Comic Sans MS"/>
          <w:color w:val="0070C0"/>
          <w:sz w:val="24"/>
          <w:szCs w:val="24"/>
        </w:rPr>
      </w:pPr>
    </w:p>
    <w:p w:rsidR="008C7BD3" w:rsidRDefault="008C7BD3" w:rsidP="00DB0F3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 Ti vyšlo na  obrázku ? ________________________________</w:t>
      </w:r>
    </w:p>
    <w:p w:rsidR="008C7BD3" w:rsidRDefault="008C7BD3" w:rsidP="00DB0F3F">
      <w:pPr>
        <w:rPr>
          <w:rFonts w:ascii="Comic Sans MS" w:hAnsi="Comic Sans MS"/>
          <w:b/>
          <w:i/>
          <w:sz w:val="24"/>
          <w:szCs w:val="24"/>
          <w:u w:val="single"/>
        </w:rPr>
      </w:pPr>
    </w:p>
    <w:p w:rsidR="008C7BD3" w:rsidRDefault="008C7BD3" w:rsidP="00DB0F3F">
      <w:pPr>
        <w:rPr>
          <w:rFonts w:ascii="Comic Sans MS" w:hAnsi="Comic Sans MS"/>
          <w:b/>
          <w:i/>
          <w:sz w:val="24"/>
          <w:szCs w:val="24"/>
          <w:u w:val="single"/>
        </w:rPr>
      </w:pPr>
    </w:p>
    <w:p w:rsidR="008C7BD3" w:rsidRDefault="008C7BD3" w:rsidP="00DB0F3F">
      <w:pPr>
        <w:rPr>
          <w:rFonts w:ascii="Comic Sans MS" w:hAnsi="Comic Sans MS"/>
          <w:b/>
          <w:i/>
          <w:sz w:val="24"/>
          <w:szCs w:val="24"/>
          <w:u w:val="single"/>
        </w:rPr>
      </w:pPr>
    </w:p>
    <w:p w:rsidR="008C7BD3" w:rsidRPr="00DB0F3F" w:rsidRDefault="008C7BD3" w:rsidP="00DB0F3F">
      <w:pPr>
        <w:rPr>
          <w:rFonts w:ascii="Comic Sans MS" w:hAnsi="Comic Sans MS"/>
          <w:b/>
          <w:i/>
          <w:sz w:val="24"/>
          <w:szCs w:val="24"/>
          <w:u w:val="single"/>
        </w:rPr>
      </w:pPr>
      <w:r w:rsidRPr="00DB0F3F">
        <w:rPr>
          <w:rFonts w:ascii="Comic Sans MS" w:hAnsi="Comic Sans MS"/>
          <w:b/>
          <w:i/>
          <w:sz w:val="24"/>
          <w:szCs w:val="24"/>
          <w:u w:val="single"/>
        </w:rPr>
        <w:t>ÚKOL:</w:t>
      </w:r>
    </w:p>
    <w:p w:rsidR="008C7BD3" w:rsidRPr="00DB0F3F" w:rsidRDefault="008C7BD3" w:rsidP="00DB0F3F">
      <w:pPr>
        <w:rPr>
          <w:rFonts w:ascii="Comic Sans MS" w:hAnsi="Comic Sans MS"/>
          <w:i/>
          <w:sz w:val="24"/>
          <w:szCs w:val="24"/>
        </w:rPr>
      </w:pPr>
      <w:r w:rsidRPr="00DB0F3F">
        <w:rPr>
          <w:rFonts w:ascii="Comic Sans MS" w:hAnsi="Comic Sans MS"/>
          <w:i/>
          <w:sz w:val="24"/>
          <w:szCs w:val="24"/>
        </w:rPr>
        <w:t>Zkus vytvořit podobný obrázek pro kamaráda a popiš cestu.</w:t>
      </w:r>
    </w:p>
    <w:tbl>
      <w:tblPr>
        <w:tblpPr w:leftFromText="141" w:rightFromText="141" w:vertAnchor="text" w:horzAnchor="margin" w:tblpY="145"/>
        <w:tblW w:w="9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1"/>
        <w:gridCol w:w="601"/>
      </w:tblGrid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C7BD3" w:rsidRPr="00FA7D23" w:rsidTr="00FA7D23">
        <w:trPr>
          <w:trHeight w:val="442"/>
        </w:trPr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0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01" w:type="dxa"/>
          </w:tcPr>
          <w:p w:rsidR="008C7BD3" w:rsidRPr="00FA7D23" w:rsidRDefault="008C7BD3" w:rsidP="00FA7D23">
            <w:pPr>
              <w:tabs>
                <w:tab w:val="left" w:pos="228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C7BD3" w:rsidRPr="00DB0F3F" w:rsidRDefault="008C7BD3" w:rsidP="00DB0F3F">
      <w:pPr>
        <w:rPr>
          <w:rFonts w:ascii="Comic Sans MS" w:hAnsi="Comic Sans MS"/>
          <w:sz w:val="24"/>
          <w:szCs w:val="24"/>
        </w:rPr>
      </w:pPr>
    </w:p>
    <w:p w:rsidR="008C7BD3" w:rsidRDefault="008C7BD3" w:rsidP="00F72089">
      <w:pPr>
        <w:spacing w:line="480" w:lineRule="auto"/>
        <w:rPr>
          <w:rFonts w:ascii="Comic Sans MS" w:hAnsi="Comic Sans MS"/>
          <w:sz w:val="24"/>
          <w:szCs w:val="24"/>
        </w:rPr>
      </w:pPr>
      <w:r w:rsidRPr="00F72089">
        <w:rPr>
          <w:rFonts w:ascii="Comic Sans MS" w:hAnsi="Comic Sans MS"/>
          <w:b/>
          <w:sz w:val="24"/>
          <w:szCs w:val="24"/>
        </w:rPr>
        <w:t>Cesta:</w:t>
      </w:r>
      <w:r>
        <w:rPr>
          <w:rFonts w:ascii="Comic Sans MS" w:hAnsi="Comic Sans MS"/>
          <w:b/>
          <w:sz w:val="24"/>
          <w:szCs w:val="24"/>
        </w:rPr>
        <w:t xml:space="preserve"> </w:t>
      </w: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F72089">
      <w:pPr>
        <w:rPr>
          <w:rFonts w:ascii="Comic Sans MS" w:hAnsi="Comic Sans MS"/>
          <w:sz w:val="24"/>
          <w:szCs w:val="24"/>
        </w:rPr>
      </w:pPr>
    </w:p>
    <w:p w:rsidR="008C7BD3" w:rsidRDefault="008C7BD3" w:rsidP="00F72089">
      <w:pPr>
        <w:rPr>
          <w:rFonts w:ascii="Comic Sans MS" w:hAnsi="Comic Sans MS"/>
          <w:sz w:val="24"/>
          <w:szCs w:val="24"/>
        </w:rPr>
      </w:pPr>
    </w:p>
    <w:p w:rsidR="008C7BD3" w:rsidRDefault="008C7BD3" w:rsidP="00F72089">
      <w:pPr>
        <w:rPr>
          <w:rFonts w:ascii="Comic Sans MS" w:hAnsi="Comic Sans MS"/>
          <w:sz w:val="24"/>
          <w:szCs w:val="24"/>
        </w:rPr>
      </w:pPr>
    </w:p>
    <w:p w:rsidR="008C7BD3" w:rsidRDefault="008C7BD3" w:rsidP="00F72089">
      <w:pPr>
        <w:rPr>
          <w:rFonts w:ascii="Comic Sans MS" w:hAnsi="Comic Sans MS"/>
          <w:sz w:val="24"/>
          <w:szCs w:val="24"/>
        </w:rPr>
      </w:pPr>
    </w:p>
    <w:p w:rsidR="008C7BD3" w:rsidRDefault="008C7BD3" w:rsidP="00F72089">
      <w:pPr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Vyřešený obrázek:</w:t>
      </w:r>
    </w:p>
    <w:tbl>
      <w:tblPr>
        <w:tblpPr w:leftFromText="141" w:rightFromText="141" w:vertAnchor="text" w:horzAnchor="page" w:tblpX="1813" w:tblpY="26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</w:tblGrid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jc w:val="center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E5B8B7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E5B8B7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674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674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C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FF0000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674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984806"/>
          </w:tcPr>
          <w:p w:rsidR="008C7BD3" w:rsidRPr="00FA7D23" w:rsidRDefault="008C7BD3" w:rsidP="00FA7D23">
            <w:pPr>
              <w:spacing w:after="0" w:line="240" w:lineRule="auto"/>
              <w:rPr>
                <w:color w:val="E5B8B7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DBE5F1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DBE5F1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548DD4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674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DBE5F1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DBE5F1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DBE5F1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DBE5F1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DBE5F1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FFFF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674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FFFFFF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  <w:shd w:val="clear" w:color="auto" w:fill="E36C0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  <w:tr w:rsidR="008C7BD3" w:rsidRPr="00FA7D23" w:rsidTr="00FA7D23">
        <w:trPr>
          <w:trHeight w:val="716"/>
        </w:trPr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  <w:tc>
          <w:tcPr>
            <w:tcW w:w="523" w:type="dxa"/>
          </w:tcPr>
          <w:p w:rsidR="008C7BD3" w:rsidRPr="00FA7D23" w:rsidRDefault="008C7BD3" w:rsidP="00FA7D23">
            <w:pPr>
              <w:spacing w:after="0" w:line="240" w:lineRule="auto"/>
            </w:pPr>
          </w:p>
        </w:tc>
      </w:tr>
    </w:tbl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Pr="00596A82" w:rsidRDefault="008C7BD3" w:rsidP="00596A82">
      <w:pPr>
        <w:rPr>
          <w:u w:val="single"/>
        </w:rPr>
      </w:pPr>
      <w:bookmarkStart w:id="0" w:name="_GoBack"/>
      <w:r w:rsidRPr="00596A82">
        <w:rPr>
          <w:rFonts w:ascii="Comic Sans MS" w:hAnsi="Comic Sans MS"/>
          <w:b/>
          <w:sz w:val="24"/>
          <w:szCs w:val="24"/>
          <w:u w:val="single"/>
        </w:rPr>
        <w:t>Citace:</w:t>
      </w:r>
      <w:bookmarkEnd w:id="0"/>
      <w:r w:rsidRPr="00596A82">
        <w:rPr>
          <w:u w:val="single"/>
        </w:rPr>
        <w:t xml:space="preserve"> </w:t>
      </w:r>
    </w:p>
    <w:p w:rsidR="008C7BD3" w:rsidRDefault="008C7BD3" w:rsidP="00596A82">
      <w:r>
        <w:t>www.office.microsoft.com</w:t>
      </w: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8C7BD3" w:rsidRDefault="008C7BD3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sectPr w:rsidR="008C7BD3" w:rsidSect="00917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555E6"/>
    <w:multiLevelType w:val="hybridMultilevel"/>
    <w:tmpl w:val="266A15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C50B20"/>
    <w:multiLevelType w:val="hybridMultilevel"/>
    <w:tmpl w:val="2B76A068"/>
    <w:lvl w:ilvl="0" w:tplc="0405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699F4AF9"/>
    <w:multiLevelType w:val="hybridMultilevel"/>
    <w:tmpl w:val="005873C4"/>
    <w:lvl w:ilvl="0" w:tplc="C6B6DC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0AC"/>
    <w:rsid w:val="00086DC2"/>
    <w:rsid w:val="002A6352"/>
    <w:rsid w:val="002B21C6"/>
    <w:rsid w:val="00377B33"/>
    <w:rsid w:val="003F1390"/>
    <w:rsid w:val="00497076"/>
    <w:rsid w:val="00553FC2"/>
    <w:rsid w:val="00566BBB"/>
    <w:rsid w:val="0057043C"/>
    <w:rsid w:val="0057626B"/>
    <w:rsid w:val="00596A82"/>
    <w:rsid w:val="006108C5"/>
    <w:rsid w:val="00684486"/>
    <w:rsid w:val="007B1EF4"/>
    <w:rsid w:val="008C7BD3"/>
    <w:rsid w:val="008E0092"/>
    <w:rsid w:val="0091791E"/>
    <w:rsid w:val="00962D77"/>
    <w:rsid w:val="00A15A58"/>
    <w:rsid w:val="00B100AC"/>
    <w:rsid w:val="00B71CFA"/>
    <w:rsid w:val="00D55D6E"/>
    <w:rsid w:val="00DB0F3F"/>
    <w:rsid w:val="00E5566C"/>
    <w:rsid w:val="00F0123F"/>
    <w:rsid w:val="00F72089"/>
    <w:rsid w:val="00FA7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91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100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53F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76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62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266</Words>
  <Characters>1570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ŚKOLY: Základní škola Kolín V</dc:title>
  <dc:subject/>
  <dc:creator>Ivana</dc:creator>
  <cp:keywords/>
  <dc:description/>
  <cp:lastModifiedBy>DUM</cp:lastModifiedBy>
  <cp:revision>2</cp:revision>
  <dcterms:created xsi:type="dcterms:W3CDTF">2013-10-02T19:30:00Z</dcterms:created>
  <dcterms:modified xsi:type="dcterms:W3CDTF">2013-10-02T19:30:00Z</dcterms:modified>
</cp:coreProperties>
</file>