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1BB" w:rsidRPr="00BE167D" w:rsidRDefault="003C41BB" w:rsidP="003C41BB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VY_32_INOVACE_06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056344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ČJ1</w:t>
      </w:r>
      <w:r w:rsidR="00056344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Upevnění písmena J</w:t>
      </w:r>
    </w:p>
    <w:p w:rsidR="003C41BB" w:rsidRPr="004C4DEB" w:rsidRDefault="00056344" w:rsidP="003C41BB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056344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bookmarkStart w:id="0" w:name="_GoBack"/>
      <w:bookmarkEnd w:id="0"/>
      <w:r w:rsidR="003C41BB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</w:r>
      <w:r w:rsidR="003C41BB">
        <w:rPr>
          <w:rFonts w:eastAsia="Times New Roman" w:cstheme="minorHAnsi"/>
          <w:b/>
          <w:kern w:val="1"/>
          <w:sz w:val="52"/>
          <w:szCs w:val="56"/>
          <w:lang w:eastAsia="cs-CZ"/>
        </w:rPr>
        <w:t>Bc</w:t>
      </w:r>
      <w:r w:rsidR="003C41BB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 xml:space="preserve">. </w:t>
      </w:r>
      <w:r w:rsidR="003C41BB">
        <w:rPr>
          <w:rFonts w:eastAsia="Times New Roman" w:cstheme="minorHAnsi"/>
          <w:b/>
          <w:kern w:val="1"/>
          <w:sz w:val="52"/>
          <w:szCs w:val="56"/>
          <w:lang w:eastAsia="cs-CZ"/>
        </w:rPr>
        <w:t>Eva Nováková</w:t>
      </w:r>
    </w:p>
    <w:p w:rsidR="003C41BB" w:rsidRDefault="003C41BB" w:rsidP="003C41BB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10.1.2012</w:t>
      </w:r>
      <w:r>
        <w:rPr>
          <w:noProof/>
          <w:lang w:eastAsia="cs-CZ"/>
        </w:rPr>
        <w:tab/>
        <w:t>1. třída</w:t>
      </w:r>
    </w:p>
    <w:p w:rsidR="003C41BB" w:rsidRDefault="003C41BB" w:rsidP="003C41BB">
      <w:pPr>
        <w:rPr>
          <w:noProof/>
          <w:lang w:eastAsia="cs-CZ"/>
        </w:rPr>
      </w:pPr>
    </w:p>
    <w:p w:rsidR="003C41BB" w:rsidRDefault="003C41BB" w:rsidP="003C41BB">
      <w:pPr>
        <w:rPr>
          <w:noProof/>
          <w:lang w:eastAsia="cs-CZ"/>
        </w:rPr>
        <w:sectPr w:rsidR="003C41BB" w:rsidSect="00791174"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F7F5B" w:rsidRDefault="005A5309" w:rsidP="0028045A">
      <w:pPr>
        <w:ind w:left="708" w:firstLine="708"/>
        <w:rPr>
          <w:rFonts w:ascii="Times New Roman" w:hAnsi="Times New Roman" w:cs="Times New Roman"/>
          <w:sz w:val="144"/>
          <w:szCs w:val="144"/>
        </w:rPr>
      </w:pPr>
      <w:r w:rsidRPr="005A5309">
        <w:rPr>
          <w:rFonts w:ascii="Times New Roman" w:hAnsi="Times New Roman" w:cs="Times New Roman"/>
          <w:sz w:val="144"/>
          <w:szCs w:val="144"/>
        </w:rPr>
        <w:lastRenderedPageBreak/>
        <w:t xml:space="preserve">J </w:t>
      </w:r>
      <w:proofErr w:type="spellStart"/>
      <w:r w:rsidRPr="005A5309">
        <w:rPr>
          <w:rFonts w:ascii="Times New Roman" w:hAnsi="Times New Roman" w:cs="Times New Roman"/>
          <w:sz w:val="144"/>
          <w:szCs w:val="144"/>
        </w:rPr>
        <w:t>j</w:t>
      </w:r>
      <w:proofErr w:type="spellEnd"/>
      <w:r w:rsidR="00EB6028">
        <w:rPr>
          <w:rFonts w:ascii="Times New Roman" w:hAnsi="Times New Roman" w:cs="Times New Roman"/>
          <w:sz w:val="144"/>
          <w:szCs w:val="144"/>
        </w:rPr>
        <w:tab/>
      </w:r>
      <w:r w:rsidR="00EB6028">
        <w:rPr>
          <w:rFonts w:ascii="Times New Roman" w:hAnsi="Times New Roman" w:cs="Times New Roman"/>
          <w:sz w:val="144"/>
          <w:szCs w:val="144"/>
        </w:rPr>
        <w:tab/>
      </w:r>
      <w:r w:rsidR="00EB6028">
        <w:rPr>
          <w:rFonts w:ascii="Times New Roman" w:hAnsi="Times New Roman" w:cs="Times New Roman"/>
          <w:sz w:val="144"/>
          <w:szCs w:val="144"/>
        </w:rPr>
        <w:tab/>
      </w:r>
      <w:r w:rsidR="00EB6028">
        <w:rPr>
          <w:rFonts w:ascii="Times New Roman" w:hAnsi="Times New Roman" w:cs="Times New Roman"/>
          <w:sz w:val="144"/>
          <w:szCs w:val="144"/>
        </w:rPr>
        <w:tab/>
      </w:r>
      <w:r w:rsidR="00EB6028">
        <w:rPr>
          <w:rFonts w:ascii="Times New Roman" w:hAnsi="Times New Roman" w:cs="Times New Roman"/>
          <w:sz w:val="144"/>
          <w:szCs w:val="144"/>
        </w:rPr>
        <w:tab/>
      </w:r>
    </w:p>
    <w:p w:rsidR="00165FF0" w:rsidRDefault="00165FF0" w:rsidP="0028045A">
      <w:pPr>
        <w:ind w:left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Označ všechna písmena J, j.</w:t>
      </w:r>
    </w:p>
    <w:p w:rsidR="005A5309" w:rsidRPr="00165FF0" w:rsidRDefault="00165FF0" w:rsidP="00165FF0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165FF0">
        <w:rPr>
          <w:rFonts w:ascii="Times New Roman" w:hAnsi="Times New Roman" w:cs="Times New Roman"/>
          <w:sz w:val="32"/>
          <w:szCs w:val="32"/>
        </w:rPr>
        <w:t>jíme</w:t>
      </w:r>
      <w:r w:rsidR="00EB6028" w:rsidRPr="00165FF0">
        <w:rPr>
          <w:rFonts w:ascii="Times New Roman" w:hAnsi="Times New Roman" w:cs="Times New Roman"/>
          <w:sz w:val="32"/>
          <w:szCs w:val="32"/>
        </w:rPr>
        <w:t>?</w:t>
      </w:r>
      <w:r w:rsidRPr="00165FF0">
        <w:rPr>
          <w:rFonts w:ascii="Times New Roman" w:hAnsi="Times New Roman" w:cs="Times New Roman"/>
          <w:sz w:val="32"/>
          <w:szCs w:val="32"/>
        </w:rPr>
        <w:tab/>
      </w:r>
      <w:proofErr w:type="gramStart"/>
      <w:r w:rsidRPr="00165FF0">
        <w:rPr>
          <w:rFonts w:ascii="Times New Roman" w:hAnsi="Times New Roman" w:cs="Times New Roman"/>
          <w:sz w:val="32"/>
          <w:szCs w:val="32"/>
        </w:rPr>
        <w:t>ano</w:t>
      </w:r>
      <w:proofErr w:type="gramEnd"/>
      <w:r w:rsidRPr="00165FF0">
        <w:rPr>
          <w:rFonts w:ascii="Times New Roman" w:hAnsi="Times New Roman" w:cs="Times New Roman"/>
          <w:sz w:val="32"/>
          <w:szCs w:val="32"/>
        </w:rPr>
        <w:t xml:space="preserve"> - </w:t>
      </w:r>
      <w:proofErr w:type="gramStart"/>
      <w:r w:rsidRPr="00165FF0">
        <w:rPr>
          <w:rFonts w:ascii="Times New Roman" w:hAnsi="Times New Roman" w:cs="Times New Roman"/>
          <w:sz w:val="32"/>
          <w:szCs w:val="32"/>
        </w:rPr>
        <w:t>ne</w:t>
      </w:r>
      <w:proofErr w:type="gramEnd"/>
    </w:p>
    <w:p w:rsidR="00715353" w:rsidRDefault="0028045A" w:rsidP="0028045A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4491870</wp:posOffset>
            </wp:positionH>
            <wp:positionV relativeFrom="paragraph">
              <wp:posOffset>195196</wp:posOffset>
            </wp:positionV>
            <wp:extent cx="1430187" cy="1440611"/>
            <wp:effectExtent l="19050" t="0" r="0" b="0"/>
            <wp:wrapNone/>
            <wp:docPr id="1" name="Obrázek 1" descr="C:\Users\Eva\AppData\Local\Microsoft\Windows\Temporary Internet Files\Content.IE5\I79B5UWO\MP90040061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va\AppData\Local\Microsoft\Windows\Temporary Internet Files\Content.IE5\I79B5UWO\MP900400614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187" cy="1440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B6028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342409</wp:posOffset>
            </wp:positionH>
            <wp:positionV relativeFrom="paragraph">
              <wp:posOffset>193651</wp:posOffset>
            </wp:positionV>
            <wp:extent cx="1440983" cy="1440983"/>
            <wp:effectExtent l="19050" t="0" r="6817" b="0"/>
            <wp:wrapNone/>
            <wp:docPr id="14" name="Obrázek 14" descr="C:\Users\Eva\AppData\Local\Microsoft\Windows\Temporary Internet Files\Content.IE5\I79B5UWO\MP900401317[1]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va\AppData\Local\Microsoft\Windows\Temporary Internet Files\Content.IE5\I79B5UWO\MP900401317[1]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983" cy="1440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15353" w:rsidRDefault="00715353" w:rsidP="0028045A">
      <w:pPr>
        <w:ind w:left="708"/>
        <w:rPr>
          <w:rFonts w:ascii="Times New Roman" w:hAnsi="Times New Roman" w:cs="Times New Roman"/>
          <w:sz w:val="28"/>
          <w:szCs w:val="28"/>
        </w:rPr>
      </w:pPr>
    </w:p>
    <w:p w:rsidR="00715353" w:rsidRDefault="00715353" w:rsidP="0028045A">
      <w:pPr>
        <w:ind w:left="708"/>
        <w:rPr>
          <w:rFonts w:ascii="Times New Roman" w:hAnsi="Times New Roman" w:cs="Times New Roman"/>
          <w:sz w:val="28"/>
          <w:szCs w:val="28"/>
        </w:rPr>
      </w:pPr>
    </w:p>
    <w:p w:rsidR="00EB6028" w:rsidRDefault="00EB6028" w:rsidP="0028045A">
      <w:pPr>
        <w:ind w:left="708"/>
        <w:rPr>
          <w:rFonts w:ascii="Times New Roman" w:hAnsi="Times New Roman" w:cs="Times New Roman"/>
          <w:sz w:val="28"/>
          <w:szCs w:val="28"/>
        </w:rPr>
      </w:pPr>
    </w:p>
    <w:p w:rsidR="00EB6028" w:rsidRDefault="00EB6028" w:rsidP="0028045A">
      <w:pPr>
        <w:ind w:left="708"/>
        <w:rPr>
          <w:rFonts w:ascii="Times New Roman" w:hAnsi="Times New Roman" w:cs="Times New Roman"/>
          <w:sz w:val="28"/>
          <w:szCs w:val="28"/>
        </w:rPr>
      </w:pPr>
    </w:p>
    <w:p w:rsidR="00715353" w:rsidRDefault="00EB6028" w:rsidP="0028045A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Kajak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42FA1">
        <w:rPr>
          <w:rFonts w:ascii="Times New Roman" w:hAnsi="Times New Roman" w:cs="Times New Roman"/>
          <w:sz w:val="28"/>
          <w:szCs w:val="28"/>
        </w:rPr>
        <w:t>JAHODA</w:t>
      </w:r>
    </w:p>
    <w:p w:rsidR="00264C56" w:rsidRDefault="00942FA1" w:rsidP="0028045A">
      <w:pPr>
        <w:tabs>
          <w:tab w:val="left" w:pos="7295"/>
        </w:tabs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64C56">
        <w:rPr>
          <w:rFonts w:ascii="Times New Roman" w:hAnsi="Times New Roman" w:cs="Times New Roman"/>
          <w:sz w:val="28"/>
          <w:szCs w:val="28"/>
        </w:rPr>
        <w:tab/>
      </w:r>
    </w:p>
    <w:p w:rsidR="00EB6028" w:rsidRDefault="0028045A" w:rsidP="0028045A">
      <w:pPr>
        <w:tabs>
          <w:tab w:val="left" w:pos="7295"/>
        </w:tabs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395605</wp:posOffset>
            </wp:positionH>
            <wp:positionV relativeFrom="paragraph">
              <wp:posOffset>47625</wp:posOffset>
            </wp:positionV>
            <wp:extent cx="1440180" cy="1440180"/>
            <wp:effectExtent l="19050" t="0" r="7620" b="0"/>
            <wp:wrapNone/>
            <wp:docPr id="6" name="Obrázek 6" descr="C:\Users\Eva\AppData\Local\Microsoft\Windows\Temporary Internet Files\Content.IE5\7SSUO2OO\MP900400601[1]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va\AppData\Local\Microsoft\Windows\Temporary Internet Files\Content.IE5\7SSUO2OO\MP900400601[1]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3939540</wp:posOffset>
            </wp:positionH>
            <wp:positionV relativeFrom="paragraph">
              <wp:posOffset>194310</wp:posOffset>
            </wp:positionV>
            <wp:extent cx="1440180" cy="1181735"/>
            <wp:effectExtent l="19050" t="0" r="7620" b="0"/>
            <wp:wrapNone/>
            <wp:docPr id="4" name="Obrázek 4" descr="C:\Users\Eva\AppData\Local\Microsoft\Windows\Temporary Internet Files\Content.IE5\13EYXWXZ\MP9004304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va\AppData\Local\Microsoft\Windows\Temporary Internet Files\Content.IE5\13EYXWXZ\MP900430470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18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6028" w:rsidRDefault="00EB6028" w:rsidP="0028045A">
      <w:pPr>
        <w:tabs>
          <w:tab w:val="left" w:pos="7295"/>
        </w:tabs>
        <w:ind w:left="708"/>
        <w:rPr>
          <w:rFonts w:ascii="Times New Roman" w:hAnsi="Times New Roman" w:cs="Times New Roman"/>
          <w:sz w:val="28"/>
          <w:szCs w:val="28"/>
        </w:rPr>
      </w:pPr>
    </w:p>
    <w:p w:rsidR="00EB6028" w:rsidRDefault="00EB6028" w:rsidP="0028045A">
      <w:pPr>
        <w:tabs>
          <w:tab w:val="left" w:pos="7295"/>
        </w:tabs>
        <w:ind w:left="708"/>
        <w:rPr>
          <w:rFonts w:ascii="Times New Roman" w:hAnsi="Times New Roman" w:cs="Times New Roman"/>
          <w:sz w:val="28"/>
          <w:szCs w:val="28"/>
        </w:rPr>
      </w:pPr>
    </w:p>
    <w:p w:rsidR="00EB6028" w:rsidRDefault="00EB6028" w:rsidP="0028045A">
      <w:pPr>
        <w:tabs>
          <w:tab w:val="left" w:pos="7295"/>
        </w:tabs>
        <w:ind w:left="708"/>
        <w:rPr>
          <w:rFonts w:ascii="Times New Roman" w:hAnsi="Times New Roman" w:cs="Times New Roman"/>
          <w:sz w:val="28"/>
          <w:szCs w:val="28"/>
        </w:rPr>
      </w:pPr>
    </w:p>
    <w:p w:rsidR="00EB6028" w:rsidRDefault="00EB6028" w:rsidP="0028045A">
      <w:pPr>
        <w:tabs>
          <w:tab w:val="left" w:pos="7295"/>
        </w:tabs>
        <w:ind w:left="708"/>
        <w:rPr>
          <w:rFonts w:ascii="Times New Roman" w:hAnsi="Times New Roman" w:cs="Times New Roman"/>
          <w:sz w:val="28"/>
          <w:szCs w:val="28"/>
        </w:rPr>
      </w:pPr>
    </w:p>
    <w:p w:rsidR="00EB6028" w:rsidRDefault="00EB6028" w:rsidP="0028045A">
      <w:pPr>
        <w:tabs>
          <w:tab w:val="left" w:pos="7295"/>
        </w:tabs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RAJČE</w:t>
      </w:r>
      <w:r>
        <w:rPr>
          <w:rFonts w:ascii="Times New Roman" w:hAnsi="Times New Roman" w:cs="Times New Roman"/>
          <w:sz w:val="28"/>
          <w:szCs w:val="28"/>
        </w:rPr>
        <w:tab/>
        <w:t>jablko</w:t>
      </w:r>
    </w:p>
    <w:p w:rsidR="00EB6028" w:rsidRDefault="0028045A" w:rsidP="0028045A">
      <w:pPr>
        <w:tabs>
          <w:tab w:val="left" w:pos="7295"/>
        </w:tabs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3939540</wp:posOffset>
            </wp:positionH>
            <wp:positionV relativeFrom="paragraph">
              <wp:posOffset>282575</wp:posOffset>
            </wp:positionV>
            <wp:extent cx="1440815" cy="1440815"/>
            <wp:effectExtent l="0" t="0" r="6985" b="0"/>
            <wp:wrapNone/>
            <wp:docPr id="11" name="Obrázek 11" descr="C:\Users\Eva\AppData\Local\Microsoft\Windows\Temporary Internet Files\Content.IE5\7SSUO2OO\MC900436277[1]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va\AppData\Local\Microsoft\Windows\Temporary Internet Files\Content.IE5\7SSUO2OO\MC900436277[1]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F7F5B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395964</wp:posOffset>
            </wp:positionH>
            <wp:positionV relativeFrom="paragraph">
              <wp:posOffset>179166</wp:posOffset>
            </wp:positionV>
            <wp:extent cx="1440456" cy="1440611"/>
            <wp:effectExtent l="19050" t="0" r="7344" b="0"/>
            <wp:wrapNone/>
            <wp:docPr id="10" name="Obrázek 10" descr="C:\Users\Eva\AppData\Local\Microsoft\Windows\Temporary Internet Files\Content.IE5\I79B5UWO\MP900400576[1]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va\AppData\Local\Microsoft\Windows\Temporary Internet Files\Content.IE5\I79B5UWO\MP900400576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456" cy="1440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6028" w:rsidRDefault="00EB6028" w:rsidP="0028045A">
      <w:pPr>
        <w:tabs>
          <w:tab w:val="left" w:pos="7295"/>
        </w:tabs>
        <w:ind w:left="708"/>
        <w:rPr>
          <w:rFonts w:ascii="Times New Roman" w:hAnsi="Times New Roman" w:cs="Times New Roman"/>
          <w:sz w:val="28"/>
          <w:szCs w:val="28"/>
        </w:rPr>
      </w:pPr>
    </w:p>
    <w:p w:rsidR="00EB6028" w:rsidRDefault="00EB6028" w:rsidP="0028045A">
      <w:pPr>
        <w:tabs>
          <w:tab w:val="left" w:pos="7295"/>
        </w:tabs>
        <w:ind w:left="708"/>
        <w:rPr>
          <w:rFonts w:ascii="Times New Roman" w:hAnsi="Times New Roman" w:cs="Times New Roman"/>
          <w:sz w:val="28"/>
          <w:szCs w:val="28"/>
        </w:rPr>
      </w:pPr>
    </w:p>
    <w:p w:rsidR="00EB6028" w:rsidRDefault="00EB6028" w:rsidP="0028045A">
      <w:pPr>
        <w:tabs>
          <w:tab w:val="left" w:pos="7295"/>
        </w:tabs>
        <w:ind w:left="708"/>
        <w:rPr>
          <w:rFonts w:ascii="Times New Roman" w:hAnsi="Times New Roman" w:cs="Times New Roman"/>
          <w:sz w:val="28"/>
          <w:szCs w:val="28"/>
        </w:rPr>
      </w:pPr>
    </w:p>
    <w:p w:rsidR="00EB6028" w:rsidRDefault="00EB6028" w:rsidP="0028045A">
      <w:pPr>
        <w:tabs>
          <w:tab w:val="left" w:pos="7295"/>
        </w:tabs>
        <w:ind w:left="708"/>
        <w:rPr>
          <w:rFonts w:ascii="Times New Roman" w:hAnsi="Times New Roman" w:cs="Times New Roman"/>
          <w:sz w:val="28"/>
          <w:szCs w:val="28"/>
        </w:rPr>
      </w:pPr>
    </w:p>
    <w:p w:rsidR="00EB6028" w:rsidRDefault="00EB6028" w:rsidP="0028045A">
      <w:pPr>
        <w:tabs>
          <w:tab w:val="left" w:pos="7295"/>
        </w:tabs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VEJCE</w:t>
      </w:r>
      <w:r>
        <w:rPr>
          <w:rFonts w:ascii="Times New Roman" w:hAnsi="Times New Roman" w:cs="Times New Roman"/>
          <w:sz w:val="28"/>
          <w:szCs w:val="28"/>
        </w:rPr>
        <w:tab/>
        <w:t>jmelí</w:t>
      </w:r>
    </w:p>
    <w:p w:rsidR="00EB6028" w:rsidRDefault="00E51C6F" w:rsidP="0028045A">
      <w:pPr>
        <w:tabs>
          <w:tab w:val="left" w:pos="7295"/>
        </w:tabs>
        <w:ind w:left="70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Ze slov vyber</w:t>
      </w:r>
      <w:r w:rsidR="003C41BB">
        <w:rPr>
          <w:rFonts w:ascii="Times New Roman" w:hAnsi="Times New Roman" w:cs="Times New Roman"/>
          <w:b/>
          <w:sz w:val="40"/>
          <w:szCs w:val="40"/>
        </w:rPr>
        <w:t>,</w:t>
      </w:r>
      <w:r>
        <w:rPr>
          <w:rFonts w:ascii="Times New Roman" w:hAnsi="Times New Roman" w:cs="Times New Roman"/>
          <w:b/>
          <w:sz w:val="40"/>
          <w:szCs w:val="40"/>
        </w:rPr>
        <w:t xml:space="preserve"> co se jí:</w:t>
      </w:r>
      <w:r>
        <w:rPr>
          <w:rFonts w:ascii="Times New Roman" w:hAnsi="Times New Roman" w:cs="Times New Roman"/>
          <w:b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b/>
          <w:sz w:val="40"/>
          <w:szCs w:val="40"/>
        </w:rPr>
        <w:t>só</w:t>
      </w:r>
      <w:proofErr w:type="spellEnd"/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40"/>
          <w:szCs w:val="40"/>
        </w:rPr>
        <w:t>ja</w:t>
      </w:r>
      <w:proofErr w:type="spellEnd"/>
    </w:p>
    <w:p w:rsidR="00E51C6F" w:rsidRDefault="00E51C6F" w:rsidP="0028045A">
      <w:pPr>
        <w:tabs>
          <w:tab w:val="left" w:pos="7295"/>
        </w:tabs>
        <w:ind w:left="70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b/>
          <w:sz w:val="40"/>
          <w:szCs w:val="40"/>
        </w:rPr>
        <w:t>lí</w:t>
      </w:r>
      <w:proofErr w:type="spellEnd"/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40"/>
          <w:szCs w:val="40"/>
        </w:rPr>
        <w:t>pa</w:t>
      </w:r>
      <w:proofErr w:type="spellEnd"/>
    </w:p>
    <w:p w:rsidR="00E51C6F" w:rsidRDefault="00E51C6F" w:rsidP="0028045A">
      <w:pPr>
        <w:tabs>
          <w:tab w:val="left" w:pos="7295"/>
        </w:tabs>
        <w:ind w:left="70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ab/>
        <w:t>sůl</w:t>
      </w:r>
    </w:p>
    <w:p w:rsidR="00E51C6F" w:rsidRDefault="00E51C6F" w:rsidP="0028045A">
      <w:pPr>
        <w:tabs>
          <w:tab w:val="left" w:pos="7295"/>
        </w:tabs>
        <w:ind w:left="70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ab/>
        <w:t xml:space="preserve">mí </w:t>
      </w:r>
      <w:proofErr w:type="spellStart"/>
      <w:r>
        <w:rPr>
          <w:rFonts w:ascii="Times New Roman" w:hAnsi="Times New Roman" w:cs="Times New Roman"/>
          <w:b/>
          <w:sz w:val="40"/>
          <w:szCs w:val="40"/>
        </w:rPr>
        <w:t>sa</w:t>
      </w:r>
      <w:proofErr w:type="spellEnd"/>
    </w:p>
    <w:p w:rsidR="00E51C6F" w:rsidRDefault="00E51C6F" w:rsidP="0028045A">
      <w:pPr>
        <w:tabs>
          <w:tab w:val="left" w:pos="7295"/>
        </w:tabs>
        <w:ind w:left="70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b/>
          <w:sz w:val="40"/>
          <w:szCs w:val="40"/>
        </w:rPr>
        <w:t>pi</w:t>
      </w:r>
      <w:proofErr w:type="spellEnd"/>
      <w:r>
        <w:rPr>
          <w:rFonts w:ascii="Times New Roman" w:hAnsi="Times New Roman" w:cs="Times New Roman"/>
          <w:b/>
          <w:sz w:val="40"/>
          <w:szCs w:val="40"/>
        </w:rPr>
        <w:t xml:space="preserve"> la</w:t>
      </w:r>
    </w:p>
    <w:p w:rsidR="00E51C6F" w:rsidRDefault="00E51C6F" w:rsidP="0028045A">
      <w:pPr>
        <w:tabs>
          <w:tab w:val="left" w:pos="7295"/>
        </w:tabs>
        <w:ind w:left="70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  <w:proofErr w:type="spellStart"/>
      <w:r w:rsidR="00795E4A">
        <w:rPr>
          <w:rFonts w:ascii="Times New Roman" w:hAnsi="Times New Roman" w:cs="Times New Roman"/>
          <w:b/>
          <w:sz w:val="40"/>
          <w:szCs w:val="40"/>
        </w:rPr>
        <w:t>ma</w:t>
      </w:r>
      <w:proofErr w:type="spellEnd"/>
      <w:r w:rsidR="00795E4A">
        <w:rPr>
          <w:rFonts w:ascii="Times New Roman" w:hAnsi="Times New Roman" w:cs="Times New Roman"/>
          <w:b/>
          <w:sz w:val="40"/>
          <w:szCs w:val="40"/>
        </w:rPr>
        <w:t xml:space="preserve"> so</w:t>
      </w:r>
    </w:p>
    <w:p w:rsidR="00795E4A" w:rsidRDefault="00795E4A" w:rsidP="0028045A">
      <w:pPr>
        <w:tabs>
          <w:tab w:val="left" w:pos="7295"/>
        </w:tabs>
        <w:ind w:left="708"/>
        <w:rPr>
          <w:rFonts w:ascii="Times New Roman" w:hAnsi="Times New Roman" w:cs="Times New Roman"/>
          <w:b/>
          <w:sz w:val="40"/>
          <w:szCs w:val="40"/>
        </w:rPr>
      </w:pPr>
    </w:p>
    <w:p w:rsidR="00795E4A" w:rsidRDefault="00795E4A" w:rsidP="0028045A">
      <w:pPr>
        <w:tabs>
          <w:tab w:val="left" w:pos="7295"/>
        </w:tabs>
        <w:ind w:left="70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Pojmenuj obrázky a doplň</w:t>
      </w:r>
      <w:r w:rsidR="00FE37B9">
        <w:rPr>
          <w:rFonts w:ascii="Times New Roman" w:hAnsi="Times New Roman" w:cs="Times New Roman"/>
          <w:b/>
          <w:sz w:val="40"/>
          <w:szCs w:val="40"/>
        </w:rPr>
        <w:t xml:space="preserve"> do rámečků J a další známá písmena.</w:t>
      </w:r>
    </w:p>
    <w:p w:rsidR="00795E4A" w:rsidRDefault="0028045A" w:rsidP="0028045A">
      <w:pPr>
        <w:tabs>
          <w:tab w:val="left" w:pos="7295"/>
        </w:tabs>
        <w:ind w:left="70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3415209</wp:posOffset>
            </wp:positionH>
            <wp:positionV relativeFrom="paragraph">
              <wp:posOffset>244930</wp:posOffset>
            </wp:positionV>
            <wp:extent cx="1550958" cy="1371600"/>
            <wp:effectExtent l="19050" t="0" r="0" b="0"/>
            <wp:wrapNone/>
            <wp:docPr id="17" name="obrázek 7" descr="C:\Documents and Settings\Ottas\Local Settings\Temporary Internet Files\Content.IE5\9I38I2QI\MP9004304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Ottas\Local Settings\Temporary Internet Files\Content.IE5\9I38I2QI\MP900430470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50958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2A1E" w:rsidRPr="0028045A" w:rsidRDefault="0028045A" w:rsidP="0028045A">
      <w:pPr>
        <w:keepNext/>
        <w:tabs>
          <w:tab w:val="center" w:pos="4536"/>
        </w:tabs>
        <w:ind w:left="708"/>
      </w:pP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404591</wp:posOffset>
            </wp:positionH>
            <wp:positionV relativeFrom="paragraph">
              <wp:posOffset>187458</wp:posOffset>
            </wp:positionV>
            <wp:extent cx="1438550" cy="966159"/>
            <wp:effectExtent l="19050" t="0" r="9250" b="0"/>
            <wp:wrapNone/>
            <wp:docPr id="2" name="obrázek 1" descr="C:\Documents and Settings\Ottas\Local Settings\Temporary Internet Files\Content.IE5\9I38I2QI\MP90021611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Ottas\Local Settings\Temporary Internet Files\Content.IE5\9I38I2QI\MP900216119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550" cy="966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E2A1E">
        <w:tab/>
        <w:t xml:space="preserve">                                                                                        </w:t>
      </w:r>
    </w:p>
    <w:p w:rsidR="0028045A" w:rsidRDefault="0028045A" w:rsidP="0028045A">
      <w:pPr>
        <w:tabs>
          <w:tab w:val="left" w:pos="3532"/>
          <w:tab w:val="left" w:pos="5081"/>
          <w:tab w:val="left" w:pos="7295"/>
        </w:tabs>
        <w:ind w:left="708"/>
        <w:rPr>
          <w:rFonts w:ascii="Times New Roman" w:hAnsi="Times New Roman" w:cs="Times New Roman"/>
          <w:b/>
          <w:sz w:val="40"/>
          <w:szCs w:val="40"/>
        </w:rPr>
      </w:pPr>
    </w:p>
    <w:p w:rsidR="0028045A" w:rsidRDefault="0028045A" w:rsidP="0028045A">
      <w:pPr>
        <w:tabs>
          <w:tab w:val="left" w:pos="3532"/>
          <w:tab w:val="left" w:pos="5081"/>
          <w:tab w:val="left" w:pos="7295"/>
        </w:tabs>
        <w:ind w:left="708"/>
        <w:rPr>
          <w:rFonts w:ascii="Times New Roman" w:hAnsi="Times New Roman" w:cs="Times New Roman"/>
          <w:b/>
          <w:sz w:val="40"/>
          <w:szCs w:val="40"/>
        </w:rPr>
      </w:pPr>
    </w:p>
    <w:p w:rsidR="0028045A" w:rsidRPr="0028045A" w:rsidRDefault="0028045A" w:rsidP="0028045A">
      <w:pPr>
        <w:tabs>
          <w:tab w:val="left" w:pos="3532"/>
          <w:tab w:val="left" w:pos="5081"/>
          <w:tab w:val="left" w:pos="7295"/>
        </w:tabs>
        <w:ind w:left="70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Ind w:w="816" w:type="dxa"/>
        <w:tblLook w:val="04A0" w:firstRow="1" w:lastRow="0" w:firstColumn="1" w:lastColumn="0" w:noHBand="0" w:noVBand="1"/>
      </w:tblPr>
      <w:tblGrid>
        <w:gridCol w:w="649"/>
        <w:gridCol w:w="649"/>
        <w:gridCol w:w="545"/>
      </w:tblGrid>
      <w:tr w:rsidR="0028045A" w:rsidTr="0028045A">
        <w:trPr>
          <w:trHeight w:val="202"/>
        </w:trPr>
        <w:tc>
          <w:tcPr>
            <w:tcW w:w="649" w:type="dxa"/>
          </w:tcPr>
          <w:p w:rsidR="00795E4A" w:rsidRDefault="00795E4A" w:rsidP="009E2A1E">
            <w:pPr>
              <w:tabs>
                <w:tab w:val="left" w:pos="7295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649" w:type="dxa"/>
          </w:tcPr>
          <w:p w:rsidR="00795E4A" w:rsidRDefault="00795E4A" w:rsidP="009E2A1E">
            <w:pPr>
              <w:tabs>
                <w:tab w:val="left" w:pos="7295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545" w:type="dxa"/>
          </w:tcPr>
          <w:p w:rsidR="00795E4A" w:rsidRDefault="00795E4A" w:rsidP="009E2A1E">
            <w:pPr>
              <w:tabs>
                <w:tab w:val="left" w:pos="7295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5373" w:tblpY="-2"/>
        <w:tblW w:w="0" w:type="auto"/>
        <w:tblInd w:w="708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</w:tblGrid>
      <w:tr w:rsidR="0028045A" w:rsidTr="0028045A">
        <w:tc>
          <w:tcPr>
            <w:tcW w:w="567" w:type="dxa"/>
          </w:tcPr>
          <w:p w:rsidR="0028045A" w:rsidRDefault="0028045A" w:rsidP="0028045A">
            <w:pPr>
              <w:tabs>
                <w:tab w:val="center" w:pos="3438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567" w:type="dxa"/>
          </w:tcPr>
          <w:p w:rsidR="0028045A" w:rsidRDefault="0028045A" w:rsidP="0028045A">
            <w:pPr>
              <w:tabs>
                <w:tab w:val="center" w:pos="3438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567" w:type="dxa"/>
          </w:tcPr>
          <w:p w:rsidR="0028045A" w:rsidRDefault="0028045A" w:rsidP="0028045A">
            <w:pPr>
              <w:tabs>
                <w:tab w:val="center" w:pos="3438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567" w:type="dxa"/>
          </w:tcPr>
          <w:p w:rsidR="0028045A" w:rsidRDefault="0028045A" w:rsidP="0028045A">
            <w:pPr>
              <w:tabs>
                <w:tab w:val="center" w:pos="3438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567" w:type="dxa"/>
          </w:tcPr>
          <w:p w:rsidR="0028045A" w:rsidRDefault="0028045A" w:rsidP="0028045A">
            <w:pPr>
              <w:tabs>
                <w:tab w:val="center" w:pos="3438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567" w:type="dxa"/>
          </w:tcPr>
          <w:p w:rsidR="0028045A" w:rsidRDefault="0028045A" w:rsidP="0028045A">
            <w:pPr>
              <w:tabs>
                <w:tab w:val="center" w:pos="3438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</w:tbl>
    <w:p w:rsidR="00795E4A" w:rsidRDefault="00795E4A" w:rsidP="009E2A1E">
      <w:pPr>
        <w:tabs>
          <w:tab w:val="center" w:pos="3438"/>
        </w:tabs>
        <w:rPr>
          <w:rFonts w:ascii="Times New Roman" w:hAnsi="Times New Roman" w:cs="Times New Roman"/>
          <w:b/>
          <w:sz w:val="40"/>
          <w:szCs w:val="40"/>
        </w:rPr>
      </w:pPr>
    </w:p>
    <w:p w:rsidR="001271E8" w:rsidRDefault="001271E8" w:rsidP="009E2A1E">
      <w:pPr>
        <w:tabs>
          <w:tab w:val="center" w:pos="3438"/>
        </w:tabs>
        <w:rPr>
          <w:rFonts w:ascii="Times New Roman" w:hAnsi="Times New Roman" w:cs="Times New Roman"/>
          <w:b/>
          <w:sz w:val="40"/>
          <w:szCs w:val="40"/>
        </w:rPr>
      </w:pPr>
    </w:p>
    <w:p w:rsidR="001271E8" w:rsidRDefault="001271E8" w:rsidP="009E2A1E">
      <w:pPr>
        <w:tabs>
          <w:tab w:val="center" w:pos="3438"/>
        </w:tabs>
        <w:rPr>
          <w:rFonts w:ascii="Times New Roman" w:hAnsi="Times New Roman" w:cs="Times New Roman"/>
          <w:b/>
          <w:sz w:val="40"/>
          <w:szCs w:val="40"/>
        </w:rPr>
      </w:pPr>
    </w:p>
    <w:p w:rsidR="001271E8" w:rsidRDefault="001271E8" w:rsidP="009E2A1E">
      <w:pPr>
        <w:tabs>
          <w:tab w:val="center" w:pos="3438"/>
        </w:tabs>
        <w:rPr>
          <w:rFonts w:ascii="Times New Roman" w:hAnsi="Times New Roman" w:cs="Times New Roman"/>
          <w:b/>
          <w:sz w:val="40"/>
          <w:szCs w:val="40"/>
        </w:rPr>
      </w:pPr>
    </w:p>
    <w:p w:rsidR="001271E8" w:rsidRDefault="001271E8" w:rsidP="009E2A1E">
      <w:pPr>
        <w:tabs>
          <w:tab w:val="center" w:pos="3438"/>
        </w:tabs>
        <w:rPr>
          <w:rFonts w:ascii="Times New Roman" w:hAnsi="Times New Roman" w:cs="Times New Roman"/>
          <w:b/>
          <w:sz w:val="40"/>
          <w:szCs w:val="40"/>
        </w:rPr>
      </w:pPr>
    </w:p>
    <w:p w:rsidR="001271E8" w:rsidRDefault="001271E8" w:rsidP="001271E8">
      <w:pPr>
        <w:pStyle w:val="Odstavecseseznamem"/>
        <w:numPr>
          <w:ilvl w:val="0"/>
          <w:numId w:val="2"/>
        </w:numPr>
        <w:tabs>
          <w:tab w:val="center" w:pos="3438"/>
        </w:tabs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 xml:space="preserve">Citace: </w:t>
      </w:r>
      <w:hyperlink r:id="rId18" w:history="1">
        <w:r w:rsidRPr="009E46C5">
          <w:rPr>
            <w:rStyle w:val="Hypertextovodkaz"/>
            <w:rFonts w:ascii="Times New Roman" w:hAnsi="Times New Roman" w:cs="Times New Roman"/>
            <w:b/>
            <w:sz w:val="40"/>
            <w:szCs w:val="40"/>
          </w:rPr>
          <w:t>www.office.microsoft.com</w:t>
        </w:r>
      </w:hyperlink>
    </w:p>
    <w:p w:rsidR="001271E8" w:rsidRPr="001271E8" w:rsidRDefault="001271E8" w:rsidP="001271E8">
      <w:pPr>
        <w:pStyle w:val="Odstavecseseznamem"/>
        <w:numPr>
          <w:ilvl w:val="0"/>
          <w:numId w:val="2"/>
        </w:numPr>
        <w:tabs>
          <w:tab w:val="center" w:pos="3438"/>
        </w:tabs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Anotace: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E61BF3">
        <w:rPr>
          <w:rFonts w:ascii="Times New Roman" w:hAnsi="Times New Roman" w:cs="Times New Roman"/>
          <w:sz w:val="40"/>
          <w:szCs w:val="40"/>
        </w:rPr>
        <w:t>materiál je určen pro žáky 1. ročníku – k procvičení písmena J a upevnění probraných písmen (slabik)</w:t>
      </w:r>
      <w:r w:rsidR="000014B0">
        <w:rPr>
          <w:rFonts w:ascii="Times New Roman" w:hAnsi="Times New Roman" w:cs="Times New Roman"/>
          <w:sz w:val="40"/>
          <w:szCs w:val="40"/>
        </w:rPr>
        <w:t>, žák může doplnit</w:t>
      </w:r>
      <w:r w:rsidR="00A50B53">
        <w:rPr>
          <w:rFonts w:ascii="Times New Roman" w:hAnsi="Times New Roman" w:cs="Times New Roman"/>
          <w:sz w:val="40"/>
          <w:szCs w:val="40"/>
        </w:rPr>
        <w:t xml:space="preserve"> písmena na interaktivní tabuli.</w:t>
      </w:r>
    </w:p>
    <w:sectPr w:rsidR="001271E8" w:rsidRPr="001271E8" w:rsidSect="0068410E"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4635" w:rsidRDefault="005A4635" w:rsidP="00894483">
      <w:pPr>
        <w:spacing w:after="0" w:line="240" w:lineRule="auto"/>
      </w:pPr>
      <w:r>
        <w:separator/>
      </w:r>
    </w:p>
  </w:endnote>
  <w:endnote w:type="continuationSeparator" w:id="0">
    <w:p w:rsidR="005A4635" w:rsidRDefault="005A4635" w:rsidP="008944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1BB" w:rsidRDefault="003C41BB">
    <w:pPr>
      <w:pStyle w:val="Zpat"/>
    </w:pPr>
    <w:r>
      <w:rPr>
        <w:noProof/>
        <w:lang w:eastAsia="cs-CZ"/>
      </w:rPr>
      <w:drawing>
        <wp:inline distT="0" distB="0" distL="0" distR="0" wp14:anchorId="4D18117F" wp14:editId="2F640636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1BB" w:rsidRDefault="003C41B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4635" w:rsidRDefault="005A4635" w:rsidP="00894483">
      <w:pPr>
        <w:spacing w:after="0" w:line="240" w:lineRule="auto"/>
      </w:pPr>
      <w:r>
        <w:separator/>
      </w:r>
    </w:p>
  </w:footnote>
  <w:footnote w:type="continuationSeparator" w:id="0">
    <w:p w:rsidR="005A4635" w:rsidRDefault="005A4635" w:rsidP="008944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31859"/>
    <w:multiLevelType w:val="hybridMultilevel"/>
    <w:tmpl w:val="8E7008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7A6DBB"/>
    <w:multiLevelType w:val="hybridMultilevel"/>
    <w:tmpl w:val="D0641D8C"/>
    <w:lvl w:ilvl="0" w:tplc="04050001">
      <w:start w:val="1"/>
      <w:numFmt w:val="bullet"/>
      <w:lvlText w:val=""/>
      <w:lvlJc w:val="left"/>
      <w:pPr>
        <w:ind w:left="120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2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4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6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8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0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2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4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69" w:hanging="360"/>
      </w:pPr>
      <w:rPr>
        <w:rFonts w:ascii="Wingdings" w:hAnsi="Wingdings" w:hint="default"/>
      </w:rPr>
    </w:lvl>
  </w:abstractNum>
  <w:abstractNum w:abstractNumId="2">
    <w:nsid w:val="62D13DF2"/>
    <w:multiLevelType w:val="hybridMultilevel"/>
    <w:tmpl w:val="3E8E58AC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309"/>
    <w:rsid w:val="000014B0"/>
    <w:rsid w:val="0004671C"/>
    <w:rsid w:val="00056344"/>
    <w:rsid w:val="000D7087"/>
    <w:rsid w:val="001271E8"/>
    <w:rsid w:val="00165FF0"/>
    <w:rsid w:val="00264C56"/>
    <w:rsid w:val="00277093"/>
    <w:rsid w:val="0028045A"/>
    <w:rsid w:val="00336BF1"/>
    <w:rsid w:val="0038283E"/>
    <w:rsid w:val="003C41BB"/>
    <w:rsid w:val="003D42F1"/>
    <w:rsid w:val="00431EB8"/>
    <w:rsid w:val="00533FC4"/>
    <w:rsid w:val="005A4635"/>
    <w:rsid w:val="005A5309"/>
    <w:rsid w:val="0068410E"/>
    <w:rsid w:val="006A4213"/>
    <w:rsid w:val="006E5E3D"/>
    <w:rsid w:val="00715353"/>
    <w:rsid w:val="00795E4A"/>
    <w:rsid w:val="00894483"/>
    <w:rsid w:val="00942FA1"/>
    <w:rsid w:val="0094365A"/>
    <w:rsid w:val="00993CF8"/>
    <w:rsid w:val="009E2A1E"/>
    <w:rsid w:val="00A11AAA"/>
    <w:rsid w:val="00A50B53"/>
    <w:rsid w:val="00A90493"/>
    <w:rsid w:val="00B37849"/>
    <w:rsid w:val="00BF7F5B"/>
    <w:rsid w:val="00C7174E"/>
    <w:rsid w:val="00CA7D98"/>
    <w:rsid w:val="00D16392"/>
    <w:rsid w:val="00E51C6F"/>
    <w:rsid w:val="00E61BF3"/>
    <w:rsid w:val="00E62533"/>
    <w:rsid w:val="00EB6028"/>
    <w:rsid w:val="00FD0839"/>
    <w:rsid w:val="00FE37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62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253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904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944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4483"/>
  </w:style>
  <w:style w:type="paragraph" w:styleId="Zpat">
    <w:name w:val="footer"/>
    <w:basedOn w:val="Normln"/>
    <w:link w:val="ZpatChar"/>
    <w:uiPriority w:val="99"/>
    <w:unhideWhenUsed/>
    <w:rsid w:val="008944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4483"/>
  </w:style>
  <w:style w:type="paragraph" w:styleId="Odstavecseseznamem">
    <w:name w:val="List Paragraph"/>
    <w:basedOn w:val="Normln"/>
    <w:uiPriority w:val="34"/>
    <w:qFormat/>
    <w:rsid w:val="00942FA1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795E4A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1271E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62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253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904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944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4483"/>
  </w:style>
  <w:style w:type="paragraph" w:styleId="Zpat">
    <w:name w:val="footer"/>
    <w:basedOn w:val="Normln"/>
    <w:link w:val="ZpatChar"/>
    <w:uiPriority w:val="99"/>
    <w:unhideWhenUsed/>
    <w:rsid w:val="008944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4483"/>
  </w:style>
  <w:style w:type="paragraph" w:styleId="Odstavecseseznamem">
    <w:name w:val="List Paragraph"/>
    <w:basedOn w:val="Normln"/>
    <w:uiPriority w:val="34"/>
    <w:qFormat/>
    <w:rsid w:val="00942FA1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795E4A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1271E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yperlink" Target="http://www.office.microsoft.com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va\Documents\R&#366;ZN&#201;%20&#352;ABLONY\word%20&#353;ablon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432B6E-1A84-4FC6-9C60-9D5D2C5E1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 šablona.dotx</Template>
  <TotalTime>14</TotalTime>
  <Pages>1</Pages>
  <Words>108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Nováková</dc:creator>
  <cp:lastModifiedBy>Aleš Polívka</cp:lastModifiedBy>
  <cp:revision>4</cp:revision>
  <dcterms:created xsi:type="dcterms:W3CDTF">2012-01-22T19:30:00Z</dcterms:created>
  <dcterms:modified xsi:type="dcterms:W3CDTF">2012-03-14T08:55:00Z</dcterms:modified>
</cp:coreProperties>
</file>