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836" w:rsidRDefault="00840836" w:rsidP="00D96092">
      <w:pPr>
        <w:jc w:val="center"/>
        <w:rPr>
          <w:rFonts w:ascii="Arial" w:hAnsi="Arial" w:cs="Arial"/>
          <w:b/>
          <w:bCs/>
        </w:rPr>
      </w:pPr>
      <w:r w:rsidRPr="00001410">
        <w:rPr>
          <w:rFonts w:ascii="Arial" w:hAnsi="Arial" w:cs="Arial"/>
          <w:b/>
          <w:bCs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Popis: Popis: N:\Obchod\EU projekty\Loga\logolinkII_cb.jpg" style="width:448.5pt;height:129.75pt;visibility:visible">
            <v:imagedata r:id="rId5" o:title=""/>
          </v:shape>
        </w:pict>
      </w:r>
    </w:p>
    <w:p w:rsidR="00840836" w:rsidRDefault="00840836" w:rsidP="00D9609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840836" w:rsidRDefault="00840836" w:rsidP="00D9609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840836" w:rsidRDefault="00840836" w:rsidP="00D9609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840836" w:rsidRDefault="00840836" w:rsidP="00D96092">
      <w:pPr>
        <w:jc w:val="both"/>
        <w:rPr>
          <w:rFonts w:ascii="Arial" w:hAnsi="Arial" w:cs="Arial"/>
          <w:b/>
          <w:bCs/>
        </w:rPr>
      </w:pPr>
    </w:p>
    <w:p w:rsidR="00840836" w:rsidRDefault="00840836" w:rsidP="00D96092">
      <w:pPr>
        <w:jc w:val="both"/>
        <w:rPr>
          <w:rFonts w:ascii="Arial" w:hAnsi="Arial" w:cs="Arial"/>
          <w:b/>
          <w:bCs/>
        </w:rPr>
      </w:pPr>
    </w:p>
    <w:p w:rsidR="00840836" w:rsidRDefault="00840836" w:rsidP="00D96092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840836" w:rsidRDefault="00840836" w:rsidP="00D96092">
      <w:pPr>
        <w:jc w:val="both"/>
        <w:rPr>
          <w:rFonts w:ascii="Arial" w:hAnsi="Arial" w:cs="Arial"/>
          <w:b/>
          <w:bCs/>
        </w:rPr>
      </w:pPr>
    </w:p>
    <w:p w:rsidR="00840836" w:rsidRDefault="00840836" w:rsidP="00D9609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840836" w:rsidRDefault="00840836" w:rsidP="00D96092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40836" w:rsidRDefault="00840836" w:rsidP="00D9609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bCs/>
          <w:sz w:val="28"/>
          <w:szCs w:val="28"/>
        </w:rPr>
        <w:t>VY_22_INOVACE_1.1.10</w:t>
      </w:r>
      <w:r>
        <w:rPr>
          <w:rFonts w:ascii="Arial" w:hAnsi="Arial" w:cs="Arial"/>
          <w:b/>
          <w:bCs/>
        </w:rPr>
        <w:tab/>
      </w:r>
    </w:p>
    <w:p w:rsidR="00840836" w:rsidRDefault="00840836" w:rsidP="00D9609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40836" w:rsidRDefault="00840836" w:rsidP="00D9609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Lenka Koritenská</w:t>
      </w:r>
    </w:p>
    <w:p w:rsidR="00840836" w:rsidRDefault="00840836" w:rsidP="00D9609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40836" w:rsidRDefault="00840836" w:rsidP="00D9609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16. 04. 2012</w:t>
      </w:r>
    </w:p>
    <w:p w:rsidR="00840836" w:rsidRDefault="00840836" w:rsidP="00D9609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40836" w:rsidRDefault="00840836" w:rsidP="00D9609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To have got – kladné věty</w:t>
      </w:r>
    </w:p>
    <w:p w:rsidR="00840836" w:rsidRDefault="00840836" w:rsidP="00D9609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40836" w:rsidRDefault="00840836" w:rsidP="00D9609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Předmět, pro který je VM určen: Anglický jazyk</w:t>
      </w:r>
    </w:p>
    <w:p w:rsidR="00840836" w:rsidRDefault="00840836" w:rsidP="00D9609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40836" w:rsidRDefault="00840836" w:rsidP="00D9609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840836" w:rsidRDefault="00840836" w:rsidP="00D9609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40836" w:rsidRDefault="00840836" w:rsidP="00D9609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  <w:bCs/>
        </w:rPr>
        <w:t>1 hod</w:t>
      </w:r>
    </w:p>
    <w:p w:rsidR="00840836" w:rsidRDefault="00840836" w:rsidP="00D9609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40836" w:rsidRDefault="00840836" w:rsidP="00D9609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40836" w:rsidRDefault="00840836" w:rsidP="00D96092">
      <w:pPr>
        <w:autoSpaceDE w:val="0"/>
        <w:autoSpaceDN w:val="0"/>
        <w:adjustRightInd w:val="0"/>
        <w:ind w:left="7740" w:hanging="720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sloveso To have got</w:t>
      </w:r>
    </w:p>
    <w:p w:rsidR="00840836" w:rsidRDefault="00840836" w:rsidP="00D9609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40836" w:rsidRDefault="00840836" w:rsidP="00D96092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slouží k procvičení dané gramatiky slovesa To have got. Pracovní list procvičuje kladné oznamovací věty a stažené tvary slovesa.  </w:t>
      </w:r>
    </w:p>
    <w:p w:rsidR="00840836" w:rsidRDefault="00840836" w:rsidP="00D96092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– samostatná práce.</w:t>
      </w:r>
    </w:p>
    <w:p w:rsidR="00840836" w:rsidRDefault="00840836" w:rsidP="00D96092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</w:p>
    <w:p w:rsidR="00840836" w:rsidRDefault="00840836" w:rsidP="00D9609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40836" w:rsidRDefault="00840836" w:rsidP="00D9609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840836" w:rsidRDefault="00840836" w:rsidP="00D9609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840836" w:rsidRDefault="00840836" w:rsidP="00D9609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40836" w:rsidRDefault="00840836" w:rsidP="00D9609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40836" w:rsidRDefault="00840836" w:rsidP="00D9609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40836" w:rsidRDefault="00840836" w:rsidP="00D9609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40836" w:rsidRDefault="00840836" w:rsidP="00D9609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40836" w:rsidRDefault="00840836" w:rsidP="00D9609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40836" w:rsidRDefault="00840836" w:rsidP="00D9609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40836" w:rsidRDefault="00840836" w:rsidP="00D9609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40836" w:rsidRDefault="00840836" w:rsidP="000063C5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TO HAVE GOT – SLOVESO MÍT (KLADNÉ OZNAMOVACÍ VĚTY)</w:t>
      </w:r>
    </w:p>
    <w:p w:rsidR="00840836" w:rsidRDefault="00840836" w:rsidP="000063C5">
      <w:pPr>
        <w:jc w:val="center"/>
        <w:rPr>
          <w:b/>
          <w:bCs/>
          <w:sz w:val="28"/>
          <w:szCs w:val="28"/>
          <w:u w:val="single"/>
        </w:rPr>
      </w:pPr>
    </w:p>
    <w:p w:rsidR="00840836" w:rsidRDefault="00840836" w:rsidP="00470710">
      <w:pPr>
        <w:pStyle w:val="ListParagraph"/>
        <w:numPr>
          <w:ilvl w:val="0"/>
          <w:numId w:val="1"/>
        </w:num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Přiřaď have got, has got:</w:t>
      </w:r>
    </w:p>
    <w:p w:rsidR="00840836" w:rsidRPr="00470710" w:rsidRDefault="00840836" w:rsidP="00470710">
      <w:pPr>
        <w:spacing w:line="360" w:lineRule="auto"/>
        <w:ind w:left="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I____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470710">
        <w:rPr>
          <w:b/>
          <w:bCs/>
          <w:sz w:val="28"/>
          <w:szCs w:val="28"/>
        </w:rPr>
        <w:t xml:space="preserve">Peter and Susan </w:t>
      </w:r>
      <w:r w:rsidRPr="00470710">
        <w:rPr>
          <w:b/>
          <w:bCs/>
          <w:sz w:val="28"/>
          <w:szCs w:val="28"/>
        </w:rPr>
        <w:softHyphen/>
      </w:r>
      <w:r w:rsidRPr="00470710">
        <w:rPr>
          <w:b/>
          <w:bCs/>
          <w:sz w:val="28"/>
          <w:szCs w:val="28"/>
        </w:rPr>
        <w:softHyphen/>
        <w:t>____</w:t>
      </w:r>
      <w:r w:rsidRPr="00470710">
        <w:rPr>
          <w:b/>
          <w:bCs/>
          <w:sz w:val="28"/>
          <w:szCs w:val="28"/>
        </w:rPr>
        <w:tab/>
      </w:r>
      <w:r w:rsidRPr="00470710">
        <w:rPr>
          <w:b/>
          <w:bCs/>
          <w:sz w:val="28"/>
          <w:szCs w:val="28"/>
        </w:rPr>
        <w:tab/>
      </w:r>
      <w:r w:rsidRPr="00470710">
        <w:rPr>
          <w:b/>
          <w:bCs/>
          <w:sz w:val="28"/>
          <w:szCs w:val="28"/>
        </w:rPr>
        <w:tab/>
        <w:t>He____</w:t>
      </w:r>
    </w:p>
    <w:p w:rsidR="00840836" w:rsidRPr="00470710" w:rsidRDefault="00840836" w:rsidP="00470710">
      <w:pPr>
        <w:spacing w:line="360" w:lineRule="auto"/>
        <w:ind w:firstLine="142"/>
        <w:jc w:val="both"/>
        <w:rPr>
          <w:b/>
          <w:bCs/>
          <w:sz w:val="28"/>
          <w:szCs w:val="28"/>
        </w:rPr>
      </w:pPr>
      <w:r w:rsidRPr="00470710">
        <w:rPr>
          <w:b/>
          <w:bCs/>
          <w:sz w:val="28"/>
          <w:szCs w:val="28"/>
        </w:rPr>
        <w:t>You____</w:t>
      </w:r>
      <w:r w:rsidRPr="00470710">
        <w:rPr>
          <w:b/>
          <w:bCs/>
          <w:sz w:val="28"/>
          <w:szCs w:val="28"/>
        </w:rPr>
        <w:tab/>
      </w:r>
      <w:r w:rsidRPr="00470710">
        <w:rPr>
          <w:b/>
          <w:bCs/>
          <w:sz w:val="28"/>
          <w:szCs w:val="28"/>
        </w:rPr>
        <w:tab/>
      </w:r>
      <w:r w:rsidRPr="00470710">
        <w:rPr>
          <w:b/>
          <w:bCs/>
          <w:sz w:val="28"/>
          <w:szCs w:val="28"/>
        </w:rPr>
        <w:tab/>
        <w:t>Peggy____</w:t>
      </w:r>
      <w:r w:rsidRPr="00470710">
        <w:rPr>
          <w:b/>
          <w:bCs/>
          <w:sz w:val="28"/>
          <w:szCs w:val="28"/>
        </w:rPr>
        <w:tab/>
      </w:r>
      <w:r w:rsidRPr="00470710">
        <w:rPr>
          <w:b/>
          <w:bCs/>
          <w:sz w:val="28"/>
          <w:szCs w:val="28"/>
        </w:rPr>
        <w:tab/>
      </w:r>
      <w:r w:rsidRPr="00470710">
        <w:rPr>
          <w:b/>
          <w:bCs/>
          <w:sz w:val="28"/>
          <w:szCs w:val="28"/>
        </w:rPr>
        <w:tab/>
      </w:r>
      <w:r w:rsidRPr="00470710">
        <w:rPr>
          <w:b/>
          <w:bCs/>
          <w:sz w:val="28"/>
          <w:szCs w:val="28"/>
        </w:rPr>
        <w:tab/>
      </w:r>
      <w:r w:rsidRPr="00470710">
        <w:rPr>
          <w:b/>
          <w:bCs/>
          <w:sz w:val="28"/>
          <w:szCs w:val="28"/>
        </w:rPr>
        <w:tab/>
        <w:t>They____</w:t>
      </w:r>
    </w:p>
    <w:p w:rsidR="00840836" w:rsidRDefault="00840836" w:rsidP="00470710">
      <w:pPr>
        <w:spacing w:line="360" w:lineRule="auto"/>
        <w:jc w:val="both"/>
        <w:rPr>
          <w:b/>
          <w:bCs/>
          <w:sz w:val="28"/>
          <w:szCs w:val="28"/>
        </w:rPr>
      </w:pPr>
    </w:p>
    <w:p w:rsidR="00840836" w:rsidRDefault="00840836" w:rsidP="00470710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Sloveso v závorce přepiš ve zkráceném tvaru:</w:t>
      </w:r>
    </w:p>
    <w:p w:rsidR="00840836" w:rsidRDefault="00840836" w:rsidP="00470710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She ____ (has got) two children.</w:t>
      </w:r>
    </w:p>
    <w:p w:rsidR="00840836" w:rsidRDefault="00840836" w:rsidP="00470710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 ____ (have got) nice parents.</w:t>
      </w:r>
    </w:p>
    <w:p w:rsidR="00840836" w:rsidRDefault="00840836" w:rsidP="00470710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We ____ (have got) one hamster and two parrots.</w:t>
      </w:r>
    </w:p>
    <w:p w:rsidR="00840836" w:rsidRDefault="00840836" w:rsidP="00470710">
      <w:pPr>
        <w:spacing w:line="360" w:lineRule="auto"/>
        <w:jc w:val="both"/>
        <w:rPr>
          <w:b/>
          <w:bCs/>
          <w:sz w:val="28"/>
          <w:szCs w:val="28"/>
        </w:rPr>
      </w:pPr>
    </w:p>
    <w:p w:rsidR="00840836" w:rsidRPr="00A60030" w:rsidRDefault="00840836" w:rsidP="00470710">
      <w:pPr>
        <w:spacing w:line="360" w:lineRule="auto"/>
        <w:jc w:val="both"/>
        <w:rPr>
          <w:sz w:val="28"/>
          <w:szCs w:val="28"/>
        </w:rPr>
      </w:pPr>
      <w:r w:rsidRPr="00A60030">
        <w:rPr>
          <w:sz w:val="28"/>
          <w:szCs w:val="28"/>
        </w:rPr>
        <w:t>3. Slož zpřeházená slova do oznamovacích vět:</w:t>
      </w:r>
    </w:p>
    <w:p w:rsidR="00840836" w:rsidRDefault="00840836" w:rsidP="00470710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have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got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you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a</w:t>
      </w:r>
      <w:r>
        <w:rPr>
          <w:b/>
          <w:bCs/>
          <w:sz w:val="28"/>
          <w:szCs w:val="28"/>
        </w:rPr>
        <w:tab/>
        <w:t>dog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.</w:t>
      </w:r>
    </w:p>
    <w:p w:rsidR="00840836" w:rsidRDefault="00840836" w:rsidP="00470710">
      <w:r>
        <w:rPr>
          <w:b/>
          <w:bCs/>
          <w:sz w:val="28"/>
          <w:szCs w:val="28"/>
        </w:rPr>
        <w:t>__________________________________________________</w:t>
      </w:r>
    </w:p>
    <w:p w:rsidR="00840836" w:rsidRDefault="00840836" w:rsidP="00470710">
      <w:pPr>
        <w:spacing w:line="360" w:lineRule="auto"/>
        <w:jc w:val="both"/>
        <w:rPr>
          <w:b/>
          <w:bCs/>
          <w:sz w:val="28"/>
          <w:szCs w:val="28"/>
        </w:rPr>
      </w:pPr>
    </w:p>
    <w:p w:rsidR="00840836" w:rsidRDefault="00840836" w:rsidP="00470710">
      <w:pPr>
        <w:tabs>
          <w:tab w:val="left" w:pos="0"/>
        </w:tabs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dad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got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computer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new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has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a</w:t>
      </w:r>
      <w:r>
        <w:rPr>
          <w:b/>
          <w:bCs/>
          <w:sz w:val="28"/>
          <w:szCs w:val="28"/>
        </w:rPr>
        <w:tab/>
        <w:t>.</w:t>
      </w:r>
    </w:p>
    <w:p w:rsidR="00840836" w:rsidRDefault="00840836" w:rsidP="00470710">
      <w:pPr>
        <w:tabs>
          <w:tab w:val="left" w:pos="0"/>
        </w:tabs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</w:t>
      </w:r>
      <w:r>
        <w:rPr>
          <w:b/>
          <w:bCs/>
          <w:sz w:val="28"/>
          <w:szCs w:val="28"/>
        </w:rPr>
        <w:tab/>
        <w:t>_______________________________________________________________</w:t>
      </w:r>
    </w:p>
    <w:p w:rsidR="00840836" w:rsidRDefault="00840836" w:rsidP="00470710">
      <w:pPr>
        <w:spacing w:line="360" w:lineRule="auto"/>
        <w:jc w:val="both"/>
        <w:rPr>
          <w:b/>
          <w:bCs/>
          <w:sz w:val="28"/>
          <w:szCs w:val="28"/>
        </w:rPr>
      </w:pPr>
    </w:p>
    <w:p w:rsidR="00840836" w:rsidRDefault="00840836" w:rsidP="00470710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We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their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got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have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dogs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.</w:t>
      </w:r>
    </w:p>
    <w:p w:rsidR="00840836" w:rsidRDefault="00840836">
      <w:r>
        <w:rPr>
          <w:b/>
          <w:bCs/>
          <w:sz w:val="28"/>
          <w:szCs w:val="28"/>
        </w:rPr>
        <w:t>________________________________________________________________</w:t>
      </w:r>
    </w:p>
    <w:p w:rsidR="00840836" w:rsidRDefault="00840836" w:rsidP="00470710">
      <w:pPr>
        <w:spacing w:line="360" w:lineRule="auto"/>
        <w:jc w:val="both"/>
        <w:rPr>
          <w:b/>
          <w:bCs/>
          <w:sz w:val="28"/>
          <w:szCs w:val="28"/>
        </w:rPr>
      </w:pPr>
    </w:p>
    <w:p w:rsidR="00840836" w:rsidRPr="00470710" w:rsidRDefault="00840836" w:rsidP="00470710">
      <w:pPr>
        <w:spacing w:line="360" w:lineRule="auto"/>
        <w:jc w:val="both"/>
        <w:rPr>
          <w:b/>
          <w:bCs/>
          <w:sz w:val="28"/>
          <w:szCs w:val="28"/>
        </w:rPr>
      </w:pPr>
    </w:p>
    <w:p w:rsidR="00840836" w:rsidRDefault="00840836" w:rsidP="00A60030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Vyber správný tvar slovesa (nesprávný škrtni):</w:t>
      </w:r>
    </w:p>
    <w:p w:rsidR="00840836" w:rsidRDefault="00840836" w:rsidP="00A60030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John is an actor. He </w:t>
      </w:r>
      <w:r w:rsidRPr="005C30C6">
        <w:rPr>
          <w:i/>
          <w:iCs/>
          <w:sz w:val="28"/>
          <w:szCs w:val="28"/>
        </w:rPr>
        <w:t>has got/have got</w:t>
      </w:r>
      <w:r>
        <w:rPr>
          <w:b/>
          <w:bCs/>
          <w:sz w:val="28"/>
          <w:szCs w:val="28"/>
        </w:rPr>
        <w:t xml:space="preserve"> short, light hair and glasses. He </w:t>
      </w:r>
      <w:r w:rsidRPr="00A60030">
        <w:rPr>
          <w:i/>
          <w:iCs/>
          <w:sz w:val="28"/>
          <w:szCs w:val="28"/>
        </w:rPr>
        <w:t>have got/has</w:t>
      </w:r>
      <w:r>
        <w:rPr>
          <w:b/>
          <w:bCs/>
          <w:sz w:val="28"/>
          <w:szCs w:val="28"/>
        </w:rPr>
        <w:t xml:space="preserve"> </w:t>
      </w:r>
      <w:r w:rsidRPr="00A60030">
        <w:rPr>
          <w:i/>
          <w:iCs/>
          <w:sz w:val="28"/>
          <w:szCs w:val="28"/>
        </w:rPr>
        <w:t>got</w:t>
      </w:r>
      <w:r>
        <w:rPr>
          <w:b/>
          <w:bCs/>
          <w:sz w:val="28"/>
          <w:szCs w:val="28"/>
        </w:rPr>
        <w:t xml:space="preserve"> a big nose and a long beard. Brenda is an actress. She </w:t>
      </w:r>
      <w:r w:rsidRPr="00A60030">
        <w:rPr>
          <w:i/>
          <w:iCs/>
          <w:sz w:val="28"/>
          <w:szCs w:val="28"/>
        </w:rPr>
        <w:t>have got/has got</w:t>
      </w:r>
      <w:r>
        <w:rPr>
          <w:b/>
          <w:bCs/>
          <w:sz w:val="28"/>
          <w:szCs w:val="28"/>
        </w:rPr>
        <w:t xml:space="preserve"> long dark hair and glasses. She </w:t>
      </w:r>
      <w:r w:rsidRPr="00A60030">
        <w:rPr>
          <w:i/>
          <w:iCs/>
          <w:sz w:val="28"/>
          <w:szCs w:val="28"/>
        </w:rPr>
        <w:t>has got/have got</w:t>
      </w:r>
      <w:r>
        <w:rPr>
          <w:b/>
          <w:bCs/>
          <w:sz w:val="28"/>
          <w:szCs w:val="28"/>
        </w:rPr>
        <w:t xml:space="preserve"> two pets – rabbits. John and Brenda live together. They </w:t>
      </w:r>
      <w:r w:rsidRPr="002B5CFF">
        <w:rPr>
          <w:i/>
          <w:iCs/>
          <w:sz w:val="28"/>
          <w:szCs w:val="28"/>
        </w:rPr>
        <w:t>has got/have got</w:t>
      </w:r>
      <w:r>
        <w:rPr>
          <w:b/>
          <w:bCs/>
          <w:sz w:val="28"/>
          <w:szCs w:val="28"/>
        </w:rPr>
        <w:t xml:space="preserve"> no children. They </w:t>
      </w:r>
      <w:r w:rsidRPr="002B5CFF">
        <w:rPr>
          <w:i/>
          <w:iCs/>
          <w:sz w:val="28"/>
          <w:szCs w:val="28"/>
        </w:rPr>
        <w:t>have got/has got</w:t>
      </w:r>
      <w:r>
        <w:rPr>
          <w:b/>
          <w:bCs/>
          <w:sz w:val="28"/>
          <w:szCs w:val="28"/>
        </w:rPr>
        <w:t xml:space="preserve"> a big house. It </w:t>
      </w:r>
      <w:r w:rsidRPr="002B5CFF">
        <w:rPr>
          <w:i/>
          <w:iCs/>
          <w:sz w:val="28"/>
          <w:szCs w:val="28"/>
        </w:rPr>
        <w:t>have got/has got</w:t>
      </w:r>
      <w:r>
        <w:rPr>
          <w:b/>
          <w:bCs/>
          <w:sz w:val="28"/>
          <w:szCs w:val="28"/>
        </w:rPr>
        <w:t xml:space="preserve"> twelve windows. </w:t>
      </w:r>
    </w:p>
    <w:p w:rsidR="00840836" w:rsidRDefault="00840836" w:rsidP="00470710">
      <w:pPr>
        <w:spacing w:line="360" w:lineRule="auto"/>
        <w:jc w:val="both"/>
        <w:rPr>
          <w:b/>
          <w:bCs/>
          <w:sz w:val="28"/>
          <w:szCs w:val="28"/>
        </w:rPr>
      </w:pPr>
    </w:p>
    <w:p w:rsidR="00840836" w:rsidRDefault="00840836" w:rsidP="00470710">
      <w:pPr>
        <w:spacing w:line="360" w:lineRule="auto"/>
        <w:jc w:val="both"/>
        <w:rPr>
          <w:b/>
          <w:bCs/>
          <w:sz w:val="28"/>
          <w:szCs w:val="28"/>
        </w:rPr>
      </w:pPr>
    </w:p>
    <w:p w:rsidR="00840836" w:rsidRDefault="00840836" w:rsidP="002B5CFF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noProof/>
        </w:rPr>
        <w:pict>
          <v:oval id="Ovál 29" o:spid="_x0000_s1026" style="position:absolute;left:0;text-align:left;margin-left:324pt;margin-top:22.5pt;width:171pt;height:81.8pt;z-index:-251664384;visibility:visible"/>
        </w:pict>
      </w:r>
      <w:r>
        <w:rPr>
          <w:b/>
          <w:bCs/>
          <w:sz w:val="28"/>
          <w:szCs w:val="28"/>
        </w:rPr>
        <w:t>5.  Doplň, co chybí a spoj dvojice k sobě:</w:t>
      </w:r>
    </w:p>
    <w:p w:rsidR="00840836" w:rsidRDefault="00840836" w:rsidP="002B5CFF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noProof/>
        </w:rPr>
        <w:pict>
          <v:oval id="Ovál 31" o:spid="_x0000_s1027" style="position:absolute;left:0;text-align:left;margin-left:27pt;margin-top:2.85pt;width:162pt;height:1in;z-index:-251666432;visibility:visible"/>
        </w:pict>
      </w:r>
    </w:p>
    <w:p w:rsidR="00840836" w:rsidRDefault="00840836" w:rsidP="002B5CFF">
      <w:pPr>
        <w:spacing w:line="360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</w:t>
      </w:r>
      <w:r w:rsidRPr="0093137D">
        <w:rPr>
          <w:b/>
          <w:bCs/>
          <w:sz w:val="40"/>
          <w:szCs w:val="40"/>
        </w:rPr>
        <w:t xml:space="preserve">We </w:t>
      </w:r>
      <w:r>
        <w:rPr>
          <w:b/>
          <w:bCs/>
          <w:sz w:val="40"/>
          <w:szCs w:val="40"/>
        </w:rPr>
        <w:t>have got</w:t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  <w:t xml:space="preserve">   já mám</w:t>
      </w:r>
    </w:p>
    <w:p w:rsidR="00840836" w:rsidRPr="0093137D" w:rsidRDefault="00840836" w:rsidP="002B5CFF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840836" w:rsidRPr="0093137D" w:rsidRDefault="00840836" w:rsidP="002B5CFF">
      <w:pPr>
        <w:rPr>
          <w:sz w:val="40"/>
          <w:szCs w:val="40"/>
        </w:rPr>
      </w:pPr>
      <w:r>
        <w:rPr>
          <w:noProof/>
        </w:rPr>
        <w:pict>
          <v:oval id="Ovál 25" o:spid="_x0000_s1028" style="position:absolute;margin-left:315pt;margin-top:20.2pt;width:189pt;height:81pt;z-index:-251652096;visibility:visible"/>
        </w:pict>
      </w:r>
      <w:r>
        <w:rPr>
          <w:noProof/>
        </w:rPr>
        <w:pict>
          <v:oval id="Ovál 30" o:spid="_x0000_s1029" style="position:absolute;margin-left:-45pt;margin-top:20.2pt;width:180pt;height:80.2pt;z-index:-251665408;visibility:visible"/>
        </w:pict>
      </w:r>
    </w:p>
    <w:p w:rsidR="00840836" w:rsidRPr="0093137D" w:rsidRDefault="00840836" w:rsidP="002B5CFF">
      <w:pPr>
        <w:rPr>
          <w:sz w:val="40"/>
          <w:szCs w:val="40"/>
        </w:rPr>
      </w:pPr>
    </w:p>
    <w:p w:rsidR="00840836" w:rsidRPr="00963C6E" w:rsidRDefault="00840836" w:rsidP="002B5CF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o</w:t>
      </w:r>
      <w:r w:rsidRPr="00963C6E">
        <w:rPr>
          <w:b/>
          <w:bCs/>
          <w:sz w:val="40"/>
          <w:szCs w:val="40"/>
        </w:rPr>
        <w:t xml:space="preserve">n </w:t>
      </w:r>
      <w:r>
        <w:rPr>
          <w:b/>
          <w:bCs/>
          <w:sz w:val="40"/>
          <w:szCs w:val="40"/>
        </w:rPr>
        <w:t>má</w:t>
      </w:r>
    </w:p>
    <w:p w:rsidR="00840836" w:rsidRPr="0093137D" w:rsidRDefault="00840836" w:rsidP="002B5CFF">
      <w:pPr>
        <w:rPr>
          <w:sz w:val="40"/>
          <w:szCs w:val="40"/>
        </w:rPr>
      </w:pPr>
      <w:r>
        <w:rPr>
          <w:noProof/>
        </w:rPr>
        <w:pict>
          <v:oval id="Ovál 28" o:spid="_x0000_s1030" style="position:absolute;margin-left:135pt;margin-top:5.2pt;width:171pt;height:1in;z-index:-251659264;visibility:visible"/>
        </w:pict>
      </w:r>
    </w:p>
    <w:p w:rsidR="00840836" w:rsidRDefault="00840836" w:rsidP="002B5CFF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840836" w:rsidRDefault="00840836" w:rsidP="002B5CFF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noProof/>
        </w:rPr>
        <w:pict>
          <v:oval id="Ovál 23" o:spid="_x0000_s1031" style="position:absolute;left:0;text-align:left;margin-left:36pt;margin-top:427.2pt;width:198pt;height:63pt;z-index:-251654144;visibility:visible"/>
        </w:pict>
      </w:r>
      <w:r>
        <w:rPr>
          <w:noProof/>
        </w:rPr>
        <w:pict>
          <v:oval id="Ovál 22" o:spid="_x0000_s1032" style="position:absolute;left:0;text-align:left;margin-left:135pt;margin-top:247.2pt;width:162pt;height:90pt;z-index:-251655168;visibility:visible"/>
        </w:pict>
      </w:r>
      <w:r>
        <w:rPr>
          <w:noProof/>
        </w:rPr>
        <w:pict>
          <v:oval id="Ovál 20" o:spid="_x0000_s1033" style="position:absolute;left:0;text-align:left;margin-left:-53.85pt;margin-top:247.2pt;width:171pt;height:81pt;z-index:-251657216;visibility:visible"/>
        </w:pict>
      </w:r>
      <w:r>
        <w:rPr>
          <w:noProof/>
        </w:rPr>
        <w:pict>
          <v:oval id="Ovál 19" o:spid="_x0000_s1034" style="position:absolute;left:0;text-align:left;margin-left:17.85pt;margin-top:139.2pt;width:189pt;height:81.8pt;z-index:-251663360;visibility:visible"/>
        </w:pict>
      </w:r>
      <w:r>
        <w:rPr>
          <w:noProof/>
        </w:rPr>
        <w:pict>
          <v:oval id="Ovál 17" o:spid="_x0000_s1035" style="position:absolute;left:0;text-align:left;margin-left:0;margin-top:22.2pt;width:180pt;height:90pt;z-index:-251656192;visibility:visible"/>
        </w:pic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840836" w:rsidRPr="00470710" w:rsidRDefault="00840836" w:rsidP="00470710">
      <w:pPr>
        <w:spacing w:line="360" w:lineRule="auto"/>
        <w:jc w:val="both"/>
        <w:rPr>
          <w:b/>
          <w:bCs/>
          <w:sz w:val="28"/>
          <w:szCs w:val="28"/>
        </w:rPr>
      </w:pPr>
    </w:p>
    <w:p w:rsidR="00840836" w:rsidRPr="00470710" w:rsidRDefault="00840836" w:rsidP="00470710">
      <w:pPr>
        <w:spacing w:line="360" w:lineRule="auto"/>
        <w:ind w:left="142"/>
        <w:rPr>
          <w:b/>
          <w:bCs/>
          <w:sz w:val="28"/>
          <w:szCs w:val="28"/>
        </w:rPr>
      </w:pPr>
      <w:r>
        <w:rPr>
          <w:noProof/>
        </w:rPr>
        <w:pict>
          <v:oval id="Ovál 26" o:spid="_x0000_s1036" style="position:absolute;left:0;text-align:left;margin-left:296.65pt;margin-top:5.8pt;width:189pt;height:1in;z-index:-251658240;visibility:visible"/>
        </w:pict>
      </w:r>
    </w:p>
    <w:p w:rsidR="00840836" w:rsidRPr="002B5CFF" w:rsidRDefault="00840836" w:rsidP="00470710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2B5CFF">
        <w:rPr>
          <w:b/>
          <w:bCs/>
          <w:sz w:val="40"/>
          <w:szCs w:val="40"/>
        </w:rPr>
        <w:t>They have got</w:t>
      </w:r>
    </w:p>
    <w:p w:rsidR="00840836" w:rsidRDefault="00840836" w:rsidP="00470710">
      <w:pPr>
        <w:spacing w:line="360" w:lineRule="auto"/>
      </w:pPr>
    </w:p>
    <w:p w:rsidR="00840836" w:rsidRDefault="00840836" w:rsidP="00470710">
      <w:pPr>
        <w:spacing w:line="360" w:lineRule="auto"/>
      </w:pPr>
      <w:r>
        <w:rPr>
          <w:noProof/>
        </w:rPr>
        <w:pict>
          <v:oval id="Ovál 21" o:spid="_x0000_s1037" style="position:absolute;margin-left:305.65pt;margin-top:20.25pt;width:198pt;height:81pt;z-index:-251662336;visibility:visible"/>
        </w:pict>
      </w:r>
    </w:p>
    <w:p w:rsidR="00840836" w:rsidRDefault="00840836" w:rsidP="00470710">
      <w:pPr>
        <w:spacing w:line="360" w:lineRule="auto"/>
      </w:pPr>
    </w:p>
    <w:p w:rsidR="00840836" w:rsidRDefault="00840836" w:rsidP="00470710">
      <w:pPr>
        <w:spacing w:line="360" w:lineRule="auto"/>
        <w:rPr>
          <w:b/>
          <w:bCs/>
          <w:sz w:val="40"/>
          <w:szCs w:val="40"/>
        </w:rPr>
      </w:pPr>
      <w:r>
        <w:rPr>
          <w:noProof/>
        </w:rPr>
        <w:pict>
          <v:oval id="Ovál 27" o:spid="_x0000_s1038" style="position:absolute;margin-left:327.75pt;margin-top:83.45pt;width:171pt;height:1in;z-index:-251660288;visibility:visible"/>
        </w:pict>
      </w:r>
      <w:r>
        <w:tab/>
      </w:r>
      <w:r>
        <w:tab/>
      </w:r>
      <w:r>
        <w:rPr>
          <w:b/>
          <w:bCs/>
          <w:sz w:val="40"/>
          <w:szCs w:val="40"/>
        </w:rPr>
        <w:t>vy máte</w:t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  <w:t>She has got</w:t>
      </w:r>
    </w:p>
    <w:p w:rsidR="00840836" w:rsidRDefault="00840836" w:rsidP="00470710">
      <w:pPr>
        <w:spacing w:line="360" w:lineRule="auto"/>
        <w:rPr>
          <w:b/>
          <w:bCs/>
          <w:sz w:val="40"/>
          <w:szCs w:val="40"/>
        </w:rPr>
      </w:pPr>
    </w:p>
    <w:p w:rsidR="00840836" w:rsidRDefault="00840836" w:rsidP="00470710">
      <w:pPr>
        <w:spacing w:line="360" w:lineRule="auto"/>
        <w:rPr>
          <w:b/>
          <w:bCs/>
          <w:sz w:val="40"/>
          <w:szCs w:val="40"/>
        </w:rPr>
      </w:pPr>
    </w:p>
    <w:p w:rsidR="00840836" w:rsidRDefault="00840836" w:rsidP="00470710">
      <w:pPr>
        <w:spacing w:line="360" w:lineRule="auto"/>
        <w:rPr>
          <w:b/>
          <w:bCs/>
          <w:sz w:val="40"/>
          <w:szCs w:val="40"/>
        </w:rPr>
      </w:pPr>
    </w:p>
    <w:p w:rsidR="00840836" w:rsidRDefault="00840836" w:rsidP="00470710">
      <w:pPr>
        <w:spacing w:line="360" w:lineRule="auto"/>
        <w:rPr>
          <w:b/>
          <w:bCs/>
          <w:sz w:val="40"/>
          <w:szCs w:val="40"/>
        </w:rPr>
      </w:pPr>
    </w:p>
    <w:p w:rsidR="00840836" w:rsidRDefault="00840836" w:rsidP="00470710">
      <w:pPr>
        <w:spacing w:line="360" w:lineRule="auto"/>
        <w:rPr>
          <w:b/>
          <w:bCs/>
          <w:sz w:val="40"/>
          <w:szCs w:val="40"/>
        </w:rPr>
      </w:pPr>
      <w:r>
        <w:rPr>
          <w:noProof/>
        </w:rPr>
        <w:pict>
          <v:oval id="Ovál 24" o:spid="_x0000_s1039" style="position:absolute;margin-left:253.5pt;margin-top:9.95pt;width:207pt;height:63pt;z-index:-251653120;visibility:visible"/>
        </w:pict>
      </w:r>
      <w:r>
        <w:rPr>
          <w:noProof/>
        </w:rPr>
        <w:pict>
          <v:oval id="Ovál 18" o:spid="_x0000_s1040" style="position:absolute;margin-left:-45.35pt;margin-top:10.35pt;width:3in;height:1in;z-index:-251661312;visibility:visible"/>
        </w:pict>
      </w:r>
    </w:p>
    <w:p w:rsidR="00840836" w:rsidRDefault="00840836" w:rsidP="00470710">
      <w:pPr>
        <w:spacing w:line="360" w:lineRule="auto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You have got</w:t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  <w:t>It has got</w:t>
      </w:r>
    </w:p>
    <w:p w:rsidR="00840836" w:rsidRDefault="00840836" w:rsidP="00470710">
      <w:pPr>
        <w:spacing w:line="360" w:lineRule="auto"/>
        <w:rPr>
          <w:b/>
          <w:bCs/>
          <w:sz w:val="40"/>
          <w:szCs w:val="40"/>
        </w:rPr>
      </w:pPr>
      <w:r>
        <w:rPr>
          <w:noProof/>
        </w:rPr>
        <w:pict>
          <v:oval id="Ovál 32" o:spid="_x0000_s1041" style="position:absolute;margin-left:268.9pt;margin-top:24.8pt;width:212.25pt;height:62.25pt;z-index:251665408;visibility:visible;v-text-anchor:middle" strokeweight=".25pt"/>
        </w:pict>
      </w:r>
    </w:p>
    <w:p w:rsidR="00840836" w:rsidRDefault="00840836" w:rsidP="00470710">
      <w:pPr>
        <w:spacing w:line="360" w:lineRule="auto"/>
        <w:rPr>
          <w:b/>
          <w:bCs/>
          <w:sz w:val="40"/>
          <w:szCs w:val="40"/>
        </w:rPr>
      </w:pPr>
    </w:p>
    <w:p w:rsidR="00840836" w:rsidRDefault="00840836" w:rsidP="001C0B30">
      <w:pPr>
        <w:spacing w:line="360" w:lineRule="auto"/>
        <w:jc w:val="both"/>
      </w:pPr>
      <w:r>
        <w:rPr>
          <w:b/>
          <w:bCs/>
          <w:sz w:val="28"/>
          <w:szCs w:val="28"/>
        </w:rPr>
        <w:t xml:space="preserve">Autor prohlašuje, že tento materiál je jeho prací. </w:t>
      </w:r>
    </w:p>
    <w:p w:rsidR="00840836" w:rsidRPr="0009384F" w:rsidRDefault="00840836" w:rsidP="00470710">
      <w:pPr>
        <w:spacing w:line="360" w:lineRule="auto"/>
        <w:rPr>
          <w:b/>
          <w:bCs/>
          <w:sz w:val="40"/>
          <w:szCs w:val="40"/>
        </w:rPr>
      </w:pPr>
      <w:bookmarkStart w:id="0" w:name="_GoBack"/>
      <w:bookmarkEnd w:id="0"/>
    </w:p>
    <w:sectPr w:rsidR="00840836" w:rsidRPr="0009384F" w:rsidSect="00470710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4632C"/>
    <w:multiLevelType w:val="hybridMultilevel"/>
    <w:tmpl w:val="ACDC2592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222" w:hanging="360"/>
      </w:pPr>
    </w:lvl>
    <w:lvl w:ilvl="2" w:tplc="0405001B">
      <w:start w:val="1"/>
      <w:numFmt w:val="lowerRoman"/>
      <w:lvlText w:val="%3."/>
      <w:lvlJc w:val="right"/>
      <w:pPr>
        <w:ind w:left="1942" w:hanging="180"/>
      </w:pPr>
    </w:lvl>
    <w:lvl w:ilvl="3" w:tplc="0405000F">
      <w:start w:val="1"/>
      <w:numFmt w:val="decimal"/>
      <w:lvlText w:val="%4."/>
      <w:lvlJc w:val="left"/>
      <w:pPr>
        <w:ind w:left="2662" w:hanging="360"/>
      </w:pPr>
    </w:lvl>
    <w:lvl w:ilvl="4" w:tplc="04050019">
      <w:start w:val="1"/>
      <w:numFmt w:val="lowerLetter"/>
      <w:lvlText w:val="%5."/>
      <w:lvlJc w:val="left"/>
      <w:pPr>
        <w:ind w:left="3382" w:hanging="360"/>
      </w:pPr>
    </w:lvl>
    <w:lvl w:ilvl="5" w:tplc="0405001B">
      <w:start w:val="1"/>
      <w:numFmt w:val="lowerRoman"/>
      <w:lvlText w:val="%6."/>
      <w:lvlJc w:val="right"/>
      <w:pPr>
        <w:ind w:left="4102" w:hanging="180"/>
      </w:pPr>
    </w:lvl>
    <w:lvl w:ilvl="6" w:tplc="0405000F">
      <w:start w:val="1"/>
      <w:numFmt w:val="decimal"/>
      <w:lvlText w:val="%7."/>
      <w:lvlJc w:val="left"/>
      <w:pPr>
        <w:ind w:left="4822" w:hanging="360"/>
      </w:pPr>
    </w:lvl>
    <w:lvl w:ilvl="7" w:tplc="04050019">
      <w:start w:val="1"/>
      <w:numFmt w:val="lowerLetter"/>
      <w:lvlText w:val="%8."/>
      <w:lvlJc w:val="left"/>
      <w:pPr>
        <w:ind w:left="5542" w:hanging="360"/>
      </w:pPr>
    </w:lvl>
    <w:lvl w:ilvl="8" w:tplc="040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6092"/>
    <w:rsid w:val="00001410"/>
    <w:rsid w:val="000063C5"/>
    <w:rsid w:val="0009384F"/>
    <w:rsid w:val="001C0B30"/>
    <w:rsid w:val="00205CC6"/>
    <w:rsid w:val="002B5CFF"/>
    <w:rsid w:val="002C302B"/>
    <w:rsid w:val="00376D0C"/>
    <w:rsid w:val="00470710"/>
    <w:rsid w:val="005C09E8"/>
    <w:rsid w:val="005C30C6"/>
    <w:rsid w:val="00840836"/>
    <w:rsid w:val="008F6D8F"/>
    <w:rsid w:val="0093137D"/>
    <w:rsid w:val="00951AE5"/>
    <w:rsid w:val="00963C6E"/>
    <w:rsid w:val="00A60030"/>
    <w:rsid w:val="00B405EB"/>
    <w:rsid w:val="00D10C85"/>
    <w:rsid w:val="00D96092"/>
    <w:rsid w:val="00DF3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0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960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6092"/>
    <w:rPr>
      <w:rFonts w:ascii="Tahoma" w:hAnsi="Tahoma" w:cs="Tahoma"/>
      <w:sz w:val="16"/>
      <w:szCs w:val="16"/>
      <w:lang w:eastAsia="cs-CZ"/>
    </w:rPr>
  </w:style>
  <w:style w:type="paragraph" w:styleId="ListParagraph">
    <w:name w:val="List Paragraph"/>
    <w:basedOn w:val="Normal"/>
    <w:uiPriority w:val="99"/>
    <w:qFormat/>
    <w:rsid w:val="0047071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014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4</Pages>
  <Words>316</Words>
  <Characters>1871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</dc:creator>
  <cp:keywords/>
  <dc:description/>
  <cp:lastModifiedBy>lk</cp:lastModifiedBy>
  <cp:revision>9</cp:revision>
  <cp:lastPrinted>2013-02-14T07:36:00Z</cp:lastPrinted>
  <dcterms:created xsi:type="dcterms:W3CDTF">2012-04-16T15:10:00Z</dcterms:created>
  <dcterms:modified xsi:type="dcterms:W3CDTF">2013-02-14T07:37:00Z</dcterms:modified>
</cp:coreProperties>
</file>