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CBD" w:rsidRDefault="00CE7CBD" w:rsidP="007430B9">
      <w:pPr>
        <w:jc w:val="center"/>
        <w:rPr>
          <w:rFonts w:ascii="Arial" w:hAnsi="Arial" w:cs="Arial"/>
          <w:b/>
          <w:bCs/>
        </w:rPr>
      </w:pPr>
      <w:r w:rsidRPr="00416937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N:\Obchod\EU projekty\Loga\logolinkII_cb.jpg" style="width:453pt;height:129.75pt;visibility:visible">
            <v:imagedata r:id="rId4" o:title=""/>
          </v:shape>
        </w:pict>
      </w:r>
    </w:p>
    <w:p w:rsidR="00CE7CBD" w:rsidRDefault="00CE7CBD" w:rsidP="007430B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CE7CBD" w:rsidRDefault="00CE7CBD" w:rsidP="007430B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CE7CBD" w:rsidRDefault="00CE7CBD" w:rsidP="007430B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CE7CBD" w:rsidRDefault="00CE7CBD" w:rsidP="007430B9">
      <w:pPr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CE7CBD" w:rsidRDefault="00CE7CBD" w:rsidP="007430B9">
      <w:pPr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CE7CBD" w:rsidRDefault="00CE7CBD" w:rsidP="007430B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VY_22_INOVACE_1.1.12</w:t>
      </w:r>
      <w:r>
        <w:rPr>
          <w:rFonts w:ascii="Arial" w:hAnsi="Arial" w:cs="Arial"/>
          <w:b/>
          <w:bCs/>
        </w:rPr>
        <w:tab/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17. 04. 2012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Prepositions  – předložky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předložky místa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 - výstižný popis způsobu použití VM ve výuce:</w:t>
      </w:r>
      <w:r>
        <w:rPr>
          <w:rFonts w:ascii="Arial" w:hAnsi="Arial" w:cs="Arial"/>
        </w:rPr>
        <w:t xml:space="preserve"> Tento materiál obsahuje 15 párů karet s předložkami, slouží k procvičení dané slovní zásoby a upevnění významu předložek. Umožňuje několik forem práce: pexeso, hledání dvojic ve skupinách, pomocí figurky a krabičky pantomima pro danou předložku, atd. </w:t>
      </w:r>
    </w:p>
    <w:p w:rsidR="00CE7CBD" w:rsidRDefault="00CE7CBD" w:rsidP="007430B9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skupinová práce.</w:t>
      </w:r>
    </w:p>
    <w:p w:rsidR="00CE7CBD" w:rsidRDefault="00CE7CBD" w:rsidP="007430B9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7CBD" w:rsidRDefault="00CE7CBD" w:rsidP="007430B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rozstříhané karty s předložkami (zvlášť české i anglické)</w:t>
      </w:r>
    </w:p>
    <w:p w:rsidR="00CE7CBD" w:rsidRDefault="00CE7CBD" w:rsidP="007430B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krabička od čaje</w:t>
      </w:r>
    </w:p>
    <w:p w:rsidR="00CE7CBD" w:rsidRDefault="00CE7CBD" w:rsidP="007430B9">
      <w:pPr>
        <w:autoSpaceDE w:val="0"/>
        <w:autoSpaceDN w:val="0"/>
        <w:adjustRightInd w:val="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figurka z Člověče, nezlob se.</w:t>
      </w:r>
    </w:p>
    <w:p w:rsidR="00CE7CBD" w:rsidRDefault="00CE7CBD"/>
    <w:p w:rsidR="00CE7CBD" w:rsidRDefault="00CE7CBD"/>
    <w:p w:rsidR="00CE7CBD" w:rsidRDefault="00CE7CBD"/>
    <w:p w:rsidR="00CE7CBD" w:rsidRDefault="00CE7CBD"/>
    <w:p w:rsidR="00CE7CBD" w:rsidRDefault="00CE7CBD"/>
    <w:p w:rsidR="00CE7CBD" w:rsidRDefault="00CE7CBD"/>
    <w:p w:rsidR="00CE7CBD" w:rsidRDefault="00CE7CBD" w:rsidP="00EE592D">
      <w:pPr>
        <w:rPr>
          <w:b/>
          <w:sz w:val="240"/>
          <w:szCs w:val="240"/>
        </w:rPr>
      </w:pPr>
      <w:r>
        <w:rPr>
          <w:noProof/>
        </w:rPr>
        <w:pict>
          <v:rect id="Obdélník 5" o:spid="_x0000_s1026" style="position:absolute;margin-left:170.95pt;margin-top:24.65pt;width:200.5pt;height:104.5pt;z-index:-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" strokeweight="2pt"/>
        </w:pict>
      </w:r>
      <w:r>
        <w:rPr>
          <w:noProof/>
        </w:rPr>
        <w:pict>
          <v:rect id="Obdélník 3" o:spid="_x0000_s1027" style="position:absolute;margin-left:-2.05pt;margin-top:24.65pt;width:136pt;height:104.5pt;z-index:-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" strokeweight="2pt"/>
        </w:pict>
      </w:r>
      <w:r>
        <w:rPr>
          <w:b/>
          <w:sz w:val="240"/>
          <w:szCs w:val="240"/>
        </w:rPr>
        <w:t>IN</w:t>
      </w:r>
      <w:r>
        <w:rPr>
          <w:b/>
          <w:sz w:val="240"/>
          <w:szCs w:val="240"/>
        </w:rPr>
        <w:tab/>
      </w:r>
      <w:r>
        <w:rPr>
          <w:b/>
          <w:sz w:val="240"/>
          <w:szCs w:val="240"/>
        </w:rPr>
        <w:tab/>
        <w:t xml:space="preserve">ON </w:t>
      </w:r>
    </w:p>
    <w:p w:rsidR="00CE7CBD" w:rsidRDefault="00CE7CBD" w:rsidP="00EE592D">
      <w:pPr>
        <w:rPr>
          <w:b/>
          <w:sz w:val="240"/>
          <w:szCs w:val="240"/>
        </w:rPr>
      </w:pPr>
      <w:r>
        <w:rPr>
          <w:noProof/>
        </w:rPr>
        <w:pict>
          <v:rect id="Obdélník 6" o:spid="_x0000_s1028" style="position:absolute;margin-left:-12.05pt;margin-top:25.7pt;width:460pt;height:111.5pt;z-index:-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" strokeweight="2pt"/>
        </w:pict>
      </w:r>
      <w:r>
        <w:rPr>
          <w:b/>
          <w:sz w:val="240"/>
          <w:szCs w:val="240"/>
        </w:rPr>
        <w:t>UNDER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7" o:spid="_x0000_s1029" style="position:absolute;margin-left:-12.05pt;margin-top:25.3pt;width:555.5pt;height:103.5pt;z-index:-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" strokeweight="2pt"/>
        </w:pict>
      </w:r>
      <w:r>
        <w:rPr>
          <w:b/>
          <w:sz w:val="240"/>
          <w:szCs w:val="240"/>
        </w:rPr>
        <w:t>NEXT TO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8" o:spid="_x0000_s1030" style="position:absolute;margin-left:-7.55pt;margin-top:21.35pt;width:361.5pt;height:114pt;z-index:-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" strokeweight="2pt"/>
        </w:pict>
      </w:r>
      <w:r>
        <w:rPr>
          <w:b/>
          <w:sz w:val="240"/>
          <w:szCs w:val="240"/>
        </w:rPr>
        <w:t>NEAR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9" o:spid="_x0000_s1031" style="position:absolute;margin-left:-7.55pt;margin-top:21.95pt;width:501.5pt;height:114.5pt;z-index:-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" strokeweight="2pt"/>
        </w:pict>
      </w:r>
      <w:r>
        <w:rPr>
          <w:b/>
          <w:sz w:val="240"/>
          <w:szCs w:val="240"/>
        </w:rPr>
        <w:t>ACROSS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10" o:spid="_x0000_s1032" style="position:absolute;margin-left:-11.55pt;margin-top:20.15pt;width:471.5pt;height:117pt;z-index:-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" strokeweight="2pt"/>
        </w:pict>
      </w:r>
      <w:r>
        <w:rPr>
          <w:b/>
          <w:sz w:val="240"/>
          <w:szCs w:val="240"/>
        </w:rPr>
        <w:t>ROUND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11" o:spid="_x0000_s1033" style="position:absolute;margin-left:-11.55pt;margin-top:23.2pt;width:328.5pt;height:113.5pt;z-index:-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" strokeweight="2pt"/>
        </w:pict>
      </w:r>
      <w:r>
        <w:rPr>
          <w:b/>
          <w:sz w:val="240"/>
          <w:szCs w:val="240"/>
        </w:rPr>
        <w:t>INTO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12" o:spid="_x0000_s1034" style="position:absolute;margin-left:-11.55pt;margin-top:21.3pt;width:494pt;height:117pt;z-index:-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" strokeweight="2pt"/>
        </w:pict>
      </w:r>
      <w:r>
        <w:rPr>
          <w:b/>
          <w:sz w:val="240"/>
          <w:szCs w:val="240"/>
        </w:rPr>
        <w:t>OUT OF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13" o:spid="_x0000_s1035" style="position:absolute;margin-left:-8.05pt;margin-top:15.35pt;width:393.5pt;height:124.5pt;z-index:-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" strokeweight="2pt"/>
        </w:pict>
      </w:r>
      <w:r>
        <w:rPr>
          <w:b/>
          <w:sz w:val="240"/>
          <w:szCs w:val="240"/>
        </w:rPr>
        <w:t>FROM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14" o:spid="_x0000_s1036" style="position:absolute;margin-left:-14.55pt;margin-top:26.95pt;width:203.5pt;height:107pt;z-index:-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" strokeweight="2pt"/>
        </w:pict>
      </w:r>
      <w:r>
        <w:rPr>
          <w:b/>
          <w:sz w:val="240"/>
          <w:szCs w:val="240"/>
        </w:rPr>
        <w:t>TO</w:t>
      </w:r>
    </w:p>
    <w:p w:rsidR="00CE7CBD" w:rsidRDefault="00CE7CBD" w:rsidP="00DD7CE2">
      <w:pPr>
        <w:tabs>
          <w:tab w:val="left" w:pos="10490"/>
        </w:tabs>
        <w:rPr>
          <w:b/>
          <w:sz w:val="240"/>
          <w:szCs w:val="240"/>
        </w:rPr>
      </w:pPr>
      <w:r>
        <w:rPr>
          <w:noProof/>
        </w:rPr>
        <w:pict>
          <v:rect id="Obdélník 15" o:spid="_x0000_s1037" style="position:absolute;margin-left:-11.55pt;margin-top:12.15pt;width:503.5pt;height:130pt;z-index:-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" strokeweight="2pt"/>
        </w:pict>
      </w:r>
      <w:r>
        <w:rPr>
          <w:b/>
          <w:sz w:val="240"/>
          <w:szCs w:val="240"/>
        </w:rPr>
        <w:t>BEHIND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z w:val="200"/>
          <w:szCs w:val="200"/>
        </w:rPr>
      </w:pPr>
      <w:r>
        <w:rPr>
          <w:noProof/>
        </w:rPr>
        <w:pict>
          <v:rect id="Obdélník 16" o:spid="_x0000_s1038" style="position:absolute;margin-left:-4.05pt;margin-top:11.7pt;width:523.5pt;height:108.5pt;z-index:-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" strokeweight="2pt"/>
        </w:pict>
      </w:r>
      <w:r>
        <w:rPr>
          <w:b/>
          <w:sz w:val="200"/>
          <w:szCs w:val="200"/>
        </w:rPr>
        <w:t>BETWEEN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z w:val="200"/>
          <w:szCs w:val="200"/>
        </w:rPr>
      </w:pPr>
      <w:r>
        <w:rPr>
          <w:noProof/>
        </w:rPr>
        <w:pict>
          <v:rect id="Obdélník 17" o:spid="_x0000_s1039" style="position:absolute;margin-left:-1.55pt;margin-top:13.15pt;width:521pt;height:108.5pt;z-index:-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" strokeweight="2pt"/>
        </w:pict>
      </w:r>
      <w:r>
        <w:rPr>
          <w:b/>
          <w:sz w:val="200"/>
          <w:szCs w:val="200"/>
        </w:rPr>
        <w:t>OPPOSITE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z w:val="160"/>
          <w:szCs w:val="160"/>
        </w:rPr>
      </w:pPr>
      <w:r>
        <w:rPr>
          <w:noProof/>
        </w:rPr>
        <w:pict>
          <v:rect id="Obdélník 18" o:spid="_x0000_s1040" style="position:absolute;margin-left:-11.55pt;margin-top:9.05pt;width:543.5pt;height:97.5pt;z-index:-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" strokeweight="2pt"/>
        </w:pict>
      </w:r>
      <w:r>
        <w:rPr>
          <w:b/>
          <w:sz w:val="160"/>
          <w:szCs w:val="160"/>
        </w:rPr>
        <w:t>IN FRONT OF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60"/>
          <w:szCs w:val="160"/>
        </w:rPr>
      </w:pPr>
      <w:r>
        <w:rPr>
          <w:noProof/>
        </w:rPr>
        <w:pict>
          <v:rect id="Obdélník 20" o:spid="_x0000_s1041" style="position:absolute;margin-left:177.95pt;margin-top:7.65pt;width:198.5pt;height:90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" strokecolor="#4bacc6" strokeweight="2pt"/>
        </w:pict>
      </w:r>
      <w:r>
        <w:rPr>
          <w:noProof/>
        </w:rPr>
        <w:pict>
          <v:rect id="Obdélník 19" o:spid="_x0000_s1042" style="position:absolute;margin-left:-14.55pt;margin-top:7.65pt;width:148pt;height:90pt;z-index:-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" strokecolor="#4bacc6" strokeweight="2pt"/>
        </w:pict>
      </w:r>
      <w:r>
        <w:rPr>
          <w:b/>
          <w:spacing w:val="60"/>
          <w:sz w:val="160"/>
          <w:szCs w:val="160"/>
        </w:rPr>
        <w:t>NA   POD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60"/>
          <w:szCs w:val="160"/>
        </w:rPr>
      </w:pPr>
      <w:r>
        <w:rPr>
          <w:noProof/>
        </w:rPr>
        <w:pict>
          <v:rect id="Obdélník 22" o:spid="_x0000_s1043" style="position:absolute;margin-left:-12.05pt;margin-top:143pt;width:460.5pt;height:110.5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" strokecolor="#4bacc6" strokeweight="2pt"/>
        </w:pict>
      </w:r>
      <w:r>
        <w:rPr>
          <w:noProof/>
        </w:rPr>
        <w:pict>
          <v:rect id="Obdélník 21" o:spid="_x0000_s1044" style="position:absolute;margin-left:-17.05pt;margin-top:3pt;width:259pt;height:101.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" strokecolor="#4bacc6" strokeweight="2pt"/>
        </w:pict>
      </w:r>
      <w:r>
        <w:rPr>
          <w:b/>
          <w:spacing w:val="60"/>
          <w:sz w:val="160"/>
          <w:szCs w:val="160"/>
        </w:rPr>
        <w:t>V, VE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60"/>
          <w:szCs w:val="160"/>
        </w:rPr>
      </w:pPr>
      <w:r>
        <w:rPr>
          <w:b/>
          <w:spacing w:val="60"/>
          <w:sz w:val="160"/>
          <w:szCs w:val="160"/>
        </w:rPr>
        <w:t>BLÍZKO, U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60"/>
          <w:szCs w:val="160"/>
        </w:rPr>
      </w:pPr>
      <w:r>
        <w:rPr>
          <w:noProof/>
        </w:rPr>
        <w:pict>
          <v:rect id="Obdélník 24" o:spid="_x0000_s1045" style="position:absolute;margin-left:-14.55pt;margin-top:139.65pt;width:559pt;height:98.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" strokecolor="#4bacc6" strokeweight="2pt"/>
        </w:pict>
      </w:r>
      <w:r>
        <w:rPr>
          <w:noProof/>
        </w:rPr>
        <w:pict>
          <v:rect id="Obdélník 23" o:spid="_x0000_s1046" style="position:absolute;margin-left:-12.05pt;margin-top:5.15pt;width:328pt;height:96.5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" strokecolor="#4bacc6" strokeweight="2pt"/>
        </w:pict>
      </w:r>
      <w:r>
        <w:rPr>
          <w:b/>
          <w:spacing w:val="60"/>
          <w:sz w:val="160"/>
          <w:szCs w:val="160"/>
        </w:rPr>
        <w:t>VEDLE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 w:rsidRPr="004306F1">
        <w:rPr>
          <w:b/>
          <w:spacing w:val="60"/>
          <w:sz w:val="144"/>
          <w:szCs w:val="144"/>
        </w:rPr>
        <w:t>PŘES, NAPŘÍČ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60"/>
          <w:szCs w:val="160"/>
        </w:rPr>
      </w:pPr>
      <w:r>
        <w:rPr>
          <w:noProof/>
        </w:rPr>
        <w:pict>
          <v:rect id="Obdélník 26" o:spid="_x0000_s1047" style="position:absolute;margin-left:-14.05pt;margin-top:140.65pt;width:554pt;height:106.5pt;z-index:-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" strokecolor="#4bacc6" strokeweight="2pt"/>
        </w:pict>
      </w:r>
      <w:r>
        <w:rPr>
          <w:noProof/>
        </w:rPr>
        <w:pict>
          <v:rect id="Obdélník 25" o:spid="_x0000_s1048" style="position:absolute;margin-left:-8.55pt;margin-top:8.15pt;width:344.5pt;height:85.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" strokecolor="#4bacc6" strokeweight="2pt"/>
        </w:pict>
      </w:r>
      <w:r>
        <w:rPr>
          <w:b/>
          <w:spacing w:val="60"/>
          <w:sz w:val="160"/>
          <w:szCs w:val="160"/>
        </w:rPr>
        <w:t>KOLEM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b/>
          <w:spacing w:val="60"/>
          <w:sz w:val="144"/>
          <w:szCs w:val="144"/>
        </w:rPr>
        <w:t>DO, DOVNITŘ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noProof/>
        </w:rPr>
        <w:pict>
          <v:rect id="Obdélník 27" o:spid="_x0000_s1049" style="position:absolute;margin-left:-14.05pt;margin-top:3.75pt;width:262.5pt;height:85.5pt;z-index:-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" strokecolor="#4bacc6" strokeweight="2pt"/>
        </w:pict>
      </w:r>
      <w:r>
        <w:rPr>
          <w:b/>
          <w:spacing w:val="60"/>
          <w:sz w:val="144"/>
          <w:szCs w:val="144"/>
        </w:rPr>
        <w:t>VEN Z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noProof/>
        </w:rPr>
        <w:pict>
          <v:rect id="Obdélník 28" o:spid="_x0000_s1050" style="position:absolute;margin-left:-8.55pt;margin-top:3pt;width:229pt;height:92.5pt;z-index:-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" strokecolor="#4bacc6" strokeweight="2pt"/>
        </w:pict>
      </w:r>
      <w:r>
        <w:rPr>
          <w:b/>
          <w:spacing w:val="60"/>
          <w:sz w:val="144"/>
          <w:szCs w:val="144"/>
        </w:rPr>
        <w:t>OD, Z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noProof/>
        </w:rPr>
        <w:pict>
          <v:rect id="Obdélník 29" o:spid="_x0000_s1051" style="position:absolute;margin-left:-8.55pt;margin-top:5.75pt;width:229pt;height:91.5pt;z-index:-251648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" strokecolor="#4bacc6" strokeweight="2pt"/>
        </w:pict>
      </w:r>
      <w:r>
        <w:rPr>
          <w:b/>
          <w:spacing w:val="60"/>
          <w:sz w:val="144"/>
          <w:szCs w:val="144"/>
        </w:rPr>
        <w:t>K, DO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noProof/>
        </w:rPr>
        <w:pict>
          <v:rect id="Obdélník 30" o:spid="_x0000_s1052" style="position:absolute;margin-left:-11.55pt;margin-top:.65pt;width:126.5pt;height:96pt;z-index:-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" strokecolor="#4bacc6" strokeweight="2pt"/>
        </w:pict>
      </w:r>
      <w:r>
        <w:rPr>
          <w:b/>
          <w:spacing w:val="60"/>
          <w:sz w:val="144"/>
          <w:szCs w:val="144"/>
        </w:rPr>
        <w:t>ZA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noProof/>
        </w:rPr>
        <w:pict>
          <v:rect id="Obdélník 32" o:spid="_x0000_s1053" style="position:absolute;margin-left:-7.55pt;margin-top:130.9pt;width:370.5pt;height:96pt;z-index:-251644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" strokecolor="#4bacc6" strokeweight="2pt"/>
        </w:pict>
      </w:r>
      <w:r>
        <w:rPr>
          <w:noProof/>
        </w:rPr>
        <w:pict>
          <v:rect id="Obdélník 31" o:spid="_x0000_s1054" style="position:absolute;margin-left:-14.05pt;margin-top:1.4pt;width:235.5pt;height:100.5pt;z-index:-251645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" strokecolor="#4bacc6" strokeweight="2pt"/>
        </w:pict>
      </w:r>
      <w:r>
        <w:rPr>
          <w:b/>
          <w:spacing w:val="60"/>
          <w:sz w:val="144"/>
          <w:szCs w:val="144"/>
        </w:rPr>
        <w:t>MEZI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noProof/>
        </w:rPr>
        <w:pict>
          <v:rect id="Obdélník 33" o:spid="_x0000_s1055" style="position:absolute;margin-left:-11.55pt;margin-top:124.15pt;width:230pt;height:102pt;z-index:-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" strokecolor="#4bacc6" strokeweight="2pt"/>
        </w:pict>
      </w:r>
      <w:r>
        <w:rPr>
          <w:b/>
          <w:spacing w:val="60"/>
          <w:sz w:val="144"/>
          <w:szCs w:val="144"/>
        </w:rPr>
        <w:t>NAPROTI</w:t>
      </w:r>
    </w:p>
    <w:p w:rsidR="00CE7CBD" w:rsidRPr="00D47611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  <w:r>
        <w:rPr>
          <w:b/>
          <w:spacing w:val="60"/>
          <w:sz w:val="144"/>
          <w:szCs w:val="144"/>
        </w:rPr>
        <w:t>PŘED</w:t>
      </w: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</w:p>
    <w:p w:rsidR="00CE7CBD" w:rsidRDefault="00CE7CBD" w:rsidP="00DB6FAE">
      <w:pPr>
        <w:tabs>
          <w:tab w:val="left" w:pos="10490"/>
        </w:tabs>
        <w:spacing w:line="360" w:lineRule="auto"/>
        <w:rPr>
          <w:b/>
          <w:spacing w:val="60"/>
          <w:sz w:val="144"/>
          <w:szCs w:val="144"/>
        </w:rPr>
      </w:pPr>
    </w:p>
    <w:p w:rsidR="00CE7CBD" w:rsidRPr="00E41945" w:rsidRDefault="00CE7CBD" w:rsidP="00DB6FAE">
      <w:pPr>
        <w:tabs>
          <w:tab w:val="left" w:pos="10490"/>
        </w:tabs>
        <w:spacing w:line="360" w:lineRule="auto"/>
        <w:rPr>
          <w:b/>
          <w:spacing w:val="60"/>
        </w:rPr>
      </w:pPr>
      <w:r>
        <w:rPr>
          <w:b/>
          <w:sz w:val="28"/>
          <w:szCs w:val="28"/>
        </w:rPr>
        <w:t>Autor prohlašuje, že tento materiál je jeho prací.</w:t>
      </w:r>
      <w:bookmarkStart w:id="0" w:name="_GoBack"/>
      <w:bookmarkEnd w:id="0"/>
    </w:p>
    <w:sectPr w:rsidR="00CE7CBD" w:rsidRPr="00E41945" w:rsidSect="00DD7CE2">
      <w:pgSz w:w="11906" w:h="16838"/>
      <w:pgMar w:top="1417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0B9"/>
    <w:rsid w:val="00136240"/>
    <w:rsid w:val="00294A30"/>
    <w:rsid w:val="00416937"/>
    <w:rsid w:val="004306F1"/>
    <w:rsid w:val="006225D5"/>
    <w:rsid w:val="007430B9"/>
    <w:rsid w:val="008C3A32"/>
    <w:rsid w:val="00974098"/>
    <w:rsid w:val="00A26134"/>
    <w:rsid w:val="00C571AB"/>
    <w:rsid w:val="00CE7CBD"/>
    <w:rsid w:val="00D47611"/>
    <w:rsid w:val="00DB6FAE"/>
    <w:rsid w:val="00DD7CE2"/>
    <w:rsid w:val="00E34D9F"/>
    <w:rsid w:val="00E41945"/>
    <w:rsid w:val="00EE592D"/>
    <w:rsid w:val="00F07D66"/>
    <w:rsid w:val="00F47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0B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430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30B9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7</Pages>
  <Words>190</Words>
  <Characters>1122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leko</cp:lastModifiedBy>
  <cp:revision>12</cp:revision>
  <dcterms:created xsi:type="dcterms:W3CDTF">2012-04-20T13:27:00Z</dcterms:created>
  <dcterms:modified xsi:type="dcterms:W3CDTF">2013-10-04T14:13:00Z</dcterms:modified>
</cp:coreProperties>
</file>