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CA1" w:rsidRDefault="00665CA1" w:rsidP="00BD7583">
      <w:pPr>
        <w:jc w:val="center"/>
        <w:rPr>
          <w:rFonts w:ascii="Arial" w:hAnsi="Arial" w:cs="Arial"/>
          <w:b/>
          <w:bCs/>
        </w:rPr>
      </w:pPr>
      <w:r w:rsidRPr="00A75150">
        <w:rPr>
          <w:rFonts w:ascii="Arial" w:hAnsi="Arial" w:cs="Arial"/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Popis: N:\Obchod\EU projekty\Loga\logolinkII_cb.jpg" style="width:453pt;height:129.75pt;visibility:visible">
            <v:imagedata r:id="rId5" o:title=""/>
          </v:shape>
        </w:pict>
      </w:r>
    </w:p>
    <w:p w:rsidR="00665CA1" w:rsidRDefault="00665CA1" w:rsidP="00BD758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665CA1" w:rsidRDefault="00665CA1" w:rsidP="00BD758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665CA1" w:rsidRDefault="00665CA1" w:rsidP="00BD758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665CA1" w:rsidRDefault="00665CA1" w:rsidP="00BD7583">
      <w:pPr>
        <w:jc w:val="both"/>
        <w:rPr>
          <w:rFonts w:ascii="Arial" w:hAnsi="Arial" w:cs="Arial"/>
          <w:b/>
          <w:bCs/>
        </w:rPr>
      </w:pPr>
    </w:p>
    <w:p w:rsidR="00665CA1" w:rsidRDefault="00665CA1" w:rsidP="00BD7583">
      <w:pPr>
        <w:jc w:val="both"/>
        <w:rPr>
          <w:rFonts w:ascii="Arial" w:hAnsi="Arial" w:cs="Arial"/>
          <w:b/>
          <w:bCs/>
        </w:rPr>
      </w:pPr>
    </w:p>
    <w:p w:rsidR="00665CA1" w:rsidRDefault="00665CA1" w:rsidP="00BD7583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665CA1" w:rsidRDefault="00665CA1" w:rsidP="00BD7583">
      <w:pPr>
        <w:jc w:val="both"/>
        <w:rPr>
          <w:rFonts w:ascii="Arial" w:hAnsi="Arial" w:cs="Arial"/>
          <w:b/>
          <w:bCs/>
        </w:rPr>
      </w:pPr>
    </w:p>
    <w:p w:rsidR="00665CA1" w:rsidRDefault="00665CA1" w:rsidP="00BD7583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665CA1" w:rsidRDefault="00665CA1" w:rsidP="00BD7583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65CA1" w:rsidRDefault="00665CA1" w:rsidP="00BD758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VY_22_INOVACE_1.1.13</w:t>
      </w:r>
      <w:r>
        <w:rPr>
          <w:rFonts w:ascii="Arial" w:hAnsi="Arial" w:cs="Arial"/>
          <w:b/>
          <w:bCs/>
        </w:rPr>
        <w:tab/>
      </w:r>
    </w:p>
    <w:p w:rsidR="00665CA1" w:rsidRDefault="00665CA1" w:rsidP="00BD75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65CA1" w:rsidRDefault="00665CA1" w:rsidP="00BD758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Lenka Koritenská</w:t>
      </w:r>
    </w:p>
    <w:p w:rsidR="00665CA1" w:rsidRDefault="00665CA1" w:rsidP="00BD75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65CA1" w:rsidRDefault="00665CA1" w:rsidP="00BD758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17. 04. 2012</w:t>
      </w:r>
    </w:p>
    <w:p w:rsidR="00665CA1" w:rsidRDefault="00665CA1" w:rsidP="00BD75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65CA1" w:rsidRDefault="00665CA1" w:rsidP="00BD758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Prepositions  – předložky</w:t>
      </w:r>
    </w:p>
    <w:p w:rsidR="00665CA1" w:rsidRDefault="00665CA1" w:rsidP="00BD75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65CA1" w:rsidRDefault="00665CA1" w:rsidP="00BD758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665CA1" w:rsidRDefault="00665CA1" w:rsidP="00BD75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65CA1" w:rsidRDefault="00665CA1" w:rsidP="00BD758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665CA1" w:rsidRDefault="00665CA1" w:rsidP="00BD75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65CA1" w:rsidRDefault="00665CA1" w:rsidP="00BD758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665CA1" w:rsidRDefault="00665CA1" w:rsidP="00BD75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65CA1" w:rsidRDefault="00665CA1" w:rsidP="00BD75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65CA1" w:rsidRDefault="00665CA1" w:rsidP="00BD7583">
      <w:pPr>
        <w:autoSpaceDE w:val="0"/>
        <w:autoSpaceDN w:val="0"/>
        <w:adjustRightInd w:val="0"/>
        <w:ind w:left="7740" w:hanging="720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předložky místa</w:t>
      </w:r>
    </w:p>
    <w:p w:rsidR="00665CA1" w:rsidRDefault="00665CA1" w:rsidP="00BD75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65CA1" w:rsidRDefault="00665CA1" w:rsidP="00BD7583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 - výstižný popis způsobu použití VM ve výuce:</w:t>
      </w:r>
      <w:r>
        <w:rPr>
          <w:rFonts w:ascii="Arial" w:hAnsi="Arial" w:cs="Arial"/>
        </w:rPr>
        <w:t xml:space="preserve"> Tento materiál slouží k procvičení dané slovní zásoby a upevnění významu předložek. </w:t>
      </w:r>
    </w:p>
    <w:p w:rsidR="00665CA1" w:rsidRDefault="00665CA1" w:rsidP="00BD7583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665CA1" w:rsidRDefault="00665CA1" w:rsidP="00BD7583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</w:p>
    <w:p w:rsidR="00665CA1" w:rsidRDefault="00665CA1" w:rsidP="00BD75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65CA1" w:rsidRDefault="00665CA1" w:rsidP="00BD7583">
      <w:pPr>
        <w:autoSpaceDE w:val="0"/>
        <w:autoSpaceDN w:val="0"/>
        <w:adjustRightInd w:val="0"/>
        <w:ind w:firstLine="540"/>
        <w:jc w:val="both"/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665CA1" w:rsidRDefault="00665CA1">
      <w:r>
        <w:tab/>
      </w:r>
      <w:r>
        <w:tab/>
      </w:r>
      <w:r>
        <w:tab/>
      </w:r>
      <w:r>
        <w:rPr>
          <w:rFonts w:ascii="Arial" w:hAnsi="Arial" w:cs="Arial"/>
        </w:rPr>
        <w:t>psací</w:t>
      </w:r>
      <w:r w:rsidRPr="00BD7583">
        <w:rPr>
          <w:rFonts w:ascii="Arial" w:hAnsi="Arial" w:cs="Arial"/>
        </w:rPr>
        <w:t xml:space="preserve"> potřeby</w:t>
      </w:r>
    </w:p>
    <w:p w:rsidR="00665CA1" w:rsidRPr="001765F5" w:rsidRDefault="00665CA1">
      <w:pPr>
        <w:rPr>
          <w:rFonts w:ascii="Arial" w:hAnsi="Arial" w:cs="Arial"/>
        </w:rPr>
      </w:pPr>
      <w:r>
        <w:tab/>
      </w:r>
      <w:r>
        <w:tab/>
      </w:r>
      <w:r>
        <w:tab/>
      </w:r>
      <w:r w:rsidRPr="001765F5">
        <w:rPr>
          <w:rFonts w:ascii="Arial" w:hAnsi="Arial" w:cs="Arial"/>
        </w:rPr>
        <w:t>pastelky</w:t>
      </w:r>
    </w:p>
    <w:p w:rsidR="00665CA1" w:rsidRDefault="00665CA1"/>
    <w:p w:rsidR="00665CA1" w:rsidRDefault="00665CA1"/>
    <w:p w:rsidR="00665CA1" w:rsidRDefault="00665CA1"/>
    <w:p w:rsidR="00665CA1" w:rsidRDefault="00665CA1"/>
    <w:p w:rsidR="00665CA1" w:rsidRDefault="00665CA1"/>
    <w:p w:rsidR="00665CA1" w:rsidRDefault="00665CA1" w:rsidP="00BD7583">
      <w:pPr>
        <w:jc w:val="center"/>
        <w:rPr>
          <w:b/>
          <w:sz w:val="28"/>
          <w:szCs w:val="28"/>
          <w:u w:val="single"/>
        </w:rPr>
      </w:pPr>
    </w:p>
    <w:p w:rsidR="00665CA1" w:rsidRDefault="00665CA1" w:rsidP="00BD7583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PREPOSITIONS – PŘEDLOŽKY</w:t>
      </w:r>
    </w:p>
    <w:p w:rsidR="00665CA1" w:rsidRDefault="00665CA1" w:rsidP="00BD7583">
      <w:pPr>
        <w:jc w:val="center"/>
        <w:rPr>
          <w:b/>
          <w:sz w:val="28"/>
          <w:szCs w:val="28"/>
          <w:u w:val="single"/>
        </w:rPr>
      </w:pPr>
    </w:p>
    <w:p w:rsidR="00665CA1" w:rsidRPr="00BD7583" w:rsidRDefault="00665CA1" w:rsidP="00BD7583">
      <w:pPr>
        <w:pStyle w:val="ListParagraph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BD7583">
        <w:rPr>
          <w:b/>
        </w:rPr>
        <w:t xml:space="preserve">K uvedeným předložkám dopiš </w:t>
      </w:r>
      <w:r>
        <w:rPr>
          <w:b/>
        </w:rPr>
        <w:t xml:space="preserve">buď </w:t>
      </w:r>
      <w:r w:rsidRPr="00BD7583">
        <w:rPr>
          <w:b/>
        </w:rPr>
        <w:t>český v</w:t>
      </w:r>
      <w:r>
        <w:rPr>
          <w:b/>
        </w:rPr>
        <w:t>ýznam, překlad, nebo nakresli obrázek:</w:t>
      </w:r>
    </w:p>
    <w:p w:rsidR="00665CA1" w:rsidRPr="00BD7583" w:rsidRDefault="00665CA1" w:rsidP="00BD7583">
      <w:pPr>
        <w:spacing w:line="360" w:lineRule="auto"/>
        <w:rPr>
          <w:b/>
          <w:u w:val="single"/>
        </w:rPr>
      </w:pPr>
      <w:r>
        <w:rPr>
          <w:noProof/>
        </w:rPr>
        <w:pict>
          <v:oval id="Ovál 3" o:spid="_x0000_s1026" style="position:absolute;margin-left:137.15pt;margin-top:4.25pt;width:17pt;height:15.5pt;z-index:2516505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" fillcolor="red" strokecolor="red" strokeweight="2pt"/>
        </w:pict>
      </w:r>
      <w:r>
        <w:rPr>
          <w:noProof/>
        </w:rPr>
        <w:pict>
          <v:rect id="Obdélník 2" o:spid="_x0000_s1027" style="position:absolute;margin-left:122.65pt;margin-top:22.25pt;width:49pt;height:27pt;z-index:251649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" fillcolor="#7030a0" strokecolor="#8064a2" strokeweight="2pt"/>
        </w:pict>
      </w:r>
      <w:r w:rsidRPr="00BD7583">
        <w:rPr>
          <w:b/>
          <w:u w:val="single"/>
        </w:rPr>
        <w:t xml:space="preserve">Vzor: </w:t>
      </w:r>
    </w:p>
    <w:p w:rsidR="00665CA1" w:rsidRDefault="00665CA1" w:rsidP="001F7E8F">
      <w:pPr>
        <w:spacing w:line="360" w:lineRule="auto"/>
        <w:ind w:firstLine="708"/>
        <w:rPr>
          <w:b/>
        </w:rPr>
      </w:pPr>
      <w:r>
        <w:rPr>
          <w:b/>
        </w:rPr>
        <w:t>ON __</w:t>
      </w:r>
      <w:r>
        <w:rPr>
          <w:b/>
          <w:u w:val="single"/>
        </w:rPr>
        <w:t>na</w:t>
      </w:r>
      <w:r>
        <w:rPr>
          <w:b/>
        </w:rPr>
        <w:t>__</w:t>
      </w:r>
      <w:r>
        <w:rPr>
          <w:b/>
        </w:rPr>
        <w:tab/>
      </w:r>
      <w:r>
        <w:rPr>
          <w:b/>
        </w:rPr>
        <w:tab/>
      </w:r>
    </w:p>
    <w:p w:rsidR="00665CA1" w:rsidRDefault="00665CA1" w:rsidP="00BD7583">
      <w:pPr>
        <w:spacing w:line="360" w:lineRule="auto"/>
        <w:ind w:left="708"/>
        <w:rPr>
          <w:b/>
        </w:rPr>
      </w:pPr>
    </w:p>
    <w:p w:rsidR="00665CA1" w:rsidRDefault="00665CA1" w:rsidP="00BD7583">
      <w:pPr>
        <w:spacing w:line="360" w:lineRule="auto"/>
        <w:ind w:left="708"/>
        <w:rPr>
          <w:b/>
        </w:rPr>
      </w:pPr>
    </w:p>
    <w:p w:rsidR="00665CA1" w:rsidRDefault="00665CA1" w:rsidP="00BD7583">
      <w:pPr>
        <w:spacing w:line="360" w:lineRule="auto"/>
        <w:ind w:left="708"/>
        <w:rPr>
          <w:b/>
        </w:rPr>
      </w:pPr>
    </w:p>
    <w:p w:rsidR="00665CA1" w:rsidRDefault="00665CA1" w:rsidP="00BD7583">
      <w:pPr>
        <w:spacing w:line="360" w:lineRule="auto"/>
        <w:ind w:left="708"/>
        <w:rPr>
          <w:b/>
        </w:rPr>
      </w:pPr>
      <w:r>
        <w:rPr>
          <w:b/>
        </w:rPr>
        <w:t>IN ______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UNDER ________</w:t>
      </w:r>
    </w:p>
    <w:p w:rsidR="00665CA1" w:rsidRDefault="00665CA1" w:rsidP="00BD7583">
      <w:pPr>
        <w:spacing w:line="360" w:lineRule="auto"/>
        <w:ind w:left="708"/>
        <w:rPr>
          <w:b/>
        </w:rPr>
      </w:pPr>
    </w:p>
    <w:p w:rsidR="00665CA1" w:rsidRDefault="00665CA1" w:rsidP="00BD7583">
      <w:pPr>
        <w:spacing w:line="360" w:lineRule="auto"/>
        <w:ind w:left="708"/>
        <w:rPr>
          <w:b/>
        </w:rPr>
      </w:pPr>
      <w:r>
        <w:rPr>
          <w:b/>
        </w:rPr>
        <w:t>______ blízko, u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 vedle</w:t>
      </w:r>
    </w:p>
    <w:p w:rsidR="00665CA1" w:rsidRDefault="00665CA1" w:rsidP="00BD7583">
      <w:pPr>
        <w:spacing w:line="360" w:lineRule="auto"/>
        <w:ind w:left="708"/>
        <w:rPr>
          <w:b/>
        </w:rPr>
      </w:pPr>
    </w:p>
    <w:p w:rsidR="00665CA1" w:rsidRDefault="00665CA1" w:rsidP="00BD7583">
      <w:pPr>
        <w:spacing w:line="360" w:lineRule="auto"/>
        <w:ind w:left="708"/>
        <w:rPr>
          <w:b/>
        </w:rPr>
      </w:pPr>
      <w:r>
        <w:rPr>
          <w:noProof/>
        </w:rPr>
        <w:pict>
          <v:rect id="Obdélník 8" o:spid="_x0000_s1028" style="position:absolute;left:0;text-align:left;margin-left:424.15pt;margin-top:5.75pt;width:32.5pt;height:29.5pt;z-index:251654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" fillcolor="#7030a0" strokecolor="#8064a2" strokeweight="2pt"/>
        </w:pict>
      </w:r>
      <w:r>
        <w:rPr>
          <w:noProof/>
        </w:rPr>
        <w:pict>
          <v:rect id="Obdélník 7" o:spid="_x0000_s1029" style="position:absolute;left:0;text-align:left;margin-left:218.15pt;margin-top:5.75pt;width:32pt;height:29.5pt;z-index:2516536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" fillcolor="#7030a0" strokecolor="#8064a2" strokeweight="2pt"/>
        </w:pict>
      </w:r>
      <w:r>
        <w:rPr>
          <w:noProof/>
        </w:rPr>
        <w:pict>
          <v:oval id="Ovál 5" o:spid="_x0000_s1030" style="position:absolute;left:0;text-align:left;margin-left:181.15pt;margin-top:19.75pt;width:17pt;height:15.5pt;z-index:2516526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" fillcolor="red" strokecolor="red" strokeweight="2pt"/>
        </w:pict>
      </w:r>
      <w:r>
        <w:rPr>
          <w:noProof/>
        </w:rPr>
        <w:pict>
          <v:rect id="Obdélník 4" o:spid="_x0000_s1031" style="position:absolute;left:0;text-align:left;margin-left:133.65pt;margin-top:5.75pt;width:31.5pt;height:29.5pt;z-index:2516515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" fillcolor="#7030a0" strokecolor="#8064a2" strokeweight="2pt"/>
        </w:pic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665CA1" w:rsidRDefault="00665CA1" w:rsidP="00BD7583">
      <w:pPr>
        <w:spacing w:line="360" w:lineRule="auto"/>
        <w:ind w:left="708"/>
        <w:rPr>
          <w:b/>
        </w:rPr>
      </w:pPr>
      <w:r>
        <w:rPr>
          <w:noProof/>
        </w:rPr>
        <w:pict>
          <v:oval id="Ovál 9" o:spid="_x0000_s1032" style="position:absolute;left:0;text-align:left;margin-left:441.15pt;margin-top:2.55pt;width:18.5pt;height:18pt;z-index:251655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" fillcolor="red" strokecolor="red" strokeweight="2pt"/>
        </w:pict>
      </w:r>
      <w:r>
        <w:rPr>
          <w:b/>
        </w:rPr>
        <w:t xml:space="preserve">_____                                                                  </w:t>
      </w:r>
      <w:r>
        <w:rPr>
          <w:b/>
        </w:rPr>
        <w:tab/>
        <w:t xml:space="preserve">________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665CA1" w:rsidRDefault="00665CA1" w:rsidP="00BD7583">
      <w:pPr>
        <w:spacing w:line="360" w:lineRule="auto"/>
        <w:ind w:left="708"/>
        <w:rPr>
          <w:b/>
        </w:rPr>
      </w:pPr>
    </w:p>
    <w:p w:rsidR="00665CA1" w:rsidRDefault="00665CA1" w:rsidP="00BD7583">
      <w:pPr>
        <w:spacing w:line="360" w:lineRule="auto"/>
        <w:ind w:left="708"/>
        <w:rPr>
          <w:b/>
        </w:rPr>
      </w:pPr>
    </w:p>
    <w:p w:rsidR="00665CA1" w:rsidRDefault="00665CA1" w:rsidP="00B37B46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 xml:space="preserve">Doplň do vět </w:t>
      </w:r>
      <w:r w:rsidRPr="00B37B46">
        <w:rPr>
          <w:b/>
          <w:i/>
        </w:rPr>
        <w:t xml:space="preserve">to </w:t>
      </w:r>
      <w:r>
        <w:rPr>
          <w:b/>
        </w:rPr>
        <w:t xml:space="preserve">nebo </w:t>
      </w:r>
      <w:r w:rsidRPr="00B37B46">
        <w:rPr>
          <w:b/>
          <w:i/>
        </w:rPr>
        <w:t>at</w:t>
      </w:r>
      <w:r>
        <w:rPr>
          <w:b/>
        </w:rPr>
        <w:t>.</w:t>
      </w:r>
    </w:p>
    <w:p w:rsidR="00665CA1" w:rsidRDefault="00665CA1" w:rsidP="00B37B46">
      <w:pPr>
        <w:spacing w:line="360" w:lineRule="auto"/>
        <w:rPr>
          <w:b/>
        </w:rPr>
      </w:pPr>
      <w:r>
        <w:rPr>
          <w:b/>
        </w:rPr>
        <w:t>They go ____ school on Monday.</w:t>
      </w:r>
    </w:p>
    <w:p w:rsidR="00665CA1" w:rsidRDefault="00665CA1" w:rsidP="00B37B46">
      <w:pPr>
        <w:spacing w:line="360" w:lineRule="auto"/>
        <w:rPr>
          <w:b/>
        </w:rPr>
      </w:pPr>
      <w:r>
        <w:rPr>
          <w:b/>
        </w:rPr>
        <w:t>She is ______ school now.</w:t>
      </w:r>
    </w:p>
    <w:p w:rsidR="00665CA1" w:rsidRDefault="00665CA1" w:rsidP="00B37B46">
      <w:pPr>
        <w:spacing w:line="360" w:lineRule="auto"/>
        <w:rPr>
          <w:b/>
        </w:rPr>
      </w:pPr>
      <w:r>
        <w:rPr>
          <w:b/>
        </w:rPr>
        <w:t>You must go ____ the post office.</w:t>
      </w:r>
    </w:p>
    <w:p w:rsidR="00665CA1" w:rsidRDefault="00665CA1" w:rsidP="00B37B46">
      <w:pPr>
        <w:spacing w:line="360" w:lineRule="auto"/>
        <w:rPr>
          <w:b/>
        </w:rPr>
      </w:pPr>
      <w:r>
        <w:rPr>
          <w:b/>
        </w:rPr>
        <w:t>Lucy is ______ the cinema.</w:t>
      </w:r>
    </w:p>
    <w:p w:rsidR="00665CA1" w:rsidRDefault="00665CA1" w:rsidP="00B37B46">
      <w:pPr>
        <w:spacing w:line="360" w:lineRule="auto"/>
        <w:rPr>
          <w:b/>
        </w:rPr>
      </w:pPr>
    </w:p>
    <w:p w:rsidR="00665CA1" w:rsidRDefault="00665CA1" w:rsidP="00B37B46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>Vylušti křížovku, použij předložky z nápovědy:</w:t>
      </w:r>
    </w:p>
    <w:p w:rsidR="00665CA1" w:rsidRDefault="00665CA1" w:rsidP="009077CF">
      <w:pPr>
        <w:spacing w:line="360" w:lineRule="auto"/>
        <w:rPr>
          <w:b/>
        </w:rPr>
      </w:pPr>
      <w:r>
        <w:rPr>
          <w:b/>
        </w:rPr>
        <w:t>(za, naproti, před, mezi, vedle)</w:t>
      </w:r>
    </w:p>
    <w:p w:rsidR="00665CA1" w:rsidRPr="00600C42" w:rsidRDefault="00665CA1" w:rsidP="00600C42">
      <w:pPr>
        <w:rPr>
          <w:rFonts w:ascii="Calibri" w:hAnsi="Calibri" w:cs="Calibri"/>
          <w:color w:val="000000"/>
          <w:sz w:val="22"/>
          <w:szCs w:val="22"/>
        </w:rPr>
      </w:pPr>
    </w:p>
    <w:tbl>
      <w:tblPr>
        <w:tblW w:w="7680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665CA1" w:rsidRPr="00600C42" w:rsidTr="00AC53ED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AC53ED">
            <w:pPr>
              <w:rPr>
                <w:rFonts w:ascii="Calibri" w:hAnsi="Calibri" w:cs="Calibri"/>
                <w:color w:val="000000"/>
              </w:rPr>
            </w:pPr>
            <w:r w:rsidRPr="00600C4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65CA1" w:rsidRPr="00600C42" w:rsidTr="00AC53E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65CA1" w:rsidRPr="00600C42" w:rsidTr="00600C4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65CA1" w:rsidRPr="00600C42" w:rsidTr="00600C4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65CA1" w:rsidRPr="00600C42" w:rsidTr="00600C4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AC53ED">
            <w:pPr>
              <w:rPr>
                <w:rFonts w:ascii="Calibri" w:hAnsi="Calibri" w:cs="Calibri"/>
                <w:color w:val="000000"/>
              </w:rPr>
            </w:pPr>
            <w:r w:rsidRPr="00600C4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65CA1" w:rsidRPr="00600C42" w:rsidTr="008B170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65CA1" w:rsidRPr="00600C42" w:rsidTr="008B170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65CA1" w:rsidRPr="00600C42" w:rsidTr="008B170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65CA1" w:rsidRPr="00600C42" w:rsidTr="008B170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  <w:r w:rsidRPr="00600C4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left w:val="nil"/>
              <w:bottom w:val="nil"/>
              <w:right w:val="nil"/>
            </w:tcBorders>
            <w:noWrap/>
            <w:vAlign w:val="bottom"/>
          </w:tcPr>
          <w:p w:rsidR="00665CA1" w:rsidRPr="00600C42" w:rsidRDefault="00665CA1" w:rsidP="00600C42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665CA1" w:rsidRPr="00600C42" w:rsidRDefault="00665CA1" w:rsidP="00600C42">
      <w:pPr>
        <w:rPr>
          <w:rFonts w:ascii="Calibri" w:hAnsi="Calibri" w:cs="Calibri"/>
          <w:color w:val="000000"/>
          <w:sz w:val="22"/>
          <w:szCs w:val="22"/>
        </w:rPr>
      </w:pPr>
    </w:p>
    <w:p w:rsidR="00665CA1" w:rsidRDefault="00665CA1" w:rsidP="00F4051F">
      <w:pPr>
        <w:spacing w:line="360" w:lineRule="auto"/>
        <w:rPr>
          <w:b/>
        </w:rPr>
      </w:pPr>
    </w:p>
    <w:p w:rsidR="00665CA1" w:rsidRPr="008D06C0" w:rsidRDefault="00665CA1" w:rsidP="008D06C0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>Doplň věty dle nákresu města:</w:t>
      </w:r>
    </w:p>
    <w:p w:rsidR="00665CA1" w:rsidRDefault="00665CA1" w:rsidP="00F4051F">
      <w:pPr>
        <w:spacing w:line="360" w:lineRule="auto"/>
        <w:rPr>
          <w:b/>
          <w:sz w:val="8"/>
          <w:szCs w:val="8"/>
        </w:rPr>
      </w:pPr>
    </w:p>
    <w:p w:rsidR="00665CA1" w:rsidRPr="00273A14" w:rsidRDefault="00665CA1" w:rsidP="00F4051F">
      <w:pPr>
        <w:spacing w:line="360" w:lineRule="auto"/>
        <w:rPr>
          <w:b/>
        </w:rPr>
      </w:pPr>
      <w:r>
        <w:rPr>
          <w:noProof/>
        </w:rPr>
        <w:pict>
          <v:shape id="Obdélník se zakulaceným rohem na stejné straně 22" o:spid="_x0000_s1033" style="position:absolute;margin-left:215.15pt;margin-top:10.05pt;width:95pt;height:133pt;z-index:-251656704;visibility:visible;v-text-anchor:middle" coordsize="1206500,16891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" adj="-11796480,,5400" path="m201087,r804326,c1116470,,1206500,90030,1206500,201087r,1488013l1206500,1689100,,1689100r,l,201087c,90030,90030,,201087,xe" fillcolor="#00b0f0" strokecolor="#205867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201087,0;1005413,0;1206500,201087;1206500,1689100;1206500,1689100;0,1689100;0,1689100;0,201087;201087,0" o:connectangles="0,0,0,0,0,0,0,0,0" textboxrect="0,0,1206500,1689100"/>
            <v:handles>
              <v:h position="@3,#0" polar="10800,10800"/>
              <v:h position="#2,#1" polar="10800,10800" radiusrange="0,10800"/>
            </v:handles>
            <v:textbox style="mso-next-textbox:#Obdélník se zakulaceným rohem na stejné straně 22">
              <w:txbxContent>
                <w:p w:rsidR="00665CA1" w:rsidRPr="008D06C0" w:rsidRDefault="00665CA1" w:rsidP="00961247">
                  <w:pPr>
                    <w:jc w:val="center"/>
                    <w:rPr>
                      <w:b/>
                    </w:rPr>
                  </w:pPr>
                  <w:r w:rsidRPr="008D06C0">
                    <w:rPr>
                      <w:b/>
                    </w:rPr>
                    <w:t>bank</w:t>
                  </w:r>
                </w:p>
              </w:txbxContent>
            </v:textbox>
          </v:shape>
        </w:pict>
      </w:r>
    </w:p>
    <w:p w:rsidR="00665CA1" w:rsidRDefault="00665CA1" w:rsidP="00F4051F">
      <w:pPr>
        <w:spacing w:line="360" w:lineRule="auto"/>
        <w:rPr>
          <w:b/>
          <w:sz w:val="8"/>
          <w:szCs w:val="8"/>
        </w:rPr>
      </w:pPr>
      <w:r>
        <w:rPr>
          <w:noProof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_x0000_s1034" type="#_x0000_t56" style="position:absolute;margin-left:351pt;margin-top:5.7pt;width:99pt;height:108pt;z-index:-251650560" fillcolor="fuchsia" strokecolor="#936" strokeweight="1.5pt"/>
        </w:pict>
      </w:r>
    </w:p>
    <w:p w:rsidR="00665CA1" w:rsidRDefault="00665CA1" w:rsidP="00F4051F">
      <w:pPr>
        <w:spacing w:line="360" w:lineRule="auto"/>
        <w:rPr>
          <w:b/>
          <w:sz w:val="8"/>
          <w:szCs w:val="8"/>
        </w:rPr>
      </w:pPr>
      <w:r>
        <w:rPr>
          <w:noProof/>
        </w:rPr>
        <w:pict>
          <v:rect id="Obdélník 20" o:spid="_x0000_s1035" style="position:absolute;margin-left:4.65pt;margin-top:.95pt;width:98pt;height:114.5pt;z-index:-251658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" fillcolor="#9bbb59" strokecolor="#4e6128" strokeweight="2pt"/>
        </w:pict>
      </w:r>
    </w:p>
    <w:p w:rsidR="00665CA1" w:rsidRDefault="00665CA1" w:rsidP="00F4051F">
      <w:pPr>
        <w:spacing w:line="360" w:lineRule="auto"/>
        <w:rPr>
          <w:b/>
          <w:sz w:val="8"/>
          <w:szCs w:val="8"/>
        </w:rPr>
      </w:pPr>
    </w:p>
    <w:p w:rsidR="00665CA1" w:rsidRDefault="00665CA1" w:rsidP="00F4051F">
      <w:pPr>
        <w:spacing w:line="360" w:lineRule="auto"/>
        <w:rPr>
          <w:b/>
          <w:sz w:val="8"/>
          <w:szCs w:val="8"/>
        </w:rPr>
      </w:pPr>
      <w:r>
        <w:rPr>
          <w:noProof/>
        </w:rPr>
        <w:pict>
          <v:shape id="Obdélník s odříznutým rohem na stejné straně 21" o:spid="_x0000_s1036" style="position:absolute;margin-left:126.15pt;margin-top:3.15pt;width:76pt;height:98.5pt;z-index:-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65200,1250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" path="m160870,l804330,,965200,160870r,1090080l965200,1250950,,1250950r,l,160870,160870,xe" fillcolor="#f79646" strokecolor="#974706" strokeweight="2pt">
            <v:path arrowok="t" o:connecttype="custom" o:connectlocs="160870,0;804330,0;965200,160870;965200,1250950;965200,1250950;0,1250950;0,1250950;0,160870;160870,0" o:connectangles="0,0,0,0,0,0,0,0,0"/>
          </v:shape>
        </w:pict>
      </w:r>
    </w:p>
    <w:p w:rsidR="00665CA1" w:rsidRDefault="00665CA1" w:rsidP="00961247">
      <w:pPr>
        <w:tabs>
          <w:tab w:val="left" w:pos="708"/>
          <w:tab w:val="center" w:pos="4536"/>
        </w:tabs>
        <w:spacing w:line="360" w:lineRule="auto"/>
        <w:rPr>
          <w:b/>
        </w:rPr>
      </w:pPr>
      <w:r>
        <w:rPr>
          <w:b/>
          <w:sz w:val="8"/>
          <w:szCs w:val="8"/>
        </w:rPr>
        <w:t xml:space="preserve">     </w:t>
      </w:r>
      <w:r>
        <w:rPr>
          <w:b/>
          <w:sz w:val="8"/>
          <w:szCs w:val="8"/>
        </w:rPr>
        <w:tab/>
      </w:r>
      <w:r w:rsidRPr="008D06C0">
        <w:rPr>
          <w:b/>
          <w:color w:val="FFFFFF"/>
        </w:rPr>
        <w:t>cinema</w:t>
      </w:r>
      <w:r w:rsidRPr="00961247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665CA1" w:rsidRDefault="00665CA1" w:rsidP="00961247">
      <w:pPr>
        <w:tabs>
          <w:tab w:val="left" w:pos="708"/>
          <w:tab w:val="center" w:pos="4536"/>
        </w:tabs>
        <w:spacing w:line="360" w:lineRule="auto"/>
        <w:rPr>
          <w:b/>
        </w:rPr>
      </w:pPr>
      <w:r>
        <w:rPr>
          <w:noProof/>
        </w:rPr>
        <w:pict>
          <v:rect id="Obdélník 19" o:spid="_x0000_s1037" style="position:absolute;margin-left:-63pt;margin-top:11.4pt;width:135.5pt;height:73pt;z-index:-251659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" fillcolor="#c0504d" strokecolor="#622423" strokeweight="2pt">
            <v:textbox>
              <w:txbxContent>
                <w:p w:rsidR="00665CA1" w:rsidRPr="008D06C0" w:rsidRDefault="00665CA1" w:rsidP="00961247">
                  <w:pPr>
                    <w:rPr>
                      <w:b/>
                    </w:rPr>
                  </w:pPr>
                  <w:r w:rsidRPr="008D06C0">
                    <w:rPr>
                      <w:b/>
                    </w:rPr>
                    <w:t>car park</w:t>
                  </w:r>
                </w:p>
              </w:txbxContent>
            </v:textbox>
          </v:rect>
        </w:pic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museum</w:t>
      </w:r>
      <w:r>
        <w:rPr>
          <w:b/>
        </w:rPr>
        <w:tab/>
      </w:r>
      <w:r>
        <w:rPr>
          <w:b/>
        </w:rPr>
        <w:tab/>
      </w:r>
    </w:p>
    <w:p w:rsidR="00665CA1" w:rsidRPr="00961247" w:rsidRDefault="00665CA1" w:rsidP="00B629DE">
      <w:pPr>
        <w:tabs>
          <w:tab w:val="left" w:pos="708"/>
          <w:tab w:val="center" w:pos="4536"/>
        </w:tabs>
        <w:spacing w:line="360" w:lineRule="auto"/>
        <w:rPr>
          <w:b/>
        </w:rPr>
      </w:pPr>
      <w:r>
        <w:rPr>
          <w:b/>
        </w:rPr>
        <w:tab/>
        <w:t xml:space="preserve">                                  </w:t>
      </w:r>
      <w:bookmarkStart w:id="0" w:name="_GoBack"/>
      <w:bookmarkEnd w:id="0"/>
      <w:r>
        <w:rPr>
          <w:b/>
          <w:color w:val="FFFFFF"/>
        </w:rPr>
        <w:t>book</w:t>
      </w:r>
      <w:r w:rsidRPr="008D06C0">
        <w:rPr>
          <w:b/>
          <w:color w:val="FFFFFF"/>
        </w:rPr>
        <w:t>shop</w:t>
      </w:r>
    </w:p>
    <w:p w:rsidR="00665CA1" w:rsidRDefault="00665CA1" w:rsidP="005D2B40">
      <w:pPr>
        <w:spacing w:line="360" w:lineRule="auto"/>
        <w:ind w:left="7080" w:firstLine="708"/>
        <w:rPr>
          <w:b/>
          <w:sz w:val="8"/>
          <w:szCs w:val="8"/>
        </w:rPr>
      </w:pPr>
      <w:r>
        <w:rPr>
          <w:b/>
          <w:sz w:val="8"/>
          <w:szCs w:val="8"/>
        </w:rPr>
        <w:t xml:space="preserve"> </w:t>
      </w:r>
    </w:p>
    <w:p w:rsidR="00665CA1" w:rsidRDefault="00665CA1" w:rsidP="005D2B40">
      <w:pPr>
        <w:spacing w:line="360" w:lineRule="auto"/>
        <w:rPr>
          <w:b/>
          <w:sz w:val="8"/>
          <w:szCs w:val="8"/>
        </w:rPr>
      </w:pPr>
    </w:p>
    <w:p w:rsidR="00665CA1" w:rsidRDefault="00665CA1" w:rsidP="005D2B40">
      <w:pPr>
        <w:spacing w:line="360" w:lineRule="auto"/>
        <w:rPr>
          <w:b/>
          <w:sz w:val="8"/>
          <w:szCs w:val="8"/>
        </w:rPr>
      </w:pP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  <w:r>
        <w:rPr>
          <w:b/>
          <w:sz w:val="4"/>
          <w:szCs w:val="4"/>
        </w:rPr>
        <w:tab/>
      </w:r>
      <w:r>
        <w:rPr>
          <w:b/>
          <w:sz w:val="4"/>
          <w:szCs w:val="4"/>
        </w:rPr>
        <w:tab/>
      </w: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</w:p>
    <w:p w:rsidR="00665CA1" w:rsidRPr="00961247" w:rsidRDefault="00665CA1" w:rsidP="00F4051F">
      <w:pPr>
        <w:spacing w:line="360" w:lineRule="auto"/>
        <w:rPr>
          <w:b/>
        </w:rPr>
      </w:pPr>
      <w:r>
        <w:rPr>
          <w:b/>
          <w:sz w:val="4"/>
          <w:szCs w:val="4"/>
        </w:rPr>
        <w:tab/>
      </w:r>
      <w:r>
        <w:rPr>
          <w:b/>
          <w:sz w:val="4"/>
          <w:szCs w:val="4"/>
        </w:rPr>
        <w:tab/>
      </w:r>
      <w:r>
        <w:rPr>
          <w:b/>
          <w:sz w:val="4"/>
          <w:szCs w:val="4"/>
        </w:rPr>
        <w:tab/>
        <w:t xml:space="preserve">  </w:t>
      </w:r>
      <w:r>
        <w:rPr>
          <w:b/>
          <w:sz w:val="4"/>
          <w:szCs w:val="4"/>
        </w:rPr>
        <w:tab/>
      </w: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  <w:r>
        <w:rPr>
          <w:noProof/>
        </w:rPr>
        <w:pict>
          <v:rect id="Obdélník 24" o:spid="_x0000_s1038" style="position:absolute;margin-left:-41.35pt;margin-top:3.15pt;width:533pt;height:81.5pt;z-index:-251655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" fillcolor="gray">
            <v:fill color2="#d9d9d9" rotate="t" angle="180" colors="0 #bcbcbc;22938f #d0d0d0;1 #ededed" focus="100%" type="gradient"/>
            <v:shadow on="t" color="black" opacity="24903f" origin=",.5" offset="0,.55556mm"/>
          </v:rect>
        </w:pict>
      </w: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</w:p>
    <w:p w:rsidR="00665CA1" w:rsidRDefault="00665CA1" w:rsidP="00F4051F">
      <w:pPr>
        <w:spacing w:line="360" w:lineRule="auto"/>
        <w:rPr>
          <w:b/>
          <w:sz w:val="4"/>
          <w:szCs w:val="4"/>
        </w:rPr>
      </w:pPr>
    </w:p>
    <w:p w:rsidR="00665CA1" w:rsidRPr="00961247" w:rsidRDefault="00665CA1" w:rsidP="00F4051F">
      <w:pPr>
        <w:spacing w:line="360" w:lineRule="auto"/>
        <w:rPr>
          <w:b/>
        </w:rPr>
      </w:pPr>
      <w:r>
        <w:rPr>
          <w:noProof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Šestiúhelník 27" o:spid="_x0000_s1039" type="#_x0000_t9" style="position:absolute;margin-left:215.15pt;margin-top:96.2pt;width:131pt;height:110pt;z-index:2516638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" adj="4534" fillcolor="#008f00" strokecolor="#00b050" strokeweight="2pt">
            <v:fill color2="#00f600" rotate="t" angle="45" colors="0 #008f00;.5 #00cf00;1 #00f600" focus="100%" type="gradient"/>
            <v:textbox>
              <w:txbxContent>
                <w:p w:rsidR="00665CA1" w:rsidRPr="008D06C0" w:rsidRDefault="00665CA1" w:rsidP="008D06C0">
                  <w:pPr>
                    <w:jc w:val="center"/>
                    <w:rPr>
                      <w:b/>
                    </w:rPr>
                  </w:pPr>
                  <w:r w:rsidRPr="008D06C0">
                    <w:rPr>
                      <w:b/>
                    </w:rPr>
                    <w:t>park</w:t>
                  </w:r>
                </w:p>
              </w:txbxContent>
            </v:textbox>
          </v:shape>
        </w:pict>
      </w:r>
      <w:r>
        <w:rPr>
          <w:noProof/>
        </w:rPr>
        <w:pict>
          <v:shape id="Obdélník s odříznutým a zakulaceným jedním rohem 26" o:spid="_x0000_s1040" style="position:absolute;margin-left:360.65pt;margin-top:89.7pt;width:111pt;height:116.5pt;z-index:251662848;visibility:visible;v-text-anchor:middle" coordsize="1409700,14795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" adj="-11796480,,5400" path="m234955,r939790,l1409700,234955r,1244595l,1479550,,234955c,105193,105193,,234955,xe" fillcolor="yellow" strokecolor="#ffc000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234955,0;1174745,0;1409700,234955;1409700,1479550;0,1479550;0,234955;234955,0" o:connectangles="0,0,0,0,0,0,0" textboxrect="0,0,1409700,1479550"/>
            <v:handles>
              <v:h position="@3,#0" polar="10800,10800"/>
              <v:h position="#2,#1" polar="10800,10800" radiusrange="0,10800"/>
            </v:handles>
            <v:textbox>
              <w:txbxContent>
                <w:p w:rsidR="00665CA1" w:rsidRPr="008D06C0" w:rsidRDefault="00665CA1" w:rsidP="008D06C0">
                  <w:pPr>
                    <w:jc w:val="center"/>
                    <w:rPr>
                      <w:b/>
                    </w:rPr>
                  </w:pPr>
                  <w:r w:rsidRPr="008D06C0">
                    <w:rPr>
                      <w:b/>
                    </w:rPr>
                    <w:t>café</w:t>
                  </w:r>
                </w:p>
              </w:txbxContent>
            </v:textbox>
          </v:shape>
        </w:pict>
      </w:r>
      <w:r>
        <w:rPr>
          <w:noProof/>
        </w:rPr>
        <w:pict>
          <v:line id="Přímá spojnice 25" o:spid="_x0000_s1041" style="position:absolute;flip:y;z-index:251661824;visibility:visible" from="-20.85pt,4.35pt" to="479.6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">
            <v:stroke dashstyle="longDash" joinstyle="miter"/>
          </v:line>
        </w:pict>
      </w:r>
    </w:p>
    <w:p w:rsidR="00665CA1" w:rsidRDefault="00665CA1">
      <w:pPr>
        <w:spacing w:line="360" w:lineRule="auto"/>
        <w:rPr>
          <w:b/>
        </w:rPr>
      </w:pPr>
    </w:p>
    <w:p w:rsidR="00665CA1" w:rsidRDefault="00665CA1">
      <w:pPr>
        <w:spacing w:line="360" w:lineRule="auto"/>
        <w:rPr>
          <w:b/>
        </w:rPr>
      </w:pPr>
    </w:p>
    <w:p w:rsidR="00665CA1" w:rsidRDefault="00665CA1">
      <w:pPr>
        <w:spacing w:line="360" w:lineRule="auto"/>
        <w:rPr>
          <w:b/>
        </w:rPr>
      </w:pPr>
    </w:p>
    <w:p w:rsidR="00665CA1" w:rsidRDefault="00665CA1">
      <w:pPr>
        <w:spacing w:line="360" w:lineRule="auto"/>
        <w:rPr>
          <w:b/>
        </w:rPr>
      </w:pPr>
    </w:p>
    <w:p w:rsidR="00665CA1" w:rsidRDefault="00665CA1">
      <w:pPr>
        <w:spacing w:line="360" w:lineRule="auto"/>
        <w:rPr>
          <w:b/>
        </w:rPr>
      </w:pPr>
    </w:p>
    <w:p w:rsidR="00665CA1" w:rsidRDefault="00665CA1">
      <w:pPr>
        <w:spacing w:line="360" w:lineRule="auto"/>
        <w:rPr>
          <w:b/>
        </w:rPr>
      </w:pPr>
      <w:r>
        <w:rPr>
          <w:noProof/>
        </w:rPr>
        <w:pict>
          <v:oval id="Ovál 6" o:spid="_x0000_s1042" style="position:absolute;margin-left:.15pt;margin-top:20.05pt;width:196pt;height:66.5pt;z-index:2516648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" fillcolor="#4f81bd" strokecolor="#243f60" strokeweight="2pt">
            <v:textbox>
              <w:txbxContent>
                <w:p w:rsidR="00665CA1" w:rsidRPr="00E565BE" w:rsidRDefault="00665CA1" w:rsidP="00E565BE">
                  <w:pPr>
                    <w:jc w:val="center"/>
                    <w:rPr>
                      <w:b/>
                    </w:rPr>
                  </w:pPr>
                  <w:r w:rsidRPr="00E565BE">
                    <w:rPr>
                      <w:b/>
                    </w:rPr>
                    <w:t>lake</w:t>
                  </w:r>
                </w:p>
              </w:txbxContent>
            </v:textbox>
          </v:oval>
        </w:pict>
      </w:r>
    </w:p>
    <w:p w:rsidR="00665CA1" w:rsidRDefault="00665CA1">
      <w:pPr>
        <w:spacing w:line="360" w:lineRule="auto"/>
        <w:rPr>
          <w:b/>
        </w:rPr>
      </w:pPr>
    </w:p>
    <w:p w:rsidR="00665CA1" w:rsidRDefault="00665CA1">
      <w:pPr>
        <w:spacing w:line="360" w:lineRule="auto"/>
        <w:rPr>
          <w:b/>
        </w:rPr>
      </w:pPr>
    </w:p>
    <w:p w:rsidR="00665CA1" w:rsidRDefault="00665CA1">
      <w:pPr>
        <w:spacing w:line="360" w:lineRule="auto"/>
        <w:rPr>
          <w:b/>
        </w:rPr>
      </w:pPr>
    </w:p>
    <w:p w:rsidR="00665CA1" w:rsidRDefault="00665CA1">
      <w:pPr>
        <w:spacing w:line="360" w:lineRule="auto"/>
        <w:rPr>
          <w:b/>
        </w:rPr>
      </w:pPr>
    </w:p>
    <w:p w:rsidR="00665CA1" w:rsidRDefault="00665CA1">
      <w:pPr>
        <w:spacing w:line="360" w:lineRule="auto"/>
        <w:rPr>
          <w:b/>
        </w:rPr>
      </w:pPr>
    </w:p>
    <w:p w:rsidR="00665CA1" w:rsidRDefault="00665CA1">
      <w:pPr>
        <w:spacing w:line="360" w:lineRule="auto"/>
        <w:rPr>
          <w:b/>
        </w:rPr>
      </w:pPr>
      <w:r>
        <w:rPr>
          <w:b/>
        </w:rPr>
        <w:t>The bookshop is ______________ the cinema and the bank.</w:t>
      </w:r>
    </w:p>
    <w:p w:rsidR="00665CA1" w:rsidRDefault="00665CA1">
      <w:pPr>
        <w:spacing w:line="360" w:lineRule="auto"/>
        <w:rPr>
          <w:b/>
        </w:rPr>
      </w:pPr>
      <w:r>
        <w:rPr>
          <w:b/>
        </w:rPr>
        <w:t>The car park is _____________ the cinema.</w:t>
      </w:r>
    </w:p>
    <w:p w:rsidR="00665CA1" w:rsidRDefault="00665CA1">
      <w:pPr>
        <w:spacing w:line="360" w:lineRule="auto"/>
        <w:rPr>
          <w:b/>
        </w:rPr>
      </w:pPr>
      <w:r>
        <w:rPr>
          <w:b/>
        </w:rPr>
        <w:t>The museum is ___________ the café.</w:t>
      </w:r>
    </w:p>
    <w:p w:rsidR="00665CA1" w:rsidRDefault="00665CA1">
      <w:pPr>
        <w:spacing w:line="360" w:lineRule="auto"/>
        <w:rPr>
          <w:b/>
        </w:rPr>
      </w:pPr>
      <w:r>
        <w:rPr>
          <w:b/>
        </w:rPr>
        <w:t>The café is ____________ the park.</w:t>
      </w:r>
    </w:p>
    <w:p w:rsidR="00665CA1" w:rsidRDefault="00665CA1">
      <w:pPr>
        <w:spacing w:line="360" w:lineRule="auto"/>
        <w:rPr>
          <w:b/>
        </w:rPr>
      </w:pPr>
      <w:r>
        <w:rPr>
          <w:b/>
        </w:rPr>
        <w:t>The cinema is _________ the car park.</w:t>
      </w:r>
    </w:p>
    <w:p w:rsidR="00665CA1" w:rsidRDefault="00665CA1">
      <w:pPr>
        <w:spacing w:line="360" w:lineRule="auto"/>
        <w:rPr>
          <w:b/>
        </w:rPr>
      </w:pPr>
    </w:p>
    <w:p w:rsidR="00665CA1" w:rsidRDefault="00665CA1">
      <w:pPr>
        <w:spacing w:line="360" w:lineRule="auto"/>
        <w:rPr>
          <w:b/>
        </w:rPr>
      </w:pPr>
    </w:p>
    <w:p w:rsidR="00665CA1" w:rsidRDefault="00665CA1">
      <w:pPr>
        <w:spacing w:line="360" w:lineRule="auto"/>
        <w:rPr>
          <w:b/>
        </w:rPr>
      </w:pPr>
    </w:p>
    <w:p w:rsidR="00665CA1" w:rsidRPr="00961247" w:rsidRDefault="00665CA1">
      <w:pPr>
        <w:spacing w:line="360" w:lineRule="auto"/>
        <w:rPr>
          <w:b/>
        </w:rPr>
      </w:pPr>
      <w:r>
        <w:rPr>
          <w:b/>
        </w:rPr>
        <w:t>Autor prohlašuje, že tento materiál je jeho prací.</w:t>
      </w:r>
    </w:p>
    <w:sectPr w:rsidR="00665CA1" w:rsidRPr="00961247" w:rsidSect="00F82F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726E9"/>
    <w:multiLevelType w:val="hybridMultilevel"/>
    <w:tmpl w:val="AF827BAE"/>
    <w:lvl w:ilvl="0" w:tplc="24262C1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7583"/>
    <w:rsid w:val="000E1D2C"/>
    <w:rsid w:val="001765F5"/>
    <w:rsid w:val="001F7E8F"/>
    <w:rsid w:val="00273A14"/>
    <w:rsid w:val="002E7C2F"/>
    <w:rsid w:val="00576B95"/>
    <w:rsid w:val="005D2B40"/>
    <w:rsid w:val="00600C42"/>
    <w:rsid w:val="00665CA1"/>
    <w:rsid w:val="00731E24"/>
    <w:rsid w:val="00826B25"/>
    <w:rsid w:val="008A3AE5"/>
    <w:rsid w:val="008B170F"/>
    <w:rsid w:val="008D06C0"/>
    <w:rsid w:val="009077CF"/>
    <w:rsid w:val="00961247"/>
    <w:rsid w:val="00A40E79"/>
    <w:rsid w:val="00A75150"/>
    <w:rsid w:val="00AC53ED"/>
    <w:rsid w:val="00B37B46"/>
    <w:rsid w:val="00B629DE"/>
    <w:rsid w:val="00BD7583"/>
    <w:rsid w:val="00C6556D"/>
    <w:rsid w:val="00E565BE"/>
    <w:rsid w:val="00E852FB"/>
    <w:rsid w:val="00F4051F"/>
    <w:rsid w:val="00F82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58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D75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7583"/>
    <w:rPr>
      <w:rFonts w:ascii="Tahoma" w:hAnsi="Tahoma" w:cs="Tahoma"/>
      <w:sz w:val="16"/>
      <w:szCs w:val="16"/>
      <w:lang w:eastAsia="cs-CZ"/>
    </w:rPr>
  </w:style>
  <w:style w:type="paragraph" w:styleId="ListParagraph">
    <w:name w:val="List Paragraph"/>
    <w:basedOn w:val="Normal"/>
    <w:uiPriority w:val="99"/>
    <w:qFormat/>
    <w:rsid w:val="00BD7583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F4051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8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85</TotalTime>
  <Pages>4</Pages>
  <Words>267</Words>
  <Characters>1576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</dc:creator>
  <cp:keywords/>
  <dc:description/>
  <cp:lastModifiedBy>leko</cp:lastModifiedBy>
  <cp:revision>19</cp:revision>
  <dcterms:created xsi:type="dcterms:W3CDTF">2012-04-21T16:23:00Z</dcterms:created>
  <dcterms:modified xsi:type="dcterms:W3CDTF">2012-04-26T10:28:00Z</dcterms:modified>
</cp:coreProperties>
</file>