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A6E" w:rsidRDefault="006C7A6E" w:rsidP="003F6FA2">
      <w:pPr>
        <w:jc w:val="center"/>
        <w:rPr>
          <w:rFonts w:ascii="Arial" w:hAnsi="Arial" w:cs="Arial"/>
          <w:b/>
          <w:bCs/>
        </w:rPr>
      </w:pPr>
      <w:r w:rsidRPr="00B80F4F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Popis: N:\Obchod\EU projekty\Loga\logolinkII_cb.jpg" style="width:453pt;height:129.75pt;visibility:visible">
            <v:imagedata r:id="rId5" o:title=""/>
          </v:shape>
        </w:pict>
      </w:r>
    </w:p>
    <w:p w:rsidR="006C7A6E" w:rsidRDefault="006C7A6E" w:rsidP="003F6FA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6C7A6E" w:rsidRDefault="006C7A6E" w:rsidP="003F6FA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6C7A6E" w:rsidRDefault="006C7A6E" w:rsidP="003F6FA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6C7A6E" w:rsidRDefault="006C7A6E" w:rsidP="003F6FA2">
      <w:pPr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C7A6E" w:rsidRDefault="006C7A6E" w:rsidP="003F6FA2">
      <w:pPr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C7A6E" w:rsidRDefault="006C7A6E" w:rsidP="003F6FA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VY_22_INOVACE_1.1.15</w:t>
      </w:r>
      <w:r>
        <w:rPr>
          <w:rFonts w:ascii="Arial" w:hAnsi="Arial" w:cs="Arial"/>
          <w:b/>
          <w:bCs/>
        </w:rPr>
        <w:tab/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20. 04. 2012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To have got – otázky a odpovědi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sloveso To have got</w:t>
      </w: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procvičení dané gramatiky slovesa To have got. Pracovní list procvičuje otázky a odpovědi s použitím daného slovesa.  </w:t>
      </w:r>
    </w:p>
    <w:p w:rsidR="006C7A6E" w:rsidRDefault="006C7A6E" w:rsidP="003F6FA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6C7A6E" w:rsidRDefault="006C7A6E" w:rsidP="003F6FA2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6C7A6E" w:rsidRDefault="006C7A6E" w:rsidP="003F6FA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C7A6E" w:rsidRDefault="006C7A6E" w:rsidP="003F6FA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6C7A6E" w:rsidRDefault="006C7A6E" w:rsidP="003F6FA2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6C7A6E" w:rsidRDefault="006C7A6E" w:rsidP="003F6FA2"/>
    <w:p w:rsidR="006C7A6E" w:rsidRDefault="006C7A6E" w:rsidP="003F6FA2"/>
    <w:p w:rsidR="006C7A6E" w:rsidRDefault="006C7A6E" w:rsidP="003F6FA2"/>
    <w:p w:rsidR="006C7A6E" w:rsidRDefault="006C7A6E" w:rsidP="003F6FA2"/>
    <w:p w:rsidR="006C7A6E" w:rsidRDefault="006C7A6E" w:rsidP="003F6FA2"/>
    <w:p w:rsidR="006C7A6E" w:rsidRDefault="006C7A6E" w:rsidP="003F6FA2"/>
    <w:p w:rsidR="006C7A6E" w:rsidRDefault="006C7A6E" w:rsidP="003F6FA2">
      <w:pPr>
        <w:jc w:val="center"/>
        <w:rPr>
          <w:b/>
          <w:sz w:val="28"/>
          <w:szCs w:val="28"/>
          <w:u w:val="single"/>
        </w:rPr>
      </w:pPr>
    </w:p>
    <w:p w:rsidR="006C7A6E" w:rsidRPr="002A69EF" w:rsidRDefault="006C7A6E" w:rsidP="002A69EF">
      <w:pPr>
        <w:spacing w:line="360" w:lineRule="auto"/>
        <w:ind w:left="360"/>
        <w:rPr>
          <w:b/>
          <w:sz w:val="28"/>
          <w:szCs w:val="28"/>
        </w:rPr>
      </w:pPr>
      <w:r w:rsidRPr="002A69EF">
        <w:rPr>
          <w:b/>
          <w:sz w:val="28"/>
          <w:szCs w:val="28"/>
          <w:u w:val="single"/>
        </w:rPr>
        <w:t>TO HAVE GOT – SLOVESO MÍT (OTÁZKY A ODPOVĚDI</w:t>
      </w:r>
      <w:r>
        <w:rPr>
          <w:b/>
          <w:sz w:val="28"/>
          <w:szCs w:val="28"/>
          <w:u w:val="single"/>
        </w:rPr>
        <w:t>)</w:t>
      </w:r>
    </w:p>
    <w:p w:rsidR="006C7A6E" w:rsidRPr="002A69EF" w:rsidRDefault="006C7A6E" w:rsidP="002A69EF">
      <w:pPr>
        <w:pStyle w:val="ListParagraph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2A69EF">
        <w:rPr>
          <w:b/>
          <w:sz w:val="28"/>
          <w:szCs w:val="28"/>
        </w:rPr>
        <w:t>Utvoř z vět otázky: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My mum has got a dog. _______________________________________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He has got two sisters.____________________________________________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You have got my pencil. ___________________________________________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They have got Biology today. _____________________________________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  <w:r>
        <w:rPr>
          <w:noProof/>
        </w:rPr>
        <w:pict>
          <v:rect id="Obdélník 2" o:spid="_x0000_s1026" style="position:absolute;margin-left:-8.25pt;margin-top:.25pt;width:424.5pt;height:20.25pt;z-index:-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" fillcolor="gray">
            <v:fill color2="#d9d9d9" rotate="t" angle="180" colors="0 #bcbcbc;22938f #d0d0d0;1 #ededed" focus="100%" type="gradient"/>
            <v:shadow on="t" color="black" opacity="24903f" origin=",.5" offset="0,.55556mm"/>
          </v:rect>
        </w:pict>
      </w:r>
      <w:r>
        <w:rPr>
          <w:b/>
          <w:sz w:val="28"/>
          <w:szCs w:val="28"/>
        </w:rPr>
        <w:t>*Otázky u slovesa To have got se vytvoří záměnou slovesa s osobou.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</w:p>
    <w:p w:rsidR="006C7A6E" w:rsidRPr="00822A3E" w:rsidRDefault="006C7A6E" w:rsidP="00822A3E">
      <w:pPr>
        <w:pStyle w:val="ListParagraph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rozhovor:</w:t>
      </w:r>
    </w:p>
    <w:p w:rsidR="006C7A6E" w:rsidRDefault="006C7A6E" w:rsidP="002A69EF">
      <w:pPr>
        <w:jc w:val="center"/>
      </w:pPr>
      <w:r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12" o:spid="_x0000_s1027" type="#_x0000_t98" style="position:absolute;left:0;text-align:left;margin-left:21.8pt;margin-top:9.8pt;width:315.5pt;height:26.9pt;z-index:-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17" o:spid="_x0000_s1028" type="#_x0000_t98" style="position:absolute;left:0;text-align:left;margin-left:21.8pt;margin-top:19.2pt;width:267.95pt;height:27.5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Jack: (you) _______________ a CD player?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13" o:spid="_x0000_s1029" type="#_x0000_t98" style="position:absolute;left:0;text-align:left;margin-left:21.8pt;margin-top:20.7pt;width:417.6pt;height:27.5pt;z-index:-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Tom: Yes, I _______________. And you?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18" o:spid="_x0000_s1030" type="#_x0000_t98" style="position:absolute;left:0;text-align:left;margin-left:22.45pt;margin-top:19.1pt;width:351.85pt;height:27.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Jack: I ______________ a CD player too. Is your CD player new?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14" o:spid="_x0000_s1031" type="#_x0000_t98" style="position:absolute;left:0;text-align:left;margin-left:21.8pt;margin-top:20.05pt;width:276.1pt;height:24.4pt;z-index:-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Tom: Yes, it is. My friends __________ an MP4 player.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19" o:spid="_x0000_s1032" type="#_x0000_t98" style="position:absolute;left:0;text-align:left;margin-left:22.45pt;margin-top:19.05pt;width:192.8pt;height:25.65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Jack: (it) _____________ silver phones?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15" o:spid="_x0000_s1033" type="#_x0000_t98" style="position:absolute;left:0;text-align:left;margin-left:21.8pt;margin-top:16.8pt;width:448.25pt;height:28.15pt;z-index:-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Tom: No, it ____________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noProof/>
        </w:rPr>
        <w:pict>
          <v:shape id="Vodorovný svitek 20" o:spid="_x0000_s1034" type="#_x0000_t98" style="position:absolute;left:0;text-align:left;margin-left:21.8pt;margin-top:42.1pt;width:416.95pt;height:27.5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noProof/>
        </w:rPr>
        <w:pict>
          <v:shape id="Vodorovný svitek 16" o:spid="_x0000_s1035" type="#_x0000_t98" style="position:absolute;left:0;text-align:left;margin-left:22.45pt;margin-top:20.8pt;width:201.6pt;height:25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</v:shape>
        </w:pict>
      </w:r>
      <w:r>
        <w:rPr>
          <w:b/>
          <w:sz w:val="28"/>
          <w:szCs w:val="28"/>
        </w:rPr>
        <w:t>Jack: My dad ______________ an MP4 player with silver phones and he_____________ a radio too.</w:t>
      </w: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Tom: Great. I (not) _____________ a radio, I don´t listen to music.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</w:p>
    <w:p w:rsidR="006C7A6E" w:rsidRDefault="006C7A6E" w:rsidP="00A56743">
      <w:pPr>
        <w:pStyle w:val="ListParagraph"/>
        <w:spacing w:line="360" w:lineRule="auto"/>
        <w:rPr>
          <w:b/>
          <w:sz w:val="28"/>
          <w:szCs w:val="28"/>
        </w:rPr>
      </w:pPr>
    </w:p>
    <w:p w:rsidR="006C7A6E" w:rsidRDefault="006C7A6E" w:rsidP="00031AF1">
      <w:pPr>
        <w:pStyle w:val="ListParagraph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Have you got a bike?  ___________________________________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Has your friend a piano? ________________________________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Has Adam G. got a pet? _________________________________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Have you got a new teacher? ______________________________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Have we got Englis now? _________________________________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Have you got a sister? ____________________________________</w:t>
      </w:r>
    </w:p>
    <w:p w:rsidR="006C7A6E" w:rsidRDefault="006C7A6E" w:rsidP="00031AF1">
      <w:pPr>
        <w:spacing w:line="360" w:lineRule="auto"/>
        <w:ind w:left="360"/>
        <w:rPr>
          <w:b/>
          <w:sz w:val="28"/>
          <w:szCs w:val="28"/>
        </w:rPr>
      </w:pPr>
    </w:p>
    <w:p w:rsidR="006C7A6E" w:rsidRDefault="006C7A6E" w:rsidP="00A56743">
      <w:pPr>
        <w:pStyle w:val="ListParagraph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Ze záporné věty utvoř otázku:</w:t>
      </w: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They haven´t got blue ice-cream.</w:t>
      </w:r>
    </w:p>
    <w:p w:rsidR="006C7A6E" w:rsidRDefault="006C7A6E">
      <w:r>
        <w:rPr>
          <w:b/>
          <w:sz w:val="28"/>
          <w:szCs w:val="28"/>
        </w:rPr>
        <w:t>____________________________________________</w:t>
      </w: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 haven´t got glass on my desk.</w:t>
      </w:r>
    </w:p>
    <w:p w:rsidR="006C7A6E" w:rsidRDefault="006C7A6E">
      <w:r>
        <w:rPr>
          <w:b/>
          <w:sz w:val="28"/>
          <w:szCs w:val="28"/>
        </w:rPr>
        <w:t>_____________________________________________</w:t>
      </w: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It hasn´t got dirty hair.</w:t>
      </w:r>
    </w:p>
    <w:p w:rsidR="006C7A6E" w:rsidRDefault="006C7A6E">
      <w:r>
        <w:rPr>
          <w:b/>
          <w:sz w:val="28"/>
          <w:szCs w:val="28"/>
        </w:rPr>
        <w:t>_____________________________________________</w:t>
      </w: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Lucy hasn´t got a pet at home.</w:t>
      </w:r>
    </w:p>
    <w:p w:rsidR="006C7A6E" w:rsidRDefault="006C7A6E">
      <w:r>
        <w:rPr>
          <w:b/>
          <w:sz w:val="28"/>
          <w:szCs w:val="28"/>
        </w:rPr>
        <w:t>_____________________________________________</w:t>
      </w:r>
    </w:p>
    <w:p w:rsidR="006C7A6E" w:rsidRDefault="006C7A6E" w:rsidP="00A56743">
      <w:pPr>
        <w:spacing w:line="360" w:lineRule="auto"/>
        <w:rPr>
          <w:b/>
          <w:sz w:val="28"/>
          <w:szCs w:val="28"/>
        </w:rPr>
      </w:pPr>
    </w:p>
    <w:p w:rsidR="006C7A6E" w:rsidRDefault="006C7A6E" w:rsidP="00156F94">
      <w:pPr>
        <w:pStyle w:val="ListParagraph"/>
        <w:spacing w:line="360" w:lineRule="auto"/>
        <w:rPr>
          <w:b/>
          <w:sz w:val="28"/>
          <w:szCs w:val="28"/>
        </w:rPr>
      </w:pPr>
    </w:p>
    <w:p w:rsidR="006C7A6E" w:rsidRDefault="006C7A6E" w:rsidP="00156F94">
      <w:pPr>
        <w:pStyle w:val="ListParagraph"/>
        <w:spacing w:line="360" w:lineRule="auto"/>
        <w:rPr>
          <w:b/>
          <w:sz w:val="28"/>
          <w:szCs w:val="28"/>
        </w:rPr>
      </w:pPr>
    </w:p>
    <w:p w:rsidR="006C7A6E" w:rsidRDefault="006C7A6E" w:rsidP="00156F94">
      <w:pPr>
        <w:pStyle w:val="ListParagraph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tabulku:</w:t>
      </w:r>
    </w:p>
    <w:tbl>
      <w:tblPr>
        <w:tblW w:w="90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2"/>
        <w:gridCol w:w="4502"/>
      </w:tblGrid>
      <w:tr w:rsidR="006C7A6E" w:rsidTr="00B80F4F">
        <w:trPr>
          <w:trHeight w:val="748"/>
        </w:trPr>
        <w:tc>
          <w:tcPr>
            <w:tcW w:w="9004" w:type="dxa"/>
            <w:gridSpan w:val="2"/>
            <w:shd w:val="clear" w:color="auto" w:fill="95B3D7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80F4F">
              <w:rPr>
                <w:b/>
                <w:sz w:val="28"/>
                <w:szCs w:val="28"/>
              </w:rPr>
              <w:t>SOMETHING ABOUT YOU</w:t>
            </w:r>
          </w:p>
        </w:tc>
      </w:tr>
      <w:tr w:rsidR="006C7A6E" w:rsidTr="00B80F4F">
        <w:trPr>
          <w:trHeight w:val="748"/>
        </w:trPr>
        <w:tc>
          <w:tcPr>
            <w:tcW w:w="4502" w:type="dxa"/>
            <w:shd w:val="clear" w:color="auto" w:fill="B2A1C7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80F4F">
              <w:rPr>
                <w:b/>
                <w:sz w:val="28"/>
                <w:szCs w:val="28"/>
              </w:rPr>
              <w:t xml:space="preserve">Have you got long hair? </w:t>
            </w:r>
          </w:p>
        </w:tc>
        <w:tc>
          <w:tcPr>
            <w:tcW w:w="4502" w:type="dxa"/>
            <w:shd w:val="clear" w:color="auto" w:fill="B2A1C7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C7A6E" w:rsidTr="00B80F4F">
        <w:trPr>
          <w:trHeight w:val="767"/>
        </w:trPr>
        <w:tc>
          <w:tcPr>
            <w:tcW w:w="4502" w:type="dxa"/>
            <w:shd w:val="clear" w:color="auto" w:fill="FABF8F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80F4F">
              <w:rPr>
                <w:b/>
                <w:sz w:val="28"/>
                <w:szCs w:val="28"/>
              </w:rPr>
              <w:t>Have you got green eyes?</w:t>
            </w:r>
          </w:p>
        </w:tc>
        <w:tc>
          <w:tcPr>
            <w:tcW w:w="4502" w:type="dxa"/>
            <w:shd w:val="clear" w:color="auto" w:fill="FABF8F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C7A6E" w:rsidTr="00B80F4F">
        <w:trPr>
          <w:trHeight w:val="748"/>
        </w:trPr>
        <w:tc>
          <w:tcPr>
            <w:tcW w:w="4502" w:type="dxa"/>
            <w:shd w:val="clear" w:color="auto" w:fill="948A54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80F4F">
              <w:rPr>
                <w:b/>
                <w:sz w:val="28"/>
                <w:szCs w:val="28"/>
              </w:rPr>
              <w:t>Have you got a pen in your hand?</w:t>
            </w:r>
          </w:p>
        </w:tc>
        <w:tc>
          <w:tcPr>
            <w:tcW w:w="4502" w:type="dxa"/>
            <w:shd w:val="clear" w:color="auto" w:fill="948A54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C7A6E" w:rsidTr="00B80F4F">
        <w:trPr>
          <w:trHeight w:val="767"/>
        </w:trPr>
        <w:tc>
          <w:tcPr>
            <w:tcW w:w="4502" w:type="dxa"/>
            <w:shd w:val="clear" w:color="auto" w:fill="76923C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80F4F">
              <w:rPr>
                <w:b/>
                <w:sz w:val="28"/>
                <w:szCs w:val="28"/>
              </w:rPr>
              <w:t>Have you got a sister?</w:t>
            </w:r>
          </w:p>
        </w:tc>
        <w:tc>
          <w:tcPr>
            <w:tcW w:w="4502" w:type="dxa"/>
            <w:shd w:val="clear" w:color="auto" w:fill="76923C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C7A6E" w:rsidTr="00B80F4F">
        <w:trPr>
          <w:trHeight w:val="767"/>
        </w:trPr>
        <w:tc>
          <w:tcPr>
            <w:tcW w:w="4502" w:type="dxa"/>
            <w:shd w:val="clear" w:color="auto" w:fill="FFC000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80F4F">
              <w:rPr>
                <w:b/>
                <w:sz w:val="28"/>
                <w:szCs w:val="28"/>
              </w:rPr>
              <w:t>Have you got a pet?</w:t>
            </w:r>
          </w:p>
        </w:tc>
        <w:tc>
          <w:tcPr>
            <w:tcW w:w="4502" w:type="dxa"/>
            <w:shd w:val="clear" w:color="auto" w:fill="FFC000"/>
            <w:vAlign w:val="center"/>
          </w:tcPr>
          <w:p w:rsidR="006C7A6E" w:rsidRPr="00B80F4F" w:rsidRDefault="006C7A6E" w:rsidP="00B80F4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6C7A6E" w:rsidRPr="00A56743" w:rsidRDefault="006C7A6E" w:rsidP="00A56743">
      <w:pPr>
        <w:spacing w:line="360" w:lineRule="auto"/>
        <w:ind w:left="360"/>
        <w:rPr>
          <w:b/>
          <w:sz w:val="28"/>
          <w:szCs w:val="28"/>
        </w:rPr>
      </w:pPr>
    </w:p>
    <w:p w:rsidR="006C7A6E" w:rsidRPr="00A56743" w:rsidRDefault="006C7A6E" w:rsidP="00A56743">
      <w:pPr>
        <w:spacing w:line="360" w:lineRule="auto"/>
        <w:rPr>
          <w:b/>
          <w:sz w:val="28"/>
          <w:szCs w:val="28"/>
        </w:rPr>
      </w:pPr>
    </w:p>
    <w:p w:rsidR="006C7A6E" w:rsidRPr="00031AF1" w:rsidRDefault="006C7A6E" w:rsidP="00031AF1">
      <w:pPr>
        <w:spacing w:line="360" w:lineRule="auto"/>
        <w:ind w:left="360"/>
        <w:rPr>
          <w:b/>
          <w:sz w:val="28"/>
          <w:szCs w:val="28"/>
        </w:rPr>
      </w:pPr>
    </w:p>
    <w:p w:rsidR="006C7A6E" w:rsidRDefault="006C7A6E" w:rsidP="002A69EF">
      <w:pPr>
        <w:spacing w:line="360" w:lineRule="auto"/>
        <w:ind w:left="720"/>
        <w:rPr>
          <w:b/>
          <w:sz w:val="28"/>
          <w:szCs w:val="28"/>
        </w:rPr>
      </w:pPr>
    </w:p>
    <w:p w:rsidR="006C7A6E" w:rsidRDefault="006C7A6E" w:rsidP="00156F94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</w:p>
    <w:p w:rsidR="006C7A6E" w:rsidRDefault="006C7A6E" w:rsidP="00156F9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Autor prohlašuje, že tento materiál je jeho prací.</w:t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</w:p>
    <w:p w:rsidR="006C7A6E" w:rsidRDefault="006C7A6E" w:rsidP="002A69EF">
      <w:pPr>
        <w:spacing w:line="360" w:lineRule="auto"/>
        <w:rPr>
          <w:b/>
          <w:sz w:val="28"/>
          <w:szCs w:val="28"/>
        </w:rPr>
      </w:pPr>
    </w:p>
    <w:p w:rsidR="006C7A6E" w:rsidRPr="008D7A8A" w:rsidRDefault="006C7A6E" w:rsidP="002A69EF">
      <w:pPr>
        <w:spacing w:line="360" w:lineRule="auto"/>
        <w:rPr>
          <w:b/>
          <w:sz w:val="28"/>
          <w:szCs w:val="28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2A69EF">
      <w:pPr>
        <w:jc w:val="center"/>
        <w:rPr>
          <w:b/>
          <w:sz w:val="28"/>
          <w:szCs w:val="28"/>
          <w:u w:val="single"/>
        </w:rPr>
      </w:pPr>
    </w:p>
    <w:p w:rsidR="006C7A6E" w:rsidRDefault="006C7A6E" w:rsidP="00355FF6">
      <w:pPr>
        <w:spacing w:line="360" w:lineRule="auto"/>
        <w:ind w:left="360"/>
        <w:rPr>
          <w:b/>
          <w:sz w:val="28"/>
          <w:szCs w:val="28"/>
        </w:rPr>
      </w:pPr>
    </w:p>
    <w:p w:rsidR="006C7A6E" w:rsidRDefault="006C7A6E" w:rsidP="002A69EF">
      <w:pPr>
        <w:spacing w:line="360" w:lineRule="auto"/>
        <w:ind w:left="360"/>
        <w:rPr>
          <w:b/>
          <w:sz w:val="28"/>
          <w:szCs w:val="28"/>
        </w:rPr>
      </w:pPr>
    </w:p>
    <w:p w:rsidR="006C7A6E" w:rsidRDefault="006C7A6E" w:rsidP="002A69EF">
      <w:pPr>
        <w:spacing w:line="360" w:lineRule="auto"/>
        <w:ind w:left="360"/>
        <w:rPr>
          <w:b/>
          <w:sz w:val="28"/>
          <w:szCs w:val="28"/>
        </w:rPr>
      </w:pPr>
    </w:p>
    <w:p w:rsidR="006C7A6E" w:rsidRDefault="006C7A6E" w:rsidP="002A69EF">
      <w:pPr>
        <w:spacing w:line="360" w:lineRule="auto"/>
        <w:ind w:left="360"/>
        <w:rPr>
          <w:b/>
          <w:sz w:val="28"/>
          <w:szCs w:val="28"/>
        </w:rPr>
      </w:pPr>
    </w:p>
    <w:p w:rsidR="006C7A6E" w:rsidRDefault="006C7A6E"/>
    <w:sectPr w:rsidR="006C7A6E" w:rsidSect="00072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6B0F"/>
    <w:multiLevelType w:val="hybridMultilevel"/>
    <w:tmpl w:val="F3F22A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773DA1"/>
    <w:multiLevelType w:val="hybridMultilevel"/>
    <w:tmpl w:val="AC0014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FA2"/>
    <w:rsid w:val="00031AF1"/>
    <w:rsid w:val="00062DB8"/>
    <w:rsid w:val="00072A1B"/>
    <w:rsid w:val="00156F94"/>
    <w:rsid w:val="00177701"/>
    <w:rsid w:val="001F43B0"/>
    <w:rsid w:val="002A69EF"/>
    <w:rsid w:val="00355FF6"/>
    <w:rsid w:val="00375ED5"/>
    <w:rsid w:val="003F6FA2"/>
    <w:rsid w:val="004D5D0C"/>
    <w:rsid w:val="006C7A6E"/>
    <w:rsid w:val="00822A3E"/>
    <w:rsid w:val="00864C45"/>
    <w:rsid w:val="008D7A8A"/>
    <w:rsid w:val="009D7698"/>
    <w:rsid w:val="00A56743"/>
    <w:rsid w:val="00B80F4F"/>
    <w:rsid w:val="00FF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FA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F6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6FA2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2A69EF"/>
    <w:pPr>
      <w:ind w:left="720"/>
      <w:contextualSpacing/>
    </w:pPr>
  </w:style>
  <w:style w:type="table" w:styleId="TableGrid">
    <w:name w:val="Table Grid"/>
    <w:basedOn w:val="TableNormal"/>
    <w:uiPriority w:val="99"/>
    <w:rsid w:val="002A6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4</Pages>
  <Words>387</Words>
  <Characters>2285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leko</cp:lastModifiedBy>
  <cp:revision>9</cp:revision>
  <dcterms:created xsi:type="dcterms:W3CDTF">2012-04-24T14:01:00Z</dcterms:created>
  <dcterms:modified xsi:type="dcterms:W3CDTF">2012-04-26T10:29:00Z</dcterms:modified>
</cp:coreProperties>
</file>