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9872DD" w:rsidP="00926A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Mozaika</w:t>
      </w:r>
      <w:r w:rsidR="00A740BC">
        <w:rPr>
          <w:rFonts w:ascii="Times New Roman" w:hAnsi="Times New Roman" w:cs="Times New Roman"/>
          <w:b/>
          <w:sz w:val="52"/>
          <w:szCs w:val="52"/>
          <w:lang w:eastAsia="cs-CZ"/>
        </w:rPr>
        <w:t>,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Freska</w:t>
      </w:r>
      <w:r w:rsidR="00A740BC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a Sgrafito</w:t>
      </w:r>
    </w:p>
    <w:p w:rsidR="001C4D78" w:rsidRDefault="001C4D78" w:rsidP="001C4D7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 VY_32_INOVACE_20_399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A740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 w:rsidR="009872DD">
              <w:rPr>
                <w:rFonts w:ascii="Times New Roman" w:hAnsi="Times New Roman" w:cs="Times New Roman"/>
                <w:sz w:val="24"/>
                <w:szCs w:val="24"/>
              </w:rPr>
              <w:t>starších uměleckých technik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872DD">
              <w:rPr>
                <w:rFonts w:ascii="Times New Roman" w:hAnsi="Times New Roman" w:cs="Times New Roman"/>
                <w:sz w:val="24"/>
                <w:szCs w:val="24"/>
              </w:rPr>
              <w:t>Mozaika</w:t>
            </w:r>
            <w:r w:rsidR="00A740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72DD">
              <w:rPr>
                <w:rFonts w:ascii="Times New Roman" w:hAnsi="Times New Roman" w:cs="Times New Roman"/>
                <w:sz w:val="24"/>
                <w:szCs w:val="24"/>
              </w:rPr>
              <w:t xml:space="preserve"> Freska</w:t>
            </w:r>
            <w:r w:rsidR="00A740BC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gramStart"/>
            <w:r w:rsidR="00A740BC">
              <w:rPr>
                <w:rFonts w:ascii="Times New Roman" w:hAnsi="Times New Roman" w:cs="Times New Roman"/>
                <w:sz w:val="24"/>
                <w:szCs w:val="24"/>
              </w:rPr>
              <w:t>Sgrafito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obor E malířské a natěračské práce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9872DD" w:rsidP="009872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Mozaika, štuková malta, napauzovaná kresba, římsa, románský sloh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>, renesance, baroko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7367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provádění tapetářských prací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získané při odborném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E971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3B7417" w:rsidRPr="003B7417" w:rsidRDefault="00C559CF" w:rsidP="001952D1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</w:rPr>
      </w:pPr>
      <w:r w:rsidRPr="003B7417">
        <w:rPr>
          <w:rFonts w:ascii="Times New Roman" w:hAnsi="Times New Roman" w:cs="Times New Roman"/>
          <w:b/>
          <w:noProof/>
          <w:sz w:val="52"/>
          <w:szCs w:val="52"/>
        </w:rPr>
        <w:lastRenderedPageBreak/>
        <w:t xml:space="preserve"> </w:t>
      </w:r>
      <w:r w:rsidR="003B7417" w:rsidRPr="003B7417">
        <w:rPr>
          <w:rFonts w:ascii="Times New Roman" w:hAnsi="Times New Roman" w:cs="Times New Roman"/>
          <w:b/>
          <w:noProof/>
          <w:sz w:val="56"/>
          <w:szCs w:val="56"/>
        </w:rPr>
        <w:t xml:space="preserve">Význam složitějších malířských technik </w:t>
      </w:r>
    </w:p>
    <w:p w:rsidR="003B7417" w:rsidRPr="003B7417" w:rsidRDefault="003B7417" w:rsidP="003B7417">
      <w:pPr>
        <w:pStyle w:val="Odstavecseseznamem"/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>Obnova a údržba zachovaných historických objektů a památek</w:t>
      </w:r>
    </w:p>
    <w:p w:rsidR="00C84CB9" w:rsidRPr="003B7417" w:rsidRDefault="00C47381" w:rsidP="003B741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E81A2A7" wp14:editId="3E49A5C1">
            <wp:simplePos x="0" y="0"/>
            <wp:positionH relativeFrom="column">
              <wp:posOffset>918210</wp:posOffset>
            </wp:positionH>
            <wp:positionV relativeFrom="paragraph">
              <wp:posOffset>15875</wp:posOffset>
            </wp:positionV>
            <wp:extent cx="4613275" cy="6324600"/>
            <wp:effectExtent l="0" t="0" r="0" b="0"/>
            <wp:wrapSquare wrapText="bothSides"/>
            <wp:docPr id="9" name="Obrázek 9" descr="E:\SPS12\DUM\Techniky\Mozaiky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Techniky\Mozaiky\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CB9" w:rsidRPr="003B741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2921EC" w:rsidP="001952D1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-635</wp:posOffset>
            </wp:positionV>
            <wp:extent cx="6248400" cy="5534025"/>
            <wp:effectExtent l="0" t="0" r="0" b="9525"/>
            <wp:wrapSquare wrapText="bothSides"/>
            <wp:docPr id="2" name="Obrázek 2" descr="C:\Users\Jonak\Desktop\DUM\Techniky\Mozaiky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nak\Desktop\DUM\Techniky\Mozaiky\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7381" w:rsidRDefault="00D8443F" w:rsidP="001952D1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 </w:t>
      </w:r>
    </w:p>
    <w:p w:rsidR="00C84CB9" w:rsidRPr="00D8443F" w:rsidRDefault="00C47381" w:rsidP="001952D1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 </w:t>
      </w:r>
      <w:r w:rsidR="00D8443F">
        <w:rPr>
          <w:rFonts w:ascii="Times New Roman" w:hAnsi="Times New Roman" w:cs="Times New Roman"/>
          <w:noProof/>
          <w:sz w:val="48"/>
          <w:szCs w:val="48"/>
        </w:rPr>
        <w:t xml:space="preserve"> Ukázka  mozaiky – vtlačené sklo do malty</w:t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47381" w:rsidP="001952D1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156B937" wp14:editId="470C337E">
            <wp:simplePos x="0" y="0"/>
            <wp:positionH relativeFrom="column">
              <wp:posOffset>22860</wp:posOffset>
            </wp:positionH>
            <wp:positionV relativeFrom="paragraph">
              <wp:posOffset>278765</wp:posOffset>
            </wp:positionV>
            <wp:extent cx="6296025" cy="4543425"/>
            <wp:effectExtent l="0" t="0" r="9525" b="9525"/>
            <wp:wrapSquare wrapText="bothSides"/>
            <wp:docPr id="3" name="Obrázek 3" descr="C:\Users\Jonak\Desktop\DUM\Techniky\Mozaiky\________media_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nak\Desktop\DUM\Techniky\Mozaiky\________media_75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CB9" w:rsidRDefault="00C84CB9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84CB9" w:rsidRDefault="00D8443F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Ukázka  mozaiky – vtlačená keramika do malty</w:t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-635</wp:posOffset>
            </wp:positionV>
            <wp:extent cx="6372225" cy="4991100"/>
            <wp:effectExtent l="0" t="0" r="9525" b="0"/>
            <wp:wrapSquare wrapText="bothSides"/>
            <wp:docPr id="4" name="Obrázek 4" descr="C:\Users\Jonak\Desktop\DUM\Techniky\Mozaiky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nak\Desktop\DUM\Techniky\Mozaiky\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D8443F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Ukázka  mozaiky – vtlačené kameny do malty</w:t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731ACC" w:rsidRDefault="00C47381" w:rsidP="001952D1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5A77A349" wp14:editId="3AC008A1">
            <wp:simplePos x="0" y="0"/>
            <wp:positionH relativeFrom="column">
              <wp:posOffset>670560</wp:posOffset>
            </wp:positionH>
            <wp:positionV relativeFrom="paragraph">
              <wp:posOffset>147955</wp:posOffset>
            </wp:positionV>
            <wp:extent cx="4610100" cy="5410200"/>
            <wp:effectExtent l="0" t="0" r="0" b="0"/>
            <wp:wrapSquare wrapText="bothSides"/>
            <wp:docPr id="10" name="Obrázek 10" descr="E:\SPS12\DUM\Techniky\fresky\cro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Techniky\fresky\cros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</w:rPr>
      </w:pPr>
    </w:p>
    <w:p w:rsidR="00731ACC" w:rsidRDefault="00731ACC" w:rsidP="001952D1">
      <w:pPr>
        <w:spacing w:after="0"/>
        <w:jc w:val="both"/>
        <w:rPr>
          <w:noProof/>
          <w:lang w:eastAsia="cs-CZ"/>
        </w:rPr>
      </w:pPr>
    </w:p>
    <w:p w:rsidR="00C47381" w:rsidRDefault="00C47381" w:rsidP="001952D1">
      <w:pPr>
        <w:spacing w:after="0"/>
        <w:jc w:val="both"/>
        <w:rPr>
          <w:noProof/>
          <w:lang w:eastAsia="cs-CZ"/>
        </w:rPr>
      </w:pPr>
    </w:p>
    <w:p w:rsidR="00C47381" w:rsidRDefault="00C47381" w:rsidP="001952D1">
      <w:pPr>
        <w:spacing w:after="0"/>
        <w:jc w:val="both"/>
        <w:rPr>
          <w:noProof/>
          <w:lang w:eastAsia="cs-CZ"/>
        </w:rPr>
      </w:pPr>
    </w:p>
    <w:p w:rsidR="00C47381" w:rsidRDefault="00C47381" w:rsidP="001952D1">
      <w:pPr>
        <w:spacing w:after="0"/>
        <w:jc w:val="both"/>
        <w:rPr>
          <w:noProof/>
          <w:lang w:eastAsia="cs-CZ"/>
        </w:rPr>
      </w:pPr>
    </w:p>
    <w:p w:rsidR="00C47381" w:rsidRDefault="00C47381" w:rsidP="001952D1">
      <w:pPr>
        <w:spacing w:after="0"/>
        <w:jc w:val="both"/>
        <w:rPr>
          <w:noProof/>
          <w:lang w:eastAsia="cs-CZ"/>
        </w:rPr>
      </w:pPr>
    </w:p>
    <w:p w:rsidR="00C47381" w:rsidRDefault="00C47381" w:rsidP="001952D1">
      <w:pPr>
        <w:spacing w:after="0"/>
        <w:jc w:val="both"/>
        <w:rPr>
          <w:noProof/>
          <w:lang w:eastAsia="cs-CZ"/>
        </w:rPr>
      </w:pPr>
    </w:p>
    <w:p w:rsidR="00C47381" w:rsidRDefault="00C47381" w:rsidP="001952D1">
      <w:pPr>
        <w:spacing w:after="0"/>
        <w:jc w:val="both"/>
        <w:rPr>
          <w:noProof/>
          <w:lang w:eastAsia="cs-CZ"/>
        </w:rPr>
      </w:pPr>
    </w:p>
    <w:p w:rsidR="00C47381" w:rsidRDefault="00C47381" w:rsidP="001952D1">
      <w:pPr>
        <w:spacing w:after="0"/>
        <w:jc w:val="both"/>
        <w:rPr>
          <w:noProof/>
          <w:lang w:eastAsia="cs-CZ"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         Ukázka  fresky – přípravné práce</w:t>
      </w:r>
    </w:p>
    <w:p w:rsidR="00C84CB9" w:rsidRDefault="002921EC" w:rsidP="001952D1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57925" cy="3971925"/>
            <wp:effectExtent l="0" t="0" r="9525" b="9525"/>
            <wp:wrapSquare wrapText="bothSides"/>
            <wp:docPr id="5" name="Obrázek 5" descr="C:\Users\Jonak\Desktop\DUM\Techniky\sgrafito\220px-Renaissance_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nak\Desktop\DUM\Techniky\sgrafito\220px-Renaissance_hous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D8443F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 Ukázka  sgrafita – fasáda s psaníčky</w:t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D8443F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1082409A" wp14:editId="6FF51FC5">
            <wp:simplePos x="0" y="0"/>
            <wp:positionH relativeFrom="column">
              <wp:posOffset>39370</wp:posOffset>
            </wp:positionH>
            <wp:positionV relativeFrom="paragraph">
              <wp:posOffset>504190</wp:posOffset>
            </wp:positionV>
            <wp:extent cx="6278880" cy="4714875"/>
            <wp:effectExtent l="0" t="0" r="7620" b="9525"/>
            <wp:wrapSquare wrapText="bothSides"/>
            <wp:docPr id="6" name="Obrázek 6" descr="C:\Users\Jonak\Desktop\DUM\Techniky\sgrafito\220px-Breznice_PB_CZ_chateau_sgraffito_detail_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onak\Desktop\DUM\Techniky\sgrafito\220px-Breznice_PB_CZ_chateau_sgraffito_detail_60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88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526" w:rsidRDefault="00633CF8" w:rsidP="00C84CB9">
      <w:pPr>
        <w:rPr>
          <w:rFonts w:ascii="Times New Roman" w:hAnsi="Times New Roman" w:cs="Times New Roman"/>
          <w:b/>
          <w:sz w:val="52"/>
          <w:szCs w:val="52"/>
        </w:rPr>
      </w:pPr>
      <w:r w:rsidRPr="001952D1">
        <w:rPr>
          <w:rFonts w:ascii="Times New Roman" w:hAnsi="Times New Roman" w:cs="Times New Roman"/>
          <w:b/>
          <w:sz w:val="52"/>
          <w:szCs w:val="52"/>
        </w:rPr>
        <w:t xml:space="preserve">  </w:t>
      </w:r>
    </w:p>
    <w:p w:rsidR="002921EC" w:rsidRDefault="00D8443F" w:rsidP="00C84CB9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    Ukázka  sgrafita – detail  psaníčka</w:t>
      </w:r>
    </w:p>
    <w:p w:rsidR="002921EC" w:rsidRDefault="002921EC" w:rsidP="00C84CB9">
      <w:pPr>
        <w:rPr>
          <w:rFonts w:ascii="Times New Roman" w:hAnsi="Times New Roman" w:cs="Times New Roman"/>
          <w:b/>
          <w:sz w:val="52"/>
          <w:szCs w:val="52"/>
        </w:rPr>
      </w:pPr>
    </w:p>
    <w:p w:rsidR="002921EC" w:rsidRPr="00C84CB9" w:rsidRDefault="002921EC" w:rsidP="00C84CB9">
      <w:pPr>
        <w:rPr>
          <w:rFonts w:ascii="Times New Roman" w:hAnsi="Times New Roman" w:cs="Times New Roman"/>
          <w:noProof/>
          <w:sz w:val="44"/>
          <w:szCs w:val="44"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5B6DA4" w:rsidRPr="00633CF8" w:rsidRDefault="00D8443F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184D92D5" wp14:editId="7306B1C5">
            <wp:simplePos x="0" y="0"/>
            <wp:positionH relativeFrom="column">
              <wp:posOffset>89535</wp:posOffset>
            </wp:positionH>
            <wp:positionV relativeFrom="paragraph">
              <wp:posOffset>319405</wp:posOffset>
            </wp:positionV>
            <wp:extent cx="6134100" cy="5810250"/>
            <wp:effectExtent l="0" t="0" r="0" b="0"/>
            <wp:wrapSquare wrapText="bothSides"/>
            <wp:docPr id="7" name="Obrázek 7" descr="C:\Users\Jonak\Desktop\DUM\Techniky\sgrafito\220px-Kladno_sgraffito_pharmacie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onak\Desktop\DUM\Techniky\sgrafito\220px-Kladno_sgraffito_pharmaciens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29BE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 xml:space="preserve">        </w:t>
      </w:r>
    </w:p>
    <w:p w:rsidR="002921EC" w:rsidRDefault="00D8443F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  Ukázka  sgrafita – </w:t>
      </w:r>
      <w:r w:rsidR="00196B84">
        <w:rPr>
          <w:rFonts w:ascii="Times New Roman" w:hAnsi="Times New Roman" w:cs="Times New Roman"/>
          <w:noProof/>
          <w:sz w:val="48"/>
          <w:szCs w:val="48"/>
        </w:rPr>
        <w:t>ornament</w:t>
      </w:r>
    </w:p>
    <w:p w:rsidR="002921EC" w:rsidRDefault="002921EC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2921EC" w:rsidRDefault="00C47381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 w:rsidRPr="00C47381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lastRenderedPageBreak/>
        <w:t>Mozaika</w:t>
      </w: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– vtlačování drobných předmětů do cementové malty</w:t>
      </w:r>
    </w:p>
    <w:p w:rsidR="00C47381" w:rsidRDefault="00C47381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</w:p>
    <w:p w:rsidR="00C47381" w:rsidRDefault="00C47381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</w:p>
    <w:p w:rsidR="00C47381" w:rsidRDefault="00C47381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Freska - vtírání barevných pigmentů do čerstvé jemné vápenné omítky</w:t>
      </w:r>
    </w:p>
    <w:p w:rsidR="00C47381" w:rsidRDefault="00C47381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</w:p>
    <w:p w:rsidR="00A71B45" w:rsidRDefault="00A71B45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</w:p>
    <w:p w:rsidR="00C47381" w:rsidRPr="00A71B45" w:rsidRDefault="00C47381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Sgrafito – obraz se vyškrabuje do </w:t>
      </w:r>
      <w:r w:rsidR="00A71B45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čerstvé </w:t>
      </w: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omítky</w:t>
      </w:r>
      <w:r w:rsidR="00A71B45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, popř. modelovací hmoty</w:t>
      </w:r>
    </w:p>
    <w:p w:rsidR="002921EC" w:rsidRPr="00C47381" w:rsidRDefault="00731ACC" w:rsidP="00731ACC">
      <w:pPr>
        <w:spacing w:after="0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 w:rsidRPr="00C47381">
        <w:rPr>
          <w:rFonts w:ascii="Times New Roman" w:hAnsi="Times New Roman" w:cs="Times New Roman"/>
          <w:b/>
          <w:noProof/>
          <w:sz w:val="52"/>
          <w:szCs w:val="52"/>
        </w:rPr>
        <w:t xml:space="preserve">  </w:t>
      </w:r>
      <w:r w:rsidR="00A71B45">
        <w:rPr>
          <w:rFonts w:ascii="Times New Roman" w:hAnsi="Times New Roman" w:cs="Times New Roman"/>
          <w:b/>
          <w:noProof/>
          <w:sz w:val="52"/>
          <w:szCs w:val="52"/>
        </w:rPr>
        <w:t xml:space="preserve">   </w:t>
      </w:r>
      <w:r w:rsidR="00253BB3" w:rsidRPr="00C47381">
        <w:rPr>
          <w:rFonts w:ascii="Times New Roman" w:hAnsi="Times New Roman" w:cs="Times New Roman"/>
          <w:b/>
          <w:noProof/>
          <w:sz w:val="52"/>
          <w:szCs w:val="52"/>
        </w:rPr>
        <w:t xml:space="preserve">Sgrafito </w:t>
      </w:r>
      <w:r w:rsidRPr="00C47381">
        <w:rPr>
          <w:rFonts w:ascii="Times New Roman" w:hAnsi="Times New Roman" w:cs="Times New Roman"/>
          <w:b/>
          <w:noProof/>
          <w:sz w:val="52"/>
          <w:szCs w:val="52"/>
        </w:rPr>
        <w:t>–</w:t>
      </w:r>
      <w:r w:rsidR="00253BB3" w:rsidRPr="00C47381">
        <w:rPr>
          <w:rFonts w:ascii="Times New Roman" w:hAnsi="Times New Roman" w:cs="Times New Roman"/>
          <w:b/>
          <w:noProof/>
          <w:sz w:val="52"/>
          <w:szCs w:val="52"/>
        </w:rPr>
        <w:t xml:space="preserve"> psaníčko</w:t>
      </w:r>
      <w:r w:rsidRPr="00C47381">
        <w:rPr>
          <w:rFonts w:ascii="Times New Roman" w:hAnsi="Times New Roman" w:cs="Times New Roman"/>
          <w:b/>
          <w:noProof/>
          <w:sz w:val="52"/>
          <w:szCs w:val="52"/>
        </w:rPr>
        <w:t xml:space="preserve"> umožní zdobení  fasády, vytváří  dojem plasticity, tvoří ho obdélníky, rozdělené úhlopříčkami</w:t>
      </w:r>
    </w:p>
    <w:p w:rsidR="00731ACC" w:rsidRPr="00C47381" w:rsidRDefault="00731ACC" w:rsidP="00731ACC">
      <w:pPr>
        <w:spacing w:after="0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 w:rsidRPr="00C47381">
        <w:rPr>
          <w:rFonts w:ascii="Times New Roman" w:hAnsi="Times New Roman" w:cs="Times New Roman"/>
          <w:b/>
          <w:noProof/>
          <w:sz w:val="52"/>
          <w:szCs w:val="52"/>
        </w:rPr>
        <w:t xml:space="preserve">  </w:t>
      </w:r>
      <w:r w:rsidR="00A71B45">
        <w:rPr>
          <w:rFonts w:ascii="Times New Roman" w:hAnsi="Times New Roman" w:cs="Times New Roman"/>
          <w:b/>
          <w:noProof/>
          <w:sz w:val="52"/>
          <w:szCs w:val="52"/>
        </w:rPr>
        <w:t xml:space="preserve">   </w:t>
      </w:r>
      <w:r w:rsidRPr="00C47381">
        <w:rPr>
          <w:rFonts w:ascii="Times New Roman" w:hAnsi="Times New Roman" w:cs="Times New Roman"/>
          <w:b/>
          <w:noProof/>
          <w:sz w:val="52"/>
          <w:szCs w:val="52"/>
        </w:rPr>
        <w:t>Sgrafito – ornament  umožní zdobení  fasády, stěn motivy – výjevy z historie nebo bible, tvoří ho přímky, křivky, ornamenty</w:t>
      </w:r>
    </w:p>
    <w:p w:rsidR="002921EC" w:rsidRPr="00C47381" w:rsidRDefault="002921EC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</w:p>
    <w:p w:rsidR="00053C24" w:rsidRDefault="00053C24" w:rsidP="00A71B45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053C24" w:rsidRPr="00EC37C8" w:rsidRDefault="00053C24" w:rsidP="00EC37C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A71B45">
        <w:rPr>
          <w:rFonts w:ascii="Times New Roman" w:hAnsi="Times New Roman" w:cs="Times New Roman"/>
          <w:sz w:val="48"/>
          <w:szCs w:val="48"/>
        </w:rPr>
        <w:t>Co je to napauzovaná  kresba</w:t>
      </w:r>
    </w:p>
    <w:p w:rsidR="00A71B45" w:rsidRPr="004F7DB3" w:rsidRDefault="00A71B45" w:rsidP="004F7DB3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 se provádějí fresky</w:t>
      </w:r>
    </w:p>
    <w:p w:rsidR="00E05D03" w:rsidRPr="00E05D03" w:rsidRDefault="00E05D03" w:rsidP="00EC37C8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6A3AAE">
        <w:rPr>
          <w:rFonts w:ascii="Times New Roman" w:hAnsi="Times New Roman" w:cs="Times New Roman"/>
          <w:sz w:val="48"/>
          <w:szCs w:val="48"/>
        </w:rPr>
        <w:t xml:space="preserve">Jak připravíš </w:t>
      </w:r>
      <w:r w:rsidR="00A71B45">
        <w:rPr>
          <w:rFonts w:ascii="Times New Roman" w:hAnsi="Times New Roman" w:cs="Times New Roman"/>
          <w:sz w:val="48"/>
          <w:szCs w:val="48"/>
        </w:rPr>
        <w:t>mozaiku</w:t>
      </w:r>
    </w:p>
    <w:p w:rsidR="005A2952" w:rsidRDefault="00EC37C8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6A3AAE">
        <w:rPr>
          <w:rFonts w:ascii="Times New Roman" w:hAnsi="Times New Roman" w:cs="Times New Roman"/>
          <w:sz w:val="48"/>
          <w:szCs w:val="48"/>
        </w:rPr>
        <w:t xml:space="preserve">Jak připravíš </w:t>
      </w:r>
      <w:r w:rsidR="00A71B45">
        <w:rPr>
          <w:rFonts w:ascii="Times New Roman" w:hAnsi="Times New Roman" w:cs="Times New Roman"/>
          <w:sz w:val="48"/>
          <w:szCs w:val="48"/>
        </w:rPr>
        <w:t>sgrafito</w:t>
      </w:r>
    </w:p>
    <w:p w:rsidR="00EC37C8" w:rsidRDefault="00EC37C8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Popi</w:t>
      </w:r>
      <w:r w:rsidR="004172F1">
        <w:rPr>
          <w:rFonts w:ascii="Times New Roman" w:hAnsi="Times New Roman" w:cs="Times New Roman"/>
          <w:sz w:val="48"/>
          <w:szCs w:val="48"/>
        </w:rPr>
        <w:t>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4172F1">
        <w:rPr>
          <w:rFonts w:ascii="Times New Roman" w:hAnsi="Times New Roman" w:cs="Times New Roman"/>
          <w:sz w:val="48"/>
          <w:szCs w:val="48"/>
        </w:rPr>
        <w:t xml:space="preserve">postup při provádění </w:t>
      </w:r>
      <w:r w:rsidR="00A71B45">
        <w:rPr>
          <w:rFonts w:ascii="Times New Roman" w:hAnsi="Times New Roman" w:cs="Times New Roman"/>
          <w:sz w:val="48"/>
          <w:szCs w:val="48"/>
        </w:rPr>
        <w:t>mozaiky</w:t>
      </w: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02" w:rsidRDefault="00A44102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  <w:r w:rsidR="00CB2DEB">
        <w:rPr>
          <w:rFonts w:ascii="Times New Roman" w:hAnsi="Times New Roman" w:cs="Times New Roman"/>
          <w:sz w:val="48"/>
          <w:szCs w:val="48"/>
        </w:rPr>
        <w:t>,</w:t>
      </w:r>
    </w:p>
    <w:p w:rsidR="00CB2DEB" w:rsidRPr="00302144" w:rsidRDefault="00CB2DEB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f. Spojené kartáčovny 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( souhlas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 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17"/>
      <w:footerReference w:type="default" r:id="rId18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7D6" w:rsidRDefault="00E807D6">
      <w:r>
        <w:separator/>
      </w:r>
    </w:p>
  </w:endnote>
  <w:endnote w:type="continuationSeparator" w:id="0">
    <w:p w:rsidR="00E807D6" w:rsidRDefault="00E8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926A1D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7D6" w:rsidRDefault="00E807D6">
      <w:r>
        <w:separator/>
      </w:r>
    </w:p>
  </w:footnote>
  <w:footnote w:type="continuationSeparator" w:id="0">
    <w:p w:rsidR="00E807D6" w:rsidRDefault="00E80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53C24"/>
    <w:rsid w:val="000603DF"/>
    <w:rsid w:val="00073F70"/>
    <w:rsid w:val="00077A20"/>
    <w:rsid w:val="00083FCA"/>
    <w:rsid w:val="00096784"/>
    <w:rsid w:val="000A53B9"/>
    <w:rsid w:val="000F7274"/>
    <w:rsid w:val="001174F3"/>
    <w:rsid w:val="0012498D"/>
    <w:rsid w:val="00144ABA"/>
    <w:rsid w:val="00170D7F"/>
    <w:rsid w:val="001952D1"/>
    <w:rsid w:val="00196B84"/>
    <w:rsid w:val="001C3415"/>
    <w:rsid w:val="001C4D78"/>
    <w:rsid w:val="00206D7B"/>
    <w:rsid w:val="00231A4B"/>
    <w:rsid w:val="00253BB3"/>
    <w:rsid w:val="002636E6"/>
    <w:rsid w:val="00273981"/>
    <w:rsid w:val="002921EC"/>
    <w:rsid w:val="002A2424"/>
    <w:rsid w:val="002C1B9C"/>
    <w:rsid w:val="002C3071"/>
    <w:rsid w:val="002C64A1"/>
    <w:rsid w:val="002D5367"/>
    <w:rsid w:val="002E18DA"/>
    <w:rsid w:val="003072F1"/>
    <w:rsid w:val="003148F6"/>
    <w:rsid w:val="00324563"/>
    <w:rsid w:val="003371F1"/>
    <w:rsid w:val="00355AC8"/>
    <w:rsid w:val="00387717"/>
    <w:rsid w:val="0039768D"/>
    <w:rsid w:val="003B6B82"/>
    <w:rsid w:val="003B7417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E0DD0"/>
    <w:rsid w:val="004F11A4"/>
    <w:rsid w:val="004F7DB3"/>
    <w:rsid w:val="00510D86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5C0497"/>
    <w:rsid w:val="005F264A"/>
    <w:rsid w:val="0060067B"/>
    <w:rsid w:val="00627279"/>
    <w:rsid w:val="00633CF8"/>
    <w:rsid w:val="00681ABB"/>
    <w:rsid w:val="006A3AAE"/>
    <w:rsid w:val="006C3054"/>
    <w:rsid w:val="006D35E1"/>
    <w:rsid w:val="007172D0"/>
    <w:rsid w:val="00727383"/>
    <w:rsid w:val="00731ACC"/>
    <w:rsid w:val="00736748"/>
    <w:rsid w:val="00751D2E"/>
    <w:rsid w:val="00767FF5"/>
    <w:rsid w:val="00776024"/>
    <w:rsid w:val="0079091B"/>
    <w:rsid w:val="007960D2"/>
    <w:rsid w:val="007A5F17"/>
    <w:rsid w:val="007F184C"/>
    <w:rsid w:val="00805600"/>
    <w:rsid w:val="00816AE9"/>
    <w:rsid w:val="00860EC4"/>
    <w:rsid w:val="008619E6"/>
    <w:rsid w:val="00861DA6"/>
    <w:rsid w:val="008765F1"/>
    <w:rsid w:val="008A76DD"/>
    <w:rsid w:val="008E4777"/>
    <w:rsid w:val="008E7379"/>
    <w:rsid w:val="008F1FC0"/>
    <w:rsid w:val="009023D1"/>
    <w:rsid w:val="0092371F"/>
    <w:rsid w:val="00926A1D"/>
    <w:rsid w:val="00947BD3"/>
    <w:rsid w:val="009601FC"/>
    <w:rsid w:val="00967C10"/>
    <w:rsid w:val="00980526"/>
    <w:rsid w:val="009872DD"/>
    <w:rsid w:val="009A3F30"/>
    <w:rsid w:val="009D27EE"/>
    <w:rsid w:val="009D2A85"/>
    <w:rsid w:val="009F2DCD"/>
    <w:rsid w:val="009F4AA9"/>
    <w:rsid w:val="00A26D8D"/>
    <w:rsid w:val="00A40C78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F1720"/>
    <w:rsid w:val="00B30248"/>
    <w:rsid w:val="00B72FE7"/>
    <w:rsid w:val="00B76D91"/>
    <w:rsid w:val="00BE0FC6"/>
    <w:rsid w:val="00C01571"/>
    <w:rsid w:val="00C155FA"/>
    <w:rsid w:val="00C22EAE"/>
    <w:rsid w:val="00C40AAB"/>
    <w:rsid w:val="00C47381"/>
    <w:rsid w:val="00C559CF"/>
    <w:rsid w:val="00C61BE3"/>
    <w:rsid w:val="00C84CB9"/>
    <w:rsid w:val="00CA16E8"/>
    <w:rsid w:val="00CB2DEB"/>
    <w:rsid w:val="00CF3B64"/>
    <w:rsid w:val="00D04F73"/>
    <w:rsid w:val="00D05B91"/>
    <w:rsid w:val="00D13583"/>
    <w:rsid w:val="00D27A37"/>
    <w:rsid w:val="00D34534"/>
    <w:rsid w:val="00D41325"/>
    <w:rsid w:val="00D42505"/>
    <w:rsid w:val="00D53887"/>
    <w:rsid w:val="00D8443F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5429B"/>
    <w:rsid w:val="00E63AF2"/>
    <w:rsid w:val="00E654F2"/>
    <w:rsid w:val="00E807D6"/>
    <w:rsid w:val="00E8231A"/>
    <w:rsid w:val="00E971DB"/>
    <w:rsid w:val="00EB1E52"/>
    <w:rsid w:val="00EC1D69"/>
    <w:rsid w:val="00EC32F2"/>
    <w:rsid w:val="00EC37C8"/>
    <w:rsid w:val="00EE143B"/>
    <w:rsid w:val="00EE20B3"/>
    <w:rsid w:val="00F24E64"/>
    <w:rsid w:val="00F33EFF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jpeg"/><Relationship Id="rId2" Type="http://schemas.openxmlformats.org/officeDocument/2006/relationships/image" Target="media/image10.jpeg"/><Relationship Id="rId1" Type="http://schemas.openxmlformats.org/officeDocument/2006/relationships/image" Target="media/image9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0C092-AFA8-499A-9BAC-4D9CE57CB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6</TotalTime>
  <Pages>12</Pages>
  <Words>297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6</cp:revision>
  <cp:lastPrinted>2011-01-25T23:25:00Z</cp:lastPrinted>
  <dcterms:created xsi:type="dcterms:W3CDTF">2013-05-15T10:34:00Z</dcterms:created>
  <dcterms:modified xsi:type="dcterms:W3CDTF">2013-10-07T04:49:00Z</dcterms:modified>
</cp:coreProperties>
</file>