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DEE" w:rsidRDefault="00FF0DEE" w:rsidP="00DA4E5A">
      <w:pPr>
        <w:jc w:val="center"/>
        <w:rPr>
          <w:rFonts w:ascii="Arial" w:hAnsi="Arial" w:cs="Arial"/>
          <w:b/>
          <w:bCs/>
        </w:rPr>
      </w:pPr>
      <w:r w:rsidRPr="00DB39A4">
        <w:rPr>
          <w:rFonts w:ascii="Arial" w:hAnsi="Arial" w:cs="Arial"/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Popis: N:\Obchod\EU projekty\Loga\logolinkII_cb.jpg" style="width:453pt;height:129.75pt;visibility:visible">
            <v:imagedata r:id="rId5" o:title=""/>
          </v:shape>
        </w:pict>
      </w:r>
    </w:p>
    <w:p w:rsidR="00FF0DEE" w:rsidRDefault="00FF0DEE" w:rsidP="00DA4E5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FF0DEE" w:rsidRDefault="00FF0DEE" w:rsidP="00DA4E5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FF0DEE" w:rsidRDefault="00FF0DEE" w:rsidP="00DA4E5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FF0DEE" w:rsidRDefault="00FF0DEE" w:rsidP="00DA4E5A">
      <w:pPr>
        <w:jc w:val="both"/>
        <w:rPr>
          <w:rFonts w:ascii="Arial" w:hAnsi="Arial" w:cs="Arial"/>
          <w:b/>
          <w:bCs/>
        </w:rPr>
      </w:pPr>
    </w:p>
    <w:p w:rsidR="00FF0DEE" w:rsidRDefault="00FF0DEE" w:rsidP="00DA4E5A">
      <w:pPr>
        <w:jc w:val="both"/>
        <w:rPr>
          <w:rFonts w:ascii="Arial" w:hAnsi="Arial" w:cs="Arial"/>
          <w:b/>
          <w:bCs/>
        </w:rPr>
      </w:pPr>
    </w:p>
    <w:p w:rsidR="00FF0DEE" w:rsidRDefault="00FF0DEE" w:rsidP="00DA4E5A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FF0DEE" w:rsidRDefault="00FF0DEE" w:rsidP="00DA4E5A">
      <w:pPr>
        <w:jc w:val="both"/>
        <w:rPr>
          <w:rFonts w:ascii="Arial" w:hAnsi="Arial" w:cs="Arial"/>
          <w:b/>
          <w:bCs/>
        </w:rPr>
      </w:pPr>
    </w:p>
    <w:p w:rsidR="00FF0DEE" w:rsidRDefault="00FF0DEE" w:rsidP="00DA4E5A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FF0DEE" w:rsidRDefault="00FF0DEE" w:rsidP="00DA4E5A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F0DEE" w:rsidRDefault="00FF0DEE" w:rsidP="00DA4E5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VY_22_INOVACE_1.1.22</w:t>
      </w:r>
      <w:r>
        <w:rPr>
          <w:rFonts w:ascii="Arial" w:hAnsi="Arial" w:cs="Arial"/>
          <w:b/>
          <w:bCs/>
        </w:rPr>
        <w:tab/>
      </w:r>
    </w:p>
    <w:p w:rsidR="00FF0DEE" w:rsidRDefault="00FF0DEE" w:rsidP="00DA4E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F0DEE" w:rsidRDefault="00FF0DEE" w:rsidP="00DA4E5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Lenka Koritenská</w:t>
      </w:r>
    </w:p>
    <w:p w:rsidR="00FF0DEE" w:rsidRDefault="00FF0DEE" w:rsidP="00DA4E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F0DEE" w:rsidRDefault="00FF0DEE" w:rsidP="00DA4E5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10. 06. 2012</w:t>
      </w:r>
    </w:p>
    <w:p w:rsidR="00FF0DEE" w:rsidRDefault="00FF0DEE" w:rsidP="00DA4E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F0DEE" w:rsidRDefault="00FF0DEE" w:rsidP="00DA4E5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závěrečné opakování</w:t>
      </w:r>
    </w:p>
    <w:p w:rsidR="00FF0DEE" w:rsidRDefault="00FF0DEE" w:rsidP="00DA4E5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FF0DEE" w:rsidRDefault="00FF0DEE" w:rsidP="00DA4E5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FF0DEE" w:rsidRDefault="00FF0DEE" w:rsidP="00DA4E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F0DEE" w:rsidRDefault="00FF0DEE" w:rsidP="00DA4E5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FF0DEE" w:rsidRDefault="00FF0DEE" w:rsidP="00DA4E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F0DEE" w:rsidRDefault="00FF0DEE" w:rsidP="00DA4E5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FF0DEE" w:rsidRDefault="00FF0DEE" w:rsidP="00DA4E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F0DEE" w:rsidRDefault="00FF0DEE" w:rsidP="00DA4E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F0DEE" w:rsidRDefault="00FF0DEE" w:rsidP="00DA4E5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shrnutí gramatiky 5. ročníku</w:t>
      </w:r>
    </w:p>
    <w:p w:rsidR="00FF0DEE" w:rsidRDefault="00FF0DEE" w:rsidP="00DA4E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F0DEE" w:rsidRDefault="00FF0DEE" w:rsidP="00DA4E5A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vychází z předpokladu, že žáci již danou gramatiku ovládají. Slouží k upevnění a procvičení učiva a posílení mezipředmětových vztahů.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 (TEST)</w:t>
      </w:r>
    </w:p>
    <w:p w:rsidR="00FF0DEE" w:rsidRDefault="00FF0DEE" w:rsidP="00DA4E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F0DEE" w:rsidRDefault="00FF0DEE" w:rsidP="00DA4E5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FF0DEE" w:rsidRDefault="00FF0DEE" w:rsidP="00DA4E5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pastelky</w:t>
      </w:r>
    </w:p>
    <w:p w:rsidR="00FF0DEE" w:rsidRDefault="00FF0DEE" w:rsidP="00DA4E5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F0DEE" w:rsidRDefault="00FF0DEE" w:rsidP="00DA4E5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F0DEE" w:rsidRDefault="00FF0DEE"/>
    <w:p w:rsidR="00FF0DEE" w:rsidRDefault="00FF0DEE"/>
    <w:p w:rsidR="00FF0DEE" w:rsidRDefault="00FF0DEE"/>
    <w:p w:rsidR="00FF0DEE" w:rsidRDefault="00FF0DEE"/>
    <w:p w:rsidR="00FF0DEE" w:rsidRDefault="00FF0DEE"/>
    <w:p w:rsidR="00FF0DEE" w:rsidRDefault="00FF0DEE"/>
    <w:p w:rsidR="00FF0DEE" w:rsidRDefault="00FF0DEE"/>
    <w:p w:rsidR="00FF0DEE" w:rsidRDefault="00FF0DEE">
      <w:pPr>
        <w:rPr>
          <w:sz w:val="28"/>
          <w:szCs w:val="28"/>
        </w:rPr>
      </w:pPr>
    </w:p>
    <w:p w:rsidR="00FF0DEE" w:rsidRDefault="00FF0DEE">
      <w:pPr>
        <w:rPr>
          <w:sz w:val="28"/>
          <w:szCs w:val="28"/>
        </w:rPr>
      </w:pPr>
    </w:p>
    <w:p w:rsidR="00FF0DEE" w:rsidRDefault="00FF0DEE">
      <w:pPr>
        <w:rPr>
          <w:sz w:val="28"/>
          <w:szCs w:val="28"/>
        </w:rPr>
      </w:pPr>
    </w:p>
    <w:p w:rsidR="00FF0DEE" w:rsidRDefault="00FF0DEE">
      <w:pPr>
        <w:rPr>
          <w:sz w:val="28"/>
          <w:szCs w:val="28"/>
        </w:rPr>
      </w:pPr>
    </w:p>
    <w:p w:rsidR="00FF0DEE" w:rsidRDefault="00FF0DEE">
      <w:pPr>
        <w:rPr>
          <w:sz w:val="28"/>
          <w:szCs w:val="28"/>
        </w:rPr>
      </w:pPr>
    </w:p>
    <w:p w:rsidR="00FF0DEE" w:rsidRDefault="00FF0DEE">
      <w:pPr>
        <w:rPr>
          <w:sz w:val="28"/>
          <w:szCs w:val="28"/>
        </w:rPr>
      </w:pPr>
      <w:r>
        <w:rPr>
          <w:sz w:val="28"/>
          <w:szCs w:val="28"/>
        </w:rPr>
        <w:t xml:space="preserve">Name: ____________________________________   </w:t>
      </w:r>
      <w:r>
        <w:rPr>
          <w:sz w:val="28"/>
          <w:szCs w:val="28"/>
        </w:rPr>
        <w:tab/>
        <w:t>Class: ___________</w:t>
      </w:r>
    </w:p>
    <w:p w:rsidR="00FF0DEE" w:rsidRDefault="00FF0DEE">
      <w:pPr>
        <w:rPr>
          <w:sz w:val="28"/>
          <w:szCs w:val="28"/>
        </w:rPr>
      </w:pPr>
    </w:p>
    <w:p w:rsidR="00FF0DEE" w:rsidRDefault="00FF0DEE" w:rsidP="00E64808">
      <w:pPr>
        <w:pStyle w:val="ListParagraph"/>
        <w:numPr>
          <w:ilvl w:val="0"/>
          <w:numId w:val="2"/>
        </w:num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Napiš 6 vět o věcech ve třídě, používej vazbu there is/ there are:</w:t>
      </w:r>
    </w:p>
    <w:p w:rsidR="00FF0DEE" w:rsidRDefault="00FF0DEE" w:rsidP="00E6480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a) ______________________________________________________________</w:t>
      </w:r>
    </w:p>
    <w:p w:rsidR="00FF0DEE" w:rsidRDefault="00FF0DEE" w:rsidP="00E6480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b) ______________________________________________________________</w:t>
      </w:r>
    </w:p>
    <w:p w:rsidR="00FF0DEE" w:rsidRDefault="00FF0DEE" w:rsidP="00E6480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c) ______________________________________________________________</w:t>
      </w:r>
    </w:p>
    <w:p w:rsidR="00FF0DEE" w:rsidRDefault="00FF0DEE" w:rsidP="00E6480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d) ______________________________________________________________</w:t>
      </w:r>
    </w:p>
    <w:p w:rsidR="00FF0DEE" w:rsidRDefault="00FF0DEE" w:rsidP="00E6480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e) ______________________________________________________________</w:t>
      </w:r>
    </w:p>
    <w:p w:rsidR="00FF0DEE" w:rsidRDefault="00FF0DEE" w:rsidP="00E6480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f) ______________________________________________________________</w:t>
      </w:r>
    </w:p>
    <w:p w:rsidR="00FF0DEE" w:rsidRDefault="00FF0DEE" w:rsidP="00E64808">
      <w:pPr>
        <w:spacing w:line="276" w:lineRule="auto"/>
        <w:rPr>
          <w:b/>
          <w:sz w:val="28"/>
          <w:szCs w:val="28"/>
        </w:rPr>
      </w:pPr>
    </w:p>
    <w:p w:rsidR="00FF0DEE" w:rsidRDefault="00FF0DEE" w:rsidP="00E64808">
      <w:pPr>
        <w:pStyle w:val="ListParagraph"/>
        <w:numPr>
          <w:ilvl w:val="0"/>
          <w:numId w:val="2"/>
        </w:num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věty s </w:t>
      </w:r>
      <w:r>
        <w:rPr>
          <w:i/>
          <w:sz w:val="28"/>
          <w:szCs w:val="28"/>
        </w:rPr>
        <w:t>have got / has got</w:t>
      </w:r>
      <w:r>
        <w:rPr>
          <w:b/>
          <w:sz w:val="28"/>
          <w:szCs w:val="28"/>
        </w:rPr>
        <w:t>:</w:t>
      </w:r>
    </w:p>
    <w:p w:rsidR="00FF0DEE" w:rsidRDefault="00FF0DEE" w:rsidP="00E6480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My parents ____________  _______________ a new car.</w:t>
      </w:r>
    </w:p>
    <w:p w:rsidR="00FF0DEE" w:rsidRDefault="00FF0DEE" w:rsidP="00E6480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 you ____________ a hamster?</w:t>
      </w:r>
    </w:p>
    <w:p w:rsidR="00FF0DEE" w:rsidRDefault="00FF0DEE" w:rsidP="00E6480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My sister _________  __________ a new penfriend.</w:t>
      </w:r>
    </w:p>
    <w:p w:rsidR="00FF0DEE" w:rsidRDefault="00FF0DEE" w:rsidP="00E6480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The dog ___________  _________ my book.</w:t>
      </w:r>
    </w:p>
    <w:p w:rsidR="00FF0DEE" w:rsidRDefault="00FF0DEE" w:rsidP="00E6480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We __________  ____________ P.E. today.</w:t>
      </w:r>
    </w:p>
    <w:p w:rsidR="00FF0DEE" w:rsidRDefault="00FF0DEE" w:rsidP="00E6480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 your book __________ photos?</w:t>
      </w:r>
    </w:p>
    <w:p w:rsidR="00FF0DEE" w:rsidRDefault="00FF0DEE" w:rsidP="00E64808">
      <w:pPr>
        <w:spacing w:line="276" w:lineRule="auto"/>
        <w:rPr>
          <w:b/>
          <w:sz w:val="28"/>
          <w:szCs w:val="28"/>
        </w:rPr>
      </w:pPr>
    </w:p>
    <w:p w:rsidR="00FF0DEE" w:rsidRDefault="00FF0DEE" w:rsidP="00337465">
      <w:pPr>
        <w:pStyle w:val="ListParagraph"/>
        <w:numPr>
          <w:ilvl w:val="0"/>
          <w:numId w:val="2"/>
        </w:num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věty s </w:t>
      </w:r>
      <w:r>
        <w:rPr>
          <w:i/>
          <w:sz w:val="28"/>
          <w:szCs w:val="28"/>
        </w:rPr>
        <w:t>can / can´t / must</w:t>
      </w:r>
      <w:r>
        <w:rPr>
          <w:b/>
          <w:sz w:val="28"/>
          <w:szCs w:val="28"/>
        </w:rPr>
        <w:t>:</w:t>
      </w:r>
    </w:p>
    <w:p w:rsidR="00FF0DEE" w:rsidRDefault="00FF0DEE" w:rsidP="006502A2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He doesn´t understand you. You __________ speak English.</w:t>
      </w:r>
    </w:p>
    <w:p w:rsidR="00FF0DEE" w:rsidRDefault="00FF0DEE" w:rsidP="006502A2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 you draw?</w:t>
      </w:r>
    </w:p>
    <w:p w:rsidR="00FF0DEE" w:rsidRDefault="00FF0DEE" w:rsidP="006502A2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I _________ come now. I _________ help my parents.</w:t>
      </w:r>
    </w:p>
    <w:p w:rsidR="00FF0DEE" w:rsidRDefault="00FF0DEE" w:rsidP="006502A2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Ouch, my tooth! I _________ go to the dentist.</w:t>
      </w:r>
    </w:p>
    <w:p w:rsidR="00FF0DEE" w:rsidRDefault="00FF0DEE" w:rsidP="006502A2">
      <w:pPr>
        <w:spacing w:line="276" w:lineRule="auto"/>
        <w:rPr>
          <w:b/>
          <w:sz w:val="28"/>
          <w:szCs w:val="28"/>
        </w:rPr>
      </w:pPr>
    </w:p>
    <w:p w:rsidR="00FF0DEE" w:rsidRDefault="00FF0DEE" w:rsidP="006502A2">
      <w:pPr>
        <w:pStyle w:val="ListParagraph"/>
        <w:numPr>
          <w:ilvl w:val="0"/>
          <w:numId w:val="2"/>
        </w:num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chybějící písmena:</w:t>
      </w:r>
    </w:p>
    <w:p w:rsidR="00FF0DEE" w:rsidRDefault="00FF0DEE" w:rsidP="0052314F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Monday</w:t>
      </w:r>
      <w:r>
        <w:rPr>
          <w:b/>
          <w:sz w:val="28"/>
          <w:szCs w:val="28"/>
        </w:rPr>
        <w:tab/>
        <w:t>_ _ _ _ day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 _ _ _ _ _day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 _ _ _ _day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 _ _day</w:t>
      </w:r>
    </w:p>
    <w:p w:rsidR="00FF0DEE" w:rsidRDefault="00FF0DEE" w:rsidP="0052314F">
      <w:pPr>
        <w:spacing w:line="276" w:lineRule="auto"/>
        <w:rPr>
          <w:b/>
          <w:sz w:val="28"/>
          <w:szCs w:val="28"/>
        </w:rPr>
      </w:pPr>
    </w:p>
    <w:p w:rsidR="00FF0DEE" w:rsidRDefault="00FF0DEE" w:rsidP="0052314F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Maths</w:t>
      </w:r>
      <w:r>
        <w:rPr>
          <w:b/>
          <w:sz w:val="28"/>
          <w:szCs w:val="28"/>
        </w:rPr>
        <w:tab/>
        <w:t>E_ _ _ _ _h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S_ _ _ _ _e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H_ _ _ _ _y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M_ _ _c</w:t>
      </w:r>
    </w:p>
    <w:p w:rsidR="00FF0DEE" w:rsidRDefault="00FF0DEE" w:rsidP="0052314F">
      <w:pPr>
        <w:spacing w:line="276" w:lineRule="auto"/>
        <w:rPr>
          <w:b/>
          <w:sz w:val="28"/>
          <w:szCs w:val="28"/>
        </w:rPr>
      </w:pPr>
    </w:p>
    <w:p w:rsidR="00FF0DEE" w:rsidRDefault="00FF0DEE" w:rsidP="0052314F">
      <w:pPr>
        <w:pStyle w:val="ListParagraph"/>
        <w:numPr>
          <w:ilvl w:val="0"/>
          <w:numId w:val="2"/>
        </w:num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Odpověz na otázky: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Have </w:t>
      </w:r>
      <w:bookmarkStart w:id="0" w:name="_GoBack"/>
      <w:bookmarkEnd w:id="0"/>
      <w:r>
        <w:rPr>
          <w:b/>
          <w:sz w:val="28"/>
          <w:szCs w:val="28"/>
        </w:rPr>
        <w:t>you got a watch?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Yes, _____________________________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 you go to shool in the afternoon?</w:t>
      </w:r>
      <w:r>
        <w:rPr>
          <w:b/>
          <w:sz w:val="28"/>
          <w:szCs w:val="28"/>
        </w:rPr>
        <w:tab/>
        <w:t>Yes, __________________________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Is History your favourite subject?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No, __________________________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Are your teachers nice? </w:t>
      </w:r>
      <w:r>
        <w:rPr>
          <w:b/>
          <w:sz w:val="28"/>
          <w:szCs w:val="28"/>
        </w:rPr>
        <w:tab/>
        <w:t>Yes, _____________________________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 your friends have lunch at school? </w:t>
      </w:r>
      <w:r>
        <w:rPr>
          <w:b/>
          <w:sz w:val="28"/>
          <w:szCs w:val="28"/>
        </w:rPr>
        <w:tab/>
        <w:t>Yes, ___________________________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Has your brother got a car?</w:t>
      </w:r>
      <w:r>
        <w:rPr>
          <w:b/>
          <w:sz w:val="28"/>
          <w:szCs w:val="28"/>
        </w:rPr>
        <w:tab/>
        <w:t>No, _____________________________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 you and your friends listen to music?</w:t>
      </w:r>
      <w:r>
        <w:rPr>
          <w:b/>
          <w:sz w:val="28"/>
          <w:szCs w:val="28"/>
        </w:rPr>
        <w:tab/>
        <w:t>Yes, ___________________________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Does school start at half past eight?</w:t>
      </w:r>
      <w:r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ab/>
        <w:t>No, ____________________________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</w:p>
    <w:p w:rsidR="00FF0DEE" w:rsidRDefault="00FF0DEE" w:rsidP="006B280A">
      <w:pPr>
        <w:pStyle w:val="ListParagraph"/>
        <w:numPr>
          <w:ilvl w:val="0"/>
          <w:numId w:val="2"/>
        </w:num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Napiš čísla slovem: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18 –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52 –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38 – 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73 –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46 –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100 – 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</w:p>
    <w:p w:rsidR="00FF0DEE" w:rsidRPr="006B280A" w:rsidRDefault="00FF0DEE" w:rsidP="006B280A">
      <w:pPr>
        <w:spacing w:line="276" w:lineRule="auto"/>
        <w:rPr>
          <w:b/>
          <w:sz w:val="28"/>
          <w:szCs w:val="28"/>
        </w:rPr>
      </w:pPr>
    </w:p>
    <w:p w:rsidR="00FF0DEE" w:rsidRDefault="00FF0DEE" w:rsidP="006B280A">
      <w:pPr>
        <w:pStyle w:val="ListParagraph"/>
        <w:numPr>
          <w:ilvl w:val="0"/>
          <w:numId w:val="2"/>
        </w:num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věty s </w:t>
      </w:r>
      <w:r>
        <w:rPr>
          <w:i/>
          <w:sz w:val="28"/>
          <w:szCs w:val="28"/>
        </w:rPr>
        <w:t xml:space="preserve">do / does / don´t / doesn´t </w:t>
      </w:r>
      <w:r>
        <w:rPr>
          <w:b/>
          <w:sz w:val="28"/>
          <w:szCs w:val="28"/>
        </w:rPr>
        <w:t>: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I _____________ like this programme. It´s stupid.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 you like my T-shirt?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 your mum work?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My sister ___________ go to school – she is four.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We ___________ go home at three o´clock, but at half past three.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My brother ___________ speak English. He speaks only German.</w:t>
      </w:r>
    </w:p>
    <w:p w:rsidR="00FF0DEE" w:rsidRDefault="00FF0DEE" w:rsidP="006B280A">
      <w:pPr>
        <w:spacing w:line="276" w:lineRule="auto"/>
        <w:rPr>
          <w:b/>
          <w:sz w:val="28"/>
          <w:szCs w:val="28"/>
        </w:rPr>
      </w:pPr>
    </w:p>
    <w:p w:rsidR="00FF0DEE" w:rsidRDefault="00FF0DEE" w:rsidP="00431C68">
      <w:pPr>
        <w:pStyle w:val="ListParagraph"/>
        <w:numPr>
          <w:ilvl w:val="0"/>
          <w:numId w:val="2"/>
        </w:num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Napiš čas digitálně:</w:t>
      </w:r>
    </w:p>
    <w:p w:rsidR="00FF0DEE" w:rsidRDefault="00FF0DEE" w:rsidP="00431C6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two o ´clock - 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twenty to five - __________________</w:t>
      </w:r>
    </w:p>
    <w:p w:rsidR="00FF0DEE" w:rsidRDefault="00FF0DEE" w:rsidP="00431C6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quarter past six - ___________</w:t>
      </w:r>
      <w:r>
        <w:rPr>
          <w:b/>
          <w:sz w:val="28"/>
          <w:szCs w:val="28"/>
        </w:rPr>
        <w:tab/>
        <w:t>twenty five to ten - ___________________</w:t>
      </w:r>
    </w:p>
    <w:p w:rsidR="00FF0DEE" w:rsidRDefault="00FF0DEE" w:rsidP="00431C6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ten to one - 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twenty past eight - ________________</w:t>
      </w:r>
    </w:p>
    <w:p w:rsidR="00FF0DEE" w:rsidRDefault="00FF0DEE" w:rsidP="00431C68">
      <w:pPr>
        <w:spacing w:line="276" w:lineRule="auto"/>
        <w:rPr>
          <w:b/>
          <w:sz w:val="28"/>
          <w:szCs w:val="28"/>
        </w:rPr>
      </w:pPr>
    </w:p>
    <w:p w:rsidR="00FF0DEE" w:rsidRDefault="00FF0DEE" w:rsidP="00431C68">
      <w:pPr>
        <w:pStyle w:val="ListParagraph"/>
        <w:numPr>
          <w:ilvl w:val="0"/>
          <w:numId w:val="2"/>
        </w:num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Napiš o sobě 10 vět:</w:t>
      </w:r>
    </w:p>
    <w:p w:rsidR="00FF0DEE" w:rsidRDefault="00FF0DEE" w:rsidP="00431C6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F0DEE" w:rsidRDefault="00FF0DEE" w:rsidP="00431C68">
      <w:pPr>
        <w:spacing w:line="276" w:lineRule="auto"/>
        <w:rPr>
          <w:b/>
          <w:sz w:val="28"/>
          <w:szCs w:val="28"/>
        </w:rPr>
      </w:pPr>
    </w:p>
    <w:p w:rsidR="00FF0DEE" w:rsidRDefault="00FF0DEE" w:rsidP="008C2611">
      <w:pPr>
        <w:pStyle w:val="ListParagraph"/>
        <w:numPr>
          <w:ilvl w:val="0"/>
          <w:numId w:val="2"/>
        </w:num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Dle instrukcí namaluj obrázek:</w:t>
      </w:r>
    </w:p>
    <w:p w:rsidR="00FF0DEE" w:rsidRDefault="00FF0DEE" w:rsidP="008C2611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This is my monster Fred. He´s orange with green small circles. He´s got long blue hair and blue beard. He´s got five red eyes and no nose. His mouth is very big with two yellow teeth. He´s quite tall and slim. He´s got two legs, four arms and one long tail. His favourite thing is a pink ball – it´s behind him. </w:t>
      </w:r>
    </w:p>
    <w:p w:rsidR="00FF0DEE" w:rsidRDefault="00FF0DEE" w:rsidP="008C2611">
      <w:pPr>
        <w:spacing w:line="276" w:lineRule="auto"/>
        <w:rPr>
          <w:b/>
          <w:sz w:val="28"/>
          <w:szCs w:val="28"/>
        </w:rPr>
      </w:pPr>
    </w:p>
    <w:p w:rsidR="00FF0DEE" w:rsidRDefault="00FF0DEE" w:rsidP="008C2611">
      <w:pPr>
        <w:spacing w:line="276" w:lineRule="auto"/>
        <w:rPr>
          <w:b/>
          <w:sz w:val="28"/>
          <w:szCs w:val="28"/>
        </w:rPr>
      </w:pPr>
    </w:p>
    <w:p w:rsidR="00FF0DEE" w:rsidRDefault="00FF0DEE" w:rsidP="008C2611">
      <w:pPr>
        <w:spacing w:line="276" w:lineRule="auto"/>
        <w:rPr>
          <w:b/>
          <w:sz w:val="28"/>
          <w:szCs w:val="28"/>
        </w:rPr>
      </w:pPr>
    </w:p>
    <w:p w:rsidR="00FF0DEE" w:rsidRDefault="00FF0DEE" w:rsidP="008C2611">
      <w:pPr>
        <w:spacing w:line="276" w:lineRule="auto"/>
        <w:rPr>
          <w:b/>
          <w:sz w:val="28"/>
          <w:szCs w:val="28"/>
        </w:rPr>
      </w:pPr>
    </w:p>
    <w:p w:rsidR="00FF0DEE" w:rsidRDefault="00FF0DEE" w:rsidP="008C2611">
      <w:pPr>
        <w:spacing w:line="276" w:lineRule="auto"/>
        <w:rPr>
          <w:b/>
          <w:sz w:val="28"/>
          <w:szCs w:val="28"/>
        </w:rPr>
      </w:pPr>
    </w:p>
    <w:p w:rsidR="00FF0DEE" w:rsidRDefault="00FF0DEE" w:rsidP="008C2611">
      <w:pPr>
        <w:spacing w:line="276" w:lineRule="auto"/>
        <w:rPr>
          <w:b/>
          <w:sz w:val="28"/>
          <w:szCs w:val="28"/>
        </w:rPr>
      </w:pPr>
    </w:p>
    <w:p w:rsidR="00FF0DEE" w:rsidRDefault="00FF0DEE" w:rsidP="008C2611">
      <w:pPr>
        <w:spacing w:line="276" w:lineRule="auto"/>
        <w:rPr>
          <w:b/>
          <w:sz w:val="28"/>
          <w:szCs w:val="28"/>
        </w:rPr>
      </w:pPr>
    </w:p>
    <w:p w:rsidR="00FF0DEE" w:rsidRDefault="00FF0DEE" w:rsidP="008C2611">
      <w:pPr>
        <w:spacing w:line="276" w:lineRule="auto"/>
        <w:rPr>
          <w:b/>
          <w:sz w:val="28"/>
          <w:szCs w:val="28"/>
        </w:rPr>
      </w:pPr>
    </w:p>
    <w:p w:rsidR="00FF0DEE" w:rsidRDefault="00FF0DEE" w:rsidP="008C2611">
      <w:pPr>
        <w:spacing w:line="276" w:lineRule="auto"/>
        <w:rPr>
          <w:b/>
          <w:sz w:val="28"/>
          <w:szCs w:val="28"/>
        </w:rPr>
      </w:pPr>
    </w:p>
    <w:p w:rsidR="00FF0DEE" w:rsidRDefault="00FF0DEE" w:rsidP="008C2611">
      <w:pPr>
        <w:spacing w:line="276" w:lineRule="auto"/>
        <w:rPr>
          <w:b/>
          <w:sz w:val="28"/>
          <w:szCs w:val="28"/>
        </w:rPr>
      </w:pPr>
    </w:p>
    <w:p w:rsidR="00FF0DEE" w:rsidRDefault="00FF0DEE" w:rsidP="008C2611">
      <w:pPr>
        <w:spacing w:line="276" w:lineRule="auto"/>
        <w:rPr>
          <w:b/>
          <w:sz w:val="28"/>
          <w:szCs w:val="28"/>
        </w:rPr>
      </w:pPr>
    </w:p>
    <w:p w:rsidR="00FF0DEE" w:rsidRPr="008C2611" w:rsidRDefault="00FF0DEE" w:rsidP="008C2611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Autor prohlašuje, že tento materiál je jeho prací.</w:t>
      </w:r>
    </w:p>
    <w:sectPr w:rsidR="00FF0DEE" w:rsidRPr="008C2611" w:rsidSect="006B280A">
      <w:pgSz w:w="11906" w:h="16838"/>
      <w:pgMar w:top="568" w:right="566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9574A"/>
    <w:multiLevelType w:val="hybridMultilevel"/>
    <w:tmpl w:val="004E04FA"/>
    <w:lvl w:ilvl="0" w:tplc="6560A0F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0BB0D90"/>
    <w:multiLevelType w:val="hybridMultilevel"/>
    <w:tmpl w:val="2E66818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4E5A"/>
    <w:rsid w:val="001854A7"/>
    <w:rsid w:val="001F24DA"/>
    <w:rsid w:val="00337465"/>
    <w:rsid w:val="00431C68"/>
    <w:rsid w:val="004A0C59"/>
    <w:rsid w:val="0052314F"/>
    <w:rsid w:val="005571CC"/>
    <w:rsid w:val="0058246E"/>
    <w:rsid w:val="005F2BAA"/>
    <w:rsid w:val="006502A2"/>
    <w:rsid w:val="006B280A"/>
    <w:rsid w:val="006C6726"/>
    <w:rsid w:val="008C2611"/>
    <w:rsid w:val="00C93C93"/>
    <w:rsid w:val="00D0348C"/>
    <w:rsid w:val="00DA4E5A"/>
    <w:rsid w:val="00DB39A4"/>
    <w:rsid w:val="00E64808"/>
    <w:rsid w:val="00FF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E5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A4E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4E5A"/>
    <w:rPr>
      <w:rFonts w:ascii="Tahoma" w:hAnsi="Tahoma" w:cs="Tahoma"/>
      <w:sz w:val="16"/>
      <w:szCs w:val="16"/>
      <w:lang w:eastAsia="cs-CZ"/>
    </w:rPr>
  </w:style>
  <w:style w:type="paragraph" w:styleId="ListParagraph">
    <w:name w:val="List Paragraph"/>
    <w:basedOn w:val="Normal"/>
    <w:uiPriority w:val="99"/>
    <w:qFormat/>
    <w:rsid w:val="00E648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536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4</Pages>
  <Words>631</Words>
  <Characters>3728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</dc:creator>
  <cp:keywords/>
  <dc:description/>
  <cp:lastModifiedBy>leko</cp:lastModifiedBy>
  <cp:revision>14</cp:revision>
  <dcterms:created xsi:type="dcterms:W3CDTF">2012-06-25T15:04:00Z</dcterms:created>
  <dcterms:modified xsi:type="dcterms:W3CDTF">2013-10-07T12:41:00Z</dcterms:modified>
</cp:coreProperties>
</file>