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712" w:rsidRDefault="00002712" w:rsidP="00BC016D">
      <w:pPr>
        <w:jc w:val="center"/>
        <w:rPr>
          <w:rFonts w:ascii="Arial" w:hAnsi="Arial" w:cs="Arial"/>
          <w:b/>
          <w:bCs/>
        </w:rPr>
      </w:pPr>
      <w:r w:rsidRPr="003A6AB0">
        <w:rPr>
          <w:rFonts w:ascii="Arial" w:hAnsi="Arial" w:cs="Arial"/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Popis: Popis: Popis: Popis: N:\Obchod\EU projekty\Loga\logolinkII_cb.jpg" style="width:453pt;height:129.75pt;visibility:visible">
            <v:imagedata r:id="rId5" o:title=""/>
          </v:shape>
        </w:pict>
      </w:r>
    </w:p>
    <w:p w:rsidR="00002712" w:rsidRDefault="00002712" w:rsidP="00BC016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002712" w:rsidRDefault="00002712" w:rsidP="00BC016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002712" w:rsidRDefault="00002712" w:rsidP="00BC016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002712" w:rsidRDefault="00002712" w:rsidP="00BC016D">
      <w:pPr>
        <w:jc w:val="both"/>
        <w:rPr>
          <w:rFonts w:ascii="Arial" w:hAnsi="Arial" w:cs="Arial"/>
          <w:b/>
          <w:bCs/>
        </w:rPr>
      </w:pPr>
    </w:p>
    <w:p w:rsidR="00002712" w:rsidRDefault="00002712" w:rsidP="00BC016D">
      <w:pPr>
        <w:jc w:val="both"/>
        <w:rPr>
          <w:rFonts w:ascii="Arial" w:hAnsi="Arial" w:cs="Arial"/>
          <w:b/>
          <w:bCs/>
        </w:rPr>
      </w:pPr>
    </w:p>
    <w:p w:rsidR="00002712" w:rsidRDefault="00002712" w:rsidP="00BC016D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002712" w:rsidRDefault="00002712" w:rsidP="00BC016D">
      <w:pPr>
        <w:jc w:val="both"/>
        <w:rPr>
          <w:rFonts w:ascii="Arial" w:hAnsi="Arial" w:cs="Arial"/>
          <w:b/>
          <w:bCs/>
        </w:rPr>
      </w:pPr>
    </w:p>
    <w:p w:rsidR="00002712" w:rsidRDefault="00002712" w:rsidP="00BC016D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002712" w:rsidRDefault="00002712" w:rsidP="00BC016D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02712" w:rsidRDefault="00002712" w:rsidP="00BC016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VY_22_INOVACE_1.1.24</w:t>
      </w:r>
      <w:r>
        <w:rPr>
          <w:rFonts w:ascii="Arial" w:hAnsi="Arial" w:cs="Arial"/>
          <w:b/>
          <w:bCs/>
        </w:rPr>
        <w:tab/>
      </w:r>
    </w:p>
    <w:p w:rsidR="00002712" w:rsidRDefault="00002712" w:rsidP="00BC01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02712" w:rsidRDefault="00002712" w:rsidP="00BC016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Lenka Koritenská</w:t>
      </w:r>
    </w:p>
    <w:p w:rsidR="00002712" w:rsidRDefault="00002712" w:rsidP="00BC01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02712" w:rsidRDefault="00002712" w:rsidP="00BC016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9. 09. 2012</w:t>
      </w:r>
    </w:p>
    <w:p w:rsidR="00002712" w:rsidRDefault="00002712" w:rsidP="00BC01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02712" w:rsidRDefault="00002712" w:rsidP="00BC016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family –  rodina</w:t>
      </w:r>
    </w:p>
    <w:p w:rsidR="00002712" w:rsidRDefault="00002712" w:rsidP="00BC016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</w:p>
    <w:p w:rsidR="00002712" w:rsidRDefault="00002712" w:rsidP="00BC016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Anglický jazyk</w:t>
      </w:r>
    </w:p>
    <w:p w:rsidR="00002712" w:rsidRDefault="00002712" w:rsidP="00BC01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02712" w:rsidRDefault="00002712" w:rsidP="00BC016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5. ročník</w:t>
      </w:r>
    </w:p>
    <w:p w:rsidR="00002712" w:rsidRDefault="00002712" w:rsidP="00BC01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02712" w:rsidRDefault="00002712" w:rsidP="00BC016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002712" w:rsidRDefault="00002712" w:rsidP="00BC01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02712" w:rsidRDefault="00002712" w:rsidP="00BC01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02712" w:rsidRDefault="00002712" w:rsidP="00BC016D">
      <w:pPr>
        <w:autoSpaceDE w:val="0"/>
        <w:autoSpaceDN w:val="0"/>
        <w:adjustRightInd w:val="0"/>
        <w:ind w:left="3969" w:hanging="342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 family - rodina</w:t>
      </w:r>
    </w:p>
    <w:p w:rsidR="00002712" w:rsidRDefault="00002712" w:rsidP="00BC01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02712" w:rsidRDefault="00002712" w:rsidP="00BC016D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slouží k upevnění a procvičení slovní zásoby – okruh rodina – a k posílení mezipředmětových vztahů (Čas). Předpokládá, že žáci slovní zásobu již ovládají. </w:t>
      </w:r>
      <w:r>
        <w:rPr>
          <w:rFonts w:ascii="Arial" w:hAnsi="Arial" w:cs="Arial"/>
          <w:bCs/>
        </w:rPr>
        <w:t>Forma výuky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–</w:t>
      </w:r>
      <w:r>
        <w:rPr>
          <w:rFonts w:ascii="Arial" w:hAnsi="Arial" w:cs="Arial"/>
        </w:rPr>
        <w:t xml:space="preserve"> samostatná práce.</w:t>
      </w:r>
    </w:p>
    <w:p w:rsidR="00002712" w:rsidRDefault="00002712" w:rsidP="00BC01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02712" w:rsidRDefault="00002712" w:rsidP="00BC016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002712" w:rsidRDefault="00002712" w:rsidP="00BC016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psací potřeby</w:t>
      </w:r>
    </w:p>
    <w:p w:rsidR="00002712" w:rsidRDefault="00002712" w:rsidP="00BC016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02712" w:rsidRDefault="00002712" w:rsidP="00BC016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02712" w:rsidRDefault="00002712" w:rsidP="00BC016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02712" w:rsidRDefault="00002712" w:rsidP="00BC016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02712" w:rsidRDefault="00002712" w:rsidP="00BC016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02712" w:rsidRDefault="00002712" w:rsidP="00BC016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02712" w:rsidRDefault="00002712" w:rsidP="00BC016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02712" w:rsidRDefault="00002712" w:rsidP="00BC016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02712" w:rsidRDefault="00002712" w:rsidP="0052724E">
      <w:pPr>
        <w:autoSpaceDE w:val="0"/>
        <w:autoSpaceDN w:val="0"/>
        <w:adjustRightInd w:val="0"/>
        <w:ind w:firstLine="708"/>
        <w:jc w:val="center"/>
        <w:rPr>
          <w:b/>
          <w:sz w:val="32"/>
          <w:szCs w:val="32"/>
          <w:u w:val="single"/>
        </w:rPr>
      </w:pPr>
    </w:p>
    <w:p w:rsidR="00002712" w:rsidRDefault="00002712" w:rsidP="0052724E">
      <w:pPr>
        <w:autoSpaceDE w:val="0"/>
        <w:autoSpaceDN w:val="0"/>
        <w:adjustRightInd w:val="0"/>
        <w:ind w:firstLine="708"/>
        <w:jc w:val="center"/>
        <w:rPr>
          <w:b/>
          <w:sz w:val="32"/>
          <w:szCs w:val="32"/>
          <w:u w:val="single"/>
        </w:rPr>
      </w:pPr>
    </w:p>
    <w:p w:rsidR="00002712" w:rsidRDefault="00002712" w:rsidP="0052724E">
      <w:pPr>
        <w:autoSpaceDE w:val="0"/>
        <w:autoSpaceDN w:val="0"/>
        <w:adjustRightInd w:val="0"/>
        <w:ind w:firstLine="708"/>
        <w:jc w:val="center"/>
        <w:rPr>
          <w:b/>
          <w:sz w:val="32"/>
          <w:szCs w:val="32"/>
          <w:u w:val="single"/>
        </w:rPr>
      </w:pPr>
    </w:p>
    <w:p w:rsidR="00002712" w:rsidRDefault="00002712" w:rsidP="0052724E">
      <w:pPr>
        <w:autoSpaceDE w:val="0"/>
        <w:autoSpaceDN w:val="0"/>
        <w:adjustRightInd w:val="0"/>
        <w:ind w:firstLine="708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FAMILY (RODINA)</w:t>
      </w:r>
    </w:p>
    <w:p w:rsidR="00002712" w:rsidRDefault="00002712" w:rsidP="0052724E">
      <w:pPr>
        <w:autoSpaceDE w:val="0"/>
        <w:autoSpaceDN w:val="0"/>
        <w:adjustRightInd w:val="0"/>
        <w:ind w:firstLine="708"/>
        <w:jc w:val="center"/>
        <w:rPr>
          <w:b/>
          <w:sz w:val="32"/>
          <w:szCs w:val="32"/>
          <w:u w:val="single"/>
        </w:rPr>
      </w:pPr>
    </w:p>
    <w:p w:rsidR="00002712" w:rsidRDefault="00002712" w:rsidP="0052724E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>Oprav chyby a slova přepiš na řádky:</w:t>
      </w:r>
    </w:p>
    <w:p w:rsidR="00002712" w:rsidRDefault="00002712" w:rsidP="00691D99">
      <w:pPr>
        <w:autoSpaceDE w:val="0"/>
        <w:autoSpaceDN w:val="0"/>
        <w:adjustRightInd w:val="0"/>
        <w:rPr>
          <w:sz w:val="28"/>
          <w:szCs w:val="28"/>
        </w:rPr>
      </w:pPr>
    </w:p>
    <w:p w:rsidR="00002712" w:rsidRDefault="00002712" w:rsidP="00691D99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abyb 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taun _______________________</w:t>
      </w:r>
    </w:p>
    <w:p w:rsidR="00002712" w:rsidRDefault="00002712" w:rsidP="00691D99">
      <w:pPr>
        <w:autoSpaceDE w:val="0"/>
        <w:autoSpaceDN w:val="0"/>
        <w:adjustRightInd w:val="0"/>
        <w:rPr>
          <w:sz w:val="28"/>
          <w:szCs w:val="28"/>
        </w:rPr>
      </w:pPr>
    </w:p>
    <w:p w:rsidR="00002712" w:rsidRDefault="00002712" w:rsidP="00691D99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gudatehr 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gaprand ____________________</w:t>
      </w:r>
    </w:p>
    <w:p w:rsidR="00002712" w:rsidRDefault="00002712" w:rsidP="00691D99">
      <w:pPr>
        <w:autoSpaceDE w:val="0"/>
        <w:autoSpaceDN w:val="0"/>
        <w:adjustRightInd w:val="0"/>
        <w:rPr>
          <w:sz w:val="28"/>
          <w:szCs w:val="28"/>
        </w:rPr>
      </w:pPr>
    </w:p>
    <w:p w:rsidR="00002712" w:rsidRDefault="00002712" w:rsidP="00691D99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mmu 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nulec ______________________</w:t>
      </w:r>
    </w:p>
    <w:p w:rsidR="00002712" w:rsidRDefault="00002712" w:rsidP="00691D99">
      <w:pPr>
        <w:autoSpaceDE w:val="0"/>
        <w:autoSpaceDN w:val="0"/>
        <w:adjustRightInd w:val="0"/>
        <w:rPr>
          <w:sz w:val="28"/>
          <w:szCs w:val="28"/>
        </w:rPr>
      </w:pPr>
    </w:p>
    <w:p w:rsidR="00002712" w:rsidRDefault="00002712" w:rsidP="00691D99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sno 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socuni _____________________</w:t>
      </w:r>
    </w:p>
    <w:p w:rsidR="00002712" w:rsidRDefault="00002712" w:rsidP="00691D99">
      <w:pPr>
        <w:autoSpaceDE w:val="0"/>
        <w:autoSpaceDN w:val="0"/>
        <w:adjustRightInd w:val="0"/>
        <w:rPr>
          <w:sz w:val="28"/>
          <w:szCs w:val="28"/>
        </w:rPr>
      </w:pPr>
    </w:p>
    <w:p w:rsidR="00002712" w:rsidRDefault="00002712" w:rsidP="00691D99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bhetror 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iwef _______________________</w:t>
      </w:r>
    </w:p>
    <w:p w:rsidR="00002712" w:rsidRDefault="00002712" w:rsidP="00691D99">
      <w:pPr>
        <w:autoSpaceDE w:val="0"/>
        <w:autoSpaceDN w:val="0"/>
        <w:adjustRightInd w:val="0"/>
        <w:rPr>
          <w:sz w:val="28"/>
          <w:szCs w:val="28"/>
        </w:rPr>
      </w:pPr>
    </w:p>
    <w:p w:rsidR="00002712" w:rsidRDefault="00002712" w:rsidP="00691D99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sresit 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add ________________________</w:t>
      </w:r>
    </w:p>
    <w:p w:rsidR="00002712" w:rsidRDefault="00002712" w:rsidP="00691D99">
      <w:pPr>
        <w:autoSpaceDE w:val="0"/>
        <w:autoSpaceDN w:val="0"/>
        <w:adjustRightInd w:val="0"/>
        <w:rPr>
          <w:sz w:val="28"/>
          <w:szCs w:val="28"/>
        </w:rPr>
      </w:pPr>
    </w:p>
    <w:p w:rsidR="00002712" w:rsidRDefault="00002712" w:rsidP="00691D99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gamrand 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shuband ____________________</w:t>
      </w:r>
    </w:p>
    <w:p w:rsidR="00002712" w:rsidRDefault="00002712" w:rsidP="00691D99">
      <w:pPr>
        <w:autoSpaceDE w:val="0"/>
        <w:autoSpaceDN w:val="0"/>
        <w:adjustRightInd w:val="0"/>
        <w:rPr>
          <w:sz w:val="28"/>
          <w:szCs w:val="28"/>
        </w:rPr>
      </w:pPr>
    </w:p>
    <w:p w:rsidR="00002712" w:rsidRDefault="00002712" w:rsidP="00691D99">
      <w:pPr>
        <w:autoSpaceDE w:val="0"/>
        <w:autoSpaceDN w:val="0"/>
        <w:adjustRightInd w:val="0"/>
        <w:rPr>
          <w:sz w:val="28"/>
          <w:szCs w:val="28"/>
        </w:rPr>
      </w:pPr>
    </w:p>
    <w:p w:rsidR="00002712" w:rsidRDefault="00002712" w:rsidP="00E751E5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>Vylušti křížovku (použij slova z nápovědy):</w:t>
      </w:r>
    </w:p>
    <w:tbl>
      <w:tblPr>
        <w:tblpPr w:leftFromText="141" w:rightFromText="141" w:vertAnchor="text" w:horzAnchor="margin" w:tblpXSpec="center" w:tblpY="198"/>
        <w:tblW w:w="6555" w:type="dxa"/>
        <w:tblCellMar>
          <w:left w:w="70" w:type="dxa"/>
          <w:right w:w="70" w:type="dxa"/>
        </w:tblCellMar>
        <w:tblLook w:val="00A0"/>
      </w:tblPr>
      <w:tblGrid>
        <w:gridCol w:w="562"/>
        <w:gridCol w:w="468"/>
        <w:gridCol w:w="562"/>
        <w:gridCol w:w="563"/>
        <w:gridCol w:w="468"/>
        <w:gridCol w:w="479"/>
        <w:gridCol w:w="437"/>
        <w:gridCol w:w="437"/>
        <w:gridCol w:w="437"/>
        <w:gridCol w:w="437"/>
        <w:gridCol w:w="437"/>
        <w:gridCol w:w="437"/>
        <w:gridCol w:w="457"/>
        <w:gridCol w:w="374"/>
      </w:tblGrid>
      <w:tr w:rsidR="00002712" w:rsidTr="00101CC0">
        <w:trPr>
          <w:trHeight w:val="48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02712" w:rsidTr="00101CC0">
        <w:trPr>
          <w:trHeight w:val="48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02712" w:rsidTr="00101CC0">
        <w:trPr>
          <w:trHeight w:val="48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02712" w:rsidTr="00101CC0">
        <w:trPr>
          <w:trHeight w:val="48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02712" w:rsidTr="00101CC0">
        <w:trPr>
          <w:trHeight w:val="48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712" w:rsidRPr="00F3682E" w:rsidRDefault="00002712" w:rsidP="00F3682E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F3682E">
              <w:rPr>
                <w:b/>
                <w:color w:val="000000"/>
                <w:sz w:val="28"/>
                <w:szCs w:val="28"/>
              </w:rPr>
              <w:t>s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02712" w:rsidTr="00101CC0">
        <w:trPr>
          <w:trHeight w:val="481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02712" w:rsidTr="00101CC0">
        <w:trPr>
          <w:trHeight w:val="481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02712" w:rsidTr="00101CC0">
        <w:trPr>
          <w:trHeight w:val="481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02712" w:rsidTr="00101CC0">
        <w:trPr>
          <w:trHeight w:val="481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02712" w:rsidTr="00101CC0">
        <w:trPr>
          <w:trHeight w:val="481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02712" w:rsidTr="00101CC0">
        <w:trPr>
          <w:trHeight w:val="481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712" w:rsidRPr="00F3682E" w:rsidRDefault="00002712" w:rsidP="00F3682E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F3682E">
              <w:rPr>
                <w:b/>
                <w:color w:val="000000"/>
                <w:sz w:val="28"/>
                <w:szCs w:val="28"/>
              </w:rPr>
              <w:t>a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02712" w:rsidTr="00101CC0">
        <w:trPr>
          <w:trHeight w:val="481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02712" w:rsidTr="00101CC0">
        <w:trPr>
          <w:trHeight w:val="481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2712" w:rsidRDefault="00002712" w:rsidP="00AE0D1D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002712" w:rsidRPr="00E751E5" w:rsidRDefault="00002712" w:rsidP="00E751E5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002712" w:rsidRPr="0052724E" w:rsidRDefault="00002712" w:rsidP="0052724E">
      <w:pPr>
        <w:autoSpaceDE w:val="0"/>
        <w:autoSpaceDN w:val="0"/>
        <w:adjustRightInd w:val="0"/>
        <w:jc w:val="center"/>
        <w:rPr>
          <w:b/>
          <w:sz w:val="32"/>
          <w:szCs w:val="32"/>
        </w:rPr>
      </w:pPr>
    </w:p>
    <w:p w:rsidR="00002712" w:rsidRDefault="00002712" w:rsidP="00BC016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02712" w:rsidRDefault="00002712" w:rsidP="00BC016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02712" w:rsidRDefault="00002712" w:rsidP="00BC016D"/>
    <w:p w:rsidR="00002712" w:rsidRDefault="00002712"/>
    <w:p w:rsidR="00002712" w:rsidRPr="00AE0D1D" w:rsidRDefault="00002712" w:rsidP="00AE0D1D"/>
    <w:p w:rsidR="00002712" w:rsidRPr="00AE0D1D" w:rsidRDefault="00002712" w:rsidP="00AE0D1D"/>
    <w:p w:rsidR="00002712" w:rsidRPr="00AE0D1D" w:rsidRDefault="00002712" w:rsidP="00AE0D1D"/>
    <w:p w:rsidR="00002712" w:rsidRPr="00AE0D1D" w:rsidRDefault="00002712" w:rsidP="00AE0D1D"/>
    <w:p w:rsidR="00002712" w:rsidRPr="00AE0D1D" w:rsidRDefault="00002712" w:rsidP="00AE0D1D"/>
    <w:p w:rsidR="00002712" w:rsidRPr="00AE0D1D" w:rsidRDefault="00002712" w:rsidP="00AE0D1D"/>
    <w:p w:rsidR="00002712" w:rsidRPr="00AE0D1D" w:rsidRDefault="00002712" w:rsidP="00AE0D1D"/>
    <w:p w:rsidR="00002712" w:rsidRPr="00AE0D1D" w:rsidRDefault="00002712" w:rsidP="00AE0D1D"/>
    <w:p w:rsidR="00002712" w:rsidRPr="00AE0D1D" w:rsidRDefault="00002712" w:rsidP="00AE0D1D"/>
    <w:p w:rsidR="00002712" w:rsidRPr="00AE0D1D" w:rsidRDefault="00002712" w:rsidP="00AE0D1D"/>
    <w:p w:rsidR="00002712" w:rsidRPr="00AE0D1D" w:rsidRDefault="00002712" w:rsidP="00AE0D1D"/>
    <w:p w:rsidR="00002712" w:rsidRDefault="00002712" w:rsidP="00AE0D1D"/>
    <w:p w:rsidR="00002712" w:rsidRDefault="00002712" w:rsidP="00AE0D1D"/>
    <w:p w:rsidR="00002712" w:rsidRDefault="00002712" w:rsidP="00AE0D1D">
      <w:pPr>
        <w:rPr>
          <w:sz w:val="28"/>
          <w:szCs w:val="28"/>
        </w:rPr>
      </w:pPr>
    </w:p>
    <w:p w:rsidR="00002712" w:rsidRDefault="00002712" w:rsidP="00AE0D1D">
      <w:pPr>
        <w:rPr>
          <w:sz w:val="28"/>
          <w:szCs w:val="28"/>
        </w:rPr>
      </w:pPr>
    </w:p>
    <w:p w:rsidR="00002712" w:rsidRDefault="00002712" w:rsidP="00AE0D1D">
      <w:pPr>
        <w:rPr>
          <w:sz w:val="28"/>
          <w:szCs w:val="28"/>
        </w:rPr>
      </w:pPr>
    </w:p>
    <w:p w:rsidR="00002712" w:rsidRDefault="00002712" w:rsidP="00AE0D1D">
      <w:pPr>
        <w:rPr>
          <w:sz w:val="28"/>
          <w:szCs w:val="28"/>
        </w:rPr>
      </w:pPr>
    </w:p>
    <w:p w:rsidR="00002712" w:rsidRDefault="00002712" w:rsidP="00AE0D1D">
      <w:pPr>
        <w:rPr>
          <w:sz w:val="28"/>
          <w:szCs w:val="28"/>
        </w:rPr>
      </w:pPr>
      <w:r>
        <w:rPr>
          <w:sz w:val="28"/>
          <w:szCs w:val="28"/>
        </w:rPr>
        <w:t>(me,sister, brother, mother, father, mum, dad, grandma, grandad, aunt, uncle, cousin)</w:t>
      </w:r>
    </w:p>
    <w:p w:rsidR="00002712" w:rsidRDefault="00002712" w:rsidP="00AE0D1D">
      <w:pPr>
        <w:rPr>
          <w:sz w:val="28"/>
          <w:szCs w:val="28"/>
        </w:rPr>
      </w:pPr>
    </w:p>
    <w:p w:rsidR="00002712" w:rsidRDefault="00002712" w:rsidP="00AE0D1D">
      <w:pPr>
        <w:rPr>
          <w:sz w:val="28"/>
          <w:szCs w:val="28"/>
        </w:rPr>
      </w:pPr>
    </w:p>
    <w:p w:rsidR="00002712" w:rsidRDefault="00002712" w:rsidP="00101CC0">
      <w:pPr>
        <w:rPr>
          <w:sz w:val="28"/>
          <w:szCs w:val="28"/>
        </w:rPr>
      </w:pPr>
    </w:p>
    <w:p w:rsidR="00002712" w:rsidRPr="00657352" w:rsidRDefault="00002712" w:rsidP="00657352">
      <w:pPr>
        <w:ind w:left="708"/>
        <w:rPr>
          <w:b/>
          <w:sz w:val="28"/>
          <w:szCs w:val="28"/>
        </w:rPr>
      </w:pPr>
    </w:p>
    <w:p w:rsidR="00002712" w:rsidRPr="00013A78" w:rsidRDefault="00002712" w:rsidP="00013A78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013A78">
        <w:rPr>
          <w:b/>
          <w:sz w:val="28"/>
          <w:szCs w:val="28"/>
        </w:rPr>
        <w:t>Odpověz anglicky na otázky:</w:t>
      </w:r>
    </w:p>
    <w:p w:rsidR="00002712" w:rsidRPr="00A10F53" w:rsidRDefault="00002712" w:rsidP="00A10F53">
      <w:pPr>
        <w:rPr>
          <w:sz w:val="28"/>
          <w:szCs w:val="28"/>
        </w:rPr>
      </w:pPr>
    </w:p>
    <w:p w:rsidR="00002712" w:rsidRDefault="00002712" w:rsidP="00AE0D1D">
      <w:pPr>
        <w:rPr>
          <w:sz w:val="28"/>
          <w:szCs w:val="28"/>
        </w:rPr>
      </w:pPr>
      <w:r>
        <w:rPr>
          <w:sz w:val="28"/>
          <w:szCs w:val="28"/>
        </w:rPr>
        <w:t>Manžel babičky je tvůj:</w:t>
      </w:r>
      <w:r>
        <w:rPr>
          <w:sz w:val="28"/>
          <w:szCs w:val="28"/>
        </w:rPr>
        <w:tab/>
        <w:t>______________________________________</w:t>
      </w:r>
    </w:p>
    <w:p w:rsidR="00002712" w:rsidRDefault="00002712" w:rsidP="00AE0D1D">
      <w:pPr>
        <w:rPr>
          <w:sz w:val="28"/>
          <w:szCs w:val="28"/>
        </w:rPr>
      </w:pPr>
    </w:p>
    <w:p w:rsidR="00002712" w:rsidRDefault="00002712" w:rsidP="00AE0D1D">
      <w:pPr>
        <w:rPr>
          <w:sz w:val="28"/>
          <w:szCs w:val="28"/>
        </w:rPr>
      </w:pPr>
      <w:r>
        <w:rPr>
          <w:sz w:val="28"/>
          <w:szCs w:val="28"/>
        </w:rPr>
        <w:t>Tetin syn je tvůj:</w:t>
      </w:r>
      <w:r>
        <w:rPr>
          <w:sz w:val="28"/>
          <w:szCs w:val="28"/>
        </w:rPr>
        <w:tab/>
        <w:t>___________________________________________</w:t>
      </w:r>
    </w:p>
    <w:p w:rsidR="00002712" w:rsidRDefault="00002712" w:rsidP="00AE0D1D">
      <w:pPr>
        <w:rPr>
          <w:sz w:val="28"/>
          <w:szCs w:val="28"/>
        </w:rPr>
      </w:pPr>
    </w:p>
    <w:p w:rsidR="00002712" w:rsidRDefault="00002712" w:rsidP="00AE0D1D">
      <w:pPr>
        <w:rPr>
          <w:sz w:val="28"/>
          <w:szCs w:val="28"/>
        </w:rPr>
      </w:pPr>
      <w:r>
        <w:rPr>
          <w:sz w:val="28"/>
          <w:szCs w:val="28"/>
        </w:rPr>
        <w:t>Otcova maminka je tvoje: _____________________________________</w:t>
      </w:r>
    </w:p>
    <w:p w:rsidR="00002712" w:rsidRDefault="00002712" w:rsidP="00AE0D1D">
      <w:pPr>
        <w:rPr>
          <w:sz w:val="28"/>
          <w:szCs w:val="28"/>
        </w:rPr>
      </w:pPr>
    </w:p>
    <w:p w:rsidR="00002712" w:rsidRDefault="00002712" w:rsidP="00AE0D1D">
      <w:pPr>
        <w:rPr>
          <w:sz w:val="28"/>
          <w:szCs w:val="28"/>
        </w:rPr>
      </w:pPr>
      <w:r>
        <w:rPr>
          <w:sz w:val="28"/>
          <w:szCs w:val="28"/>
        </w:rPr>
        <w:t>Tvoje sestra je maminčina: ____________________________________</w:t>
      </w:r>
    </w:p>
    <w:p w:rsidR="00002712" w:rsidRDefault="00002712" w:rsidP="00AE0D1D">
      <w:pPr>
        <w:rPr>
          <w:sz w:val="28"/>
          <w:szCs w:val="28"/>
        </w:rPr>
      </w:pPr>
    </w:p>
    <w:p w:rsidR="00002712" w:rsidRDefault="00002712" w:rsidP="00AE0D1D">
      <w:pPr>
        <w:rPr>
          <w:sz w:val="28"/>
          <w:szCs w:val="28"/>
        </w:rPr>
      </w:pPr>
      <w:r>
        <w:rPr>
          <w:sz w:val="28"/>
          <w:szCs w:val="28"/>
        </w:rPr>
        <w:t>Tvoje maminka je tatínkova: ___________________________________</w:t>
      </w:r>
    </w:p>
    <w:p w:rsidR="00002712" w:rsidRDefault="00002712" w:rsidP="00AE0D1D">
      <w:pPr>
        <w:rPr>
          <w:sz w:val="28"/>
          <w:szCs w:val="28"/>
        </w:rPr>
      </w:pPr>
    </w:p>
    <w:p w:rsidR="00002712" w:rsidRDefault="00002712" w:rsidP="00AE0D1D">
      <w:pPr>
        <w:rPr>
          <w:sz w:val="28"/>
          <w:szCs w:val="28"/>
        </w:rPr>
      </w:pPr>
      <w:r>
        <w:rPr>
          <w:sz w:val="28"/>
          <w:szCs w:val="28"/>
        </w:rPr>
        <w:t>Syn tatínka je tvůj: ___________________________________________</w:t>
      </w:r>
    </w:p>
    <w:p w:rsidR="00002712" w:rsidRDefault="00002712" w:rsidP="00AE0D1D">
      <w:pPr>
        <w:rPr>
          <w:sz w:val="28"/>
          <w:szCs w:val="28"/>
        </w:rPr>
      </w:pPr>
    </w:p>
    <w:p w:rsidR="00002712" w:rsidRDefault="00002712" w:rsidP="00AE0D1D">
      <w:pPr>
        <w:rPr>
          <w:sz w:val="28"/>
          <w:szCs w:val="28"/>
        </w:rPr>
      </w:pPr>
      <w:r>
        <w:rPr>
          <w:sz w:val="28"/>
          <w:szCs w:val="28"/>
        </w:rPr>
        <w:t>Sestra maminky je tvoje: ______________________________________</w:t>
      </w:r>
    </w:p>
    <w:p w:rsidR="00002712" w:rsidRDefault="00002712" w:rsidP="00AE0D1D">
      <w:pPr>
        <w:rPr>
          <w:sz w:val="28"/>
          <w:szCs w:val="28"/>
        </w:rPr>
      </w:pPr>
    </w:p>
    <w:p w:rsidR="00002712" w:rsidRPr="0076636C" w:rsidRDefault="00002712" w:rsidP="0076636C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Napiš o své rodině: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tbl>
      <w:tblPr>
        <w:tblpPr w:leftFromText="141" w:rightFromText="141" w:vertAnchor="text" w:horzAnchor="page" w:tblpX="3118" w:tblpY="1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66"/>
        <w:gridCol w:w="1766"/>
      </w:tblGrid>
      <w:tr w:rsidR="00002712" w:rsidTr="003A6AB0">
        <w:trPr>
          <w:trHeight w:val="379"/>
        </w:trPr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  <w:r w:rsidRPr="003A6AB0">
              <w:rPr>
                <w:sz w:val="28"/>
                <w:szCs w:val="28"/>
              </w:rPr>
              <w:t>name</w:t>
            </w:r>
          </w:p>
        </w:tc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  <w:r w:rsidRPr="003A6AB0">
              <w:rPr>
                <w:sz w:val="28"/>
                <w:szCs w:val="28"/>
              </w:rPr>
              <w:t>age</w:t>
            </w:r>
          </w:p>
        </w:tc>
      </w:tr>
      <w:tr w:rsidR="00002712" w:rsidTr="003A6AB0">
        <w:trPr>
          <w:trHeight w:val="397"/>
        </w:trPr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</w:p>
        </w:tc>
      </w:tr>
      <w:tr w:rsidR="00002712" w:rsidTr="003A6AB0">
        <w:trPr>
          <w:trHeight w:val="397"/>
        </w:trPr>
        <w:tc>
          <w:tcPr>
            <w:tcW w:w="1766" w:type="dxa"/>
          </w:tcPr>
          <w:p w:rsidR="00002712" w:rsidRPr="003A6AB0" w:rsidRDefault="00002712" w:rsidP="003A6AB0">
            <w:pPr>
              <w:rPr>
                <w:b/>
                <w:sz w:val="28"/>
                <w:szCs w:val="28"/>
              </w:rPr>
            </w:pPr>
          </w:p>
        </w:tc>
        <w:tc>
          <w:tcPr>
            <w:tcW w:w="1766" w:type="dxa"/>
          </w:tcPr>
          <w:p w:rsidR="00002712" w:rsidRPr="003A6AB0" w:rsidRDefault="00002712" w:rsidP="003A6AB0">
            <w:pPr>
              <w:rPr>
                <w:sz w:val="28"/>
                <w:szCs w:val="28"/>
              </w:rPr>
            </w:pPr>
          </w:p>
        </w:tc>
      </w:tr>
    </w:tbl>
    <w:p w:rsidR="00002712" w:rsidRDefault="00002712" w:rsidP="00101CC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</w:p>
    <w:p w:rsidR="00002712" w:rsidRPr="00101CC0" w:rsidRDefault="00002712" w:rsidP="0076636C">
      <w:pPr>
        <w:tabs>
          <w:tab w:val="left" w:pos="1985"/>
        </w:tabs>
        <w:rPr>
          <w:sz w:val="28"/>
          <w:szCs w:val="28"/>
        </w:rPr>
      </w:pPr>
      <w:r>
        <w:rPr>
          <w:sz w:val="28"/>
          <w:szCs w:val="28"/>
        </w:rPr>
        <w:t xml:space="preserve">grandmums                                                                                   </w:t>
      </w:r>
      <w:r>
        <w:rPr>
          <w:sz w:val="28"/>
          <w:szCs w:val="28"/>
        </w:rPr>
        <w:tab/>
        <w:t>aunts</w:t>
      </w:r>
    </w:p>
    <w:tbl>
      <w:tblPr>
        <w:tblpPr w:leftFromText="141" w:rightFromText="141" w:vertAnchor="text" w:horzAnchor="margin" w:tblpXSpec="right" w:tblpY="1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66"/>
        <w:gridCol w:w="1766"/>
      </w:tblGrid>
      <w:tr w:rsidR="00002712" w:rsidTr="003A6AB0">
        <w:trPr>
          <w:trHeight w:val="379"/>
        </w:trPr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  <w:r w:rsidRPr="003A6AB0">
              <w:rPr>
                <w:sz w:val="28"/>
                <w:szCs w:val="28"/>
              </w:rPr>
              <w:t>name</w:t>
            </w:r>
          </w:p>
        </w:tc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  <w:r w:rsidRPr="003A6AB0">
              <w:rPr>
                <w:sz w:val="28"/>
                <w:szCs w:val="28"/>
              </w:rPr>
              <w:t>age</w:t>
            </w:r>
          </w:p>
        </w:tc>
      </w:tr>
      <w:tr w:rsidR="00002712" w:rsidTr="003A6AB0">
        <w:trPr>
          <w:trHeight w:val="397"/>
        </w:trPr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</w:p>
        </w:tc>
      </w:tr>
      <w:tr w:rsidR="00002712" w:rsidTr="003A6AB0">
        <w:trPr>
          <w:trHeight w:val="397"/>
        </w:trPr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</w:p>
        </w:tc>
      </w:tr>
    </w:tbl>
    <w:p w:rsidR="00002712" w:rsidRPr="00101CC0" w:rsidRDefault="00002712" w:rsidP="0076636C">
      <w:pPr>
        <w:tabs>
          <w:tab w:val="left" w:pos="1985"/>
        </w:tabs>
        <w:rPr>
          <w:sz w:val="28"/>
          <w:szCs w:val="28"/>
        </w:rPr>
      </w:pPr>
    </w:p>
    <w:p w:rsidR="00002712" w:rsidRPr="00101CC0" w:rsidRDefault="00002712" w:rsidP="00101CC0">
      <w:pPr>
        <w:rPr>
          <w:sz w:val="28"/>
          <w:szCs w:val="28"/>
        </w:rPr>
      </w:pPr>
    </w:p>
    <w:p w:rsidR="00002712" w:rsidRDefault="00002712" w:rsidP="00F3682E">
      <w:pPr>
        <w:pStyle w:val="ListParagraph"/>
        <w:ind w:left="1068"/>
        <w:rPr>
          <w:b/>
          <w:sz w:val="28"/>
          <w:szCs w:val="28"/>
        </w:rPr>
      </w:pPr>
    </w:p>
    <w:tbl>
      <w:tblPr>
        <w:tblpPr w:leftFromText="141" w:rightFromText="141" w:vertAnchor="text" w:horzAnchor="page" w:tblpX="3128" w:tblpY="-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66"/>
        <w:gridCol w:w="1766"/>
      </w:tblGrid>
      <w:tr w:rsidR="00002712" w:rsidTr="003A6AB0">
        <w:trPr>
          <w:trHeight w:val="379"/>
        </w:trPr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  <w:r w:rsidRPr="003A6AB0">
              <w:rPr>
                <w:sz w:val="28"/>
                <w:szCs w:val="28"/>
              </w:rPr>
              <w:t>name</w:t>
            </w:r>
          </w:p>
        </w:tc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  <w:r w:rsidRPr="003A6AB0">
              <w:rPr>
                <w:sz w:val="28"/>
                <w:szCs w:val="28"/>
              </w:rPr>
              <w:t>age</w:t>
            </w:r>
          </w:p>
        </w:tc>
      </w:tr>
      <w:tr w:rsidR="00002712" w:rsidTr="003A6AB0">
        <w:trPr>
          <w:trHeight w:val="397"/>
        </w:trPr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</w:p>
        </w:tc>
      </w:tr>
      <w:tr w:rsidR="00002712" w:rsidTr="003A6AB0">
        <w:trPr>
          <w:trHeight w:val="397"/>
        </w:trPr>
        <w:tc>
          <w:tcPr>
            <w:tcW w:w="1766" w:type="dxa"/>
          </w:tcPr>
          <w:p w:rsidR="00002712" w:rsidRPr="003A6AB0" w:rsidRDefault="00002712" w:rsidP="003A6AB0">
            <w:pPr>
              <w:rPr>
                <w:sz w:val="28"/>
                <w:szCs w:val="28"/>
              </w:rPr>
            </w:pPr>
          </w:p>
        </w:tc>
        <w:tc>
          <w:tcPr>
            <w:tcW w:w="1766" w:type="dxa"/>
          </w:tcPr>
          <w:p w:rsidR="00002712" w:rsidRPr="003A6AB0" w:rsidRDefault="00002712" w:rsidP="003A6AB0">
            <w:pPr>
              <w:rPr>
                <w:sz w:val="28"/>
                <w:szCs w:val="28"/>
              </w:rPr>
            </w:pPr>
          </w:p>
        </w:tc>
      </w:tr>
    </w:tbl>
    <w:p w:rsidR="00002712" w:rsidRDefault="00002712" w:rsidP="00101CC0">
      <w:pPr>
        <w:rPr>
          <w:b/>
          <w:sz w:val="28"/>
          <w:szCs w:val="28"/>
        </w:rPr>
      </w:pPr>
    </w:p>
    <w:p w:rsidR="00002712" w:rsidRDefault="00002712" w:rsidP="006042B6">
      <w:pPr>
        <w:rPr>
          <w:sz w:val="28"/>
          <w:szCs w:val="28"/>
        </w:rPr>
      </w:pPr>
      <w:r w:rsidRPr="00101CC0">
        <w:rPr>
          <w:sz w:val="28"/>
          <w:szCs w:val="28"/>
        </w:rPr>
        <w:t>grandads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uncles</w:t>
      </w:r>
    </w:p>
    <w:tbl>
      <w:tblPr>
        <w:tblpPr w:leftFromText="141" w:rightFromText="141" w:vertAnchor="text" w:horzAnchor="margin" w:tblpXSpec="right" w:tblpY="1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66"/>
        <w:gridCol w:w="1766"/>
      </w:tblGrid>
      <w:tr w:rsidR="00002712" w:rsidTr="003A6AB0">
        <w:trPr>
          <w:trHeight w:val="379"/>
        </w:trPr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  <w:r w:rsidRPr="003A6AB0">
              <w:rPr>
                <w:sz w:val="28"/>
                <w:szCs w:val="28"/>
              </w:rPr>
              <w:t>name</w:t>
            </w:r>
          </w:p>
        </w:tc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  <w:r w:rsidRPr="003A6AB0">
              <w:rPr>
                <w:sz w:val="28"/>
                <w:szCs w:val="28"/>
              </w:rPr>
              <w:t>age</w:t>
            </w:r>
          </w:p>
        </w:tc>
      </w:tr>
      <w:tr w:rsidR="00002712" w:rsidTr="003A6AB0">
        <w:trPr>
          <w:trHeight w:val="397"/>
        </w:trPr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</w:p>
        </w:tc>
      </w:tr>
      <w:tr w:rsidR="00002712" w:rsidTr="003A6AB0">
        <w:trPr>
          <w:trHeight w:val="397"/>
        </w:trPr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</w:p>
        </w:tc>
      </w:tr>
    </w:tbl>
    <w:p w:rsidR="00002712" w:rsidRPr="00101CC0" w:rsidRDefault="00002712" w:rsidP="00101CC0">
      <w:pPr>
        <w:rPr>
          <w:sz w:val="28"/>
          <w:szCs w:val="28"/>
        </w:rPr>
      </w:pPr>
    </w:p>
    <w:tbl>
      <w:tblPr>
        <w:tblpPr w:leftFromText="141" w:rightFromText="141" w:vertAnchor="text" w:horzAnchor="page" w:tblpX="3060" w:tblpY="16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66"/>
        <w:gridCol w:w="1766"/>
      </w:tblGrid>
      <w:tr w:rsidR="00002712" w:rsidTr="003A6AB0">
        <w:trPr>
          <w:trHeight w:val="379"/>
        </w:trPr>
        <w:tc>
          <w:tcPr>
            <w:tcW w:w="1766" w:type="dxa"/>
          </w:tcPr>
          <w:p w:rsidR="00002712" w:rsidRPr="003A6AB0" w:rsidRDefault="00002712" w:rsidP="003A6AB0">
            <w:pPr>
              <w:ind w:left="-284" w:firstLine="284"/>
              <w:jc w:val="center"/>
              <w:rPr>
                <w:sz w:val="28"/>
                <w:szCs w:val="28"/>
              </w:rPr>
            </w:pPr>
            <w:r w:rsidRPr="003A6AB0">
              <w:rPr>
                <w:sz w:val="28"/>
                <w:szCs w:val="28"/>
              </w:rPr>
              <w:t>name</w:t>
            </w:r>
          </w:p>
        </w:tc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  <w:r w:rsidRPr="003A6AB0">
              <w:rPr>
                <w:sz w:val="28"/>
                <w:szCs w:val="28"/>
              </w:rPr>
              <w:t>age</w:t>
            </w:r>
          </w:p>
        </w:tc>
      </w:tr>
      <w:tr w:rsidR="00002712" w:rsidTr="003A6AB0">
        <w:trPr>
          <w:trHeight w:val="397"/>
        </w:trPr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</w:p>
        </w:tc>
      </w:tr>
    </w:tbl>
    <w:p w:rsidR="00002712" w:rsidRPr="00101CC0" w:rsidRDefault="00002712" w:rsidP="006042B6">
      <w:pPr>
        <w:rPr>
          <w:sz w:val="28"/>
          <w:szCs w:val="28"/>
        </w:rPr>
      </w:pPr>
      <w:r>
        <w:rPr>
          <w:sz w:val="28"/>
          <w:szCs w:val="28"/>
        </w:rPr>
        <w:t xml:space="preserve">mum </w:t>
      </w:r>
    </w:p>
    <w:p w:rsidR="00002712" w:rsidRDefault="00002712" w:rsidP="00101CC0">
      <w:pPr>
        <w:rPr>
          <w:sz w:val="28"/>
          <w:szCs w:val="28"/>
        </w:rPr>
      </w:pPr>
    </w:p>
    <w:p w:rsidR="00002712" w:rsidRDefault="00002712" w:rsidP="00101CC0">
      <w:pPr>
        <w:rPr>
          <w:sz w:val="28"/>
          <w:szCs w:val="28"/>
        </w:rPr>
      </w:pPr>
    </w:p>
    <w:p w:rsidR="00002712" w:rsidRDefault="00002712" w:rsidP="006042B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cousins</w:t>
      </w:r>
    </w:p>
    <w:tbl>
      <w:tblPr>
        <w:tblpPr w:leftFromText="141" w:rightFromText="141" w:vertAnchor="text" w:horzAnchor="page" w:tblpX="3073" w:tblpY="1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66"/>
        <w:gridCol w:w="1744"/>
      </w:tblGrid>
      <w:tr w:rsidR="00002712" w:rsidTr="003A6AB0">
        <w:trPr>
          <w:trHeight w:val="379"/>
        </w:trPr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  <w:r w:rsidRPr="003A6AB0">
              <w:rPr>
                <w:sz w:val="28"/>
                <w:szCs w:val="28"/>
              </w:rPr>
              <w:t>name</w:t>
            </w:r>
          </w:p>
        </w:tc>
        <w:tc>
          <w:tcPr>
            <w:tcW w:w="1744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  <w:r w:rsidRPr="003A6AB0">
              <w:rPr>
                <w:sz w:val="28"/>
                <w:szCs w:val="28"/>
              </w:rPr>
              <w:t>age</w:t>
            </w:r>
          </w:p>
        </w:tc>
      </w:tr>
      <w:tr w:rsidR="00002712" w:rsidTr="003A6AB0">
        <w:trPr>
          <w:trHeight w:val="397"/>
        </w:trPr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44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</w:p>
        </w:tc>
      </w:tr>
    </w:tbl>
    <w:p w:rsidR="00002712" w:rsidRPr="00101CC0" w:rsidRDefault="00002712" w:rsidP="006042B6">
      <w:pPr>
        <w:rPr>
          <w:sz w:val="28"/>
          <w:szCs w:val="28"/>
        </w:rPr>
      </w:pPr>
      <w:r>
        <w:rPr>
          <w:sz w:val="28"/>
          <w:szCs w:val="28"/>
        </w:rPr>
        <w:t>dad</w:t>
      </w:r>
    </w:p>
    <w:tbl>
      <w:tblPr>
        <w:tblpPr w:leftFromText="141" w:rightFromText="141" w:vertAnchor="text" w:horzAnchor="margin" w:tblpXSpec="right" w:tblpY="-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66"/>
        <w:gridCol w:w="1766"/>
      </w:tblGrid>
      <w:tr w:rsidR="00002712" w:rsidTr="003A6AB0">
        <w:trPr>
          <w:trHeight w:val="379"/>
        </w:trPr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  <w:r w:rsidRPr="003A6AB0">
              <w:rPr>
                <w:sz w:val="28"/>
                <w:szCs w:val="28"/>
              </w:rPr>
              <w:t>name</w:t>
            </w:r>
          </w:p>
        </w:tc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  <w:r w:rsidRPr="003A6AB0">
              <w:rPr>
                <w:sz w:val="28"/>
                <w:szCs w:val="28"/>
              </w:rPr>
              <w:t>age</w:t>
            </w:r>
          </w:p>
        </w:tc>
      </w:tr>
      <w:tr w:rsidR="00002712" w:rsidTr="003A6AB0">
        <w:trPr>
          <w:trHeight w:val="397"/>
        </w:trPr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</w:p>
        </w:tc>
      </w:tr>
      <w:tr w:rsidR="00002712" w:rsidTr="003A6AB0">
        <w:trPr>
          <w:trHeight w:val="397"/>
        </w:trPr>
        <w:tc>
          <w:tcPr>
            <w:tcW w:w="1766" w:type="dxa"/>
          </w:tcPr>
          <w:p w:rsidR="00002712" w:rsidRPr="003A6AB0" w:rsidRDefault="00002712" w:rsidP="003A6AB0">
            <w:pPr>
              <w:rPr>
                <w:sz w:val="28"/>
                <w:szCs w:val="28"/>
              </w:rPr>
            </w:pPr>
          </w:p>
        </w:tc>
        <w:tc>
          <w:tcPr>
            <w:tcW w:w="1766" w:type="dxa"/>
          </w:tcPr>
          <w:p w:rsidR="00002712" w:rsidRPr="003A6AB0" w:rsidRDefault="00002712" w:rsidP="003A6AB0">
            <w:pPr>
              <w:rPr>
                <w:sz w:val="28"/>
                <w:szCs w:val="28"/>
              </w:rPr>
            </w:pPr>
          </w:p>
        </w:tc>
      </w:tr>
      <w:tr w:rsidR="00002712" w:rsidTr="003A6AB0">
        <w:trPr>
          <w:trHeight w:val="397"/>
        </w:trPr>
        <w:tc>
          <w:tcPr>
            <w:tcW w:w="1766" w:type="dxa"/>
          </w:tcPr>
          <w:p w:rsidR="00002712" w:rsidRPr="003A6AB0" w:rsidRDefault="00002712" w:rsidP="003A6AB0">
            <w:pPr>
              <w:rPr>
                <w:sz w:val="28"/>
                <w:szCs w:val="28"/>
              </w:rPr>
            </w:pPr>
          </w:p>
        </w:tc>
        <w:tc>
          <w:tcPr>
            <w:tcW w:w="1766" w:type="dxa"/>
          </w:tcPr>
          <w:p w:rsidR="00002712" w:rsidRPr="003A6AB0" w:rsidRDefault="00002712" w:rsidP="003A6AB0">
            <w:pPr>
              <w:rPr>
                <w:sz w:val="28"/>
                <w:szCs w:val="28"/>
              </w:rPr>
            </w:pPr>
          </w:p>
        </w:tc>
      </w:tr>
      <w:tr w:rsidR="00002712" w:rsidTr="003A6AB0">
        <w:trPr>
          <w:trHeight w:val="397"/>
        </w:trPr>
        <w:tc>
          <w:tcPr>
            <w:tcW w:w="1766" w:type="dxa"/>
          </w:tcPr>
          <w:p w:rsidR="00002712" w:rsidRPr="003A6AB0" w:rsidRDefault="00002712" w:rsidP="003A6AB0">
            <w:pPr>
              <w:rPr>
                <w:sz w:val="28"/>
                <w:szCs w:val="28"/>
              </w:rPr>
            </w:pPr>
          </w:p>
        </w:tc>
        <w:tc>
          <w:tcPr>
            <w:tcW w:w="1766" w:type="dxa"/>
          </w:tcPr>
          <w:p w:rsidR="00002712" w:rsidRPr="003A6AB0" w:rsidRDefault="00002712" w:rsidP="003A6AB0">
            <w:pPr>
              <w:rPr>
                <w:sz w:val="28"/>
                <w:szCs w:val="28"/>
              </w:rPr>
            </w:pPr>
          </w:p>
        </w:tc>
      </w:tr>
      <w:tr w:rsidR="00002712" w:rsidTr="003A6AB0">
        <w:trPr>
          <w:trHeight w:val="397"/>
        </w:trPr>
        <w:tc>
          <w:tcPr>
            <w:tcW w:w="1766" w:type="dxa"/>
          </w:tcPr>
          <w:p w:rsidR="00002712" w:rsidRPr="003A6AB0" w:rsidRDefault="00002712" w:rsidP="003A6AB0">
            <w:pPr>
              <w:rPr>
                <w:sz w:val="28"/>
                <w:szCs w:val="28"/>
              </w:rPr>
            </w:pPr>
          </w:p>
        </w:tc>
        <w:tc>
          <w:tcPr>
            <w:tcW w:w="1766" w:type="dxa"/>
          </w:tcPr>
          <w:p w:rsidR="00002712" w:rsidRPr="003A6AB0" w:rsidRDefault="00002712" w:rsidP="003A6AB0">
            <w:pPr>
              <w:rPr>
                <w:sz w:val="28"/>
                <w:szCs w:val="28"/>
              </w:rPr>
            </w:pPr>
          </w:p>
        </w:tc>
      </w:tr>
    </w:tbl>
    <w:p w:rsidR="00002712" w:rsidRDefault="00002712" w:rsidP="00101CC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</w:p>
    <w:p w:rsidR="00002712" w:rsidRPr="00101CC0" w:rsidRDefault="00002712" w:rsidP="00101CC0">
      <w:pPr>
        <w:rPr>
          <w:sz w:val="28"/>
          <w:szCs w:val="28"/>
        </w:rPr>
      </w:pPr>
    </w:p>
    <w:tbl>
      <w:tblPr>
        <w:tblpPr w:leftFromText="141" w:rightFromText="141" w:vertAnchor="text" w:horzAnchor="page" w:tblpX="3080" w:tblpY="6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66"/>
        <w:gridCol w:w="1766"/>
      </w:tblGrid>
      <w:tr w:rsidR="00002712" w:rsidTr="003A6AB0">
        <w:trPr>
          <w:trHeight w:val="379"/>
        </w:trPr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  <w:r w:rsidRPr="003A6AB0">
              <w:rPr>
                <w:sz w:val="28"/>
                <w:szCs w:val="28"/>
              </w:rPr>
              <w:t>name</w:t>
            </w:r>
          </w:p>
        </w:tc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  <w:r w:rsidRPr="003A6AB0">
              <w:rPr>
                <w:sz w:val="28"/>
                <w:szCs w:val="28"/>
              </w:rPr>
              <w:t>age</w:t>
            </w:r>
          </w:p>
        </w:tc>
      </w:tr>
      <w:tr w:rsidR="00002712" w:rsidTr="003A6AB0">
        <w:trPr>
          <w:trHeight w:val="397"/>
        </w:trPr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66" w:type="dxa"/>
          </w:tcPr>
          <w:p w:rsidR="00002712" w:rsidRPr="003A6AB0" w:rsidRDefault="00002712" w:rsidP="003A6AB0">
            <w:pPr>
              <w:jc w:val="center"/>
              <w:rPr>
                <w:sz w:val="28"/>
                <w:szCs w:val="28"/>
              </w:rPr>
            </w:pPr>
          </w:p>
        </w:tc>
      </w:tr>
      <w:tr w:rsidR="00002712" w:rsidTr="003A6AB0">
        <w:trPr>
          <w:trHeight w:val="397"/>
        </w:trPr>
        <w:tc>
          <w:tcPr>
            <w:tcW w:w="1766" w:type="dxa"/>
          </w:tcPr>
          <w:p w:rsidR="00002712" w:rsidRPr="003A6AB0" w:rsidRDefault="00002712" w:rsidP="003A6AB0">
            <w:pPr>
              <w:rPr>
                <w:sz w:val="28"/>
                <w:szCs w:val="28"/>
              </w:rPr>
            </w:pPr>
          </w:p>
        </w:tc>
        <w:tc>
          <w:tcPr>
            <w:tcW w:w="1766" w:type="dxa"/>
          </w:tcPr>
          <w:p w:rsidR="00002712" w:rsidRPr="003A6AB0" w:rsidRDefault="00002712" w:rsidP="003A6AB0">
            <w:pPr>
              <w:rPr>
                <w:sz w:val="28"/>
                <w:szCs w:val="28"/>
              </w:rPr>
            </w:pPr>
          </w:p>
        </w:tc>
      </w:tr>
    </w:tbl>
    <w:p w:rsidR="00002712" w:rsidRDefault="00002712" w:rsidP="001E771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02712" w:rsidRDefault="00002712" w:rsidP="00101CC0">
      <w:pPr>
        <w:rPr>
          <w:sz w:val="28"/>
          <w:szCs w:val="28"/>
        </w:rPr>
      </w:pPr>
    </w:p>
    <w:p w:rsidR="00002712" w:rsidRPr="00101CC0" w:rsidRDefault="00002712" w:rsidP="00101CC0">
      <w:pPr>
        <w:rPr>
          <w:sz w:val="28"/>
          <w:szCs w:val="28"/>
        </w:rPr>
      </w:pPr>
      <w:r>
        <w:rPr>
          <w:sz w:val="28"/>
          <w:szCs w:val="28"/>
        </w:rPr>
        <w:t>brothers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tbl>
      <w:tblPr>
        <w:tblpPr w:leftFromText="141" w:rightFromText="141" w:vertAnchor="text" w:horzAnchor="page" w:tblpX="3118" w:tblpY="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66"/>
        <w:gridCol w:w="1766"/>
      </w:tblGrid>
      <w:tr w:rsidR="00002712" w:rsidTr="003A6AB0">
        <w:trPr>
          <w:trHeight w:val="379"/>
        </w:trPr>
        <w:tc>
          <w:tcPr>
            <w:tcW w:w="1766" w:type="dxa"/>
          </w:tcPr>
          <w:p w:rsidR="00002712" w:rsidRPr="003A6AB0" w:rsidRDefault="00002712" w:rsidP="003A6AB0">
            <w:pPr>
              <w:ind w:left="284" w:firstLine="142"/>
              <w:rPr>
                <w:sz w:val="28"/>
                <w:szCs w:val="28"/>
              </w:rPr>
            </w:pPr>
            <w:r w:rsidRPr="003A6AB0">
              <w:rPr>
                <w:sz w:val="28"/>
                <w:szCs w:val="28"/>
              </w:rPr>
              <w:t>name</w:t>
            </w:r>
          </w:p>
        </w:tc>
        <w:tc>
          <w:tcPr>
            <w:tcW w:w="1766" w:type="dxa"/>
          </w:tcPr>
          <w:p w:rsidR="00002712" w:rsidRPr="003A6AB0" w:rsidRDefault="00002712" w:rsidP="003A6AB0">
            <w:pPr>
              <w:ind w:left="284" w:firstLine="142"/>
              <w:rPr>
                <w:sz w:val="28"/>
                <w:szCs w:val="28"/>
              </w:rPr>
            </w:pPr>
            <w:r w:rsidRPr="003A6AB0">
              <w:rPr>
                <w:sz w:val="28"/>
                <w:szCs w:val="28"/>
              </w:rPr>
              <w:t xml:space="preserve">  age</w:t>
            </w:r>
          </w:p>
        </w:tc>
      </w:tr>
      <w:tr w:rsidR="00002712" w:rsidTr="003A6AB0">
        <w:trPr>
          <w:trHeight w:val="397"/>
        </w:trPr>
        <w:tc>
          <w:tcPr>
            <w:tcW w:w="1766" w:type="dxa"/>
          </w:tcPr>
          <w:p w:rsidR="00002712" w:rsidRPr="003A6AB0" w:rsidRDefault="00002712" w:rsidP="003A6AB0">
            <w:pPr>
              <w:ind w:left="284" w:firstLine="142"/>
              <w:jc w:val="center"/>
              <w:rPr>
                <w:sz w:val="28"/>
                <w:szCs w:val="28"/>
              </w:rPr>
            </w:pPr>
          </w:p>
        </w:tc>
        <w:tc>
          <w:tcPr>
            <w:tcW w:w="1766" w:type="dxa"/>
          </w:tcPr>
          <w:p w:rsidR="00002712" w:rsidRPr="003A6AB0" w:rsidRDefault="00002712" w:rsidP="003A6AB0">
            <w:pPr>
              <w:ind w:left="284" w:firstLine="142"/>
              <w:jc w:val="center"/>
              <w:rPr>
                <w:sz w:val="28"/>
                <w:szCs w:val="28"/>
              </w:rPr>
            </w:pPr>
          </w:p>
        </w:tc>
      </w:tr>
      <w:tr w:rsidR="00002712" w:rsidTr="003A6AB0">
        <w:trPr>
          <w:trHeight w:val="397"/>
        </w:trPr>
        <w:tc>
          <w:tcPr>
            <w:tcW w:w="1766" w:type="dxa"/>
          </w:tcPr>
          <w:p w:rsidR="00002712" w:rsidRPr="003A6AB0" w:rsidRDefault="00002712" w:rsidP="003A6AB0">
            <w:pPr>
              <w:ind w:left="284" w:firstLine="142"/>
              <w:rPr>
                <w:sz w:val="28"/>
                <w:szCs w:val="28"/>
              </w:rPr>
            </w:pPr>
          </w:p>
        </w:tc>
        <w:tc>
          <w:tcPr>
            <w:tcW w:w="1766" w:type="dxa"/>
          </w:tcPr>
          <w:p w:rsidR="00002712" w:rsidRPr="003A6AB0" w:rsidRDefault="00002712" w:rsidP="003A6AB0">
            <w:pPr>
              <w:ind w:left="284" w:firstLine="142"/>
              <w:rPr>
                <w:sz w:val="28"/>
                <w:szCs w:val="28"/>
              </w:rPr>
            </w:pPr>
          </w:p>
        </w:tc>
      </w:tr>
    </w:tbl>
    <w:p w:rsidR="00002712" w:rsidRPr="00101CC0" w:rsidRDefault="00002712" w:rsidP="00101CC0">
      <w:pPr>
        <w:rPr>
          <w:sz w:val="28"/>
          <w:szCs w:val="28"/>
        </w:rPr>
      </w:pPr>
      <w:r>
        <w:rPr>
          <w:sz w:val="28"/>
          <w:szCs w:val="28"/>
        </w:rPr>
        <w:t>sisters</w:t>
      </w:r>
    </w:p>
    <w:p w:rsidR="00002712" w:rsidRDefault="00002712" w:rsidP="00101CC0">
      <w:pPr>
        <w:rPr>
          <w:sz w:val="28"/>
          <w:szCs w:val="28"/>
        </w:rPr>
      </w:pPr>
    </w:p>
    <w:p w:rsidR="00002712" w:rsidRDefault="00002712" w:rsidP="00101CC0">
      <w:pPr>
        <w:rPr>
          <w:sz w:val="28"/>
          <w:szCs w:val="28"/>
        </w:rPr>
      </w:pPr>
    </w:p>
    <w:p w:rsidR="00002712" w:rsidRDefault="00002712" w:rsidP="00101CC0">
      <w:pPr>
        <w:rPr>
          <w:sz w:val="28"/>
          <w:szCs w:val="28"/>
        </w:rPr>
      </w:pPr>
    </w:p>
    <w:p w:rsidR="00002712" w:rsidRDefault="00002712" w:rsidP="0038629C">
      <w:pPr>
        <w:rPr>
          <w:sz w:val="28"/>
          <w:szCs w:val="28"/>
        </w:rPr>
      </w:pPr>
    </w:p>
    <w:p w:rsidR="00002712" w:rsidRDefault="00002712" w:rsidP="0038629C">
      <w:pPr>
        <w:rPr>
          <w:b/>
          <w:sz w:val="28"/>
          <w:szCs w:val="28"/>
        </w:rPr>
      </w:pPr>
    </w:p>
    <w:p w:rsidR="00002712" w:rsidRPr="00AA4BF4" w:rsidRDefault="00002712" w:rsidP="0038629C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Autor prohlašuje, že tento materiál je jeho prací.</w:t>
      </w:r>
    </w:p>
    <w:p w:rsidR="00002712" w:rsidRPr="00101CC0" w:rsidRDefault="00002712" w:rsidP="00101CC0">
      <w:pPr>
        <w:rPr>
          <w:sz w:val="28"/>
          <w:szCs w:val="28"/>
        </w:rPr>
      </w:pPr>
    </w:p>
    <w:sectPr w:rsidR="00002712" w:rsidRPr="00101CC0" w:rsidSect="001E7710">
      <w:pgSz w:w="11906" w:h="16838"/>
      <w:pgMar w:top="1417" w:right="1417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AD3515"/>
    <w:multiLevelType w:val="hybridMultilevel"/>
    <w:tmpl w:val="C53C3E1A"/>
    <w:lvl w:ilvl="0" w:tplc="4CC0B48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016D"/>
    <w:rsid w:val="00002712"/>
    <w:rsid w:val="00013A78"/>
    <w:rsid w:val="000D312A"/>
    <w:rsid w:val="00101CC0"/>
    <w:rsid w:val="001E7710"/>
    <w:rsid w:val="00340D4A"/>
    <w:rsid w:val="0038629C"/>
    <w:rsid w:val="003A6AB0"/>
    <w:rsid w:val="003B4EB6"/>
    <w:rsid w:val="0052724E"/>
    <w:rsid w:val="006042B6"/>
    <w:rsid w:val="00657352"/>
    <w:rsid w:val="00691D99"/>
    <w:rsid w:val="0076636C"/>
    <w:rsid w:val="008F1A42"/>
    <w:rsid w:val="009C4B31"/>
    <w:rsid w:val="009D55CD"/>
    <w:rsid w:val="00A10F53"/>
    <w:rsid w:val="00AA4BF4"/>
    <w:rsid w:val="00AE0D1D"/>
    <w:rsid w:val="00BC016D"/>
    <w:rsid w:val="00D6249E"/>
    <w:rsid w:val="00DD4208"/>
    <w:rsid w:val="00E2651F"/>
    <w:rsid w:val="00E751E5"/>
    <w:rsid w:val="00F36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016D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C01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C016D"/>
    <w:rPr>
      <w:rFonts w:ascii="Tahoma" w:hAnsi="Tahoma" w:cs="Tahoma"/>
      <w:sz w:val="16"/>
      <w:szCs w:val="16"/>
      <w:lang w:eastAsia="cs-CZ"/>
    </w:rPr>
  </w:style>
  <w:style w:type="paragraph" w:styleId="ListParagraph">
    <w:name w:val="List Paragraph"/>
    <w:basedOn w:val="Normal"/>
    <w:uiPriority w:val="99"/>
    <w:qFormat/>
    <w:rsid w:val="0052724E"/>
    <w:pPr>
      <w:ind w:left="720"/>
      <w:contextualSpacing/>
    </w:pPr>
  </w:style>
  <w:style w:type="table" w:styleId="TableGrid">
    <w:name w:val="Table Grid"/>
    <w:basedOn w:val="TableNormal"/>
    <w:uiPriority w:val="99"/>
    <w:rsid w:val="00101CC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572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393</Words>
  <Characters>2322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Michal</dc:creator>
  <cp:keywords/>
  <dc:description/>
  <cp:lastModifiedBy>leko</cp:lastModifiedBy>
  <cp:revision>2</cp:revision>
  <dcterms:created xsi:type="dcterms:W3CDTF">2012-10-10T05:13:00Z</dcterms:created>
  <dcterms:modified xsi:type="dcterms:W3CDTF">2012-10-10T05:13:00Z</dcterms:modified>
</cp:coreProperties>
</file>