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6009" w:rsidRDefault="00D56009" w:rsidP="002C123A">
      <w:r w:rsidRPr="00E6601E">
        <w:rPr>
          <w:rFonts w:ascii="Arial" w:hAnsi="Arial" w:cs="Arial"/>
          <w:b/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100.5pt">
            <v:imagedata r:id="rId4" o:title=""/>
          </v:shape>
        </w:pict>
      </w:r>
    </w:p>
    <w:p w:rsidR="00D56009" w:rsidRDefault="00D56009" w:rsidP="002C123A"/>
    <w:p w:rsidR="00D56009" w:rsidRDefault="00D56009" w:rsidP="002C123A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D56009" w:rsidRDefault="00D56009" w:rsidP="002C123A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D56009" w:rsidRDefault="00D56009" w:rsidP="002C123A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D56009" w:rsidRDefault="00D56009" w:rsidP="002C123A">
      <w:pPr>
        <w:jc w:val="both"/>
        <w:rPr>
          <w:rFonts w:ascii="Arial" w:hAnsi="Arial" w:cs="Arial"/>
          <w:b/>
          <w:bCs/>
        </w:rPr>
      </w:pPr>
    </w:p>
    <w:p w:rsidR="00D56009" w:rsidRDefault="00D56009" w:rsidP="002C123A">
      <w:pPr>
        <w:jc w:val="both"/>
        <w:rPr>
          <w:rFonts w:ascii="Arial" w:hAnsi="Arial" w:cs="Arial"/>
          <w:b/>
          <w:bCs/>
        </w:rPr>
      </w:pPr>
    </w:p>
    <w:p w:rsidR="00D56009" w:rsidRDefault="00D56009" w:rsidP="002C123A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D56009" w:rsidRDefault="00D56009" w:rsidP="002C123A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D56009" w:rsidRDefault="00D56009" w:rsidP="002C123A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bookmarkStart w:id="0" w:name="_GoBack"/>
      <w:bookmarkEnd w:id="0"/>
      <w:r>
        <w:rPr>
          <w:rFonts w:ascii="Arial" w:hAnsi="Arial" w:cs="Arial"/>
          <w:b/>
          <w:bCs/>
          <w:color w:val="000000"/>
        </w:rPr>
        <w:t>VY_32_INOVACE_4.1.10</w:t>
      </w:r>
      <w:r>
        <w:rPr>
          <w:rFonts w:ascii="Arial" w:hAnsi="Arial" w:cs="Arial"/>
          <w:b/>
          <w:bCs/>
        </w:rPr>
        <w:tab/>
      </w:r>
    </w:p>
    <w:p w:rsidR="00D56009" w:rsidRDefault="00D56009" w:rsidP="002C123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Jméno autora: Mgr. Dana Nyčová</w:t>
      </w:r>
    </w:p>
    <w:p w:rsidR="00D56009" w:rsidRDefault="00D56009" w:rsidP="002C123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 13.5.2012</w:t>
      </w:r>
    </w:p>
    <w:p w:rsidR="00D56009" w:rsidRDefault="00D56009" w:rsidP="002C123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Název práce: Jsem dobrý počtář? – procvičení učiva násobení a dělení čtyřmi</w:t>
      </w:r>
    </w:p>
    <w:p w:rsidR="00D56009" w:rsidRDefault="00D56009" w:rsidP="002C123A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>, pro který je VM určen: Matematika</w:t>
      </w:r>
    </w:p>
    <w:p w:rsidR="00D56009" w:rsidRDefault="00D56009" w:rsidP="002C123A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Ročník, pro který je VM určen: druhý </w:t>
      </w:r>
    </w:p>
    <w:p w:rsidR="00D56009" w:rsidRDefault="00D56009" w:rsidP="002C123A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  <w:b/>
        </w:rPr>
        <w:t>20 minut</w:t>
      </w:r>
    </w:p>
    <w:p w:rsidR="00D56009" w:rsidRDefault="00D56009" w:rsidP="002C123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Vzdělávací oblast, tematický okruh, téma: Čísla a početní operace do 100</w:t>
      </w:r>
    </w:p>
    <w:p w:rsidR="00D56009" w:rsidRDefault="00D56009" w:rsidP="002C123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D56009" w:rsidRDefault="00D56009" w:rsidP="002C123A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D56009" w:rsidRDefault="00D56009" w:rsidP="002C123A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Učitel si s dětmi projde jednotlivé úkoly, vysvětlí případné dotazy žáků, připomene dětem matematické operace-násobení, dělení, znaménka krát a děleno. Upozorní na pozornost a rozvahu. Pokud jsou všem žákům jednotlivé úkoly jasné, mohou začít samostatně pracovat.</w:t>
      </w:r>
    </w:p>
    <w:p w:rsidR="00D56009" w:rsidRDefault="00D56009" w:rsidP="002C123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D56009" w:rsidRDefault="00D56009" w:rsidP="002C123A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 xml:space="preserve">: pracovní list, psací potřeby, pro děti s SPU –počítadlo, tabulka násobků. </w:t>
      </w:r>
    </w:p>
    <w:p w:rsidR="00D56009" w:rsidRPr="002C123A" w:rsidRDefault="00D56009">
      <w:pPr>
        <w:rPr>
          <w:b/>
          <w:sz w:val="28"/>
          <w:szCs w:val="28"/>
        </w:rPr>
      </w:pPr>
      <w:r w:rsidRPr="002C123A">
        <w:rPr>
          <w:b/>
          <w:sz w:val="28"/>
          <w:szCs w:val="28"/>
        </w:rPr>
        <w:t>JSEM DOBRÝ POČTÁŘ</w:t>
      </w:r>
      <w:r>
        <w:rPr>
          <w:b/>
          <w:sz w:val="28"/>
          <w:szCs w:val="28"/>
        </w:rPr>
        <w:t>?</w:t>
      </w:r>
    </w:p>
    <w:p w:rsidR="00D56009" w:rsidRPr="002C123A" w:rsidRDefault="00D56009" w:rsidP="008E75EE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2C123A">
        <w:rPr>
          <w:rFonts w:ascii="Arial" w:hAnsi="Arial" w:cs="Arial"/>
          <w:b/>
          <w:sz w:val="24"/>
          <w:szCs w:val="24"/>
        </w:rPr>
        <w:t>1. úkol</w:t>
      </w:r>
    </w:p>
    <w:p w:rsidR="00D56009" w:rsidRDefault="00D56009" w:rsidP="008E75EE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Šipkami přiřazuj výsledky k příkladům.</w:t>
      </w:r>
    </w:p>
    <w:p w:rsidR="00D56009" w:rsidRDefault="00D56009" w:rsidP="008E75EE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</w:t>
      </w:r>
    </w:p>
    <w:p w:rsidR="00D56009" w:rsidRDefault="00D56009" w:rsidP="008E75EE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pict>
          <v:oval id="Ovál 3" o:spid="_x0000_s1026" style="position:absolute;margin-left:195.1pt;margin-top:9.45pt;width:40.15pt;height:38.5pt;z-index:2516561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" fillcolor="window" strokecolor="windowText" strokeweight="2pt">
            <v:textbox>
              <w:txbxContent>
                <w:p w:rsidR="00D56009" w:rsidRDefault="00D56009" w:rsidP="00307BE6">
                  <w:pPr>
                    <w:jc w:val="center"/>
                  </w:pPr>
                  <w:r>
                    <w:t>24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Ovál 1" o:spid="_x0000_s1027" style="position:absolute;margin-left:123.3pt;margin-top:9.7pt;width:40.15pt;height:38.5pt;z-index:2516541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" strokeweight="2pt">
            <v:textbox>
              <w:txbxContent>
                <w:p w:rsidR="00D56009" w:rsidRDefault="00D56009" w:rsidP="00307BE6">
                  <w:pPr>
                    <w:jc w:val="center"/>
                  </w:pPr>
                  <w:r>
                    <w:t>8</w:t>
                  </w:r>
                </w:p>
              </w:txbxContent>
            </v:textbox>
          </v:oval>
        </w:pict>
      </w:r>
    </w:p>
    <w:p w:rsidR="00D56009" w:rsidRDefault="00D56009" w:rsidP="008E75EE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3.4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5.4</w:t>
      </w:r>
    </w:p>
    <w:p w:rsidR="00D56009" w:rsidRDefault="00D56009" w:rsidP="008E75EE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pict>
          <v:oval id="Ovál 2" o:spid="_x0000_s1028" style="position:absolute;margin-left:123.65pt;margin-top:7.5pt;width:40.15pt;height:38.5pt;z-index:2516551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" fillcolor="window" strokecolor="windowText" strokeweight="2pt">
            <v:textbox>
              <w:txbxContent>
                <w:p w:rsidR="00D56009" w:rsidRDefault="00D56009" w:rsidP="00307BE6">
                  <w:pPr>
                    <w:jc w:val="center"/>
                  </w:pPr>
                  <w:r>
                    <w:t>0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Ovál 4" o:spid="_x0000_s1029" style="position:absolute;margin-left:195.4pt;margin-top:7.25pt;width:40.2pt;height:38.5pt;z-index:2516572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" fillcolor="window" strokecolor="windowText" strokeweight="2pt">
            <v:textbox>
              <w:txbxContent>
                <w:p w:rsidR="00D56009" w:rsidRDefault="00D56009" w:rsidP="00307BE6">
                  <w:pPr>
                    <w:jc w:val="center"/>
                  </w:pPr>
                  <w:r>
                    <w:t>16</w:t>
                  </w:r>
                </w:p>
              </w:txbxContent>
            </v:textbox>
          </v:oval>
        </w:pict>
      </w:r>
    </w:p>
    <w:p w:rsidR="00D56009" w:rsidRDefault="00D56009" w:rsidP="008E75EE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8.4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2.4</w:t>
      </w:r>
    </w:p>
    <w:p w:rsidR="00D56009" w:rsidRDefault="00D56009" w:rsidP="008E75EE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pict>
          <v:oval id="Ovál 5" o:spid="_x0000_s1030" style="position:absolute;margin-left:123.65pt;margin-top:5.95pt;width:40.15pt;height:38.5pt;z-index:2516582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" fillcolor="window" strokecolor="windowText" strokeweight="2pt">
            <v:textbox>
              <w:txbxContent>
                <w:p w:rsidR="00D56009" w:rsidRDefault="00D56009" w:rsidP="00307BE6">
                  <w:pPr>
                    <w:jc w:val="center"/>
                  </w:pPr>
                  <w:r>
                    <w:t>12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Ovál 6" o:spid="_x0000_s1031" style="position:absolute;margin-left:199.25pt;margin-top:5.4pt;width:40.15pt;height:38.5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" fillcolor="window" strokecolor="windowText" strokeweight="2pt">
            <v:textbox>
              <w:txbxContent>
                <w:p w:rsidR="00D56009" w:rsidRDefault="00D56009" w:rsidP="00307BE6">
                  <w:pPr>
                    <w:jc w:val="center"/>
                  </w:pPr>
                  <w:r>
                    <w:t>20</w:t>
                  </w:r>
                </w:p>
              </w:txbxContent>
            </v:textbox>
          </v:oval>
        </w:pict>
      </w:r>
    </w:p>
    <w:p w:rsidR="00D56009" w:rsidRDefault="00D56009" w:rsidP="008E75EE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6.4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0.4</w:t>
      </w:r>
    </w:p>
    <w:p w:rsidR="00D56009" w:rsidRDefault="00D56009" w:rsidP="008E75EE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pict>
          <v:oval id="Ovál 8" o:spid="_x0000_s1032" style="position:absolute;margin-left:123.6pt;margin-top:6.1pt;width:40.15pt;height:38.5pt;z-index: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" fillcolor="window" strokecolor="windowText" strokeweight="2pt">
            <v:textbox>
              <w:txbxContent>
                <w:p w:rsidR="00D56009" w:rsidRDefault="00D56009" w:rsidP="00307BE6">
                  <w:pPr>
                    <w:jc w:val="center"/>
                  </w:pPr>
                  <w:r>
                    <w:t>36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Ovál 7" o:spid="_x0000_s1033" style="position:absolute;margin-left:199.5pt;margin-top:5.8pt;width:40.15pt;height:38.5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" fillcolor="window" strokecolor="windowText" strokeweight="2pt">
            <v:textbox>
              <w:txbxContent>
                <w:p w:rsidR="00D56009" w:rsidRDefault="00D56009" w:rsidP="00307BE6">
                  <w:pPr>
                    <w:jc w:val="center"/>
                  </w:pPr>
                  <w:r>
                    <w:t>32</w:t>
                  </w:r>
                </w:p>
              </w:txbxContent>
            </v:textbox>
          </v:oval>
        </w:pict>
      </w:r>
    </w:p>
    <w:p w:rsidR="00D56009" w:rsidRDefault="00D56009" w:rsidP="008E75EE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4.4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9.4</w:t>
      </w:r>
    </w:p>
    <w:p w:rsidR="00D56009" w:rsidRDefault="00D56009" w:rsidP="008E75EE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D56009" w:rsidRPr="002C123A" w:rsidRDefault="00D56009" w:rsidP="008E75EE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2C123A">
        <w:rPr>
          <w:rFonts w:ascii="Arial" w:hAnsi="Arial" w:cs="Arial"/>
          <w:b/>
          <w:sz w:val="24"/>
          <w:szCs w:val="24"/>
        </w:rPr>
        <w:t>2.úkol</w:t>
      </w:r>
    </w:p>
    <w:p w:rsidR="00D56009" w:rsidRDefault="00D56009" w:rsidP="008E75EE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Kolik nohou vidíš? V každém řádku zapiš jako součin a vypočítej.</w:t>
      </w:r>
    </w:p>
    <w:p w:rsidR="00D56009" w:rsidRDefault="00D56009" w:rsidP="008E75EE">
      <w:pPr>
        <w:spacing w:line="240" w:lineRule="auto"/>
        <w:rPr>
          <w:rFonts w:ascii="Arial" w:hAnsi="Arial" w:cs="Arial"/>
          <w:sz w:val="24"/>
          <w:szCs w:val="24"/>
        </w:rPr>
      </w:pPr>
      <w:r w:rsidRPr="004966BE">
        <w:rPr>
          <w:rFonts w:ascii="Arial" w:hAnsi="Arial" w:cs="Arial"/>
          <w:noProof/>
          <w:sz w:val="24"/>
          <w:szCs w:val="24"/>
          <w:lang w:eastAsia="cs-CZ"/>
        </w:rPr>
        <w:pict>
          <v:shape id="Obrázek 10" o:spid="_x0000_i1026" type="#_x0000_t75" style="width:61.5pt;height:86.25pt;visibility:visible">
            <v:imagedata r:id="rId5" o:title=""/>
          </v:shape>
        </w:pict>
      </w:r>
      <w:r w:rsidRPr="004966BE">
        <w:rPr>
          <w:rFonts w:ascii="Arial" w:hAnsi="Arial" w:cs="Arial"/>
          <w:noProof/>
          <w:sz w:val="24"/>
          <w:szCs w:val="24"/>
          <w:lang w:eastAsia="cs-CZ"/>
        </w:rPr>
        <w:pict>
          <v:shape id="Obrázek 11" o:spid="_x0000_i1027" type="#_x0000_t75" style="width:61.5pt;height:86.25pt;visibility:visible">
            <v:imagedata r:id="rId5" o:title=""/>
          </v:shape>
        </w:pict>
      </w:r>
      <w:r w:rsidRPr="004966BE">
        <w:rPr>
          <w:rFonts w:ascii="Arial" w:hAnsi="Arial" w:cs="Arial"/>
          <w:noProof/>
          <w:sz w:val="24"/>
          <w:szCs w:val="24"/>
          <w:lang w:eastAsia="cs-CZ"/>
        </w:rPr>
        <w:pict>
          <v:shape id="Obrázek 12" o:spid="_x0000_i1028" type="#_x0000_t75" style="width:61.5pt;height:86.25pt;visibility:visible">
            <v:imagedata r:id="rId5" o:title=""/>
          </v:shape>
        </w:pict>
      </w:r>
      <w:r w:rsidRPr="004966BE">
        <w:rPr>
          <w:rFonts w:ascii="Arial" w:hAnsi="Arial" w:cs="Arial"/>
          <w:noProof/>
          <w:sz w:val="24"/>
          <w:szCs w:val="24"/>
          <w:lang w:eastAsia="cs-CZ"/>
        </w:rPr>
        <w:pict>
          <v:shape id="Obrázek 13" o:spid="_x0000_i1029" type="#_x0000_t75" style="width:61.5pt;height:86.25pt;visibility:visible">
            <v:imagedata r:id="rId5" o:title=""/>
          </v:shape>
        </w:pict>
      </w:r>
      <w:r>
        <w:rPr>
          <w:rFonts w:ascii="Arial" w:hAnsi="Arial" w:cs="Arial"/>
          <w:sz w:val="24"/>
          <w:szCs w:val="24"/>
        </w:rPr>
        <w:t xml:space="preserve">  _____________________</w:t>
      </w:r>
    </w:p>
    <w:p w:rsidR="00D56009" w:rsidRDefault="00D56009" w:rsidP="008E75EE">
      <w:pPr>
        <w:spacing w:line="240" w:lineRule="auto"/>
        <w:rPr>
          <w:rFonts w:ascii="Arial" w:hAnsi="Arial" w:cs="Arial"/>
          <w:sz w:val="24"/>
          <w:szCs w:val="24"/>
        </w:rPr>
      </w:pPr>
    </w:p>
    <w:p w:rsidR="00D56009" w:rsidRDefault="00D56009" w:rsidP="008E75EE">
      <w:pPr>
        <w:spacing w:line="240" w:lineRule="auto"/>
        <w:rPr>
          <w:rFonts w:ascii="Arial" w:hAnsi="Arial" w:cs="Arial"/>
          <w:sz w:val="24"/>
          <w:szCs w:val="24"/>
        </w:rPr>
      </w:pPr>
      <w:r w:rsidRPr="004966BE">
        <w:rPr>
          <w:rFonts w:ascii="Arial" w:hAnsi="Arial" w:cs="Arial"/>
          <w:noProof/>
          <w:sz w:val="24"/>
          <w:szCs w:val="24"/>
          <w:lang w:eastAsia="cs-CZ"/>
        </w:rPr>
        <w:pict>
          <v:shape id="Obrázek 14" o:spid="_x0000_i1030" type="#_x0000_t75" style="width:120pt;height:76.5pt;visibility:visible">
            <v:imagedata r:id="rId6" o:title=""/>
          </v:shape>
        </w:pict>
      </w:r>
      <w:r w:rsidRPr="004966BE">
        <w:rPr>
          <w:rFonts w:ascii="Arial" w:hAnsi="Arial" w:cs="Arial"/>
          <w:noProof/>
          <w:sz w:val="24"/>
          <w:szCs w:val="24"/>
          <w:lang w:eastAsia="cs-CZ"/>
        </w:rPr>
        <w:pict>
          <v:shape id="Obrázek 15" o:spid="_x0000_i1031" type="#_x0000_t75" style="width:120pt;height:76.5pt;visibility:visible">
            <v:imagedata r:id="rId6" o:title=""/>
          </v:shape>
        </w:pict>
      </w:r>
      <w:r>
        <w:rPr>
          <w:rFonts w:ascii="Arial" w:hAnsi="Arial" w:cs="Arial"/>
          <w:sz w:val="24"/>
          <w:szCs w:val="24"/>
        </w:rPr>
        <w:t xml:space="preserve">    ______________________</w:t>
      </w:r>
    </w:p>
    <w:p w:rsidR="00D56009" w:rsidRDefault="00D56009" w:rsidP="008E75EE">
      <w:pPr>
        <w:spacing w:line="240" w:lineRule="auto"/>
        <w:rPr>
          <w:rFonts w:ascii="Arial" w:hAnsi="Arial" w:cs="Arial"/>
          <w:sz w:val="24"/>
          <w:szCs w:val="24"/>
        </w:rPr>
      </w:pPr>
    </w:p>
    <w:p w:rsidR="00D56009" w:rsidRDefault="00D56009" w:rsidP="008E75EE">
      <w:pPr>
        <w:spacing w:line="240" w:lineRule="auto"/>
        <w:rPr>
          <w:rFonts w:ascii="Arial" w:hAnsi="Arial" w:cs="Arial"/>
          <w:sz w:val="24"/>
          <w:szCs w:val="24"/>
        </w:rPr>
      </w:pPr>
      <w:r w:rsidRPr="004966BE">
        <w:rPr>
          <w:rFonts w:ascii="Arial" w:hAnsi="Arial" w:cs="Arial"/>
          <w:noProof/>
          <w:sz w:val="24"/>
          <w:szCs w:val="24"/>
          <w:lang w:eastAsia="cs-CZ"/>
        </w:rPr>
        <w:pict>
          <v:shape id="Obrázek 16" o:spid="_x0000_i1032" type="#_x0000_t75" style="width:83.25pt;height:84pt;visibility:visible">
            <v:imagedata r:id="rId7" o:title=""/>
          </v:shape>
        </w:pict>
      </w:r>
      <w:r w:rsidRPr="004966BE">
        <w:rPr>
          <w:rFonts w:ascii="Arial" w:hAnsi="Arial" w:cs="Arial"/>
          <w:noProof/>
          <w:sz w:val="24"/>
          <w:szCs w:val="24"/>
          <w:lang w:eastAsia="cs-CZ"/>
        </w:rPr>
        <w:pict>
          <v:shape id="Obrázek 18" o:spid="_x0000_i1033" type="#_x0000_t75" style="width:83.25pt;height:84pt;visibility:visible">
            <v:imagedata r:id="rId7" o:title=""/>
          </v:shape>
        </w:pict>
      </w:r>
      <w:r>
        <w:rPr>
          <w:rFonts w:ascii="Arial" w:hAnsi="Arial" w:cs="Arial"/>
          <w:sz w:val="24"/>
          <w:szCs w:val="24"/>
        </w:rPr>
        <w:t xml:space="preserve"> </w:t>
      </w:r>
      <w:r w:rsidRPr="004966BE">
        <w:rPr>
          <w:rFonts w:ascii="Arial" w:hAnsi="Arial" w:cs="Arial"/>
          <w:noProof/>
          <w:sz w:val="24"/>
          <w:szCs w:val="24"/>
          <w:lang w:eastAsia="cs-CZ"/>
        </w:rPr>
        <w:pict>
          <v:shape id="Obrázek 19" o:spid="_x0000_i1034" type="#_x0000_t75" style="width:83.25pt;height:84pt;visibility:visible">
            <v:imagedata r:id="rId7" o:title=""/>
          </v:shape>
        </w:pict>
      </w:r>
      <w:r>
        <w:rPr>
          <w:rFonts w:ascii="Arial" w:hAnsi="Arial" w:cs="Arial"/>
          <w:sz w:val="24"/>
          <w:szCs w:val="24"/>
        </w:rPr>
        <w:t>______________________</w:t>
      </w:r>
    </w:p>
    <w:p w:rsidR="00D56009" w:rsidRPr="002C123A" w:rsidRDefault="00D56009" w:rsidP="008E75EE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2C123A">
        <w:rPr>
          <w:rFonts w:ascii="Arial" w:hAnsi="Arial" w:cs="Arial"/>
          <w:b/>
          <w:sz w:val="24"/>
          <w:szCs w:val="24"/>
        </w:rPr>
        <w:t>3.úkol</w:t>
      </w:r>
    </w:p>
    <w:p w:rsidR="00D56009" w:rsidRDefault="00D56009" w:rsidP="008E75EE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Doplň znaménka. K příkladům na násobení zapiš příklad na dělení, k příkladům na dělení příklad na násobení.</w:t>
      </w:r>
    </w:p>
    <w:p w:rsidR="00D56009" w:rsidRDefault="00D56009" w:rsidP="00BC7F0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8</w:t>
      </w:r>
      <w:r>
        <w:rPr>
          <w:rFonts w:ascii="Arial" w:hAnsi="Arial" w:cs="Arial"/>
          <w:sz w:val="24"/>
          <w:szCs w:val="24"/>
        </w:rPr>
        <w:tab/>
        <w:t>4 = 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________________</w:t>
      </w:r>
    </w:p>
    <w:p w:rsidR="00D56009" w:rsidRDefault="00D56009" w:rsidP="00BC7F0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8</w:t>
      </w:r>
      <w:r>
        <w:rPr>
          <w:rFonts w:ascii="Arial" w:hAnsi="Arial" w:cs="Arial"/>
          <w:sz w:val="24"/>
          <w:szCs w:val="24"/>
        </w:rPr>
        <w:tab/>
        <w:t>4 = 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________________</w:t>
      </w:r>
    </w:p>
    <w:p w:rsidR="00D56009" w:rsidRDefault="00D56009" w:rsidP="00BC7F0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8</w:t>
      </w:r>
      <w:r>
        <w:rPr>
          <w:rFonts w:ascii="Arial" w:hAnsi="Arial" w:cs="Arial"/>
          <w:sz w:val="24"/>
          <w:szCs w:val="24"/>
        </w:rPr>
        <w:tab/>
        <w:t>4 =   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________________</w:t>
      </w:r>
    </w:p>
    <w:p w:rsidR="00D56009" w:rsidRDefault="00D56009" w:rsidP="00BC7F0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8</w:t>
      </w:r>
      <w:r>
        <w:rPr>
          <w:rFonts w:ascii="Arial" w:hAnsi="Arial" w:cs="Arial"/>
          <w:sz w:val="24"/>
          <w:szCs w:val="24"/>
        </w:rPr>
        <w:tab/>
        <w:t>4 =   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________________</w:t>
      </w:r>
    </w:p>
    <w:p w:rsidR="00D56009" w:rsidRDefault="00D56009" w:rsidP="00BC7F0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24</w:t>
      </w:r>
      <w:r>
        <w:rPr>
          <w:rFonts w:ascii="Arial" w:hAnsi="Arial" w:cs="Arial"/>
          <w:sz w:val="24"/>
          <w:szCs w:val="24"/>
        </w:rPr>
        <w:tab/>
        <w:t>4 = 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________________</w:t>
      </w:r>
    </w:p>
    <w:p w:rsidR="00D56009" w:rsidRDefault="00D56009" w:rsidP="00BC7F0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24</w:t>
      </w:r>
      <w:r>
        <w:rPr>
          <w:rFonts w:ascii="Arial" w:hAnsi="Arial" w:cs="Arial"/>
          <w:sz w:val="24"/>
          <w:szCs w:val="24"/>
        </w:rPr>
        <w:tab/>
        <w:t>4 =   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________________</w:t>
      </w:r>
    </w:p>
    <w:p w:rsidR="00D56009" w:rsidRDefault="00D56009" w:rsidP="00BC7F0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12</w:t>
      </w:r>
      <w:r>
        <w:rPr>
          <w:rFonts w:ascii="Arial" w:hAnsi="Arial" w:cs="Arial"/>
          <w:sz w:val="24"/>
          <w:szCs w:val="24"/>
        </w:rPr>
        <w:tab/>
        <w:t>4 =   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________________</w:t>
      </w:r>
    </w:p>
    <w:p w:rsidR="00D56009" w:rsidRPr="002C123A" w:rsidRDefault="00D56009" w:rsidP="00BC7F02">
      <w:pPr>
        <w:rPr>
          <w:rFonts w:ascii="Arial" w:hAnsi="Arial" w:cs="Arial"/>
          <w:b/>
          <w:sz w:val="24"/>
          <w:szCs w:val="24"/>
        </w:rPr>
      </w:pPr>
    </w:p>
    <w:p w:rsidR="00D56009" w:rsidRPr="002C123A" w:rsidRDefault="00D56009" w:rsidP="00BC7F02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2C123A">
        <w:rPr>
          <w:rFonts w:ascii="Arial" w:hAnsi="Arial" w:cs="Arial"/>
          <w:b/>
          <w:sz w:val="24"/>
          <w:szCs w:val="24"/>
        </w:rPr>
        <w:t>4. úkol</w:t>
      </w:r>
    </w:p>
    <w:p w:rsidR="00D56009" w:rsidRDefault="00D56009" w:rsidP="00BC7F02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Vybarvi násobky čtyř. </w:t>
      </w:r>
    </w:p>
    <w:tbl>
      <w:tblPr>
        <w:tblW w:w="71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15"/>
        <w:gridCol w:w="1415"/>
        <w:gridCol w:w="1415"/>
        <w:gridCol w:w="1416"/>
        <w:gridCol w:w="1461"/>
      </w:tblGrid>
      <w:tr w:rsidR="00D56009" w:rsidRPr="004966BE" w:rsidTr="004966BE">
        <w:trPr>
          <w:trHeight w:val="1175"/>
        </w:trPr>
        <w:tc>
          <w:tcPr>
            <w:tcW w:w="1415" w:type="dxa"/>
          </w:tcPr>
          <w:p w:rsidR="00D56009" w:rsidRPr="004966BE" w:rsidRDefault="00D56009" w:rsidP="004966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966BE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415" w:type="dxa"/>
          </w:tcPr>
          <w:p w:rsidR="00D56009" w:rsidRPr="004966BE" w:rsidRDefault="00D56009" w:rsidP="004966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966BE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415" w:type="dxa"/>
          </w:tcPr>
          <w:p w:rsidR="00D56009" w:rsidRPr="004966BE" w:rsidRDefault="00D56009" w:rsidP="004966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966BE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1416" w:type="dxa"/>
          </w:tcPr>
          <w:p w:rsidR="00D56009" w:rsidRPr="004966BE" w:rsidRDefault="00D56009" w:rsidP="004966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966BE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461" w:type="dxa"/>
          </w:tcPr>
          <w:p w:rsidR="00D56009" w:rsidRPr="004966BE" w:rsidRDefault="00D56009" w:rsidP="004966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966BE">
              <w:rPr>
                <w:rFonts w:ascii="Arial" w:hAnsi="Arial" w:cs="Arial"/>
                <w:sz w:val="24"/>
                <w:szCs w:val="24"/>
              </w:rPr>
              <w:t xml:space="preserve"> 39</w:t>
            </w:r>
          </w:p>
        </w:tc>
      </w:tr>
      <w:tr w:rsidR="00D56009" w:rsidRPr="004966BE" w:rsidTr="004966BE">
        <w:trPr>
          <w:trHeight w:val="1175"/>
        </w:trPr>
        <w:tc>
          <w:tcPr>
            <w:tcW w:w="1415" w:type="dxa"/>
          </w:tcPr>
          <w:p w:rsidR="00D56009" w:rsidRPr="004966BE" w:rsidRDefault="00D56009" w:rsidP="004966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966B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415" w:type="dxa"/>
          </w:tcPr>
          <w:p w:rsidR="00D56009" w:rsidRPr="004966BE" w:rsidRDefault="00D56009" w:rsidP="004966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966B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415" w:type="dxa"/>
          </w:tcPr>
          <w:p w:rsidR="00D56009" w:rsidRPr="004966BE" w:rsidRDefault="00D56009" w:rsidP="004966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966BE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416" w:type="dxa"/>
          </w:tcPr>
          <w:p w:rsidR="00D56009" w:rsidRPr="004966BE" w:rsidRDefault="00D56009" w:rsidP="004966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966BE">
              <w:rPr>
                <w:rFonts w:ascii="Arial" w:hAnsi="Arial" w:cs="Arial"/>
                <w:sz w:val="24"/>
                <w:szCs w:val="24"/>
              </w:rPr>
              <w:t xml:space="preserve"> 25</w:t>
            </w:r>
          </w:p>
        </w:tc>
        <w:tc>
          <w:tcPr>
            <w:tcW w:w="1461" w:type="dxa"/>
          </w:tcPr>
          <w:p w:rsidR="00D56009" w:rsidRPr="004966BE" w:rsidRDefault="00D56009" w:rsidP="004966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966BE">
              <w:rPr>
                <w:rFonts w:ascii="Arial" w:hAnsi="Arial" w:cs="Arial"/>
                <w:sz w:val="24"/>
                <w:szCs w:val="24"/>
              </w:rPr>
              <w:t>13</w:t>
            </w:r>
          </w:p>
        </w:tc>
      </w:tr>
      <w:tr w:rsidR="00D56009" w:rsidRPr="004966BE" w:rsidTr="004966BE">
        <w:trPr>
          <w:trHeight w:val="1175"/>
        </w:trPr>
        <w:tc>
          <w:tcPr>
            <w:tcW w:w="1415" w:type="dxa"/>
          </w:tcPr>
          <w:p w:rsidR="00D56009" w:rsidRPr="004966BE" w:rsidRDefault="00D56009" w:rsidP="004966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966BE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1415" w:type="dxa"/>
          </w:tcPr>
          <w:p w:rsidR="00D56009" w:rsidRPr="004966BE" w:rsidRDefault="00D56009" w:rsidP="004966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966BE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415" w:type="dxa"/>
          </w:tcPr>
          <w:p w:rsidR="00D56009" w:rsidRPr="004966BE" w:rsidRDefault="00D56009" w:rsidP="004966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966BE">
              <w:rPr>
                <w:rFonts w:ascii="Arial" w:hAnsi="Arial" w:cs="Arial"/>
                <w:sz w:val="24"/>
                <w:szCs w:val="24"/>
              </w:rPr>
              <w:t xml:space="preserve"> 50</w:t>
            </w:r>
          </w:p>
        </w:tc>
        <w:tc>
          <w:tcPr>
            <w:tcW w:w="1416" w:type="dxa"/>
          </w:tcPr>
          <w:p w:rsidR="00D56009" w:rsidRPr="004966BE" w:rsidRDefault="00D56009" w:rsidP="004966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966BE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1461" w:type="dxa"/>
          </w:tcPr>
          <w:p w:rsidR="00D56009" w:rsidRPr="004966BE" w:rsidRDefault="00D56009" w:rsidP="004966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966BE">
              <w:rPr>
                <w:rFonts w:ascii="Arial" w:hAnsi="Arial" w:cs="Arial"/>
                <w:sz w:val="24"/>
                <w:szCs w:val="24"/>
              </w:rPr>
              <w:t>11</w:t>
            </w:r>
          </w:p>
        </w:tc>
      </w:tr>
      <w:tr w:rsidR="00D56009" w:rsidRPr="004966BE" w:rsidTr="004966BE">
        <w:trPr>
          <w:trHeight w:val="1175"/>
        </w:trPr>
        <w:tc>
          <w:tcPr>
            <w:tcW w:w="1415" w:type="dxa"/>
          </w:tcPr>
          <w:p w:rsidR="00D56009" w:rsidRPr="004966BE" w:rsidRDefault="00D56009" w:rsidP="004966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966BE">
              <w:rPr>
                <w:rFonts w:ascii="Arial" w:hAnsi="Arial" w:cs="Arial"/>
                <w:sz w:val="24"/>
                <w:szCs w:val="24"/>
              </w:rPr>
              <w:t>23</w:t>
            </w:r>
          </w:p>
        </w:tc>
        <w:tc>
          <w:tcPr>
            <w:tcW w:w="1415" w:type="dxa"/>
          </w:tcPr>
          <w:p w:rsidR="00D56009" w:rsidRPr="004966BE" w:rsidRDefault="00D56009" w:rsidP="004966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966BE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415" w:type="dxa"/>
          </w:tcPr>
          <w:p w:rsidR="00D56009" w:rsidRPr="004966BE" w:rsidRDefault="00D56009" w:rsidP="004966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966BE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416" w:type="dxa"/>
          </w:tcPr>
          <w:p w:rsidR="00D56009" w:rsidRPr="004966BE" w:rsidRDefault="00D56009" w:rsidP="004966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966BE"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1461" w:type="dxa"/>
          </w:tcPr>
          <w:p w:rsidR="00D56009" w:rsidRPr="004966BE" w:rsidRDefault="00D56009" w:rsidP="004966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966BE">
              <w:rPr>
                <w:rFonts w:ascii="Arial" w:hAnsi="Arial" w:cs="Arial"/>
                <w:sz w:val="24"/>
                <w:szCs w:val="24"/>
              </w:rPr>
              <w:t>28</w:t>
            </w:r>
          </w:p>
        </w:tc>
      </w:tr>
      <w:tr w:rsidR="00D56009" w:rsidRPr="004966BE" w:rsidTr="004966BE">
        <w:trPr>
          <w:trHeight w:val="1175"/>
        </w:trPr>
        <w:tc>
          <w:tcPr>
            <w:tcW w:w="1415" w:type="dxa"/>
          </w:tcPr>
          <w:p w:rsidR="00D56009" w:rsidRPr="004966BE" w:rsidRDefault="00D56009" w:rsidP="004966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966BE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415" w:type="dxa"/>
          </w:tcPr>
          <w:p w:rsidR="00D56009" w:rsidRPr="004966BE" w:rsidRDefault="00D56009" w:rsidP="004966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966BE">
              <w:rPr>
                <w:rFonts w:ascii="Arial" w:hAnsi="Arial" w:cs="Arial"/>
                <w:sz w:val="24"/>
                <w:szCs w:val="24"/>
              </w:rPr>
              <w:t>26</w:t>
            </w:r>
          </w:p>
        </w:tc>
        <w:tc>
          <w:tcPr>
            <w:tcW w:w="1415" w:type="dxa"/>
          </w:tcPr>
          <w:p w:rsidR="00D56009" w:rsidRPr="004966BE" w:rsidRDefault="00D56009" w:rsidP="004966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966BE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1416" w:type="dxa"/>
          </w:tcPr>
          <w:p w:rsidR="00D56009" w:rsidRPr="004966BE" w:rsidRDefault="00D56009" w:rsidP="004966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966BE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461" w:type="dxa"/>
          </w:tcPr>
          <w:p w:rsidR="00D56009" w:rsidRPr="004966BE" w:rsidRDefault="00D56009" w:rsidP="004966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966BE">
              <w:rPr>
                <w:rFonts w:ascii="Arial" w:hAnsi="Arial" w:cs="Arial"/>
                <w:sz w:val="24"/>
                <w:szCs w:val="24"/>
              </w:rPr>
              <w:t>9</w:t>
            </w:r>
          </w:p>
        </w:tc>
      </w:tr>
      <w:tr w:rsidR="00D56009" w:rsidRPr="004966BE" w:rsidTr="004966BE">
        <w:trPr>
          <w:trHeight w:val="1248"/>
        </w:trPr>
        <w:tc>
          <w:tcPr>
            <w:tcW w:w="1415" w:type="dxa"/>
          </w:tcPr>
          <w:p w:rsidR="00D56009" w:rsidRPr="004966BE" w:rsidRDefault="00D56009" w:rsidP="004966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966BE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415" w:type="dxa"/>
          </w:tcPr>
          <w:p w:rsidR="00D56009" w:rsidRPr="004966BE" w:rsidRDefault="00D56009" w:rsidP="004966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966BE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1415" w:type="dxa"/>
          </w:tcPr>
          <w:p w:rsidR="00D56009" w:rsidRPr="004966BE" w:rsidRDefault="00D56009" w:rsidP="004966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966BE">
              <w:rPr>
                <w:rFonts w:ascii="Arial" w:hAnsi="Arial" w:cs="Arial"/>
                <w:sz w:val="24"/>
                <w:szCs w:val="24"/>
              </w:rPr>
              <w:t>37</w:t>
            </w:r>
          </w:p>
        </w:tc>
        <w:tc>
          <w:tcPr>
            <w:tcW w:w="1416" w:type="dxa"/>
          </w:tcPr>
          <w:p w:rsidR="00D56009" w:rsidRPr="004966BE" w:rsidRDefault="00D56009" w:rsidP="004966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966BE">
              <w:rPr>
                <w:rFonts w:ascii="Arial" w:hAnsi="Arial" w:cs="Arial"/>
                <w:sz w:val="24"/>
                <w:szCs w:val="24"/>
              </w:rPr>
              <w:t>36</w:t>
            </w:r>
          </w:p>
        </w:tc>
        <w:tc>
          <w:tcPr>
            <w:tcW w:w="1461" w:type="dxa"/>
          </w:tcPr>
          <w:p w:rsidR="00D56009" w:rsidRPr="004966BE" w:rsidRDefault="00D56009" w:rsidP="004966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966BE">
              <w:rPr>
                <w:rFonts w:ascii="Arial" w:hAnsi="Arial" w:cs="Arial"/>
                <w:sz w:val="24"/>
                <w:szCs w:val="24"/>
              </w:rPr>
              <w:t>45</w:t>
            </w:r>
          </w:p>
        </w:tc>
      </w:tr>
    </w:tbl>
    <w:p w:rsidR="00D56009" w:rsidRDefault="00D56009" w:rsidP="00BC7F02">
      <w:pPr>
        <w:spacing w:line="240" w:lineRule="auto"/>
        <w:rPr>
          <w:rFonts w:ascii="Arial" w:hAnsi="Arial" w:cs="Arial"/>
          <w:sz w:val="24"/>
          <w:szCs w:val="24"/>
        </w:rPr>
      </w:pPr>
    </w:p>
    <w:p w:rsidR="00D56009" w:rsidRDefault="00D56009" w:rsidP="002C123A">
      <w:pPr>
        <w:rPr>
          <w:b/>
        </w:rPr>
      </w:pPr>
      <w:r>
        <w:rPr>
          <w:b/>
        </w:rPr>
        <w:t>Závěr:</w:t>
      </w:r>
    </w:p>
    <w:p w:rsidR="00D56009" w:rsidRDefault="00D56009" w:rsidP="002C123A">
      <w:r>
        <w:t>Veškerá neocitovaná díla jsou dílem autora nebo byly použity materiály z knihoven Microsoft Word 2003.</w:t>
      </w:r>
    </w:p>
    <w:p w:rsidR="00D56009" w:rsidRDefault="00D56009" w:rsidP="002C123A">
      <w:r>
        <w:t xml:space="preserve">Materiály jsou určeny pro bezplatné užívání pro potřeby výuky a vzdělávání na všech typech škol. </w:t>
      </w:r>
    </w:p>
    <w:p w:rsidR="00D56009" w:rsidRDefault="00D56009" w:rsidP="002C123A"/>
    <w:p w:rsidR="00D56009" w:rsidRDefault="00D56009" w:rsidP="002C123A">
      <w:r>
        <w:t>Mgr. Dana Nyčová</w:t>
      </w:r>
    </w:p>
    <w:p w:rsidR="00D56009" w:rsidRDefault="00D56009" w:rsidP="002C123A">
      <w:r>
        <w:t>ZS V Domcích 488</w:t>
      </w:r>
    </w:p>
    <w:p w:rsidR="00D56009" w:rsidRDefault="00D56009" w:rsidP="002C123A">
      <w:r>
        <w:t>Trutnov</w:t>
      </w:r>
    </w:p>
    <w:p w:rsidR="00D56009" w:rsidRDefault="00D56009" w:rsidP="002C123A">
      <w:r>
        <w:t>nycova@zsvdomcich.cz</w:t>
      </w:r>
    </w:p>
    <w:p w:rsidR="00D56009" w:rsidRDefault="00D56009" w:rsidP="002C123A"/>
    <w:p w:rsidR="00D56009" w:rsidRDefault="00D56009" w:rsidP="002C123A"/>
    <w:p w:rsidR="00D56009" w:rsidRDefault="00D56009" w:rsidP="00BC7F02">
      <w:pPr>
        <w:rPr>
          <w:rFonts w:ascii="Arial" w:hAnsi="Arial" w:cs="Arial"/>
          <w:sz w:val="24"/>
          <w:szCs w:val="24"/>
        </w:rPr>
      </w:pPr>
    </w:p>
    <w:p w:rsidR="00D56009" w:rsidRPr="008E75EE" w:rsidRDefault="00D56009">
      <w:pPr>
        <w:rPr>
          <w:rFonts w:ascii="Arial" w:hAnsi="Arial" w:cs="Arial"/>
          <w:sz w:val="24"/>
          <w:szCs w:val="24"/>
        </w:rPr>
      </w:pPr>
    </w:p>
    <w:sectPr w:rsidR="00D56009" w:rsidRPr="008E75EE" w:rsidSect="003B49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75EE"/>
    <w:rsid w:val="000D10D6"/>
    <w:rsid w:val="00171A31"/>
    <w:rsid w:val="002C123A"/>
    <w:rsid w:val="00307BE6"/>
    <w:rsid w:val="003B49C9"/>
    <w:rsid w:val="004966BE"/>
    <w:rsid w:val="00564D48"/>
    <w:rsid w:val="007543DC"/>
    <w:rsid w:val="008E75EE"/>
    <w:rsid w:val="00BC7F02"/>
    <w:rsid w:val="00D46A2A"/>
    <w:rsid w:val="00D56009"/>
    <w:rsid w:val="00E025E2"/>
    <w:rsid w:val="00E660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49C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307B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07BE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BC7F0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5255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55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4</Pages>
  <Words>312</Words>
  <Characters>1847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NTBK</dc:creator>
  <cp:keywords/>
  <dc:description/>
  <cp:lastModifiedBy>DUM</cp:lastModifiedBy>
  <cp:revision>2</cp:revision>
  <dcterms:created xsi:type="dcterms:W3CDTF">2014-03-25T19:51:00Z</dcterms:created>
  <dcterms:modified xsi:type="dcterms:W3CDTF">2014-03-25T19:51:00Z</dcterms:modified>
</cp:coreProperties>
</file>