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180" w:rsidRDefault="00617180" w:rsidP="00496330">
      <w:r w:rsidRPr="002C3E0C">
        <w:rPr>
          <w:rFonts w:ascii="Arial" w:hAnsi="Arial" w:cs="Arial"/>
          <w:b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00.5pt">
            <v:imagedata r:id="rId4" o:title=""/>
          </v:shape>
        </w:pict>
      </w:r>
    </w:p>
    <w:p w:rsidR="00617180" w:rsidRDefault="00617180" w:rsidP="00496330"/>
    <w:p w:rsidR="00617180" w:rsidRDefault="00617180" w:rsidP="0049633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617180" w:rsidRDefault="00617180" w:rsidP="0049633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617180" w:rsidRDefault="00617180" w:rsidP="0049633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617180" w:rsidRDefault="00617180" w:rsidP="00496330">
      <w:pPr>
        <w:jc w:val="both"/>
        <w:rPr>
          <w:rFonts w:ascii="Arial" w:hAnsi="Arial" w:cs="Arial"/>
          <w:b/>
          <w:bCs/>
        </w:rPr>
      </w:pPr>
    </w:p>
    <w:p w:rsidR="00617180" w:rsidRDefault="00617180" w:rsidP="00496330">
      <w:pPr>
        <w:jc w:val="both"/>
        <w:rPr>
          <w:rFonts w:ascii="Arial" w:hAnsi="Arial" w:cs="Arial"/>
          <w:b/>
          <w:bCs/>
        </w:rPr>
      </w:pPr>
    </w:p>
    <w:p w:rsidR="00617180" w:rsidRDefault="00617180" w:rsidP="0049633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617180" w:rsidRDefault="00617180" w:rsidP="0049633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617180" w:rsidRDefault="00617180" w:rsidP="0049633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>VY_32_INOVACE_4.1.11</w:t>
      </w:r>
    </w:p>
    <w:p w:rsidR="00617180" w:rsidRDefault="00617180" w:rsidP="0049633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Dana Nyčová</w:t>
      </w:r>
    </w:p>
    <w:p w:rsidR="00617180" w:rsidRDefault="00617180" w:rsidP="0049633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 5.6.2012</w:t>
      </w:r>
    </w:p>
    <w:p w:rsidR="00617180" w:rsidRDefault="00617180" w:rsidP="0049633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TAJNÁ ZPRÁVA – procvičení učiva numerace do 100</w:t>
      </w:r>
    </w:p>
    <w:p w:rsidR="00617180" w:rsidRDefault="00617180" w:rsidP="0049633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Matematika</w:t>
      </w:r>
    </w:p>
    <w:p w:rsidR="00617180" w:rsidRDefault="00617180" w:rsidP="0049633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druhý </w:t>
      </w:r>
    </w:p>
    <w:p w:rsidR="00617180" w:rsidRDefault="00617180" w:rsidP="0049633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20 minut</w:t>
      </w:r>
    </w:p>
    <w:p w:rsidR="00617180" w:rsidRDefault="00617180" w:rsidP="0049633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Čísla a početní operace do 100</w:t>
      </w:r>
    </w:p>
    <w:p w:rsidR="00617180" w:rsidRDefault="00617180" w:rsidP="0049633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17180" w:rsidRDefault="00617180" w:rsidP="0049633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617180" w:rsidRDefault="00617180" w:rsidP="0049633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Učitel si s dětmi projde jednotlivé úkoly, vysvětlí případné dotazy žáků, připomene dětem matematické operace-násobení, dělení, znaménka krát a děleno. Upozorní na pozornost a rozvahu. Pokud jsou všem žákům jednotlivé úkoly jasné, mohou začít samostatně pracovat.</w:t>
      </w:r>
    </w:p>
    <w:p w:rsidR="00617180" w:rsidRDefault="00617180" w:rsidP="0049633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17180" w:rsidRDefault="00617180" w:rsidP="0049633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pracovní list, psací potřeby, pro děti s SPU –počítadlo, tabulka násobků. </w:t>
      </w:r>
    </w:p>
    <w:p w:rsidR="00617180" w:rsidRDefault="00617180">
      <w:pPr>
        <w:contextualSpacing/>
        <w:rPr>
          <w:rFonts w:ascii="Times New Roman" w:hAnsi="Times New Roman"/>
          <w:b/>
          <w:sz w:val="28"/>
          <w:szCs w:val="28"/>
        </w:rPr>
      </w:pPr>
    </w:p>
    <w:p w:rsidR="00617180" w:rsidRDefault="00617180">
      <w:pPr>
        <w:contextualSpacing/>
        <w:rPr>
          <w:rFonts w:ascii="Times New Roman" w:hAnsi="Times New Roman"/>
          <w:b/>
          <w:sz w:val="28"/>
          <w:szCs w:val="28"/>
        </w:rPr>
      </w:pPr>
    </w:p>
    <w:p w:rsidR="00617180" w:rsidRDefault="00617180">
      <w:pPr>
        <w:contextualSpacing/>
        <w:rPr>
          <w:rFonts w:ascii="Times New Roman" w:hAnsi="Times New Roman"/>
          <w:b/>
          <w:sz w:val="28"/>
          <w:szCs w:val="28"/>
        </w:rPr>
      </w:pPr>
    </w:p>
    <w:p w:rsidR="00617180" w:rsidRPr="006F1643" w:rsidRDefault="00617180">
      <w:pPr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TAJNÁ  ZPRÁVA</w:t>
      </w:r>
    </w:p>
    <w:p w:rsidR="00617180" w:rsidRPr="006F7E21" w:rsidRDefault="00617180">
      <w:pPr>
        <w:contextualSpacing/>
        <w:rPr>
          <w:rFonts w:ascii="Times New Roman" w:hAnsi="Times New Roman"/>
          <w:b/>
          <w:sz w:val="24"/>
          <w:szCs w:val="24"/>
        </w:rPr>
      </w:pPr>
      <w:r w:rsidRPr="006F7E21">
        <w:rPr>
          <w:rFonts w:ascii="Times New Roman" w:hAnsi="Times New Roman"/>
          <w:b/>
          <w:sz w:val="24"/>
          <w:szCs w:val="24"/>
        </w:rPr>
        <w:t>1. úkol:Pomocí šifrovací tabulky vylušti zprávu. Doplňte chybějící znaménka.</w:t>
      </w:r>
    </w:p>
    <w:p w:rsidR="00617180" w:rsidRDefault="00617180">
      <w:pPr>
        <w:contextualSpacing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5"/>
        <w:gridCol w:w="1183"/>
        <w:gridCol w:w="1014"/>
        <w:gridCol w:w="1105"/>
        <w:gridCol w:w="1074"/>
        <w:gridCol w:w="1074"/>
      </w:tblGrid>
      <w:tr w:rsidR="00617180" w:rsidRPr="005642F8" w:rsidTr="005642F8">
        <w:trPr>
          <w:trHeight w:val="667"/>
        </w:trPr>
        <w:tc>
          <w:tcPr>
            <w:tcW w:w="955" w:type="dxa"/>
            <w:vAlign w:val="center"/>
          </w:tcPr>
          <w:p w:rsidR="00617180" w:rsidRPr="005642F8" w:rsidRDefault="00617180" w:rsidP="005642F8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1183" w:type="dxa"/>
            <w:vAlign w:val="center"/>
          </w:tcPr>
          <w:p w:rsidR="00617180" w:rsidRPr="005642F8" w:rsidRDefault="00617180" w:rsidP="005642F8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20+20</w:t>
            </w:r>
          </w:p>
        </w:tc>
        <w:tc>
          <w:tcPr>
            <w:tcW w:w="1014" w:type="dxa"/>
            <w:vAlign w:val="center"/>
          </w:tcPr>
          <w:p w:rsidR="00617180" w:rsidRPr="005642F8" w:rsidRDefault="00617180" w:rsidP="005642F8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8.4</w:t>
            </w:r>
          </w:p>
        </w:tc>
        <w:tc>
          <w:tcPr>
            <w:tcW w:w="1105" w:type="dxa"/>
            <w:vAlign w:val="center"/>
          </w:tcPr>
          <w:p w:rsidR="00617180" w:rsidRPr="005642F8" w:rsidRDefault="00617180" w:rsidP="005642F8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1074" w:type="dxa"/>
            <w:vAlign w:val="center"/>
          </w:tcPr>
          <w:p w:rsidR="00617180" w:rsidRPr="005642F8" w:rsidRDefault="00617180" w:rsidP="005642F8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24:4</w:t>
            </w:r>
          </w:p>
        </w:tc>
        <w:tc>
          <w:tcPr>
            <w:tcW w:w="1074" w:type="dxa"/>
            <w:vAlign w:val="center"/>
          </w:tcPr>
          <w:p w:rsidR="00617180" w:rsidRPr="005642F8" w:rsidRDefault="00617180" w:rsidP="005642F8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8.5</w:t>
            </w:r>
          </w:p>
        </w:tc>
      </w:tr>
      <w:tr w:rsidR="00617180" w:rsidRPr="005642F8" w:rsidTr="005642F8">
        <w:trPr>
          <w:trHeight w:val="667"/>
        </w:trPr>
        <w:tc>
          <w:tcPr>
            <w:tcW w:w="955" w:type="dxa"/>
            <w:vAlign w:val="center"/>
          </w:tcPr>
          <w:p w:rsidR="00617180" w:rsidRPr="005642F8" w:rsidRDefault="00617180" w:rsidP="005642F8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vAlign w:val="center"/>
          </w:tcPr>
          <w:p w:rsidR="00617180" w:rsidRPr="005642F8" w:rsidRDefault="00617180" w:rsidP="005642F8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 w:rsidR="00617180" w:rsidRPr="005642F8" w:rsidRDefault="00617180" w:rsidP="005642F8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617180" w:rsidRPr="005642F8" w:rsidRDefault="00617180" w:rsidP="005642F8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617180" w:rsidRPr="005642F8" w:rsidRDefault="00617180" w:rsidP="005642F8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617180" w:rsidRPr="005642F8" w:rsidRDefault="00617180" w:rsidP="005642F8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17180" w:rsidRDefault="00617180">
      <w:pPr>
        <w:contextualSpacing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0"/>
        <w:gridCol w:w="1000"/>
      </w:tblGrid>
      <w:tr w:rsidR="00617180" w:rsidRPr="005642F8" w:rsidTr="005642F8">
        <w:trPr>
          <w:trHeight w:val="578"/>
        </w:trPr>
        <w:tc>
          <w:tcPr>
            <w:tcW w:w="100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 xml:space="preserve">40-8 </w:t>
            </w:r>
          </w:p>
        </w:tc>
        <w:tc>
          <w:tcPr>
            <w:tcW w:w="100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100-60</w:t>
            </w:r>
          </w:p>
        </w:tc>
      </w:tr>
      <w:tr w:rsidR="00617180" w:rsidRPr="005642F8" w:rsidTr="005642F8">
        <w:trPr>
          <w:trHeight w:val="578"/>
        </w:trPr>
        <w:tc>
          <w:tcPr>
            <w:tcW w:w="100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7180" w:rsidRPr="005642F8" w:rsidTr="005642F8">
        <w:trPr>
          <w:trHeight w:val="578"/>
        </w:trPr>
        <w:tc>
          <w:tcPr>
            <w:tcW w:w="1000" w:type="dxa"/>
            <w:tcBorders>
              <w:left w:val="nil"/>
              <w:right w:val="nil"/>
            </w:tcBorders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left w:val="nil"/>
              <w:right w:val="nil"/>
            </w:tcBorders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7180" w:rsidRPr="005642F8" w:rsidTr="005642F8">
        <w:trPr>
          <w:trHeight w:val="578"/>
        </w:trPr>
        <w:tc>
          <w:tcPr>
            <w:tcW w:w="100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100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9.3</w:t>
            </w:r>
          </w:p>
        </w:tc>
      </w:tr>
      <w:tr w:rsidR="00617180" w:rsidRPr="005642F8" w:rsidTr="005642F8">
        <w:trPr>
          <w:trHeight w:val="578"/>
        </w:trPr>
        <w:tc>
          <w:tcPr>
            <w:tcW w:w="100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17180" w:rsidRDefault="00617180">
      <w:pPr>
        <w:rPr>
          <w:rFonts w:ascii="Times New Roman" w:hAnsi="Times New Roman"/>
          <w:sz w:val="24"/>
          <w:szCs w:val="24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34"/>
        <w:gridCol w:w="1035"/>
        <w:gridCol w:w="1036"/>
        <w:gridCol w:w="1034"/>
        <w:gridCol w:w="1035"/>
        <w:gridCol w:w="1034"/>
        <w:gridCol w:w="1035"/>
        <w:gridCol w:w="1037"/>
        <w:gridCol w:w="1033"/>
      </w:tblGrid>
      <w:tr w:rsidR="00617180" w:rsidRPr="005642F8" w:rsidTr="005642F8">
        <w:trPr>
          <w:trHeight w:val="652"/>
        </w:trPr>
        <w:tc>
          <w:tcPr>
            <w:tcW w:w="1034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18:2</w:t>
            </w:r>
          </w:p>
        </w:tc>
        <w:tc>
          <w:tcPr>
            <w:tcW w:w="1035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50:5</w:t>
            </w:r>
          </w:p>
        </w:tc>
        <w:tc>
          <w:tcPr>
            <w:tcW w:w="1036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23+4</w:t>
            </w:r>
          </w:p>
        </w:tc>
        <w:tc>
          <w:tcPr>
            <w:tcW w:w="1034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49-8</w:t>
            </w:r>
          </w:p>
        </w:tc>
        <w:tc>
          <w:tcPr>
            <w:tcW w:w="1035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12:4</w:t>
            </w:r>
          </w:p>
        </w:tc>
        <w:tc>
          <w:tcPr>
            <w:tcW w:w="1034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035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29-9</w:t>
            </w:r>
          </w:p>
        </w:tc>
        <w:tc>
          <w:tcPr>
            <w:tcW w:w="1037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12+4</w:t>
            </w:r>
          </w:p>
        </w:tc>
        <w:tc>
          <w:tcPr>
            <w:tcW w:w="1033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18:3</w:t>
            </w:r>
          </w:p>
        </w:tc>
      </w:tr>
      <w:tr w:rsidR="00617180" w:rsidRPr="005642F8" w:rsidTr="005642F8">
        <w:trPr>
          <w:trHeight w:val="652"/>
        </w:trPr>
        <w:tc>
          <w:tcPr>
            <w:tcW w:w="1034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6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page" w:tblpX="6268" w:tblpY="4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39"/>
        <w:gridCol w:w="1239"/>
      </w:tblGrid>
      <w:tr w:rsidR="00617180" w:rsidRPr="005642F8" w:rsidTr="005642F8">
        <w:trPr>
          <w:trHeight w:val="664"/>
        </w:trPr>
        <w:tc>
          <w:tcPr>
            <w:tcW w:w="1239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1239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17180" w:rsidRPr="005642F8" w:rsidTr="005642F8">
        <w:trPr>
          <w:trHeight w:val="664"/>
        </w:trPr>
        <w:tc>
          <w:tcPr>
            <w:tcW w:w="1239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1239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617180" w:rsidRPr="005642F8" w:rsidTr="005642F8">
        <w:trPr>
          <w:trHeight w:val="664"/>
        </w:trPr>
        <w:tc>
          <w:tcPr>
            <w:tcW w:w="1239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1239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617180" w:rsidRPr="005642F8" w:rsidTr="005642F8">
        <w:trPr>
          <w:trHeight w:val="664"/>
        </w:trPr>
        <w:tc>
          <w:tcPr>
            <w:tcW w:w="1239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U</w:t>
            </w:r>
          </w:p>
        </w:tc>
        <w:tc>
          <w:tcPr>
            <w:tcW w:w="1239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17180" w:rsidRPr="005642F8" w:rsidTr="005642F8">
        <w:trPr>
          <w:trHeight w:val="664"/>
        </w:trPr>
        <w:tc>
          <w:tcPr>
            <w:tcW w:w="1239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1239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17180" w:rsidRPr="005642F8" w:rsidTr="005642F8">
        <w:trPr>
          <w:trHeight w:val="664"/>
        </w:trPr>
        <w:tc>
          <w:tcPr>
            <w:tcW w:w="1239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W</w:t>
            </w:r>
          </w:p>
        </w:tc>
        <w:tc>
          <w:tcPr>
            <w:tcW w:w="1239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617180" w:rsidRPr="005642F8" w:rsidTr="005642F8">
        <w:trPr>
          <w:trHeight w:val="664"/>
        </w:trPr>
        <w:tc>
          <w:tcPr>
            <w:tcW w:w="1239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9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617180" w:rsidRPr="005642F8" w:rsidTr="005642F8">
        <w:trPr>
          <w:trHeight w:val="700"/>
        </w:trPr>
        <w:tc>
          <w:tcPr>
            <w:tcW w:w="1239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Y</w:t>
            </w:r>
          </w:p>
        </w:tc>
        <w:tc>
          <w:tcPr>
            <w:tcW w:w="1239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17180" w:rsidRPr="005642F8" w:rsidTr="005642F8">
        <w:trPr>
          <w:trHeight w:val="700"/>
        </w:trPr>
        <w:tc>
          <w:tcPr>
            <w:tcW w:w="1239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Z</w:t>
            </w:r>
          </w:p>
        </w:tc>
        <w:tc>
          <w:tcPr>
            <w:tcW w:w="1239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</w:tbl>
    <w:p w:rsidR="00617180" w:rsidRDefault="00617180">
      <w:pPr>
        <w:rPr>
          <w:rFonts w:ascii="Times New Roman" w:hAnsi="Times New Roman"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0"/>
        <w:gridCol w:w="1010"/>
      </w:tblGrid>
      <w:tr w:rsidR="00617180" w:rsidRPr="005642F8" w:rsidTr="005642F8">
        <w:trPr>
          <w:trHeight w:val="666"/>
        </w:trPr>
        <w:tc>
          <w:tcPr>
            <w:tcW w:w="1010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101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617180" w:rsidRPr="005642F8" w:rsidTr="005642F8">
        <w:trPr>
          <w:trHeight w:val="666"/>
        </w:trPr>
        <w:tc>
          <w:tcPr>
            <w:tcW w:w="1010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101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617180" w:rsidRPr="005642F8" w:rsidTr="005642F8">
        <w:trPr>
          <w:trHeight w:val="666"/>
        </w:trPr>
        <w:tc>
          <w:tcPr>
            <w:tcW w:w="1010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101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17180" w:rsidRPr="005642F8" w:rsidTr="005642F8">
        <w:trPr>
          <w:trHeight w:val="703"/>
        </w:trPr>
        <w:tc>
          <w:tcPr>
            <w:tcW w:w="1010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101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17180" w:rsidRPr="005642F8" w:rsidTr="005642F8">
        <w:trPr>
          <w:trHeight w:val="666"/>
        </w:trPr>
        <w:tc>
          <w:tcPr>
            <w:tcW w:w="1010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101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617180" w:rsidRPr="005642F8" w:rsidTr="005642F8">
        <w:trPr>
          <w:trHeight w:val="666"/>
        </w:trPr>
        <w:tc>
          <w:tcPr>
            <w:tcW w:w="1010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101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17180" w:rsidRPr="005642F8" w:rsidTr="005642F8">
        <w:trPr>
          <w:trHeight w:val="666"/>
        </w:trPr>
        <w:tc>
          <w:tcPr>
            <w:tcW w:w="1010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01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617180" w:rsidRPr="005642F8" w:rsidTr="005642F8">
        <w:trPr>
          <w:trHeight w:val="666"/>
        </w:trPr>
        <w:tc>
          <w:tcPr>
            <w:tcW w:w="1010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101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617180" w:rsidRPr="005642F8" w:rsidTr="005642F8">
        <w:trPr>
          <w:trHeight w:val="666"/>
        </w:trPr>
        <w:tc>
          <w:tcPr>
            <w:tcW w:w="1010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010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tbl>
      <w:tblPr>
        <w:tblpPr w:leftFromText="141" w:rightFromText="141" w:vertAnchor="text" w:tblpX="21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92"/>
        <w:gridCol w:w="1092"/>
      </w:tblGrid>
      <w:tr w:rsidR="00617180" w:rsidRPr="005642F8" w:rsidTr="005642F8">
        <w:trPr>
          <w:trHeight w:val="665"/>
        </w:trPr>
        <w:tc>
          <w:tcPr>
            <w:tcW w:w="1092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1092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617180" w:rsidRPr="005642F8" w:rsidTr="005642F8">
        <w:trPr>
          <w:trHeight w:val="665"/>
        </w:trPr>
        <w:tc>
          <w:tcPr>
            <w:tcW w:w="1092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J</w:t>
            </w:r>
          </w:p>
        </w:tc>
        <w:tc>
          <w:tcPr>
            <w:tcW w:w="1092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17180" w:rsidRPr="005642F8" w:rsidTr="005642F8">
        <w:trPr>
          <w:trHeight w:val="665"/>
        </w:trPr>
        <w:tc>
          <w:tcPr>
            <w:tcW w:w="1092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1092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617180" w:rsidRPr="005642F8" w:rsidTr="005642F8">
        <w:trPr>
          <w:trHeight w:val="702"/>
        </w:trPr>
        <w:tc>
          <w:tcPr>
            <w:tcW w:w="1092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092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17180" w:rsidRPr="005642F8" w:rsidTr="005642F8">
        <w:trPr>
          <w:trHeight w:val="665"/>
        </w:trPr>
        <w:tc>
          <w:tcPr>
            <w:tcW w:w="1092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1092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17180" w:rsidRPr="005642F8" w:rsidTr="005642F8">
        <w:trPr>
          <w:trHeight w:val="665"/>
        </w:trPr>
        <w:tc>
          <w:tcPr>
            <w:tcW w:w="1092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1092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617180" w:rsidRPr="005642F8" w:rsidTr="005642F8">
        <w:trPr>
          <w:trHeight w:val="665"/>
        </w:trPr>
        <w:tc>
          <w:tcPr>
            <w:tcW w:w="1092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1092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617180" w:rsidRPr="005642F8" w:rsidTr="005642F8">
        <w:trPr>
          <w:trHeight w:val="665"/>
        </w:trPr>
        <w:tc>
          <w:tcPr>
            <w:tcW w:w="1092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  <w:tc>
          <w:tcPr>
            <w:tcW w:w="1092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17180" w:rsidRPr="005642F8" w:rsidTr="005642F8">
        <w:trPr>
          <w:trHeight w:val="665"/>
        </w:trPr>
        <w:tc>
          <w:tcPr>
            <w:tcW w:w="1092" w:type="dxa"/>
            <w:shd w:val="clear" w:color="auto" w:fill="FFFF00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Q</w:t>
            </w:r>
          </w:p>
        </w:tc>
        <w:tc>
          <w:tcPr>
            <w:tcW w:w="1092" w:type="dxa"/>
            <w:vAlign w:val="center"/>
          </w:tcPr>
          <w:p w:rsidR="00617180" w:rsidRPr="005642F8" w:rsidRDefault="00617180" w:rsidP="005642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42F8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</w:tbl>
    <w:p w:rsidR="00617180" w:rsidRPr="006F7E21" w:rsidRDefault="0061718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textWrapping" w:clear="all"/>
      </w:r>
      <w:r w:rsidRPr="006F7E21">
        <w:rPr>
          <w:rFonts w:ascii="Times New Roman" w:hAnsi="Times New Roman"/>
          <w:b/>
          <w:sz w:val="24"/>
          <w:szCs w:val="24"/>
        </w:rPr>
        <w:t>2.úkol: Podle tabulky zašifrujte svoje křestní jméno. Podmínk</w:t>
      </w:r>
      <w:r>
        <w:rPr>
          <w:rFonts w:ascii="Times New Roman" w:hAnsi="Times New Roman"/>
          <w:b/>
          <w:sz w:val="24"/>
          <w:szCs w:val="24"/>
        </w:rPr>
        <w:t>ou je použít jiné příklady, než</w:t>
      </w:r>
      <w:r w:rsidRPr="006F7E21">
        <w:rPr>
          <w:rFonts w:ascii="Times New Roman" w:hAnsi="Times New Roman"/>
          <w:b/>
          <w:sz w:val="24"/>
          <w:szCs w:val="24"/>
        </w:rPr>
        <w:t>li jsou v předchozím cvičení.</w:t>
      </w: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1"/>
        <w:gridCol w:w="921"/>
      </w:tblGrid>
      <w:tr w:rsidR="00617180" w:rsidRPr="005642F8" w:rsidTr="005642F8"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7180" w:rsidRPr="005642F8" w:rsidTr="005642F8"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617180" w:rsidRPr="005642F8" w:rsidRDefault="00617180" w:rsidP="005642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textWrapping" w:clear="all"/>
      </w: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 w:rsidP="00496330">
      <w:pPr>
        <w:rPr>
          <w:b/>
        </w:rPr>
      </w:pPr>
      <w:r>
        <w:rPr>
          <w:b/>
        </w:rPr>
        <w:t>Závěr:</w:t>
      </w:r>
    </w:p>
    <w:p w:rsidR="00617180" w:rsidRDefault="00617180" w:rsidP="00496330">
      <w:r>
        <w:t>Veškerá neocitovaná díla jsou dílem autora nebo byly použity materiály z knihoven Microsoft Word 2010.</w:t>
      </w:r>
    </w:p>
    <w:p w:rsidR="00617180" w:rsidRDefault="00617180" w:rsidP="00496330">
      <w:r>
        <w:t xml:space="preserve">Materiály jsou určeny pro bezplatné užívání pro potřeby výuky a vzdělávání na všech typech škol. </w:t>
      </w:r>
    </w:p>
    <w:p w:rsidR="00617180" w:rsidRDefault="00617180" w:rsidP="00496330"/>
    <w:p w:rsidR="00617180" w:rsidRDefault="00617180" w:rsidP="00496330">
      <w:r>
        <w:t>Mgr. Dana Nyčová</w:t>
      </w:r>
    </w:p>
    <w:p w:rsidR="00617180" w:rsidRDefault="00617180" w:rsidP="00496330">
      <w:r>
        <w:t>ZS V Domcích 488</w:t>
      </w:r>
    </w:p>
    <w:p w:rsidR="00617180" w:rsidRDefault="00617180" w:rsidP="00496330">
      <w:r>
        <w:t>Trutnov</w:t>
      </w:r>
    </w:p>
    <w:p w:rsidR="00617180" w:rsidRDefault="00617180" w:rsidP="00496330">
      <w:r>
        <w:t>nycova@zsvdomcich.cz</w:t>
      </w: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>
      <w:pPr>
        <w:rPr>
          <w:rFonts w:ascii="Times New Roman" w:hAnsi="Times New Roman"/>
          <w:sz w:val="24"/>
          <w:szCs w:val="24"/>
        </w:rPr>
      </w:pPr>
    </w:p>
    <w:p w:rsidR="00617180" w:rsidRPr="00671E3D" w:rsidRDefault="00617180">
      <w:pPr>
        <w:rPr>
          <w:rFonts w:ascii="Times New Roman" w:hAnsi="Times New Roman"/>
          <w:sz w:val="24"/>
          <w:szCs w:val="24"/>
        </w:rPr>
      </w:pPr>
    </w:p>
    <w:p w:rsidR="00617180" w:rsidRDefault="00617180"/>
    <w:sectPr w:rsidR="00617180" w:rsidSect="00671E3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E3D"/>
    <w:rsid w:val="001A11B5"/>
    <w:rsid w:val="002C3E0C"/>
    <w:rsid w:val="00380C7E"/>
    <w:rsid w:val="00410E1E"/>
    <w:rsid w:val="00496330"/>
    <w:rsid w:val="004D098D"/>
    <w:rsid w:val="005642F8"/>
    <w:rsid w:val="005D696C"/>
    <w:rsid w:val="00617180"/>
    <w:rsid w:val="00671E3D"/>
    <w:rsid w:val="006F1643"/>
    <w:rsid w:val="006F7E21"/>
    <w:rsid w:val="00770523"/>
    <w:rsid w:val="00771EBA"/>
    <w:rsid w:val="00833E4F"/>
    <w:rsid w:val="008D3DC7"/>
    <w:rsid w:val="009D4D60"/>
    <w:rsid w:val="00B874D0"/>
    <w:rsid w:val="00BB3682"/>
    <w:rsid w:val="00BB7855"/>
    <w:rsid w:val="00C326AD"/>
    <w:rsid w:val="00C50D02"/>
    <w:rsid w:val="00C83905"/>
    <w:rsid w:val="00C87C8E"/>
    <w:rsid w:val="00CD2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682"/>
    <w:pPr>
      <w:spacing w:after="200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71E3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9633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963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271</Words>
  <Characters>1605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NTBK</dc:creator>
  <cp:keywords/>
  <dc:description/>
  <cp:lastModifiedBy>DUM</cp:lastModifiedBy>
  <cp:revision>2</cp:revision>
  <dcterms:created xsi:type="dcterms:W3CDTF">2014-03-25T19:50:00Z</dcterms:created>
  <dcterms:modified xsi:type="dcterms:W3CDTF">2014-03-25T19:50:00Z</dcterms:modified>
</cp:coreProperties>
</file>