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8A2" w:rsidRDefault="007558A2" w:rsidP="006F1848">
      <w:r w:rsidRPr="00E308D0">
        <w:rPr>
          <w:rFonts w:ascii="Arial" w:hAnsi="Arial" w:cs="Arial"/>
          <w:b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100.5pt">
            <v:imagedata r:id="rId4" o:title=""/>
          </v:shape>
        </w:pict>
      </w:r>
    </w:p>
    <w:p w:rsidR="007558A2" w:rsidRDefault="007558A2" w:rsidP="006F1848"/>
    <w:p w:rsidR="007558A2" w:rsidRDefault="007558A2" w:rsidP="006F1848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7558A2" w:rsidRDefault="007558A2" w:rsidP="006F1848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7558A2" w:rsidRDefault="007558A2" w:rsidP="006F1848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7558A2" w:rsidRDefault="007558A2" w:rsidP="006F1848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7558A2" w:rsidRDefault="007558A2" w:rsidP="006F1848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7558A2" w:rsidRDefault="007558A2" w:rsidP="006F1848">
      <w:pPr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7558A2" w:rsidRDefault="007558A2" w:rsidP="006F1848">
      <w:pPr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7558A2" w:rsidRDefault="007558A2" w:rsidP="006F1848">
      <w:pPr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7558A2" w:rsidRDefault="007558A2" w:rsidP="006F1848">
      <w:pPr>
        <w:tabs>
          <w:tab w:val="left" w:pos="4845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7558A2" w:rsidRDefault="007558A2" w:rsidP="006F1848">
      <w:pPr>
        <w:tabs>
          <w:tab w:val="left" w:pos="4845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000000"/>
        </w:rPr>
        <w:t>VY_32_INOVACE_4.2.09</w:t>
      </w:r>
      <w:r>
        <w:rPr>
          <w:rFonts w:ascii="Arial" w:hAnsi="Arial" w:cs="Arial"/>
          <w:b/>
          <w:bCs/>
        </w:rPr>
        <w:tab/>
      </w: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Dana Nyčová</w:t>
      </w: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1.6.2012</w:t>
      </w: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STOVKA – TO NIC NENÍ: procvičení učiva numerace do 100</w:t>
      </w: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Matematika</w:t>
      </w: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druhý </w:t>
      </w: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20 minut</w:t>
      </w: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Závislosti, vztahy a práce s daty</w:t>
      </w:r>
      <w:bookmarkStart w:id="0" w:name="_GoBack"/>
      <w:bookmarkEnd w:id="0"/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Učitel si s dětmi projde jednotlivé úkoly, vysvětlí případné dotazy žáků, připomene dětem matematickou operaci- násobení, znaménko krát, dělení – děleno. Upozorní na pozornost a rozvahu. Pokud jsou všem žákům jednotlivé úkoly jasné, mohou začít samostatně pracovat.</w:t>
      </w: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</w:rPr>
      </w:pPr>
    </w:p>
    <w:p w:rsidR="007558A2" w:rsidRDefault="007558A2" w:rsidP="006F184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</w:rPr>
      </w:pPr>
    </w:p>
    <w:p w:rsidR="007558A2" w:rsidRDefault="007558A2" w:rsidP="006F1848">
      <w:pPr>
        <w:spacing w:line="240" w:lineRule="auto"/>
        <w:contextualSpacing/>
        <w:rPr>
          <w:noProof/>
          <w:lang w:eastAsia="cs-CZ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pracovní list, psací potřeby, pro děti s SPU – počítadlo, tabulku násobků</w:t>
      </w:r>
      <w:r>
        <w:rPr>
          <w:noProof/>
          <w:lang w:eastAsia="cs-CZ"/>
        </w:rPr>
        <w:t xml:space="preserve"> </w:t>
      </w:r>
    </w:p>
    <w:p w:rsidR="007558A2" w:rsidRDefault="007558A2" w:rsidP="006F1848">
      <w:pPr>
        <w:spacing w:line="240" w:lineRule="auto"/>
        <w:contextualSpacing/>
        <w:rPr>
          <w:noProof/>
          <w:lang w:eastAsia="cs-CZ"/>
        </w:rPr>
      </w:pPr>
    </w:p>
    <w:p w:rsidR="007558A2" w:rsidRDefault="007558A2" w:rsidP="006F1848">
      <w:pPr>
        <w:spacing w:line="240" w:lineRule="auto"/>
        <w:contextualSpacing/>
        <w:rPr>
          <w:noProof/>
          <w:lang w:eastAsia="cs-CZ"/>
        </w:rPr>
      </w:pPr>
    </w:p>
    <w:p w:rsidR="007558A2" w:rsidRDefault="007558A2" w:rsidP="006F1848">
      <w:pPr>
        <w:spacing w:line="240" w:lineRule="auto"/>
        <w:contextualSpacing/>
        <w:rPr>
          <w:noProof/>
          <w:lang w:eastAsia="cs-CZ"/>
        </w:rPr>
      </w:pPr>
    </w:p>
    <w:p w:rsidR="007558A2" w:rsidRDefault="007558A2" w:rsidP="006F1848">
      <w:pPr>
        <w:spacing w:line="240" w:lineRule="auto"/>
        <w:contextualSpacing/>
        <w:rPr>
          <w:noProof/>
          <w:lang w:eastAsia="cs-CZ"/>
        </w:rPr>
      </w:pPr>
    </w:p>
    <w:p w:rsidR="007558A2" w:rsidRDefault="007558A2" w:rsidP="006F1848">
      <w:pPr>
        <w:spacing w:line="240" w:lineRule="auto"/>
        <w:contextualSpacing/>
        <w:rPr>
          <w:noProof/>
          <w:lang w:eastAsia="cs-CZ"/>
        </w:rPr>
      </w:pPr>
    </w:p>
    <w:p w:rsidR="007558A2" w:rsidRDefault="007558A2" w:rsidP="006F1848">
      <w:pPr>
        <w:spacing w:line="240" w:lineRule="auto"/>
        <w:contextualSpacing/>
        <w:rPr>
          <w:noProof/>
          <w:lang w:eastAsia="cs-CZ"/>
        </w:rPr>
      </w:pPr>
    </w:p>
    <w:p w:rsidR="007558A2" w:rsidRDefault="007558A2" w:rsidP="006F1848">
      <w:pPr>
        <w:spacing w:line="240" w:lineRule="auto"/>
        <w:contextualSpacing/>
        <w:rPr>
          <w:noProof/>
          <w:lang w:eastAsia="cs-CZ"/>
        </w:rPr>
      </w:pPr>
    </w:p>
    <w:p w:rsidR="007558A2" w:rsidRDefault="007558A2" w:rsidP="006F1848">
      <w:pPr>
        <w:spacing w:line="240" w:lineRule="auto"/>
        <w:contextualSpacing/>
        <w:rPr>
          <w:noProof/>
          <w:lang w:eastAsia="cs-CZ"/>
        </w:rPr>
      </w:pPr>
    </w:p>
    <w:p w:rsidR="007558A2" w:rsidRDefault="007558A2" w:rsidP="006F1848">
      <w:pPr>
        <w:spacing w:line="240" w:lineRule="auto"/>
        <w:contextualSpacing/>
        <w:rPr>
          <w:noProof/>
          <w:lang w:eastAsia="cs-CZ"/>
        </w:rPr>
      </w:pPr>
    </w:p>
    <w:p w:rsidR="007558A2" w:rsidRPr="004D3ABC" w:rsidRDefault="007558A2" w:rsidP="006F1848">
      <w:pPr>
        <w:spacing w:line="240" w:lineRule="auto"/>
        <w:contextualSpacing/>
        <w:rPr>
          <w:b/>
          <w:sz w:val="28"/>
          <w:szCs w:val="28"/>
        </w:rPr>
      </w:pPr>
      <w:r>
        <w:rPr>
          <w:noProof/>
          <w:lang w:eastAsia="cs-CZ"/>
        </w:rPr>
        <w:pict>
          <v:oval id="Ovál 15" o:spid="_x0000_s1026" style="position:absolute;margin-left:318.4pt;margin-top:12.9pt;width:25.5pt;height:24pt;z-index:251651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" strokeweight="2pt">
            <v:textbox>
              <w:txbxContent>
                <w:p w:rsidR="007558A2" w:rsidRPr="00D966A7" w:rsidRDefault="007558A2" w:rsidP="00D966A7">
                  <w:pPr>
                    <w:jc w:val="center"/>
                    <w:rPr>
                      <w:b/>
                    </w:rPr>
                  </w:pPr>
                  <w:r w:rsidRPr="00D966A7">
                    <w:rPr>
                      <w:b/>
                    </w:rPr>
                    <w:t>-</w:t>
                  </w:r>
                  <w:r w:rsidRPr="006D3DD4">
                    <w:rPr>
                      <w:b/>
                      <w:noProof/>
                      <w:lang w:eastAsia="cs-CZ"/>
                    </w:rPr>
                    <w:pict>
                      <v:shape id="Obrázek 16" o:spid="_x0000_i1027" type="#_x0000_t75" style="width:1.5pt;height:.75pt;visibility:visible">
                        <v:imagedata r:id="rId5" o:title=""/>
                      </v:shape>
                    </w:pict>
                  </w:r>
                </w:p>
              </w:txbxContent>
            </v:textbox>
          </v:oval>
        </w:pict>
      </w:r>
      <w:r w:rsidRPr="004D3ABC">
        <w:rPr>
          <w:b/>
          <w:sz w:val="28"/>
          <w:szCs w:val="28"/>
        </w:rPr>
        <w:t>STOVKA- TO  NIC  NENÍ</w:t>
      </w:r>
    </w:p>
    <w:p w:rsidR="007558A2" w:rsidRPr="004D3ABC" w:rsidRDefault="007558A2">
      <w:pPr>
        <w:rPr>
          <w:noProof/>
          <w:lang w:eastAsia="cs-CZ"/>
        </w:rPr>
      </w:pPr>
      <w:r>
        <w:rPr>
          <w:noProof/>
          <w:lang w:eastAsia="cs-CZ"/>
        </w:rPr>
        <w:pict>
          <v:roundrect id="Zaoblený obdélník 12" o:spid="_x0000_s1027" style="position:absolute;margin-left:303.4pt;margin-top:23.7pt;width:53.25pt;height:32.25pt;rotation:180;flip:x y;z-index:25164851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" fillcolor="window" strokecolor="windowText" strokeweight="2pt">
            <v:textbox>
              <w:txbxContent>
                <w:p w:rsidR="007558A2" w:rsidRDefault="007558A2" w:rsidP="00D966A7">
                  <w:pPr>
                    <w:jc w:val="center"/>
                  </w:pPr>
                  <w:r>
                    <w:t>10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11" o:spid="_x0000_s1028" style="position:absolute;margin-left:363.4pt;margin-top:23.7pt;width:57pt;height:32.25pt;rotation:180;flip:x y;z-index:25164748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" fillcolor="window" strokecolor="windowText" strokeweight="2pt">
            <v:textbox>
              <w:txbxContent>
                <w:p w:rsidR="007558A2" w:rsidRDefault="007558A2" w:rsidP="00D966A7">
                  <w:pPr>
                    <w:jc w:val="center"/>
                  </w:pPr>
                  <w:r>
                    <w:t>5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10" o:spid="_x0000_s1029" style="position:absolute;margin-left:241.1pt;margin-top:23.7pt;width:53.25pt;height:32.25pt;rotation:180;flip:x y;z-index:25164646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" fillcolor="window" strokecolor="windowText" strokeweight="2pt">
            <v:textbox>
              <w:txbxContent>
                <w:p w:rsidR="007558A2" w:rsidRDefault="007558A2" w:rsidP="00D966A7">
                  <w:pPr>
                    <w:jc w:val="center"/>
                  </w:pPr>
                  <w:r>
                    <w:t>100</w:t>
                  </w:r>
                </w:p>
              </w:txbxContent>
            </v:textbox>
          </v:roundrect>
        </w:pict>
      </w:r>
      <w:r w:rsidRPr="004D3ABC">
        <w:rPr>
          <w:b/>
        </w:rPr>
        <w:t xml:space="preserve">1.úkol: Řeš pyramidu                    </w:t>
      </w:r>
      <w:r w:rsidRPr="004D3ABC">
        <w:rPr>
          <w:noProof/>
          <w:lang w:eastAsia="cs-CZ"/>
        </w:rPr>
        <w:t xml:space="preserve">                                                                   </w:t>
      </w:r>
    </w:p>
    <w:p w:rsidR="007558A2" w:rsidRDefault="007558A2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4" o:spid="_x0000_s1030" type="#_x0000_t32" style="position:absolute;margin-left:174.4pt;margin-top:10.25pt;width:0;height:102.75pt;flip:y;z-index:251650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">
            <v:stroke endarrow="open"/>
          </v:shape>
        </w:pict>
      </w:r>
      <w:r>
        <w:rPr>
          <w:noProof/>
          <w:lang w:eastAsia="cs-CZ"/>
        </w:rPr>
        <w:pict>
          <v:shape id="Přímá spojnice se šipkou 13" o:spid="_x0000_s1031" type="#_x0000_t32" style="position:absolute;margin-left:232.15pt;margin-top:12.5pt;width:0;height:100.5pt;z-index:251649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">
            <v:stroke endarrow="open"/>
          </v:shape>
        </w:pict>
      </w:r>
      <w:r>
        <w:rPr>
          <w:noProof/>
          <w:lang w:eastAsia="cs-CZ"/>
        </w:rPr>
        <w:pict>
          <v:roundrect id="Zaoblený obdélník 6" o:spid="_x0000_s1032" style="position:absolute;margin-left:47.65pt;margin-top:8pt;width:56.25pt;height:30.75pt;flip:x y;z-index:25164236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" fillcolor="window" strokecolor="windowText" strokeweight="2pt">
            <v:textbox>
              <w:txbxContent>
                <w:p w:rsidR="007558A2" w:rsidRDefault="007558A2" w:rsidP="008600F2">
                  <w:pPr>
                    <w:jc w:val="center"/>
                  </w:pPr>
                </w:p>
              </w:txbxContent>
            </v:textbox>
          </v:roundrect>
        </w:pict>
      </w:r>
      <w:r>
        <w:t xml:space="preserve">                                                                                       </w:t>
      </w:r>
    </w:p>
    <w:p w:rsidR="007558A2" w:rsidRDefault="007558A2">
      <w:r>
        <w:rPr>
          <w:noProof/>
          <w:lang w:eastAsia="cs-CZ"/>
        </w:rPr>
        <w:pict>
          <v:roundrect id="Zaoblený obdélník 9" o:spid="_x0000_s1033" style="position:absolute;margin-left:271.15pt;margin-top:13.3pt;width:55.5pt;height:33.75pt;flip:x y;z-index:25164544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" fillcolor="window" strokecolor="windowText" strokeweight="2pt"/>
        </w:pict>
      </w:r>
      <w:r>
        <w:rPr>
          <w:noProof/>
          <w:lang w:eastAsia="cs-CZ"/>
        </w:rPr>
        <w:pict>
          <v:roundrect id="Zaoblený obdélník 8" o:spid="_x0000_s1034" style="position:absolute;margin-left:333.35pt;margin-top:13.25pt;width:55.5pt;height:33.75pt;flip:x y;z-index:25164441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" fillcolor="window" strokecolor="windowText" strokeweight="2pt"/>
        </w:pict>
      </w:r>
      <w:r>
        <w:rPr>
          <w:noProof/>
          <w:lang w:eastAsia="cs-CZ"/>
        </w:rPr>
        <w:pict>
          <v:roundrect id="Zaoblený obdélník 7" o:spid="_x0000_s1035" style="position:absolute;margin-left:303.4pt;margin-top:55.3pt;width:60pt;height:32.25pt;flip:x y;z-index:25164339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" fillcolor="window" strokecolor="windowText" strokeweight="2pt"/>
        </w:pict>
      </w:r>
      <w:r>
        <w:rPr>
          <w:noProof/>
          <w:lang w:eastAsia="cs-CZ"/>
        </w:rPr>
        <w:pict>
          <v:roundrect id="Zaoblený obdélník 3" o:spid="_x0000_s1036" style="position:absolute;margin-left:110.65pt;margin-top:60.55pt;width:54pt;height:30.75pt;rotation:180;flip:x y;z-index:25163929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" fillcolor="window" strokecolor="windowText" strokeweight="2pt">
            <v:textbox>
              <w:txbxContent>
                <w:p w:rsidR="007558A2" w:rsidRDefault="007558A2" w:rsidP="00D966A7">
                  <w:pPr>
                    <w:jc w:val="center"/>
                  </w:pPr>
                  <w:r>
                    <w:t>1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1" o:spid="_x0000_s1037" style="position:absolute;margin-left:47.65pt;margin-top:60.55pt;width:56.25pt;height:30.75pt;rotation:180;flip:x y;z-index:251637248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" strokeweight="2pt">
            <v:textbox>
              <w:txbxContent>
                <w:p w:rsidR="007558A2" w:rsidRDefault="007558A2" w:rsidP="008600F2">
                  <w:pPr>
                    <w:jc w:val="center"/>
                  </w:pPr>
                  <w:r>
                    <w:t>9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2" o:spid="_x0000_s1038" style="position:absolute;margin-left:-12.4pt;margin-top:60.55pt;width:54.75pt;height:30.75pt;rotation:180;flip:x y;z-index:251638272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" fillcolor="window" strokecolor="windowText" strokeweight="2pt">
            <v:textbox>
              <w:txbxContent>
                <w:p w:rsidR="007558A2" w:rsidRDefault="007558A2" w:rsidP="008600F2">
                  <w:pPr>
                    <w:jc w:val="center"/>
                  </w:pPr>
                  <w:r>
                    <w:t>16</w:t>
                  </w:r>
                </w:p>
                <w:p w:rsidR="007558A2" w:rsidRDefault="007558A2" w:rsidP="008600F2">
                  <w:pPr>
                    <w:jc w:val="center"/>
                  </w:pPr>
                </w:p>
                <w:p w:rsidR="007558A2" w:rsidRDefault="007558A2" w:rsidP="008600F2">
                  <w:pPr>
                    <w:jc w:val="center"/>
                  </w:pPr>
                </w:p>
              </w:txbxContent>
            </v:textbox>
          </v:roundrect>
        </w:pict>
      </w:r>
      <w:r>
        <w:rPr>
          <w:noProof/>
          <w:lang w:eastAsia="cs-CZ"/>
        </w:rPr>
        <w:pict>
          <v:roundrect id="Zaoblený obdélník 4" o:spid="_x0000_s1039" style="position:absolute;margin-left:83.65pt;margin-top:20.8pt;width:55.5pt;height:31.5pt;flip:x y;z-index:251640320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" fillcolor="window" strokecolor="windowText" strokeweight="2pt"/>
        </w:pict>
      </w:r>
      <w:r>
        <w:rPr>
          <w:noProof/>
          <w:lang w:eastAsia="cs-CZ"/>
        </w:rPr>
        <w:pict>
          <v:roundrect id="Zaoblený obdélník 5" o:spid="_x0000_s1040" style="position:absolute;margin-left:16.85pt;margin-top:20.8pt;width:54.75pt;height:31.5pt;flip:x y;z-index:251641344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" fillcolor="window" strokecolor="windowText" strokeweight="2pt"/>
        </w:pict>
      </w:r>
    </w:p>
    <w:p w:rsidR="007558A2" w:rsidRDefault="007558A2" w:rsidP="008600F2"/>
    <w:p w:rsidR="007558A2" w:rsidRDefault="007558A2" w:rsidP="008600F2">
      <w:pPr>
        <w:tabs>
          <w:tab w:val="left" w:pos="8175"/>
        </w:tabs>
      </w:pPr>
      <w:r>
        <w:tab/>
        <w:t xml:space="preserve">               </w:t>
      </w:r>
    </w:p>
    <w:p w:rsidR="007558A2" w:rsidRDefault="007558A2" w:rsidP="008600F2">
      <w:pPr>
        <w:tabs>
          <w:tab w:val="left" w:pos="8175"/>
        </w:tabs>
      </w:pPr>
      <w:r>
        <w:t xml:space="preserve">                                                                                                                                                      </w:t>
      </w:r>
    </w:p>
    <w:p w:rsidR="007558A2" w:rsidRDefault="007558A2" w:rsidP="008600F2">
      <w:pPr>
        <w:tabs>
          <w:tab w:val="left" w:pos="8175"/>
        </w:tabs>
      </w:pPr>
      <w:r>
        <w:rPr>
          <w:noProof/>
          <w:lang w:eastAsia="cs-CZ"/>
        </w:rPr>
        <w:pict>
          <v:oval id="Ovál 19" o:spid="_x0000_s1041" style="position:absolute;margin-left:64.9pt;margin-top:3.05pt;width:28.5pt;height:27.75pt;z-index:25165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" strokeweight="2pt">
            <v:textbox>
              <w:txbxContent>
                <w:p w:rsidR="007558A2" w:rsidRPr="00D966A7" w:rsidRDefault="007558A2" w:rsidP="00D966A7">
                  <w:pPr>
                    <w:rPr>
                      <w:b/>
                    </w:rPr>
                  </w:pPr>
                  <w:r w:rsidRPr="00D966A7">
                    <w:rPr>
                      <w:b/>
                    </w:rPr>
                    <w:t>+</w:t>
                  </w:r>
                </w:p>
              </w:txbxContent>
            </v:textbox>
          </v:oval>
        </w:pict>
      </w:r>
      <w:r>
        <w:t xml:space="preserve">                                            </w:t>
      </w: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Pr="004D3ABC" w:rsidRDefault="007558A2" w:rsidP="008600F2">
      <w:pPr>
        <w:tabs>
          <w:tab w:val="left" w:pos="8175"/>
        </w:tabs>
        <w:rPr>
          <w:b/>
        </w:rPr>
      </w:pPr>
      <w:r w:rsidRPr="004D3ABC">
        <w:rPr>
          <w:b/>
        </w:rPr>
        <w:t>2.úkol: Vypočítej řetězce</w:t>
      </w:r>
    </w:p>
    <w:p w:rsidR="007558A2" w:rsidRDefault="007558A2" w:rsidP="008600F2">
      <w:pPr>
        <w:tabs>
          <w:tab w:val="left" w:pos="8175"/>
        </w:tabs>
      </w:pPr>
      <w:r>
        <w:rPr>
          <w:noProof/>
          <w:lang w:eastAsia="cs-CZ"/>
        </w:rPr>
        <w:pict>
          <v:oval id="Ovál 22" o:spid="_x0000_s1042" style="position:absolute;margin-left:117.35pt;margin-top:8.55pt;width:54pt;height:35.25pt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" fillcolor="window" strokecolor="windowText" strokeweight="2pt"/>
        </w:pict>
      </w:r>
      <w:r>
        <w:rPr>
          <w:noProof/>
          <w:lang w:eastAsia="cs-CZ"/>
        </w:rPr>
        <w:pict>
          <v:oval id="Ovál 26" o:spid="_x0000_s1043" style="position:absolute;margin-left:338.65pt;margin-top:8.55pt;width:54pt;height:35.25pt;z-index: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" fillcolor="window" strokecolor="windowText" strokeweight="2pt"/>
        </w:pict>
      </w:r>
      <w:r>
        <w:rPr>
          <w:noProof/>
          <w:lang w:eastAsia="cs-CZ"/>
        </w:rPr>
        <w:pict>
          <v:shapetype id="_x0000_t94" coordsize="21600,21600" o:spt="94" adj="16200,5400" path="m@0,l@0@1,0@1@5,10800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@5,10800;@0,21600;21600,10800" o:connectangles="270,180,90,0" textboxrect="@5,@1,@6,@2"/>
            <v:handles>
              <v:h position="#0,#1" xrange="0,21600" yrange="0,10800"/>
            </v:handles>
          </v:shapetype>
          <v:shape id="Šipka doprava se zářezem 32" o:spid="_x0000_s1044" type="#_x0000_t94" style="position:absolute;margin-left:286.15pt;margin-top:18.3pt;width:48.75pt;height:19.5pt;z-index:251665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" adj="17280" fillcolor="window" strokecolor="windowText" strokeweight="2pt"/>
        </w:pict>
      </w:r>
      <w:r>
        <w:rPr>
          <w:noProof/>
          <w:lang w:eastAsia="cs-CZ"/>
        </w:rPr>
        <w:pict>
          <v:shape id="Šipka doprava se zářezem 33" o:spid="_x0000_s1045" type="#_x0000_t94" style="position:absolute;margin-left:176.65pt;margin-top:18.3pt;width:48.75pt;height:19.5pt;z-index:251666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" adj="17280" fillcolor="window" strokecolor="windowText" strokeweight="2pt"/>
        </w:pict>
      </w:r>
      <w:r>
        <w:rPr>
          <w:noProof/>
          <w:lang w:eastAsia="cs-CZ"/>
        </w:rPr>
        <w:pict>
          <v:shape id="Šipka doprava se zářezem 28" o:spid="_x0000_s1046" type="#_x0000_t94" style="position:absolute;margin-left:66.4pt;margin-top:18.3pt;width:48.75pt;height:19.5pt;z-index:251661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" adj="17280" strokeweight="2pt"/>
        </w:pict>
      </w:r>
      <w:r>
        <w:rPr>
          <w:noProof/>
          <w:lang w:eastAsia="cs-CZ"/>
        </w:rPr>
        <w:pict>
          <v:oval id="Ovál 24" o:spid="_x0000_s1047" style="position:absolute;margin-left:228.4pt;margin-top:8.55pt;width:54pt;height:35.25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" fillcolor="window" strokecolor="windowText" strokeweight="2pt"/>
        </w:pict>
      </w:r>
      <w:r>
        <w:rPr>
          <w:noProof/>
          <w:lang w:eastAsia="cs-CZ"/>
        </w:rPr>
        <w:pict>
          <v:oval id="Ovál 20" o:spid="_x0000_s1048" style="position:absolute;margin-left:10.15pt;margin-top:8.55pt;width:54pt;height:35.25pt;z-index:251653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" strokeweight="2pt">
            <v:textbox>
              <w:txbxContent>
                <w:p w:rsidR="007558A2" w:rsidRDefault="007558A2" w:rsidP="00554B85">
                  <w:pPr>
                    <w:jc w:val="center"/>
                  </w:pPr>
                  <w:r>
                    <w:t>25</w:t>
                  </w:r>
                </w:p>
              </w:txbxContent>
            </v:textbox>
          </v:oval>
        </w:pict>
      </w:r>
      <w:r>
        <w:t xml:space="preserve">                             : 5                                        . 4                                        : 2</w:t>
      </w:r>
    </w:p>
    <w:p w:rsidR="007558A2" w:rsidRDefault="007558A2" w:rsidP="008600F2">
      <w:pPr>
        <w:tabs>
          <w:tab w:val="left" w:pos="8175"/>
        </w:tabs>
      </w:pPr>
      <w:r>
        <w:t xml:space="preserve">                                                                                                                                                                </w:t>
      </w: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  <w:r>
        <w:rPr>
          <w:noProof/>
          <w:lang w:eastAsia="cs-CZ"/>
        </w:rPr>
        <w:pict>
          <v:oval id="Ovál 27" o:spid="_x0000_s1049" style="position:absolute;margin-left:343.9pt;margin-top:10.95pt;width:54pt;height:35.25pt;z-index:25166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" fillcolor="window" strokecolor="windowText" strokeweight="2pt"/>
        </w:pict>
      </w:r>
      <w:r>
        <w:rPr>
          <w:noProof/>
          <w:lang w:eastAsia="cs-CZ"/>
        </w:rPr>
        <w:pict>
          <v:shape id="Šipka doprava se zářezem 29" o:spid="_x0000_s1050" type="#_x0000_t94" style="position:absolute;margin-left:289.9pt;margin-top:16.95pt;width:48.75pt;height:19.5pt;z-index:251662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" adj="17280" fillcolor="window" strokecolor="windowText" strokeweight="2pt"/>
        </w:pict>
      </w:r>
      <w:r>
        <w:rPr>
          <w:noProof/>
          <w:lang w:eastAsia="cs-CZ"/>
        </w:rPr>
        <w:pict>
          <v:oval id="Ovál 25" o:spid="_x0000_s1051" style="position:absolute;margin-left:232.15pt;margin-top:12.45pt;width:54pt;height:35.25pt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" fillcolor="window" strokecolor="windowText" strokeweight="2pt"/>
        </w:pict>
      </w:r>
      <w:r>
        <w:rPr>
          <w:noProof/>
          <w:lang w:eastAsia="cs-CZ"/>
        </w:rPr>
        <w:pict>
          <v:shape id="Šipka doprava se zářezem 30" o:spid="_x0000_s1052" type="#_x0000_t94" style="position:absolute;margin-left:178.15pt;margin-top:19.2pt;width:48.75pt;height:19.5pt;z-index:251663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" adj="17280" fillcolor="window" strokecolor="windowText" strokeweight="2pt"/>
        </w:pict>
      </w:r>
      <w:r>
        <w:rPr>
          <w:noProof/>
          <w:lang w:eastAsia="cs-CZ"/>
        </w:rPr>
        <w:pict>
          <v:oval id="Ovál 23" o:spid="_x0000_s1053" style="position:absolute;margin-left:119.6pt;margin-top:13.95pt;width:54pt;height:35.25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" fillcolor="window" strokecolor="windowText" strokeweight="2pt"/>
        </w:pict>
      </w:r>
      <w:r>
        <w:rPr>
          <w:noProof/>
          <w:lang w:eastAsia="cs-CZ"/>
        </w:rPr>
        <w:pict>
          <v:shape id="Šipka doprava se zářezem 31" o:spid="_x0000_s1054" type="#_x0000_t94" style="position:absolute;margin-left:68.65pt;margin-top:19.2pt;width:48.75pt;height:19.5pt;z-index:251664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" adj="17280" fillcolor="window" strokecolor="windowText" strokeweight="2pt"/>
        </w:pict>
      </w:r>
      <w:r>
        <w:rPr>
          <w:noProof/>
          <w:lang w:eastAsia="cs-CZ"/>
        </w:rPr>
        <w:pict>
          <v:oval id="Ovál 21" o:spid="_x0000_s1055" style="position:absolute;margin-left:10.9pt;margin-top:10.95pt;width:54pt;height:35.25pt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" fillcolor="window" strokecolor="windowText" strokeweight="2pt">
            <v:textbox>
              <w:txbxContent>
                <w:p w:rsidR="007558A2" w:rsidRDefault="007558A2" w:rsidP="009F6FB3">
                  <w:pPr>
                    <w:jc w:val="center"/>
                  </w:pPr>
                  <w:r>
                    <w:t>9</w:t>
                  </w:r>
                </w:p>
              </w:txbxContent>
            </v:textbox>
          </v:oval>
        </w:pict>
      </w:r>
      <w:r>
        <w:t xml:space="preserve">                            . 2                                          : 3                                        . 5                                       </w:t>
      </w: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Pr="004D3ABC" w:rsidRDefault="007558A2" w:rsidP="008600F2">
      <w:pPr>
        <w:tabs>
          <w:tab w:val="left" w:pos="8175"/>
        </w:tabs>
        <w:rPr>
          <w:b/>
        </w:rPr>
      </w:pPr>
      <w:r w:rsidRPr="004D3ABC">
        <w:rPr>
          <w:b/>
        </w:rPr>
        <w:t>3. úkol: Z daných čísel vypiš násobky čísel</w:t>
      </w:r>
      <w:r>
        <w:rPr>
          <w:b/>
        </w:rPr>
        <w:t>.</w:t>
      </w:r>
    </w:p>
    <w:p w:rsidR="007558A2" w:rsidRPr="004D3ABC" w:rsidRDefault="007558A2" w:rsidP="008600F2">
      <w:pPr>
        <w:tabs>
          <w:tab w:val="left" w:pos="8175"/>
        </w:tabs>
        <w:rPr>
          <w:b/>
          <w:sz w:val="24"/>
          <w:szCs w:val="24"/>
        </w:rPr>
      </w:pPr>
      <w:r w:rsidRPr="004D3ABC">
        <w:rPr>
          <w:b/>
          <w:sz w:val="24"/>
          <w:szCs w:val="24"/>
        </w:rPr>
        <w:t>4, 6, 8, 10, 12, 14, 15, 16, 18, 20</w:t>
      </w:r>
    </w:p>
    <w:p w:rsidR="007558A2" w:rsidRPr="004D3ABC" w:rsidRDefault="007558A2" w:rsidP="008600F2">
      <w:pPr>
        <w:tabs>
          <w:tab w:val="left" w:pos="8175"/>
        </w:tabs>
        <w:rPr>
          <w:sz w:val="24"/>
          <w:szCs w:val="24"/>
        </w:rPr>
      </w:pPr>
      <w:r w:rsidRPr="004D3ABC">
        <w:rPr>
          <w:sz w:val="24"/>
          <w:szCs w:val="24"/>
        </w:rPr>
        <w:t>Násobky čísla 5___________________________________________</w:t>
      </w:r>
    </w:p>
    <w:p w:rsidR="007558A2" w:rsidRPr="004D3ABC" w:rsidRDefault="007558A2" w:rsidP="008600F2">
      <w:pPr>
        <w:tabs>
          <w:tab w:val="left" w:pos="8175"/>
        </w:tabs>
        <w:rPr>
          <w:sz w:val="24"/>
          <w:szCs w:val="24"/>
        </w:rPr>
      </w:pPr>
      <w:r w:rsidRPr="004D3ABC">
        <w:rPr>
          <w:sz w:val="24"/>
          <w:szCs w:val="24"/>
        </w:rPr>
        <w:t>Násobky čísla 2___________________________________________</w:t>
      </w:r>
    </w:p>
    <w:p w:rsidR="007558A2" w:rsidRPr="004D3ABC" w:rsidRDefault="007558A2" w:rsidP="008600F2">
      <w:pPr>
        <w:tabs>
          <w:tab w:val="left" w:pos="8175"/>
        </w:tabs>
        <w:rPr>
          <w:sz w:val="24"/>
          <w:szCs w:val="24"/>
        </w:rPr>
      </w:pPr>
      <w:r w:rsidRPr="004D3ABC">
        <w:rPr>
          <w:sz w:val="24"/>
          <w:szCs w:val="24"/>
        </w:rPr>
        <w:t>Násobky čísla 3___________________________________________</w:t>
      </w:r>
    </w:p>
    <w:p w:rsidR="007558A2" w:rsidRPr="004D3ABC" w:rsidRDefault="007558A2" w:rsidP="008600F2">
      <w:pPr>
        <w:tabs>
          <w:tab w:val="left" w:pos="8175"/>
        </w:tabs>
        <w:rPr>
          <w:b/>
        </w:rPr>
      </w:pPr>
    </w:p>
    <w:p w:rsidR="007558A2" w:rsidRPr="004D3ABC" w:rsidRDefault="007558A2" w:rsidP="008600F2">
      <w:pPr>
        <w:tabs>
          <w:tab w:val="left" w:pos="8175"/>
        </w:tabs>
        <w:rPr>
          <w:b/>
        </w:rPr>
      </w:pPr>
      <w:r w:rsidRPr="004D3ABC">
        <w:rPr>
          <w:b/>
        </w:rPr>
        <w:t>4. úkol: Doplň číselné řady.</w:t>
      </w:r>
    </w:p>
    <w:p w:rsidR="007558A2" w:rsidRPr="004D3ABC" w:rsidRDefault="007558A2" w:rsidP="008600F2">
      <w:pPr>
        <w:tabs>
          <w:tab w:val="left" w:pos="8175"/>
        </w:tabs>
        <w:rPr>
          <w:sz w:val="24"/>
          <w:szCs w:val="24"/>
        </w:rPr>
      </w:pPr>
      <w:r w:rsidRPr="004D3ABC">
        <w:rPr>
          <w:sz w:val="24"/>
          <w:szCs w:val="24"/>
        </w:rPr>
        <w:t>5,    15    ,            ,   35    ,   45    ,             ,             ,    75    ,</w:t>
      </w:r>
    </w:p>
    <w:p w:rsidR="007558A2" w:rsidRPr="004D3ABC" w:rsidRDefault="007558A2" w:rsidP="008600F2">
      <w:pPr>
        <w:tabs>
          <w:tab w:val="left" w:pos="8175"/>
        </w:tabs>
        <w:rPr>
          <w:sz w:val="24"/>
          <w:szCs w:val="24"/>
        </w:rPr>
      </w:pPr>
      <w:r w:rsidRPr="004D3ABC">
        <w:rPr>
          <w:sz w:val="24"/>
          <w:szCs w:val="24"/>
        </w:rPr>
        <w:t>3,    7     ,            ,            ,   19    ,              ,            ,            ,</w:t>
      </w:r>
    </w:p>
    <w:p w:rsidR="007558A2" w:rsidRDefault="007558A2" w:rsidP="008600F2">
      <w:pPr>
        <w:tabs>
          <w:tab w:val="left" w:pos="8175"/>
        </w:tabs>
      </w:pPr>
    </w:p>
    <w:p w:rsidR="007558A2" w:rsidRPr="004D3ABC" w:rsidRDefault="007558A2" w:rsidP="008600F2">
      <w:pPr>
        <w:tabs>
          <w:tab w:val="left" w:pos="8175"/>
        </w:tabs>
        <w:rPr>
          <w:b/>
        </w:rPr>
      </w:pPr>
      <w:r w:rsidRPr="004D3ABC">
        <w:rPr>
          <w:b/>
        </w:rPr>
        <w:t>5. úkol:  Číslo</w:t>
      </w:r>
      <w:r>
        <w:rPr>
          <w:b/>
        </w:rPr>
        <w:t xml:space="preserve"> </w:t>
      </w:r>
      <w:r w:rsidRPr="004D3ABC">
        <w:rPr>
          <w:b/>
        </w:rPr>
        <w:t xml:space="preserve"> 4 násob danými čísly v druhém kruhu. Výsledky zapiš do správných částí největšího kruhu.</w:t>
      </w:r>
    </w:p>
    <w:p w:rsidR="007558A2" w:rsidRDefault="007558A2" w:rsidP="008600F2">
      <w:pPr>
        <w:tabs>
          <w:tab w:val="left" w:pos="8175"/>
        </w:tabs>
      </w:pPr>
      <w:r>
        <w:rPr>
          <w:noProof/>
          <w:lang w:eastAsia="cs-CZ"/>
        </w:rPr>
        <w:pict>
          <v:line id="Přímá spojnice 40" o:spid="_x0000_s1056" style="position:absolute;flip:x y;z-index:251671040;visibility:visible" from="205.15pt,16.95pt" to="205.9pt,1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" strokecolor="#4579b8"/>
        </w:pict>
      </w:r>
      <w:r>
        <w:rPr>
          <w:noProof/>
          <w:lang w:eastAsia="cs-CZ"/>
        </w:rPr>
        <w:pict>
          <v:oval id="Ovál 37" o:spid="_x0000_s1057" style="position:absolute;margin-left:76.9pt;margin-top:16.95pt;width:259.5pt;height:258.75pt;z-index:251667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" strokecolor="#548dd4" strokeweight="2pt"/>
        </w:pict>
      </w:r>
    </w:p>
    <w:p w:rsidR="007558A2" w:rsidRDefault="007558A2" w:rsidP="008600F2">
      <w:pPr>
        <w:tabs>
          <w:tab w:val="left" w:pos="8175"/>
        </w:tabs>
      </w:pPr>
      <w:r>
        <w:t xml:space="preserve"> </w:t>
      </w:r>
    </w:p>
    <w:p w:rsidR="007558A2" w:rsidRDefault="007558A2" w:rsidP="008600F2">
      <w:pPr>
        <w:tabs>
          <w:tab w:val="left" w:pos="8175"/>
        </w:tabs>
      </w:pPr>
      <w:r>
        <w:rPr>
          <w:noProof/>
          <w:lang w:eastAsia="cs-CZ"/>
        </w:rPr>
        <w:pict>
          <v:oval id="Ovál 38" o:spid="_x0000_s1058" style="position:absolute;margin-left:124.15pt;margin-top:19.3pt;width:162.75pt;height:160.5pt;z-index:251668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" strokecolor="#f79646" strokeweight="2pt">
            <v:textbox>
              <w:txbxContent>
                <w:p w:rsidR="007558A2" w:rsidRDefault="007558A2" w:rsidP="00581197">
                  <w:pPr>
                    <w:jc w:val="center"/>
                  </w:pPr>
                </w:p>
              </w:txbxContent>
            </v:textbox>
          </v:oval>
        </w:pict>
      </w:r>
    </w:p>
    <w:p w:rsidR="007558A2" w:rsidRDefault="007558A2" w:rsidP="008600F2">
      <w:pPr>
        <w:tabs>
          <w:tab w:val="left" w:pos="8175"/>
        </w:tabs>
      </w:pPr>
      <w:r>
        <w:rPr>
          <w:noProof/>
          <w:lang w:eastAsia="cs-CZ"/>
        </w:rPr>
        <w:pict>
          <v:oval id="Ovál 47" o:spid="_x0000_s1059" style="position:absolute;margin-left:146.65pt;margin-top:15.65pt;width:50.25pt;height:30pt;z-index:251677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" fillcolor="window" strokecolor="white" strokeweight="2pt">
            <v:textbox>
              <w:txbxContent>
                <w:p w:rsidR="007558A2" w:rsidRDefault="007558A2" w:rsidP="00581197">
                  <w:pPr>
                    <w:jc w:val="center"/>
                  </w:pPr>
                  <w:r>
                    <w:t>4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48" o:spid="_x0000_s1060" style="position:absolute;margin-left:215.65pt;margin-top:15.65pt;width:50.25pt;height:30pt;z-index:251678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" fillcolor="window" strokecolor="white" strokeweight="2pt">
            <v:textbox>
              <w:txbxContent>
                <w:p w:rsidR="007558A2" w:rsidRDefault="007558A2" w:rsidP="00581197">
                  <w:pPr>
                    <w:jc w:val="center"/>
                  </w:pPr>
                  <w:r>
                    <w:t>5</w:t>
                  </w:r>
                </w:p>
              </w:txbxContent>
            </v:textbox>
          </v:oval>
        </w:pict>
      </w:r>
    </w:p>
    <w:p w:rsidR="007558A2" w:rsidRDefault="007558A2" w:rsidP="008600F2">
      <w:pPr>
        <w:tabs>
          <w:tab w:val="left" w:pos="8175"/>
        </w:tabs>
      </w:pPr>
      <w:r>
        <w:rPr>
          <w:noProof/>
          <w:lang w:eastAsia="cs-CZ"/>
        </w:rPr>
        <w:pict>
          <v:oval id="Ovál 39" o:spid="_x0000_s1061" style="position:absolute;margin-left:182.65pt;margin-top:20.2pt;width:46.5pt;height:46.5pt;z-index:251670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" strokeweight="2pt">
            <v:textbox>
              <w:txbxContent>
                <w:p w:rsidR="007558A2" w:rsidRPr="00581197" w:rsidRDefault="007558A2" w:rsidP="00581197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.4</w:t>
                  </w:r>
                </w:p>
              </w:txbxContent>
            </v:textbox>
          </v:oval>
        </w:pict>
      </w:r>
    </w:p>
    <w:p w:rsidR="007558A2" w:rsidRDefault="007558A2" w:rsidP="008600F2">
      <w:pPr>
        <w:tabs>
          <w:tab w:val="left" w:pos="8175"/>
        </w:tabs>
      </w:pPr>
      <w:r>
        <w:rPr>
          <w:noProof/>
          <w:lang w:eastAsia="cs-CZ"/>
        </w:rPr>
        <w:pict>
          <v:oval id="Ovál 45" o:spid="_x0000_s1062" style="position:absolute;margin-left:219.4pt;margin-top:44.25pt;width:50.25pt;height:30pt;z-index:251675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" strokecolor="white" strokeweight="2pt">
            <v:textbox>
              <w:txbxContent>
                <w:p w:rsidR="007558A2" w:rsidRDefault="007558A2" w:rsidP="00581197">
                  <w:pPr>
                    <w:jc w:val="center"/>
                  </w:pPr>
                  <w:r>
                    <w:t>9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46" o:spid="_x0000_s1063" style="position:absolute;margin-left:146.65pt;margin-top:44.25pt;width:50.25pt;height:30pt;z-index:251676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" fillcolor="window" strokecolor="white" strokeweight="2pt">
            <v:textbox>
              <w:txbxContent>
                <w:p w:rsidR="007558A2" w:rsidRDefault="007558A2" w:rsidP="00581197">
                  <w:pPr>
                    <w:jc w:val="center"/>
                  </w:pPr>
                  <w:r>
                    <w:t>7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line id="Přímá spojnice 44" o:spid="_x0000_s1064" style="position:absolute;flip:x;z-index:251674112;visibility:visible" from="76.9pt,16.5pt" to="182.6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" strokecolor="#4579b8"/>
        </w:pict>
      </w:r>
      <w:r>
        <w:rPr>
          <w:noProof/>
          <w:lang w:eastAsia="cs-CZ"/>
        </w:rPr>
        <w:pict>
          <v:line id="Přímá spojnice 43" o:spid="_x0000_s1065" style="position:absolute;z-index:251673088;visibility:visible" from="229.15pt,16.5pt" to="336.4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" strokecolor="#4579b8"/>
        </w:pict>
      </w:r>
      <w:r>
        <w:rPr>
          <w:noProof/>
          <w:lang w:eastAsia="cs-CZ"/>
        </w:rPr>
        <w:pict>
          <v:line id="Přímá spojnice 42" o:spid="_x0000_s1066" style="position:absolute;z-index:251672064;visibility:visible" from="205.9pt,41.25pt" to="205.9pt,14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" strokecolor="#4579b8"/>
        </w:pict>
      </w:r>
      <w:r>
        <w:t xml:space="preserve">                                                                                                                                                       </w:t>
      </w: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8600F2">
      <w:pPr>
        <w:tabs>
          <w:tab w:val="left" w:pos="8175"/>
        </w:tabs>
      </w:pPr>
    </w:p>
    <w:p w:rsidR="007558A2" w:rsidRDefault="007558A2" w:rsidP="00E7050D">
      <w:pPr>
        <w:rPr>
          <w:b/>
        </w:rPr>
      </w:pPr>
      <w:r>
        <w:rPr>
          <w:b/>
        </w:rPr>
        <w:t>Závěr:</w:t>
      </w:r>
    </w:p>
    <w:p w:rsidR="007558A2" w:rsidRDefault="007558A2" w:rsidP="00E7050D">
      <w:r>
        <w:t>Veškerá neocitovaná díla jsou dílem autora nebo byly použity materiály z knihoven Microsoft Word 2010.</w:t>
      </w:r>
    </w:p>
    <w:p w:rsidR="007558A2" w:rsidRDefault="007558A2" w:rsidP="00E7050D">
      <w:r>
        <w:t xml:space="preserve">Materiály jsou určeny pro bezplatné užívání pro potřeby výuky a vzdělávání na všech typech škol. </w:t>
      </w:r>
    </w:p>
    <w:p w:rsidR="007558A2" w:rsidRDefault="007558A2" w:rsidP="00E7050D"/>
    <w:p w:rsidR="007558A2" w:rsidRDefault="007558A2" w:rsidP="00E7050D">
      <w:r>
        <w:t>Mgr. Dana Nyčová</w:t>
      </w:r>
    </w:p>
    <w:p w:rsidR="007558A2" w:rsidRDefault="007558A2" w:rsidP="00E7050D">
      <w:r>
        <w:t>ZS V Domcích 488</w:t>
      </w:r>
    </w:p>
    <w:p w:rsidR="007558A2" w:rsidRDefault="007558A2" w:rsidP="00E7050D">
      <w:r>
        <w:t>Trutnov</w:t>
      </w:r>
    </w:p>
    <w:p w:rsidR="007558A2" w:rsidRDefault="007558A2" w:rsidP="00E7050D">
      <w:r>
        <w:t>nycova@zsvdomcich.cz</w:t>
      </w:r>
    </w:p>
    <w:p w:rsidR="007558A2" w:rsidRDefault="007558A2" w:rsidP="00E7050D">
      <w:pPr>
        <w:tabs>
          <w:tab w:val="left" w:pos="1770"/>
        </w:tabs>
      </w:pPr>
    </w:p>
    <w:p w:rsidR="007558A2" w:rsidRDefault="007558A2" w:rsidP="00E7050D">
      <w:pPr>
        <w:tabs>
          <w:tab w:val="left" w:pos="1770"/>
        </w:tabs>
      </w:pPr>
    </w:p>
    <w:p w:rsidR="007558A2" w:rsidRDefault="007558A2" w:rsidP="008600F2">
      <w:pPr>
        <w:tabs>
          <w:tab w:val="left" w:pos="8175"/>
        </w:tabs>
      </w:pPr>
    </w:p>
    <w:sectPr w:rsidR="007558A2" w:rsidSect="009B1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00F2"/>
    <w:rsid w:val="00252A0B"/>
    <w:rsid w:val="00317534"/>
    <w:rsid w:val="004D3ABC"/>
    <w:rsid w:val="00554B85"/>
    <w:rsid w:val="00581197"/>
    <w:rsid w:val="005D696C"/>
    <w:rsid w:val="006D3DD4"/>
    <w:rsid w:val="006F1848"/>
    <w:rsid w:val="007558A2"/>
    <w:rsid w:val="008600F2"/>
    <w:rsid w:val="009B1425"/>
    <w:rsid w:val="009C2F42"/>
    <w:rsid w:val="009F6FB3"/>
    <w:rsid w:val="00AC72C4"/>
    <w:rsid w:val="00B232DD"/>
    <w:rsid w:val="00B44289"/>
    <w:rsid w:val="00BD356A"/>
    <w:rsid w:val="00C9170D"/>
    <w:rsid w:val="00CB1A25"/>
    <w:rsid w:val="00D34D09"/>
    <w:rsid w:val="00D966A7"/>
    <w:rsid w:val="00E308D0"/>
    <w:rsid w:val="00E7050D"/>
    <w:rsid w:val="00ED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142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96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66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442</Words>
  <Characters>2612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NTBK</dc:creator>
  <cp:keywords/>
  <dc:description/>
  <cp:lastModifiedBy>DUM</cp:lastModifiedBy>
  <cp:revision>2</cp:revision>
  <dcterms:created xsi:type="dcterms:W3CDTF">2014-03-26T14:54:00Z</dcterms:created>
  <dcterms:modified xsi:type="dcterms:W3CDTF">2014-03-26T14:54:00Z</dcterms:modified>
</cp:coreProperties>
</file>