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CEC" w:rsidRDefault="00385CEC" w:rsidP="00602BFB">
      <w:r w:rsidRPr="00107F9A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385CEC" w:rsidRDefault="00385CEC" w:rsidP="00602BFB"/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385CEC" w:rsidRDefault="00385CEC" w:rsidP="00602BFB">
      <w:pPr>
        <w:tabs>
          <w:tab w:val="left" w:pos="4845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tabs>
          <w:tab w:val="left" w:pos="4845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DUM:</w:t>
      </w:r>
      <w:r>
        <w:rPr>
          <w:rFonts w:ascii="Arial" w:hAnsi="Arial" w:cs="Arial"/>
          <w:b/>
          <w:bCs/>
          <w:color w:val="000000"/>
        </w:rPr>
        <w:t>VY_32_INOVACE_4.2.10</w:t>
      </w:r>
      <w:r>
        <w:rPr>
          <w:rFonts w:ascii="Arial" w:hAnsi="Arial" w:cs="Arial"/>
          <w:b/>
          <w:bCs/>
        </w:rPr>
        <w:tab/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14.6.2012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Opakujeme na konci 2.ročníku - opakování učiva 2.ročníku-numerace do 100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Závislosti, vztahy a práce s daty</w:t>
      </w:r>
      <w:bookmarkStart w:id="0" w:name="_GoBack"/>
      <w:bookmarkEnd w:id="0"/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dětem matematickou operaci- násobení, znaménko krát, dělení – děleno. Upozorní na pozornost a rozvahu. Pokud jsou všem žákům jednotlivé úkoly jasné, mohou začít samostatně pracovat.</w:t>
      </w: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:rsidR="00385CEC" w:rsidRDefault="00385CEC" w:rsidP="00602B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385CEC" w:rsidRDefault="00385CEC" w:rsidP="00602BFB">
      <w:pPr>
        <w:spacing w:line="240" w:lineRule="auto"/>
        <w:contextualSpacing/>
        <w:rPr>
          <w:noProof/>
          <w:lang w:eastAsia="cs-CZ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 pro děti s SPU – počítadlo, tabulku násobků</w:t>
      </w:r>
      <w:r>
        <w:rPr>
          <w:noProof/>
          <w:lang w:eastAsia="cs-CZ"/>
        </w:rPr>
        <w:t xml:space="preserve"> </w:t>
      </w:r>
    </w:p>
    <w:p w:rsidR="00385CEC" w:rsidRDefault="00385CEC">
      <w:pPr>
        <w:rPr>
          <w:b/>
          <w:sz w:val="28"/>
          <w:szCs w:val="28"/>
        </w:rPr>
      </w:pPr>
    </w:p>
    <w:p w:rsidR="00385CEC" w:rsidRDefault="00385CEC">
      <w:pPr>
        <w:rPr>
          <w:b/>
          <w:sz w:val="28"/>
          <w:szCs w:val="28"/>
        </w:rPr>
      </w:pPr>
    </w:p>
    <w:p w:rsidR="00385CEC" w:rsidRDefault="00385CEC">
      <w:pPr>
        <w:rPr>
          <w:b/>
          <w:sz w:val="28"/>
          <w:szCs w:val="28"/>
        </w:rPr>
      </w:pPr>
    </w:p>
    <w:p w:rsidR="00385CEC" w:rsidRDefault="00385CEC">
      <w:pPr>
        <w:rPr>
          <w:b/>
          <w:sz w:val="28"/>
          <w:szCs w:val="28"/>
        </w:rPr>
      </w:pPr>
    </w:p>
    <w:p w:rsidR="00385CEC" w:rsidRPr="00602BFB" w:rsidRDefault="00385CEC">
      <w:pPr>
        <w:rPr>
          <w:b/>
          <w:sz w:val="32"/>
          <w:szCs w:val="32"/>
        </w:rPr>
      </w:pPr>
      <w:r w:rsidRPr="00602BFB">
        <w:rPr>
          <w:b/>
          <w:sz w:val="32"/>
          <w:szCs w:val="32"/>
        </w:rPr>
        <w:t>Opakujeme na konci 2. ročníku</w:t>
      </w:r>
    </w:p>
    <w:p w:rsidR="00385CEC" w:rsidRPr="003B7CF6" w:rsidRDefault="00385CEC">
      <w:pPr>
        <w:rPr>
          <w:b/>
          <w:sz w:val="24"/>
          <w:szCs w:val="24"/>
        </w:rPr>
      </w:pPr>
      <w:r w:rsidRPr="003B7CF6">
        <w:rPr>
          <w:b/>
          <w:sz w:val="24"/>
          <w:szCs w:val="24"/>
        </w:rPr>
        <w:t>1. úkol:  Z každé trojice čísel sestavte vždy 2 příklady na násobení a 2 příklady na dělení.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3, 27, 9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24, 8, 3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3, 18, 6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7, 4, ? (přemýšlej)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</w:p>
    <w:p w:rsidR="00385CEC" w:rsidRPr="003B7CF6" w:rsidRDefault="00385CEC">
      <w:pPr>
        <w:rPr>
          <w:sz w:val="24"/>
          <w:szCs w:val="24"/>
        </w:rPr>
      </w:pPr>
      <w:r w:rsidRPr="003B7CF6">
        <w:rPr>
          <w:sz w:val="24"/>
          <w:szCs w:val="24"/>
        </w:rPr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  <w:r w:rsidRPr="003B7CF6">
        <w:rPr>
          <w:sz w:val="24"/>
          <w:szCs w:val="24"/>
        </w:rPr>
        <w:tab/>
      </w:r>
      <w:r w:rsidRPr="003B7CF6">
        <w:rPr>
          <w:sz w:val="24"/>
          <w:szCs w:val="24"/>
        </w:rPr>
        <w:tab/>
        <w:t>___________</w:t>
      </w:r>
    </w:p>
    <w:p w:rsidR="00385CEC" w:rsidRPr="003B7CF6" w:rsidRDefault="00385CEC">
      <w:pPr>
        <w:rPr>
          <w:b/>
          <w:sz w:val="24"/>
          <w:szCs w:val="24"/>
        </w:rPr>
      </w:pPr>
    </w:p>
    <w:p w:rsidR="00385CEC" w:rsidRPr="003B7CF6" w:rsidRDefault="00385CEC">
      <w:pPr>
        <w:rPr>
          <w:b/>
          <w:sz w:val="24"/>
          <w:szCs w:val="24"/>
        </w:rPr>
      </w:pPr>
      <w:r w:rsidRPr="003B7CF6">
        <w:rPr>
          <w:b/>
          <w:sz w:val="24"/>
          <w:szCs w:val="24"/>
        </w:rPr>
        <w:t>2. úkol: Napište čísla o 5 menší než čísla daná.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6"/>
        <w:gridCol w:w="926"/>
        <w:gridCol w:w="926"/>
        <w:gridCol w:w="926"/>
        <w:gridCol w:w="926"/>
        <w:gridCol w:w="926"/>
        <w:gridCol w:w="926"/>
        <w:gridCol w:w="927"/>
        <w:gridCol w:w="927"/>
      </w:tblGrid>
      <w:tr w:rsidR="00385CEC" w:rsidRPr="00CB78EC" w:rsidTr="00CB78EC">
        <w:trPr>
          <w:trHeight w:val="488"/>
        </w:trPr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87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96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14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40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100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19</w:t>
            </w:r>
          </w:p>
        </w:tc>
        <w:tc>
          <w:tcPr>
            <w:tcW w:w="926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78</w:t>
            </w:r>
          </w:p>
        </w:tc>
        <w:tc>
          <w:tcPr>
            <w:tcW w:w="927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19</w:t>
            </w:r>
          </w:p>
        </w:tc>
        <w:tc>
          <w:tcPr>
            <w:tcW w:w="927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26</w:t>
            </w:r>
          </w:p>
        </w:tc>
      </w:tr>
      <w:tr w:rsidR="00385CEC" w:rsidRPr="00CB78EC" w:rsidTr="00CB78EC">
        <w:trPr>
          <w:trHeight w:val="516"/>
        </w:trPr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6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385CEC" w:rsidRPr="003B7CF6" w:rsidRDefault="00385CEC">
      <w:pPr>
        <w:rPr>
          <w:sz w:val="24"/>
          <w:szCs w:val="24"/>
        </w:rPr>
      </w:pPr>
    </w:p>
    <w:p w:rsidR="00385CEC" w:rsidRPr="003B7CF6" w:rsidRDefault="00385CEC">
      <w:pPr>
        <w:rPr>
          <w:b/>
          <w:sz w:val="24"/>
          <w:szCs w:val="24"/>
        </w:rPr>
      </w:pPr>
      <w:r w:rsidRPr="003B7CF6">
        <w:rPr>
          <w:b/>
          <w:sz w:val="24"/>
          <w:szCs w:val="24"/>
        </w:rPr>
        <w:t>3. úkol: Najděte chybně vypočítané příklady a vypočítejte je správně.</w:t>
      </w:r>
    </w:p>
    <w:p w:rsidR="00385CEC" w:rsidRPr="003B7CF6" w:rsidRDefault="00385CE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50"/>
        <w:gridCol w:w="1311"/>
      </w:tblGrid>
      <w:tr w:rsidR="00385CEC" w:rsidRPr="00CB78EC" w:rsidTr="00CB78EC">
        <w:trPr>
          <w:trHeight w:val="627"/>
        </w:trPr>
        <w:tc>
          <w:tcPr>
            <w:tcW w:w="3050" w:type="dxa"/>
            <w:tcBorders>
              <w:top w:val="nil"/>
              <w:left w:val="nil"/>
            </w:tcBorders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správný</w:t>
            </w:r>
          </w:p>
          <w:p w:rsidR="00385CEC" w:rsidRPr="00CB78EC" w:rsidRDefault="00385CEC" w:rsidP="00CB78EC">
            <w:pPr>
              <w:spacing w:after="0" w:line="240" w:lineRule="auto"/>
              <w:rPr>
                <w:sz w:val="24"/>
                <w:szCs w:val="24"/>
              </w:rPr>
            </w:pPr>
            <w:r w:rsidRPr="00CB78EC">
              <w:rPr>
                <w:sz w:val="24"/>
                <w:szCs w:val="24"/>
              </w:rPr>
              <w:t>výsledek</w:t>
            </w:r>
          </w:p>
        </w:tc>
      </w:tr>
      <w:tr w:rsidR="00385CEC" w:rsidRPr="00CB78EC" w:rsidTr="00CB78EC">
        <w:trPr>
          <w:trHeight w:val="627"/>
        </w:trPr>
        <w:tc>
          <w:tcPr>
            <w:tcW w:w="3050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2.7= 16</w:t>
            </w: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592"/>
        </w:trPr>
        <w:tc>
          <w:tcPr>
            <w:tcW w:w="3050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12:2 = 6</w:t>
            </w: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627"/>
        </w:trPr>
        <w:tc>
          <w:tcPr>
            <w:tcW w:w="3050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9.3 = 28</w:t>
            </w: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627"/>
        </w:trPr>
        <w:tc>
          <w:tcPr>
            <w:tcW w:w="3050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40:5 = 8</w:t>
            </w: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627"/>
        </w:trPr>
        <w:tc>
          <w:tcPr>
            <w:tcW w:w="3050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4.4 = 15</w:t>
            </w:r>
          </w:p>
        </w:tc>
        <w:tc>
          <w:tcPr>
            <w:tcW w:w="1311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</w:tbl>
    <w:p w:rsidR="00385CEC" w:rsidRDefault="00385CEC"/>
    <w:p w:rsidR="00385CEC" w:rsidRDefault="00385CEC"/>
    <w:p w:rsidR="00385CEC" w:rsidRDefault="00385CEC"/>
    <w:p w:rsidR="00385CEC" w:rsidRDefault="00385CEC" w:rsidP="003B7CF6">
      <w:pPr>
        <w:spacing w:line="240" w:lineRule="auto"/>
        <w:contextualSpacing/>
        <w:rPr>
          <w:b/>
          <w:sz w:val="24"/>
          <w:szCs w:val="24"/>
        </w:rPr>
      </w:pPr>
    </w:p>
    <w:p w:rsidR="00385CEC" w:rsidRPr="005D091B" w:rsidRDefault="00385CEC" w:rsidP="003B7CF6">
      <w:pPr>
        <w:spacing w:line="240" w:lineRule="auto"/>
        <w:contextualSpacing/>
        <w:rPr>
          <w:b/>
          <w:sz w:val="24"/>
          <w:szCs w:val="24"/>
        </w:rPr>
      </w:pPr>
      <w:r w:rsidRPr="005D091B">
        <w:rPr>
          <w:b/>
          <w:sz w:val="24"/>
          <w:szCs w:val="24"/>
        </w:rPr>
        <w:t>4. úkol: Doplň vynechaná čísla ve čtvercích, aby součet ve všech směrech byl:</w:t>
      </w:r>
    </w:p>
    <w:p w:rsidR="00385CEC" w:rsidRDefault="00385CEC" w:rsidP="003B7CF6">
      <w:pPr>
        <w:spacing w:line="240" w:lineRule="auto"/>
        <w:contextualSpacing/>
      </w:pPr>
    </w:p>
    <w:p w:rsidR="00385CEC" w:rsidRDefault="00385CEC" w:rsidP="003B7CF6">
      <w:pPr>
        <w:spacing w:line="240" w:lineRule="auto"/>
        <w:contextualSpacing/>
      </w:pPr>
      <w:r>
        <w:t xml:space="preserve">                              15</w:t>
      </w:r>
      <w:r>
        <w:tab/>
        <w:t xml:space="preserve">                 </w:t>
      </w:r>
      <w:r>
        <w:tab/>
        <w:t xml:space="preserve">                            18</w:t>
      </w:r>
      <w:r>
        <w:tab/>
      </w:r>
      <w:r>
        <w:tab/>
        <w:t xml:space="preserve">                   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2"/>
        <w:gridCol w:w="1112"/>
        <w:gridCol w:w="1112"/>
      </w:tblGrid>
      <w:tr w:rsidR="00385CEC" w:rsidRPr="00CB78EC" w:rsidTr="00CB78EC">
        <w:trPr>
          <w:trHeight w:val="1016"/>
        </w:trPr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2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960"/>
        </w:trPr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12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1073"/>
        </w:trPr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</w:pPr>
          </w:p>
        </w:tc>
        <w:tc>
          <w:tcPr>
            <w:tcW w:w="1112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</w:pPr>
          </w:p>
        </w:tc>
        <w:tc>
          <w:tcPr>
            <w:tcW w:w="1112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</w:tbl>
    <w:tbl>
      <w:tblPr>
        <w:tblpPr w:leftFromText="141" w:rightFromText="141" w:vertAnchor="text" w:horzAnchor="page" w:tblpX="4858" w:tblpY="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8"/>
        <w:gridCol w:w="1089"/>
        <w:gridCol w:w="1089"/>
      </w:tblGrid>
      <w:tr w:rsidR="00385CEC" w:rsidRPr="00CB78EC" w:rsidTr="00CB78EC">
        <w:trPr>
          <w:trHeight w:val="1018"/>
        </w:trPr>
        <w:tc>
          <w:tcPr>
            <w:tcW w:w="1088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89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89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961"/>
        </w:trPr>
        <w:tc>
          <w:tcPr>
            <w:tcW w:w="1088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385CEC" w:rsidRPr="00CB78EC" w:rsidRDefault="00385CEC" w:rsidP="00CB78E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B78E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89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  <w:tr w:rsidR="00385CEC" w:rsidRPr="00CB78EC" w:rsidTr="00CB78EC">
        <w:trPr>
          <w:trHeight w:val="1075"/>
        </w:trPr>
        <w:tc>
          <w:tcPr>
            <w:tcW w:w="1088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  <w:tc>
          <w:tcPr>
            <w:tcW w:w="1089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  <w:tc>
          <w:tcPr>
            <w:tcW w:w="1089" w:type="dxa"/>
          </w:tcPr>
          <w:p w:rsidR="00385CEC" w:rsidRPr="00CB78EC" w:rsidRDefault="00385CEC" w:rsidP="00CB78EC">
            <w:pPr>
              <w:spacing w:after="0" w:line="240" w:lineRule="auto"/>
            </w:pPr>
          </w:p>
        </w:tc>
      </w:tr>
    </w:tbl>
    <w:p w:rsidR="00385CEC" w:rsidRDefault="00385CEC">
      <w:r>
        <w:t xml:space="preserve">                   </w:t>
      </w:r>
    </w:p>
    <w:p w:rsidR="00385CEC" w:rsidRDefault="00385CEC">
      <w:r>
        <w:br w:type="textWrapping" w:clear="all"/>
      </w:r>
    </w:p>
    <w:p w:rsidR="00385CEC" w:rsidRPr="005D091B" w:rsidRDefault="00385CEC">
      <w:pPr>
        <w:rPr>
          <w:b/>
        </w:rPr>
      </w:pPr>
      <w:r w:rsidRPr="005D091B">
        <w:rPr>
          <w:b/>
        </w:rPr>
        <w:t xml:space="preserve">5. úkol: Řeš slovní úlohu – pouze </w:t>
      </w:r>
      <w:r>
        <w:rPr>
          <w:b/>
        </w:rPr>
        <w:t>znázorni</w:t>
      </w:r>
      <w:r w:rsidRPr="005D091B">
        <w:rPr>
          <w:b/>
        </w:rPr>
        <w:t>, zapiš příklad a odpověď.</w:t>
      </w:r>
    </w:p>
    <w:p w:rsidR="00385CEC" w:rsidRDefault="00385CEC">
      <w:r>
        <w:t>V sadu bylo vysázeno 35 hrušní v několika stejných řadách. Kolik ovocných stromů roste v každé řadě?</w:t>
      </w:r>
    </w:p>
    <w:p w:rsidR="00385CEC" w:rsidRDefault="00385CEC">
      <w:r>
        <w:rPr>
          <w:noProof/>
          <w:lang w:eastAsia="cs-CZ"/>
        </w:rPr>
        <w:pict>
          <v:rect id="Obdélník 1" o:spid="_x0000_s1026" style="position:absolute;margin-left:28.9pt;margin-top:9.5pt;width:345.75pt;height:166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" strokeweight="2pt"/>
        </w:pict>
      </w:r>
      <w:r>
        <w:t xml:space="preserve">Z: </w:t>
      </w:r>
    </w:p>
    <w:p w:rsidR="00385CEC" w:rsidRDefault="00385CEC"/>
    <w:p w:rsidR="00385CEC" w:rsidRDefault="00385CEC"/>
    <w:p w:rsidR="00385CEC" w:rsidRDefault="00385CEC"/>
    <w:p w:rsidR="00385CEC" w:rsidRDefault="00385CEC"/>
    <w:p w:rsidR="00385CEC" w:rsidRDefault="00385CEC"/>
    <w:p w:rsidR="00385CEC" w:rsidRDefault="00385CEC"/>
    <w:p w:rsidR="00385CEC" w:rsidRDefault="00385CEC"/>
    <w:p w:rsidR="00385CEC" w:rsidRDefault="00385CEC">
      <w:r>
        <w:t>P: ______________________________________</w:t>
      </w:r>
    </w:p>
    <w:p w:rsidR="00385CEC" w:rsidRDefault="00385CEC"/>
    <w:p w:rsidR="00385CEC" w:rsidRDefault="00385CEC">
      <w:r>
        <w:t>O: _________________________________________________________________________</w:t>
      </w:r>
    </w:p>
    <w:p w:rsidR="00385CEC" w:rsidRDefault="00385CEC">
      <w:r>
        <w:t xml:space="preserve">     _________________________________________________________________________</w:t>
      </w:r>
    </w:p>
    <w:p w:rsidR="00385CEC" w:rsidRDefault="00385CEC"/>
    <w:p w:rsidR="00385CEC" w:rsidRDefault="00385CEC"/>
    <w:p w:rsidR="00385CEC" w:rsidRDefault="00385CEC"/>
    <w:p w:rsidR="00385CEC" w:rsidRDefault="00385CEC"/>
    <w:p w:rsidR="00385CEC" w:rsidRDefault="00385CEC" w:rsidP="005872CF">
      <w:pPr>
        <w:rPr>
          <w:b/>
        </w:rPr>
      </w:pPr>
      <w:r>
        <w:rPr>
          <w:b/>
        </w:rPr>
        <w:t>Závěr:</w:t>
      </w:r>
    </w:p>
    <w:p w:rsidR="00385CEC" w:rsidRDefault="00385CEC" w:rsidP="005872CF">
      <w:r>
        <w:t>Veškerá neocitovaná díla jsou dílem autora nebo byly použity materiály z knihoven Microsoft Word 2010.</w:t>
      </w:r>
    </w:p>
    <w:p w:rsidR="00385CEC" w:rsidRDefault="00385CEC" w:rsidP="005872CF">
      <w:r>
        <w:t xml:space="preserve">Materiály jsou určeny pro bezplatné užívání pro potřeby výuky a vzdělávání na všech typech škol. </w:t>
      </w:r>
    </w:p>
    <w:p w:rsidR="00385CEC" w:rsidRDefault="00385CEC" w:rsidP="005872CF"/>
    <w:p w:rsidR="00385CEC" w:rsidRDefault="00385CEC" w:rsidP="005872CF">
      <w:r>
        <w:t>Mgr. Dana Nyčová</w:t>
      </w:r>
    </w:p>
    <w:p w:rsidR="00385CEC" w:rsidRDefault="00385CEC" w:rsidP="005872CF">
      <w:r>
        <w:t>ZS V Domcích 488</w:t>
      </w:r>
    </w:p>
    <w:p w:rsidR="00385CEC" w:rsidRDefault="00385CEC" w:rsidP="005872CF">
      <w:r>
        <w:t>Trutnov</w:t>
      </w:r>
    </w:p>
    <w:p w:rsidR="00385CEC" w:rsidRDefault="00385CEC" w:rsidP="005872CF">
      <w:hyperlink r:id="rId5" w:history="1">
        <w:r w:rsidRPr="0003254E">
          <w:rPr>
            <w:rStyle w:val="Hyperlink"/>
          </w:rPr>
          <w:t>nycova@zsvdomcich.cz</w:t>
        </w:r>
      </w:hyperlink>
    </w:p>
    <w:p w:rsidR="00385CEC" w:rsidRDefault="00385CEC" w:rsidP="005872CF"/>
    <w:p w:rsidR="00385CEC" w:rsidRDefault="00385CEC"/>
    <w:sectPr w:rsidR="00385CEC" w:rsidSect="008A7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2A71"/>
    <w:rsid w:val="0003254E"/>
    <w:rsid w:val="00107F9A"/>
    <w:rsid w:val="0036718B"/>
    <w:rsid w:val="00385CEC"/>
    <w:rsid w:val="003B7CF6"/>
    <w:rsid w:val="005872CF"/>
    <w:rsid w:val="005C180D"/>
    <w:rsid w:val="005D091B"/>
    <w:rsid w:val="005D696C"/>
    <w:rsid w:val="00602BFB"/>
    <w:rsid w:val="0081595F"/>
    <w:rsid w:val="00840C7D"/>
    <w:rsid w:val="008A759F"/>
    <w:rsid w:val="00A333F8"/>
    <w:rsid w:val="00AF7C20"/>
    <w:rsid w:val="00B9188F"/>
    <w:rsid w:val="00CB78EC"/>
    <w:rsid w:val="00E67125"/>
    <w:rsid w:val="00EC2A71"/>
    <w:rsid w:val="00F3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59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9188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02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2BF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5872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ycova@zsvdomcich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391</Words>
  <Characters>2310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2014-03-26T15:16:00Z</dcterms:created>
  <dcterms:modified xsi:type="dcterms:W3CDTF">2014-03-26T15:16:00Z</dcterms:modified>
</cp:coreProperties>
</file>