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B63" w:rsidRDefault="00536B63" w:rsidP="00F50426">
      <w:pPr>
        <w:pStyle w:val="Title"/>
      </w:pPr>
      <w:r>
        <w:t>Základní škola Kolín V., Mnichovická 62</w:t>
      </w:r>
      <w:bookmarkStart w:id="0" w:name="_GoBack"/>
      <w:bookmarkEnd w:id="0"/>
    </w:p>
    <w:p w:rsidR="00536B63" w:rsidRDefault="00536B63" w:rsidP="00F50426">
      <w:pPr>
        <w:pStyle w:val="Title"/>
      </w:pPr>
    </w:p>
    <w:p w:rsidR="00536B63" w:rsidRDefault="00536B63" w:rsidP="00F50426">
      <w:pPr>
        <w:pStyle w:val="Title"/>
      </w:pPr>
    </w:p>
    <w:p w:rsidR="00536B63" w:rsidRDefault="00536B63" w:rsidP="00F50426"/>
    <w:p w:rsidR="00536B63" w:rsidRDefault="00536B63" w:rsidP="00F50426"/>
    <w:p w:rsidR="00536B63" w:rsidRDefault="00536B63" w:rsidP="00F50426"/>
    <w:p w:rsidR="00536B63" w:rsidRDefault="00536B63" w:rsidP="00F50426"/>
    <w:p w:rsidR="00536B63" w:rsidRDefault="00536B63" w:rsidP="00F50426">
      <w:r>
        <w:tab/>
      </w:r>
      <w:r>
        <w:tab/>
      </w:r>
    </w:p>
    <w:p w:rsidR="00536B63" w:rsidRDefault="00536B63" w:rsidP="00F50426">
      <w:pPr>
        <w:jc w:val="center"/>
        <w:rPr>
          <w:rFonts w:ascii="Calibri" w:hAnsi="Calibri" w:cs="Calibri"/>
          <w:b/>
          <w:sz w:val="56"/>
          <w:szCs w:val="56"/>
        </w:rPr>
      </w:pPr>
      <w:r w:rsidRPr="007B3F0C">
        <w:rPr>
          <w:rFonts w:ascii="Calibri" w:hAnsi="Calibri" w:cs="Calibri"/>
          <w:b/>
          <w:sz w:val="56"/>
          <w:szCs w:val="56"/>
        </w:rPr>
        <w:t>Název a číslo materiálu</w:t>
      </w:r>
    </w:p>
    <w:p w:rsidR="00536B63" w:rsidRDefault="00536B63" w:rsidP="00F50426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VY_32_INOVACE_01_M8</w:t>
      </w:r>
    </w:p>
    <w:p w:rsidR="00536B63" w:rsidRDefault="00536B63" w:rsidP="00F50426">
      <w:pPr>
        <w:jc w:val="center"/>
        <w:rPr>
          <w:rFonts w:ascii="Calibri" w:hAnsi="Calibri" w:cs="Calibri"/>
          <w:b/>
          <w:sz w:val="56"/>
          <w:szCs w:val="56"/>
        </w:rPr>
      </w:pPr>
    </w:p>
    <w:p w:rsidR="00536B63" w:rsidRDefault="00536B63" w:rsidP="00F50426">
      <w:pPr>
        <w:rPr>
          <w:rFonts w:ascii="Calibri" w:hAnsi="Calibri" w:cs="Calibri"/>
          <w:b/>
          <w:sz w:val="56"/>
          <w:szCs w:val="56"/>
        </w:rPr>
      </w:pPr>
    </w:p>
    <w:p w:rsidR="00536B63" w:rsidRPr="00F50426" w:rsidRDefault="00536B63" w:rsidP="00F50426">
      <w:pPr>
        <w:rPr>
          <w:rFonts w:ascii="Calibri" w:hAnsi="Calibri" w:cs="Calibri"/>
          <w:b/>
          <w:color w:val="000000"/>
          <w:sz w:val="56"/>
          <w:szCs w:val="56"/>
        </w:rPr>
      </w:pPr>
    </w:p>
    <w:p w:rsidR="00536B63" w:rsidRPr="00F50426" w:rsidRDefault="00536B63" w:rsidP="00F50426">
      <w:pPr>
        <w:rPr>
          <w:rFonts w:ascii="Calibri" w:hAnsi="Calibri" w:cs="Calibri"/>
          <w:b/>
          <w:color w:val="000000"/>
          <w:sz w:val="56"/>
          <w:szCs w:val="56"/>
        </w:rPr>
      </w:pPr>
      <w:r w:rsidRPr="00F50426">
        <w:rPr>
          <w:rFonts w:ascii="Calibri" w:hAnsi="Calibri" w:cs="Calibri"/>
          <w:b/>
          <w:color w:val="000000"/>
          <w:sz w:val="56"/>
          <w:szCs w:val="56"/>
        </w:rPr>
        <w:t>Jméno autora: Jaroslava Urbancová</w:t>
      </w:r>
    </w:p>
    <w:p w:rsidR="00536B63" w:rsidRPr="00F50426" w:rsidRDefault="00536B63" w:rsidP="00F50426">
      <w:pPr>
        <w:rPr>
          <w:rFonts w:ascii="Calibri" w:hAnsi="Calibri" w:cs="Calibri"/>
          <w:b/>
          <w:color w:val="000000"/>
          <w:sz w:val="56"/>
          <w:szCs w:val="56"/>
        </w:rPr>
      </w:pPr>
      <w:r w:rsidRPr="00F50426">
        <w:rPr>
          <w:rFonts w:ascii="Calibri" w:hAnsi="Calibri" w:cs="Calibri"/>
          <w:b/>
          <w:color w:val="000000"/>
          <w:sz w:val="56"/>
          <w:szCs w:val="56"/>
        </w:rPr>
        <w:t>Datum vytvoření: prosinec 2011</w:t>
      </w:r>
    </w:p>
    <w:p w:rsidR="00536B63" w:rsidRPr="00F50426" w:rsidRDefault="00536B63" w:rsidP="00F50426">
      <w:pPr>
        <w:rPr>
          <w:rFonts w:ascii="Calibri" w:hAnsi="Calibri" w:cs="Calibri"/>
          <w:b/>
          <w:color w:val="000000"/>
          <w:sz w:val="56"/>
          <w:szCs w:val="56"/>
        </w:rPr>
      </w:pPr>
      <w:r w:rsidRPr="00F50426">
        <w:rPr>
          <w:rFonts w:ascii="Calibri" w:hAnsi="Calibri" w:cs="Calibri"/>
          <w:b/>
          <w:color w:val="000000"/>
          <w:sz w:val="56"/>
          <w:szCs w:val="56"/>
        </w:rPr>
        <w:t>Ročník: osmý</w:t>
      </w:r>
    </w:p>
    <w:p w:rsidR="00536B63" w:rsidRPr="00F50426" w:rsidRDefault="00536B63" w:rsidP="00F50426">
      <w:pPr>
        <w:rPr>
          <w:rFonts w:ascii="Calibri" w:hAnsi="Calibri" w:cs="Calibri"/>
          <w:b/>
          <w:color w:val="000000"/>
          <w:sz w:val="56"/>
          <w:szCs w:val="56"/>
        </w:rPr>
      </w:pPr>
      <w:r w:rsidRPr="00F50426">
        <w:rPr>
          <w:rFonts w:ascii="Calibri" w:hAnsi="Calibri" w:cs="Calibri"/>
          <w:b/>
          <w:color w:val="000000"/>
          <w:sz w:val="56"/>
          <w:szCs w:val="56"/>
        </w:rPr>
        <w:t>Vzdělávací oblast: Matematika a její aplikace, geometrie</w:t>
      </w:r>
    </w:p>
    <w:p w:rsidR="00536B63" w:rsidRDefault="00536B63" w:rsidP="00F50426">
      <w:pPr>
        <w:rPr>
          <w:rFonts w:ascii="Calibri" w:hAnsi="Calibri" w:cs="Calibri"/>
          <w:b/>
          <w:color w:val="000000"/>
          <w:sz w:val="56"/>
          <w:szCs w:val="56"/>
        </w:rPr>
      </w:pPr>
      <w:r w:rsidRPr="00F50426">
        <w:rPr>
          <w:rFonts w:ascii="Calibri" w:hAnsi="Calibri" w:cs="Calibri"/>
          <w:b/>
          <w:color w:val="000000"/>
          <w:sz w:val="56"/>
          <w:szCs w:val="56"/>
        </w:rPr>
        <w:t>Téma: Síť válce, výpočet povrchu</w:t>
      </w:r>
    </w:p>
    <w:p w:rsidR="00536B63" w:rsidRDefault="00536B63" w:rsidP="00F50426">
      <w:pPr>
        <w:rPr>
          <w:rFonts w:ascii="Calibri" w:hAnsi="Calibri" w:cs="Calibri"/>
          <w:b/>
          <w:color w:val="000000"/>
          <w:sz w:val="56"/>
          <w:szCs w:val="56"/>
        </w:rPr>
      </w:pPr>
    </w:p>
    <w:p w:rsidR="00536B63" w:rsidRDefault="00536B63" w:rsidP="00F50426">
      <w:pPr>
        <w:rPr>
          <w:rFonts w:ascii="Calibri" w:hAnsi="Calibri" w:cs="Calibri"/>
          <w:b/>
          <w:color w:val="000000"/>
          <w:sz w:val="56"/>
          <w:szCs w:val="56"/>
        </w:rPr>
      </w:pPr>
    </w:p>
    <w:p w:rsidR="00536B63" w:rsidRDefault="00536B63" w:rsidP="00F50426">
      <w:pPr>
        <w:rPr>
          <w:rFonts w:ascii="Calibri" w:hAnsi="Calibri" w:cs="Calibri"/>
          <w:b/>
          <w:color w:val="000000"/>
          <w:sz w:val="56"/>
          <w:szCs w:val="56"/>
        </w:rPr>
      </w:pPr>
    </w:p>
    <w:p w:rsidR="00536B63" w:rsidRDefault="00536B63" w:rsidP="00F50426">
      <w:pPr>
        <w:rPr>
          <w:rFonts w:ascii="Calibri" w:hAnsi="Calibri" w:cs="Calibri"/>
          <w:b/>
          <w:color w:val="000000"/>
          <w:sz w:val="56"/>
          <w:szCs w:val="56"/>
        </w:rPr>
      </w:pPr>
    </w:p>
    <w:p w:rsidR="00536B63" w:rsidRDefault="00536B63" w:rsidP="00F50426">
      <w:pPr>
        <w:rPr>
          <w:rFonts w:ascii="Calibri" w:hAnsi="Calibri" w:cs="Calibri"/>
          <w:b/>
          <w:color w:val="000000"/>
          <w:sz w:val="56"/>
          <w:szCs w:val="5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 xml:space="preserve">1)Narýsuj síť válce, jehož výška je </w:t>
      </w:r>
      <w:smartTag w:uri="urn:schemas-microsoft-com:office:smarttags" w:element="metricconverter">
        <w:smartTagPr>
          <w:attr w:name="ProductID" w:val="6 cm"/>
        </w:smartTagPr>
        <w:r>
          <w:rPr>
            <w:rFonts w:ascii="Calibri" w:hAnsi="Calibri" w:cs="Calibri"/>
            <w:color w:val="000000"/>
            <w:sz w:val="36"/>
            <w:szCs w:val="36"/>
          </w:rPr>
          <w:t>6 cm</w:t>
        </w:r>
      </w:smartTag>
      <w:r>
        <w:rPr>
          <w:rFonts w:ascii="Calibri" w:hAnsi="Calibri" w:cs="Calibri"/>
          <w:color w:val="000000"/>
          <w:sz w:val="36"/>
          <w:szCs w:val="36"/>
        </w:rPr>
        <w:t>, poloměr podstavy je dán na</w:t>
      </w: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 xml:space="preserve">   ploše tohoto pracovního listu. Před tím, než začneš rýsovat, zvaž,</w:t>
      </w: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 xml:space="preserve">   jestli nepotřebuješ ještě nějaký údaj vypočítat.</w:t>
      </w: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D43D72">
      <w:pPr>
        <w:tabs>
          <w:tab w:val="left" w:pos="1455"/>
        </w:tabs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ab/>
        <w:t>r</w:t>
      </w: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  <w:r>
        <w:rPr>
          <w:noProof/>
        </w:rPr>
        <w:pict>
          <v:line id="Přímá spojnice 2" o:spid="_x0000_s1026" style="position:absolute;z-index:251658240;visibility:visible" from="38.25pt,2.6pt" to="121.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"/>
        </w:pict>
      </w: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 xml:space="preserve">  </w:t>
      </w: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>2)Nyní vypočítej obsah všech částí této sítě – jaké obrazce tuto síť tvoří?</w:t>
      </w: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>3)Použij tento pracovní list jako vzor pro vytvoření modelu válce</w:t>
      </w: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 xml:space="preserve">   (nejprve síť přerýsuj na tvrdý papír a nezapomeň na rezervu – záložky,    </w:t>
      </w: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 xml:space="preserve">   aby se dal model slepit).</w:t>
      </w: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 xml:space="preserve">4)Zkus vymyslet slovní úlohu na výpočet objemu válce s těmito </w:t>
      </w: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 xml:space="preserve">   rozměry.</w:t>
      </w: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>ANOTACE</w:t>
      </w: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>Tento pracovní list jsem vytvořila pro žáky  8.ročníku k procvičení výpočtů obvodu kruhu – podstavy, obsahu obdélníku – pláště válce, obsahu kruhů – podstav a  objemu válce.</w:t>
      </w: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>Žáci si zároveň zopakují jednotky délky, obsahu a objemu.</w:t>
      </w:r>
    </w:p>
    <w:p w:rsidR="00536B63" w:rsidRDefault="00536B63" w:rsidP="00F50426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>Záměrem byl také nácvik rýsování – zlepšení jemné motoriky při práci s kružítkem a trojúhelníkem s ryskou a při výrobě papírového modelu válce.</w:t>
      </w:r>
    </w:p>
    <w:p w:rsidR="00536B63" w:rsidRPr="008A0A9B" w:rsidRDefault="00536B63" w:rsidP="008A0A9B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>Měl by také podpořit rozvíjení žákovy fantazie při tvorbě slovní úlohy.</w:t>
      </w:r>
    </w:p>
    <w:p w:rsidR="00536B63" w:rsidRDefault="00536B63" w:rsidP="00F50426">
      <w:pPr>
        <w:ind w:left="1440"/>
        <w:rPr>
          <w:rFonts w:ascii="Calibri" w:hAnsi="Calibri" w:cs="Calibri"/>
          <w:sz w:val="56"/>
          <w:szCs w:val="56"/>
        </w:rPr>
      </w:pPr>
    </w:p>
    <w:p w:rsidR="00536B63" w:rsidRDefault="00536B63" w:rsidP="00F50426">
      <w:pPr>
        <w:ind w:left="1440"/>
        <w:rPr>
          <w:rFonts w:ascii="Calibri" w:hAnsi="Calibri" w:cs="Calibri"/>
          <w:sz w:val="56"/>
          <w:szCs w:val="56"/>
        </w:rPr>
      </w:pPr>
    </w:p>
    <w:p w:rsidR="00536B63" w:rsidRDefault="00536B63" w:rsidP="00F50426">
      <w:pPr>
        <w:ind w:left="1440"/>
        <w:rPr>
          <w:rFonts w:ascii="Calibri" w:hAnsi="Calibri" w:cs="Calibri"/>
          <w:sz w:val="56"/>
          <w:szCs w:val="56"/>
        </w:rPr>
      </w:pPr>
    </w:p>
    <w:p w:rsidR="00536B63" w:rsidRDefault="00536B63" w:rsidP="00F50426">
      <w:pPr>
        <w:ind w:left="720"/>
        <w:rPr>
          <w:rFonts w:ascii="Calibri" w:hAnsi="Calibri" w:cs="Calibri"/>
          <w:sz w:val="56"/>
          <w:szCs w:val="56"/>
        </w:rPr>
      </w:pPr>
    </w:p>
    <w:p w:rsidR="00536B63" w:rsidRDefault="00536B63" w:rsidP="00F50426">
      <w:pPr>
        <w:ind w:left="720"/>
        <w:rPr>
          <w:rFonts w:ascii="Calibri" w:hAnsi="Calibri" w:cs="Calibri"/>
          <w:sz w:val="56"/>
          <w:szCs w:val="56"/>
        </w:rPr>
      </w:pPr>
    </w:p>
    <w:p w:rsidR="00536B63" w:rsidRPr="001612AA" w:rsidRDefault="00536B63" w:rsidP="00F50426">
      <w:pPr>
        <w:ind w:left="1440"/>
        <w:rPr>
          <w:rFonts w:ascii="Calibri" w:hAnsi="Calibri" w:cs="Calibri"/>
          <w:sz w:val="56"/>
          <w:szCs w:val="56"/>
        </w:rPr>
      </w:pPr>
    </w:p>
    <w:p w:rsidR="00536B63" w:rsidRDefault="00536B63"/>
    <w:sectPr w:rsidR="00536B63" w:rsidSect="001637C8">
      <w:footerReference w:type="default" r:id="rId7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B63" w:rsidRDefault="00536B63">
      <w:r>
        <w:separator/>
      </w:r>
    </w:p>
  </w:endnote>
  <w:endnote w:type="continuationSeparator" w:id="0">
    <w:p w:rsidR="00536B63" w:rsidRDefault="00536B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B63" w:rsidRDefault="00536B63">
    <w:pPr>
      <w:pStyle w:val="Footer"/>
    </w:pPr>
  </w:p>
  <w:p w:rsidR="00536B63" w:rsidRDefault="00536B63">
    <w:pPr>
      <w:pStyle w:val="BodyText"/>
      <w:jc w:val="center"/>
      <w:rPr>
        <w:rFonts w:ascii="Calibri" w:hAnsi="Calibri"/>
        <w:i/>
        <w:color w:val="000000"/>
        <w:sz w:val="22"/>
      </w:rPr>
    </w:pPr>
    <w:r w:rsidRPr="007836A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6" type="#_x0000_t75" style="width:445.5pt;height:97.5pt;visibility:visible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B63" w:rsidRDefault="00536B63">
      <w:r>
        <w:separator/>
      </w:r>
    </w:p>
  </w:footnote>
  <w:footnote w:type="continuationSeparator" w:id="0">
    <w:p w:rsidR="00536B63" w:rsidRDefault="00536B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F6E14"/>
    <w:multiLevelType w:val="hybridMultilevel"/>
    <w:tmpl w:val="A5F2D3AA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0426"/>
    <w:rsid w:val="000E1D45"/>
    <w:rsid w:val="001101E5"/>
    <w:rsid w:val="00143EEE"/>
    <w:rsid w:val="001612AA"/>
    <w:rsid w:val="001637C8"/>
    <w:rsid w:val="00186FD0"/>
    <w:rsid w:val="0026666B"/>
    <w:rsid w:val="00342CDA"/>
    <w:rsid w:val="00385CE2"/>
    <w:rsid w:val="00536B63"/>
    <w:rsid w:val="00571C03"/>
    <w:rsid w:val="005A7402"/>
    <w:rsid w:val="005C2CEA"/>
    <w:rsid w:val="005F305B"/>
    <w:rsid w:val="006017B7"/>
    <w:rsid w:val="00781F7C"/>
    <w:rsid w:val="007836A2"/>
    <w:rsid w:val="007B3F0C"/>
    <w:rsid w:val="008A0A9B"/>
    <w:rsid w:val="009D562F"/>
    <w:rsid w:val="00A90DE5"/>
    <w:rsid w:val="00AC7FBE"/>
    <w:rsid w:val="00AE3137"/>
    <w:rsid w:val="00C45F69"/>
    <w:rsid w:val="00C93472"/>
    <w:rsid w:val="00D43D72"/>
    <w:rsid w:val="00E35ACA"/>
    <w:rsid w:val="00F50426"/>
    <w:rsid w:val="00F84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426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kern w:val="1"/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F5042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F50426"/>
    <w:rPr>
      <w:rFonts w:ascii="Times New Roman" w:hAnsi="Times New Roman" w:cs="Times New Roman"/>
      <w:kern w:val="1"/>
      <w:sz w:val="20"/>
      <w:szCs w:val="20"/>
      <w:lang w:eastAsia="cs-CZ"/>
    </w:rPr>
  </w:style>
  <w:style w:type="paragraph" w:styleId="Footer">
    <w:name w:val="footer"/>
    <w:basedOn w:val="Normal"/>
    <w:link w:val="FooterChar"/>
    <w:uiPriority w:val="99"/>
    <w:rsid w:val="00F50426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50426"/>
    <w:rPr>
      <w:rFonts w:ascii="Times New Roman" w:hAnsi="Times New Roman" w:cs="Times New Roman"/>
      <w:kern w:val="1"/>
      <w:sz w:val="20"/>
      <w:szCs w:val="20"/>
      <w:lang w:eastAsia="cs-CZ"/>
    </w:rPr>
  </w:style>
  <w:style w:type="paragraph" w:styleId="Title">
    <w:name w:val="Title"/>
    <w:basedOn w:val="Normal"/>
    <w:next w:val="Normal"/>
    <w:link w:val="TitleChar"/>
    <w:uiPriority w:val="99"/>
    <w:qFormat/>
    <w:rsid w:val="00F5042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F50426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F504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50426"/>
    <w:rPr>
      <w:rFonts w:ascii="Tahoma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5</Pages>
  <Words>193</Words>
  <Characters>1141</Characters>
  <Application>Microsoft Office Outlook</Application>
  <DocSecurity>0</DocSecurity>
  <Lines>0</Lines>
  <Paragraphs>0</Paragraphs>
  <ScaleCrop>false</ScaleCrop>
  <Company>ZŠ Mnichovická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DUM</cp:lastModifiedBy>
  <cp:revision>4</cp:revision>
  <dcterms:created xsi:type="dcterms:W3CDTF">2012-03-14T13:50:00Z</dcterms:created>
  <dcterms:modified xsi:type="dcterms:W3CDTF">2012-03-16T18:37:00Z</dcterms:modified>
</cp:coreProperties>
</file>