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CC2FC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</w:t>
            </w:r>
            <w:r w:rsidR="00CC2FCA">
              <w:rPr>
                <w:b/>
                <w:bCs/>
                <w:color w:val="FFFFFF"/>
                <w:kern w:val="24"/>
                <w:sz w:val="28"/>
                <w:szCs w:val="28"/>
              </w:rPr>
              <w:t>04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CC2FCA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CC2FCA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CC2FCA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CC2FCA" w:rsidP="00CC2FC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břez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5141E7" w:rsidP="005141E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CC2FC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CC2FCA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CC2FC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 xml:space="preserve">Der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Frühling</w:t>
            </w:r>
            <w:proofErr w:type="spellEnd"/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5764BC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CC2FC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CC2FCA">
              <w:rPr>
                <w:b/>
                <w:bCs/>
                <w:color w:val="FFFFFF"/>
                <w:kern w:val="24"/>
                <w:szCs w:val="24"/>
              </w:rPr>
              <w:t>slovní zásoby na téma počasí a oblečení, stavby věty se způsobovým slovesem v odpovědi na otázky a k nové slovní zásobě na téma Velikonoce.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CC2FC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 xml:space="preserve">procvičuje </w:t>
            </w:r>
            <w:r w:rsidR="00CC2FCA">
              <w:rPr>
                <w:color w:val="000000"/>
                <w:kern w:val="24"/>
                <w:szCs w:val="24"/>
              </w:rPr>
              <w:t>slovní zásobu, připomene si tvary přídavných jmen po členu určitém podstatných jmen, samostatně odpovídá na otázky, vyhledává slovíčka na téma Velikonoce a vytvoří vyprávění nebo rozhovor se spolužákem na toto téma.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CC2FC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AA289E" w:rsidP="00AA289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 xml:space="preserve">otázky k opakování 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AA289E" w:rsidP="00AA289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  <w:r>
              <w:rPr>
                <w:rFonts w:asciiTheme="minorHAnsi" w:hAnsiTheme="minorHAnsi" w:cs="Arial"/>
                <w:kern w:val="0"/>
                <w:szCs w:val="24"/>
              </w:rPr>
              <w:t>, slovníky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AA289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 w:rsidR="00AA289E">
              <w:rPr>
                <w:color w:val="000000"/>
                <w:kern w:val="24"/>
                <w:szCs w:val="24"/>
              </w:rPr>
              <w:t xml:space="preserve"> 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AA289E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AA289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</w:t>
            </w:r>
            <w:r w:rsidR="00AA289E">
              <w:rPr>
                <w:kern w:val="0"/>
                <w:szCs w:val="24"/>
              </w:rPr>
              <w:t xml:space="preserve">odpovídají na otázky a </w:t>
            </w:r>
            <w:r>
              <w:rPr>
                <w:kern w:val="0"/>
                <w:szCs w:val="24"/>
              </w:rPr>
              <w:t>vyhledávají informace.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0C31B5" w:rsidRDefault="000C31B5" w:rsidP="000C31B5">
      <w:pPr>
        <w:pStyle w:val="Nzev"/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lastRenderedPageBreak/>
        <w:t xml:space="preserve">Der </w:t>
      </w:r>
      <w:proofErr w:type="spellStart"/>
      <w:r>
        <w:rPr>
          <w:color w:val="7030A0"/>
          <w:sz w:val="48"/>
          <w:szCs w:val="48"/>
        </w:rPr>
        <w:t>Frühling</w:t>
      </w:r>
      <w:proofErr w:type="spellEnd"/>
    </w:p>
    <w:p w:rsidR="000C31B5" w:rsidRDefault="000C31B5" w:rsidP="000C31B5">
      <w:pPr>
        <w:jc w:val="center"/>
      </w:pPr>
      <w:r>
        <w:rPr>
          <w:noProof/>
        </w:rPr>
        <w:drawing>
          <wp:inline distT="0" distB="0" distL="0" distR="0">
            <wp:extent cx="1449070" cy="914400"/>
            <wp:effectExtent l="19050" t="0" r="0" b="0"/>
            <wp:docPr id="61" name="obrázek 1" descr="C:\Users\Acer\Dokumenty\SKOLA\jaro-polojas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jaro-polojasn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B5" w:rsidRDefault="000C31B5" w:rsidP="000C31B5">
      <w:pPr>
        <w:jc w:val="center"/>
        <w:rPr>
          <w:color w:val="7030A0"/>
          <w:sz w:val="28"/>
          <w:szCs w:val="28"/>
        </w:rPr>
      </w:pPr>
    </w:p>
    <w:p w:rsidR="000C31B5" w:rsidRDefault="000C31B5" w:rsidP="000C31B5">
      <w:pPr>
        <w:jc w:val="center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Wir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wiederholen</w:t>
      </w:r>
      <w:proofErr w:type="spellEnd"/>
    </w:p>
    <w:p w:rsidR="000C31B5" w:rsidRPr="00B721F5" w:rsidRDefault="000C31B5" w:rsidP="000C31B5"/>
    <w:p w:rsidR="000C31B5" w:rsidRDefault="000C31B5" w:rsidP="000C31B5">
      <w:p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welchem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Monat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beginnt</w:t>
      </w:r>
      <w:proofErr w:type="spellEnd"/>
      <w:r>
        <w:rPr>
          <w:sz w:val="32"/>
          <w:szCs w:val="32"/>
        </w:rPr>
        <w:t xml:space="preserve">  der 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>?</w:t>
      </w:r>
    </w:p>
    <w:p w:rsidR="000C31B5" w:rsidRDefault="000C31B5" w:rsidP="000C31B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heißen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Frühlingsmonate</w:t>
      </w:r>
      <w:proofErr w:type="spellEnd"/>
      <w:r>
        <w:rPr>
          <w:sz w:val="32"/>
          <w:szCs w:val="32"/>
        </w:rPr>
        <w:t>?</w:t>
      </w:r>
    </w:p>
    <w:p w:rsidR="000C31B5" w:rsidRDefault="000C31B5" w:rsidP="000C31B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Tage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diese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Monate</w:t>
      </w:r>
      <w:proofErr w:type="spellEnd"/>
      <w:r>
        <w:rPr>
          <w:sz w:val="32"/>
          <w:szCs w:val="32"/>
        </w:rPr>
        <w:t>?</w:t>
      </w:r>
    </w:p>
    <w:p w:rsidR="000C31B5" w:rsidRDefault="000C31B5" w:rsidP="000C31B5">
      <w:pPr>
        <w:rPr>
          <w:sz w:val="32"/>
          <w:szCs w:val="32"/>
        </w:rPr>
      </w:pPr>
      <w:r>
        <w:rPr>
          <w:sz w:val="32"/>
          <w:szCs w:val="32"/>
        </w:rPr>
        <w:t xml:space="preserve">In  </w:t>
      </w:r>
      <w:proofErr w:type="spellStart"/>
      <w:r>
        <w:rPr>
          <w:sz w:val="32"/>
          <w:szCs w:val="32"/>
        </w:rPr>
        <w:t>welchem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Monat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 der 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Ende</w:t>
      </w:r>
      <w:proofErr w:type="spellEnd"/>
      <w:r>
        <w:rPr>
          <w:sz w:val="32"/>
          <w:szCs w:val="32"/>
        </w:rPr>
        <w:t xml:space="preserve">? </w:t>
      </w:r>
    </w:p>
    <w:p w:rsidR="000C31B5" w:rsidRDefault="000C31B5" w:rsidP="000C31B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>?</w:t>
      </w:r>
    </w:p>
    <w:p w:rsidR="000C31B5" w:rsidRDefault="000C31B5" w:rsidP="000C31B5">
      <w:pPr>
        <w:rPr>
          <w:sz w:val="32"/>
          <w:szCs w:val="32"/>
        </w:rPr>
      </w:pPr>
      <w:r>
        <w:rPr>
          <w:sz w:val="32"/>
          <w:szCs w:val="32"/>
        </w:rPr>
        <w:t xml:space="preserve">In  </w:t>
      </w:r>
      <w:proofErr w:type="spellStart"/>
      <w:r>
        <w:rPr>
          <w:sz w:val="32"/>
          <w:szCs w:val="32"/>
        </w:rPr>
        <w:t>welchem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Monat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 alt 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</w:t>
      </w:r>
    </w:p>
    <w:p w:rsidR="000C31B5" w:rsidRDefault="000C31B5" w:rsidP="000C31B5">
      <w:pPr>
        <w:rPr>
          <w:sz w:val="32"/>
          <w:szCs w:val="32"/>
        </w:rPr>
      </w:pPr>
    </w:p>
    <w:p w:rsidR="000C31B5" w:rsidRDefault="000C31B5" w:rsidP="000C31B5">
      <w:pPr>
        <w:rPr>
          <w:sz w:val="32"/>
          <w:szCs w:val="32"/>
        </w:rPr>
      </w:pPr>
    </w:p>
    <w:p w:rsidR="000C31B5" w:rsidRDefault="000C31B5" w:rsidP="000C31B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 </w:t>
      </w:r>
      <w:proofErr w:type="spellStart"/>
      <w:proofErr w:type="gram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Wetter</w:t>
      </w:r>
      <w:proofErr w:type="spellEnd"/>
      <w:proofErr w:type="gram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>?</w:t>
      </w:r>
    </w:p>
    <w:p w:rsidR="000C31B5" w:rsidRDefault="000C31B5" w:rsidP="000C31B5">
      <w:pPr>
        <w:rPr>
          <w:sz w:val="32"/>
          <w:szCs w:val="32"/>
        </w:rPr>
      </w:pPr>
    </w:p>
    <w:p w:rsidR="000C31B5" w:rsidRDefault="000C31B5" w:rsidP="000C31B5">
      <w:pPr>
        <w:rPr>
          <w:sz w:val="32"/>
          <w:szCs w:val="32"/>
        </w:rPr>
      </w:pPr>
    </w:p>
    <w:p w:rsidR="000C31B5" w:rsidRDefault="000C31B5" w:rsidP="000C31B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009015" cy="862330"/>
            <wp:effectExtent l="19050" t="0" r="635" b="0"/>
            <wp:docPr id="62" name="obrázek 2" descr="C:\Users\Acer\Dokumenty\SKOLA\slu-m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slu-mra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86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076505" cy="909195"/>
            <wp:effectExtent l="19050" t="0" r="9345" b="0"/>
            <wp:docPr id="63" name="obrázek 3" descr="C:\Users\Acer\Dokumenty\SKOLA\déš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déšť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728" cy="911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955735" cy="967044"/>
            <wp:effectExtent l="19050" t="0" r="0" b="0"/>
            <wp:docPr id="64" name="obrázek 4" descr="C:\Users\Acer\Dokumenty\SKOLA\vloč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vločk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621" cy="969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B5" w:rsidRDefault="000C31B5" w:rsidP="000C31B5">
      <w:pPr>
        <w:rPr>
          <w:sz w:val="32"/>
          <w:szCs w:val="32"/>
        </w:rPr>
      </w:pPr>
    </w:p>
    <w:p w:rsidR="000C31B5" w:rsidRDefault="000C31B5" w:rsidP="000C31B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kannst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 xml:space="preserve">  machen?</w:t>
      </w:r>
    </w:p>
    <w:p w:rsidR="000C31B5" w:rsidRDefault="000C31B5" w:rsidP="000C31B5">
      <w:pPr>
        <w:ind w:firstLine="708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177481" cy="1327357"/>
            <wp:effectExtent l="19050" t="0" r="3619" b="0"/>
            <wp:docPr id="65" name="obrázek 1" descr="C:\Users\Acer\Dokumenty\SKOLA\kopa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kopaná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497" cy="1344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972987" cy="1628609"/>
            <wp:effectExtent l="19050" t="0" r="0" b="0"/>
            <wp:docPr id="66" name="obrázek 6" descr="C:\Users\Acer\Dokumenty\SKOLA\prochá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procházk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284" cy="1630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205901" cy="1419633"/>
            <wp:effectExtent l="19050" t="0" r="0" b="0"/>
            <wp:docPr id="67" name="obrázek 7" descr="C:\Users\Acer\Dokumenty\SKOLA\volej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volejb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565" cy="1422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B5" w:rsidRDefault="000C31B5" w:rsidP="000C31B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0C31B5" w:rsidRDefault="000C31B5" w:rsidP="000C31B5">
      <w:pPr>
        <w:rPr>
          <w:sz w:val="32"/>
          <w:szCs w:val="32"/>
        </w:rPr>
      </w:pPr>
    </w:p>
    <w:p w:rsidR="000C31B5" w:rsidRDefault="000C31B5" w:rsidP="000C31B5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noProof/>
          <w:sz w:val="32"/>
          <w:szCs w:val="32"/>
        </w:rPr>
        <w:drawing>
          <wp:inline distT="0" distB="0" distL="0" distR="0">
            <wp:extent cx="1147445" cy="1708150"/>
            <wp:effectExtent l="19050" t="0" r="0" b="0"/>
            <wp:docPr id="68" name="obrázek 2" descr="C:\Users\Acer\Dokumenty\SKOLA\běž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běže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328119" cy="1250830"/>
            <wp:effectExtent l="19050" t="0" r="5381" b="0"/>
            <wp:docPr id="69" name="obrázek 9" descr="C:\Users\Acer\Dokumenty\SKOLA\jezdit-k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jezdit-kol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667" cy="1254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050626" cy="1341400"/>
            <wp:effectExtent l="19050" t="0" r="0" b="0"/>
            <wp:docPr id="70" name="obrázek 10" descr="C:\Users\Acer\Dokumenty\SKOLA\ten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teni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04" cy="1341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B5" w:rsidRDefault="000C31B5" w:rsidP="000C31B5">
      <w:pPr>
        <w:rPr>
          <w:sz w:val="32"/>
          <w:szCs w:val="32"/>
        </w:rPr>
      </w:pPr>
    </w:p>
    <w:p w:rsidR="000C31B5" w:rsidRDefault="000C31B5" w:rsidP="000C31B5">
      <w:pPr>
        <w:rPr>
          <w:sz w:val="32"/>
          <w:szCs w:val="32"/>
        </w:rPr>
      </w:pPr>
    </w:p>
    <w:p w:rsidR="000C31B5" w:rsidRPr="000662D8" w:rsidRDefault="000C31B5" w:rsidP="000C31B5">
      <w:pPr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Was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ziehst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du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im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Frühling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gewöhnlich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an</w:t>
      </w:r>
      <w:proofErr w:type="spellEnd"/>
      <w:r>
        <w:rPr>
          <w:color w:val="7030A0"/>
          <w:sz w:val="40"/>
          <w:szCs w:val="40"/>
        </w:rPr>
        <w:t>?</w:t>
      </w:r>
    </w:p>
    <w:p w:rsidR="000C31B5" w:rsidRDefault="000C31B5" w:rsidP="000C31B5">
      <w:pPr>
        <w:rPr>
          <w:color w:val="7030A0"/>
          <w:sz w:val="32"/>
          <w:szCs w:val="32"/>
        </w:rPr>
      </w:pPr>
    </w:p>
    <w:p w:rsidR="000C31B5" w:rsidRDefault="000C31B5" w:rsidP="000C31B5">
      <w:pPr>
        <w:rPr>
          <w:color w:val="7030A0"/>
          <w:sz w:val="32"/>
          <w:szCs w:val="32"/>
        </w:rPr>
      </w:pPr>
      <w:r>
        <w:rPr>
          <w:noProof/>
          <w:color w:val="7030A0"/>
          <w:sz w:val="32"/>
          <w:szCs w:val="32"/>
        </w:rPr>
        <w:drawing>
          <wp:inline distT="0" distB="0" distL="0" distR="0">
            <wp:extent cx="1311275" cy="1423670"/>
            <wp:effectExtent l="19050" t="0" r="3175" b="0"/>
            <wp:docPr id="71" name="obrázek 3" descr="C:\Users\Acer\Dokumenty\SKOLA\kalh-tri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kalh-trič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2"/>
          <w:szCs w:val="32"/>
        </w:rPr>
        <w:tab/>
      </w:r>
      <w:r>
        <w:rPr>
          <w:color w:val="7030A0"/>
          <w:sz w:val="32"/>
          <w:szCs w:val="32"/>
        </w:rPr>
        <w:tab/>
      </w:r>
      <w:r>
        <w:rPr>
          <w:color w:val="7030A0"/>
          <w:sz w:val="32"/>
          <w:szCs w:val="32"/>
        </w:rPr>
        <w:tab/>
      </w:r>
      <w:r>
        <w:rPr>
          <w:noProof/>
          <w:color w:val="7030A0"/>
          <w:sz w:val="32"/>
          <w:szCs w:val="32"/>
        </w:rPr>
        <w:drawing>
          <wp:inline distT="0" distB="0" distL="0" distR="0">
            <wp:extent cx="1311275" cy="1388745"/>
            <wp:effectExtent l="19050" t="0" r="3175" b="0"/>
            <wp:docPr id="72" name="obrázek 4" descr="C:\Users\Acer\Dokumenty\SKOLA\bunda,č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bunda,čep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2"/>
          <w:szCs w:val="32"/>
        </w:rPr>
        <w:tab/>
      </w:r>
      <w:r>
        <w:rPr>
          <w:color w:val="7030A0"/>
          <w:sz w:val="32"/>
          <w:szCs w:val="32"/>
        </w:rPr>
        <w:tab/>
      </w:r>
      <w:r>
        <w:rPr>
          <w:noProof/>
          <w:color w:val="7030A0"/>
          <w:sz w:val="32"/>
          <w:szCs w:val="32"/>
        </w:rPr>
        <w:drawing>
          <wp:inline distT="0" distB="0" distL="0" distR="0">
            <wp:extent cx="1231780" cy="994661"/>
            <wp:effectExtent l="19050" t="0" r="6470" b="0"/>
            <wp:docPr id="73" name="obrázek 5" descr="C:\Users\Acer\Dokumenty\SKOLA\čep,brý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čep,brýl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976" cy="997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B5" w:rsidRDefault="000C31B5" w:rsidP="000C31B5">
      <w:pPr>
        <w:rPr>
          <w:color w:val="7030A0"/>
          <w:sz w:val="32"/>
          <w:szCs w:val="32"/>
        </w:rPr>
      </w:pPr>
    </w:p>
    <w:p w:rsidR="000C31B5" w:rsidRDefault="000C31B5" w:rsidP="000C31B5">
      <w:pPr>
        <w:rPr>
          <w:color w:val="7030A0"/>
          <w:sz w:val="32"/>
          <w:szCs w:val="32"/>
        </w:rPr>
      </w:pPr>
    </w:p>
    <w:p w:rsidR="000C31B5" w:rsidRDefault="000C31B5" w:rsidP="000C31B5">
      <w:pPr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Im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Frühling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feiern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wir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Ostern</w:t>
      </w:r>
      <w:proofErr w:type="spellEnd"/>
      <w:r>
        <w:rPr>
          <w:color w:val="7030A0"/>
          <w:sz w:val="40"/>
          <w:szCs w:val="40"/>
        </w:rPr>
        <w:t>.</w:t>
      </w:r>
    </w:p>
    <w:p w:rsidR="000C31B5" w:rsidRDefault="000C31B5" w:rsidP="000C31B5">
      <w:pPr>
        <w:rPr>
          <w:color w:val="7030A0"/>
          <w:sz w:val="40"/>
          <w:szCs w:val="40"/>
        </w:rPr>
      </w:pPr>
    </w:p>
    <w:p w:rsidR="000C31B5" w:rsidRDefault="000C31B5" w:rsidP="000C31B5">
      <w:pPr>
        <w:rPr>
          <w:color w:val="7030A0"/>
          <w:sz w:val="40"/>
          <w:szCs w:val="40"/>
        </w:rPr>
      </w:pPr>
      <w:r>
        <w:rPr>
          <w:noProof/>
          <w:color w:val="7030A0"/>
          <w:sz w:val="40"/>
          <w:szCs w:val="40"/>
        </w:rPr>
        <w:drawing>
          <wp:inline distT="0" distB="0" distL="0" distR="0">
            <wp:extent cx="1581035" cy="1630393"/>
            <wp:effectExtent l="19050" t="0" r="115" b="0"/>
            <wp:docPr id="74" name="obrázek 11" descr="C:\Users\Acer\Dokumenty\SKOLA\velik-mal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velik-malo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97" cy="16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ab/>
      </w:r>
      <w:r>
        <w:rPr>
          <w:noProof/>
          <w:color w:val="7030A0"/>
          <w:sz w:val="40"/>
          <w:szCs w:val="40"/>
        </w:rPr>
        <w:drawing>
          <wp:inline distT="0" distB="0" distL="0" distR="0">
            <wp:extent cx="1535430" cy="1561465"/>
            <wp:effectExtent l="19050" t="0" r="7620" b="0"/>
            <wp:docPr id="75" name="obrázek 12" descr="C:\Users\Acer\Dokumenty\SKOLA\velik-vej,za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velik-vej,zaj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430" cy="156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B5" w:rsidRDefault="000C31B5" w:rsidP="000C31B5">
      <w:pPr>
        <w:rPr>
          <w:color w:val="7030A0"/>
          <w:sz w:val="40"/>
          <w:szCs w:val="40"/>
        </w:rPr>
      </w:pPr>
    </w:p>
    <w:p w:rsidR="000C31B5" w:rsidRDefault="000C31B5" w:rsidP="000C31B5">
      <w:pPr>
        <w:jc w:val="both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t>Wir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malen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Eier</w:t>
      </w:r>
      <w:proofErr w:type="spellEnd"/>
      <w:r>
        <w:rPr>
          <w:color w:val="7030A0"/>
          <w:sz w:val="40"/>
          <w:szCs w:val="40"/>
        </w:rPr>
        <w:t xml:space="preserve">, der </w:t>
      </w:r>
      <w:proofErr w:type="spellStart"/>
      <w:r>
        <w:rPr>
          <w:color w:val="7030A0"/>
          <w:sz w:val="40"/>
          <w:szCs w:val="40"/>
        </w:rPr>
        <w:t>Osterhase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bringt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uns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Schokoladeneier</w:t>
      </w:r>
      <w:proofErr w:type="spellEnd"/>
      <w:r>
        <w:rPr>
          <w:color w:val="7030A0"/>
          <w:sz w:val="40"/>
          <w:szCs w:val="40"/>
        </w:rPr>
        <w:t xml:space="preserve">.  </w:t>
      </w:r>
      <w:proofErr w:type="spellStart"/>
      <w:r>
        <w:rPr>
          <w:color w:val="7030A0"/>
          <w:sz w:val="40"/>
          <w:szCs w:val="40"/>
        </w:rPr>
        <w:t>Wir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suchen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sie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im</w:t>
      </w:r>
      <w:proofErr w:type="spellEnd"/>
      <w:r>
        <w:rPr>
          <w:color w:val="7030A0"/>
          <w:sz w:val="40"/>
          <w:szCs w:val="40"/>
        </w:rPr>
        <w:t xml:space="preserve">  </w:t>
      </w:r>
      <w:proofErr w:type="spellStart"/>
      <w:r>
        <w:rPr>
          <w:color w:val="7030A0"/>
          <w:sz w:val="40"/>
          <w:szCs w:val="40"/>
        </w:rPr>
        <w:t>Garten</w:t>
      </w:r>
      <w:proofErr w:type="spellEnd"/>
      <w:r>
        <w:rPr>
          <w:color w:val="7030A0"/>
          <w:sz w:val="40"/>
          <w:szCs w:val="40"/>
        </w:rPr>
        <w:t xml:space="preserve">.  </w:t>
      </w:r>
    </w:p>
    <w:p w:rsidR="000C31B5" w:rsidRDefault="000C31B5" w:rsidP="000C31B5">
      <w:pPr>
        <w:jc w:val="both"/>
        <w:rPr>
          <w:color w:val="7030A0"/>
          <w:sz w:val="40"/>
          <w:szCs w:val="40"/>
        </w:rPr>
      </w:pPr>
    </w:p>
    <w:p w:rsidR="000C31B5" w:rsidRDefault="000C31B5" w:rsidP="000C31B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Feiert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ihr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zu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Hause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auch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Ostern</w:t>
      </w:r>
      <w:proofErr w:type="spellEnd"/>
      <w:r>
        <w:rPr>
          <w:sz w:val="40"/>
          <w:szCs w:val="40"/>
        </w:rPr>
        <w:t xml:space="preserve">? 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macht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ihr</w:t>
      </w:r>
      <w:proofErr w:type="spellEnd"/>
      <w:r>
        <w:rPr>
          <w:sz w:val="40"/>
          <w:szCs w:val="40"/>
        </w:rPr>
        <w:t xml:space="preserve">? </w:t>
      </w:r>
    </w:p>
    <w:p w:rsidR="00AD3894" w:rsidRDefault="00AD3894" w:rsidP="000C31B5">
      <w:pPr>
        <w:rPr>
          <w:sz w:val="40"/>
          <w:szCs w:val="40"/>
        </w:rPr>
      </w:pPr>
    </w:p>
    <w:p w:rsidR="00AD3894" w:rsidRDefault="00AD3894" w:rsidP="000C31B5">
      <w:pPr>
        <w:rPr>
          <w:sz w:val="40"/>
          <w:szCs w:val="40"/>
        </w:rPr>
      </w:pPr>
    </w:p>
    <w:p w:rsidR="00AD3894" w:rsidRDefault="00AD3894" w:rsidP="000C31B5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obrázky:</w:t>
      </w:r>
    </w:p>
    <w:p w:rsidR="00AD3894" w:rsidRDefault="00AD3894" w:rsidP="000C31B5">
      <w:pPr>
        <w:rPr>
          <w:sz w:val="40"/>
          <w:szCs w:val="40"/>
        </w:rPr>
      </w:pPr>
    </w:p>
    <w:p w:rsidR="00AD3894" w:rsidRPr="000662D8" w:rsidRDefault="00AD3894" w:rsidP="000C31B5">
      <w:pPr>
        <w:rPr>
          <w:sz w:val="40"/>
          <w:szCs w:val="40"/>
        </w:rPr>
      </w:pPr>
      <w:r>
        <w:rPr>
          <w:sz w:val="40"/>
          <w:szCs w:val="40"/>
        </w:rPr>
        <w:t xml:space="preserve">Q </w:t>
      </w:r>
      <w:proofErr w:type="spellStart"/>
      <w:r>
        <w:rPr>
          <w:sz w:val="40"/>
          <w:szCs w:val="40"/>
        </w:rPr>
        <w:t>Draw</w:t>
      </w:r>
      <w:proofErr w:type="spellEnd"/>
      <w:r>
        <w:rPr>
          <w:sz w:val="40"/>
          <w:szCs w:val="40"/>
        </w:rPr>
        <w:t xml:space="preserve"> V2.0 – knihovna zdrojů</w:t>
      </w:r>
    </w:p>
    <w:p w:rsidR="000C31B5" w:rsidRPr="00810805" w:rsidRDefault="000C31B5" w:rsidP="000C31B5">
      <w:pPr>
        <w:rPr>
          <w:color w:val="7030A0"/>
          <w:sz w:val="40"/>
          <w:szCs w:val="40"/>
        </w:rPr>
      </w:pPr>
    </w:p>
    <w:p w:rsidR="00AA762E" w:rsidRDefault="00AA762E" w:rsidP="0026595A">
      <w:pPr>
        <w:tabs>
          <w:tab w:val="left" w:pos="1395"/>
          <w:tab w:val="left" w:pos="1725"/>
        </w:tabs>
      </w:pPr>
    </w:p>
    <w:sectPr w:rsidR="00AA762E" w:rsidSect="00B22235"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54B" w:rsidRDefault="008A354B" w:rsidP="00B22BDC">
      <w:r>
        <w:separator/>
      </w:r>
    </w:p>
  </w:endnote>
  <w:endnote w:type="continuationSeparator" w:id="0">
    <w:p w:rsidR="008A354B" w:rsidRDefault="008A354B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8A354B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B5" w:rsidRDefault="000C31B5">
    <w:pPr>
      <w:pStyle w:val="Zpat"/>
    </w:pPr>
  </w:p>
  <w:p w:rsidR="000C31B5" w:rsidRDefault="000C31B5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54B" w:rsidRDefault="008A354B" w:rsidP="00B22BDC">
      <w:r>
        <w:separator/>
      </w:r>
    </w:p>
  </w:footnote>
  <w:footnote w:type="continuationSeparator" w:id="0">
    <w:p w:rsidR="008A354B" w:rsidRDefault="008A354B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AB1B38"/>
    <w:rsid w:val="00046542"/>
    <w:rsid w:val="000A3378"/>
    <w:rsid w:val="000C31B5"/>
    <w:rsid w:val="0026595A"/>
    <w:rsid w:val="005141E7"/>
    <w:rsid w:val="005764BC"/>
    <w:rsid w:val="00596D10"/>
    <w:rsid w:val="008373F6"/>
    <w:rsid w:val="008A354B"/>
    <w:rsid w:val="00AA289E"/>
    <w:rsid w:val="00AA762E"/>
    <w:rsid w:val="00AB1B38"/>
    <w:rsid w:val="00AC456A"/>
    <w:rsid w:val="00AD3894"/>
    <w:rsid w:val="00B059AE"/>
    <w:rsid w:val="00B22BDC"/>
    <w:rsid w:val="00C02BFE"/>
    <w:rsid w:val="00C62BBA"/>
    <w:rsid w:val="00CC2FCA"/>
    <w:rsid w:val="00CC56C9"/>
    <w:rsid w:val="00D063F1"/>
    <w:rsid w:val="00D44D58"/>
    <w:rsid w:val="00D47094"/>
    <w:rsid w:val="00D47581"/>
    <w:rsid w:val="00D67251"/>
    <w:rsid w:val="00E850EA"/>
    <w:rsid w:val="00F1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A655E-2083-4A05-B637-19FF0F171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15</TotalTime>
  <Pages>4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2013-06-03T20:58:00Z</dcterms:created>
  <dcterms:modified xsi:type="dcterms:W3CDTF">2013-06-14T22:22:00Z</dcterms:modified>
</cp:coreProperties>
</file>